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504" w:lineRule="exact" w:before="11"/>
        <w:ind w:left="2339" w:right="0" w:firstLine="380"/>
        <w:jc w:val="left"/>
        <w:rPr>
          <w:rFonts w:ascii="Calibri" w:hAnsi="Calibri" w:cs="Calibri" w:eastAsia="Calibri"/>
          <w:sz w:val="42"/>
          <w:szCs w:val="42"/>
        </w:rPr>
      </w:pPr>
      <w:r>
        <w:rPr>
          <w:rFonts w:ascii="Calibri" w:hAnsi="Calibri" w:cs="Calibri" w:eastAsia="Calibri"/>
          <w:b/>
          <w:bCs/>
          <w:spacing w:val="-6"/>
          <w:w w:val="100"/>
          <w:sz w:val="42"/>
          <w:szCs w:val="42"/>
        </w:rPr>
        <w:t>К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омн</w:t>
      </w:r>
      <w:r>
        <w:rPr>
          <w:rFonts w:ascii="Calibri" w:hAnsi="Calibri" w:cs="Calibri" w:eastAsia="Calibri"/>
          <w:b/>
          <w:bCs/>
          <w:spacing w:val="-2"/>
          <w:w w:val="100"/>
          <w:sz w:val="42"/>
          <w:szCs w:val="42"/>
        </w:rPr>
        <w:t>а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тный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-8"/>
          <w:w w:val="100"/>
          <w:sz w:val="42"/>
          <w:szCs w:val="42"/>
        </w:rPr>
        <w:t>к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ондици</w:t>
      </w:r>
      <w:r>
        <w:rPr>
          <w:rFonts w:ascii="Calibri" w:hAnsi="Calibri" w:cs="Calibri" w:eastAsia="Calibri"/>
          <w:b/>
          <w:bCs/>
          <w:spacing w:val="-1"/>
          <w:w w:val="100"/>
          <w:sz w:val="42"/>
          <w:szCs w:val="42"/>
        </w:rPr>
        <w:t>о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нер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во</w:t>
      </w:r>
      <w:r>
        <w:rPr>
          <w:rFonts w:ascii="Calibri" w:hAnsi="Calibri" w:cs="Calibri" w:eastAsia="Calibri"/>
          <w:b/>
          <w:bCs/>
          <w:spacing w:val="-3"/>
          <w:w w:val="100"/>
          <w:sz w:val="42"/>
          <w:szCs w:val="42"/>
        </w:rPr>
        <w:t>з</w:t>
      </w:r>
      <w:r>
        <w:rPr>
          <w:rFonts w:ascii="Calibri" w:hAnsi="Calibri" w:cs="Calibri" w:eastAsia="Calibri"/>
          <w:b/>
          <w:bCs/>
          <w:spacing w:val="-6"/>
          <w:w w:val="100"/>
          <w:sz w:val="42"/>
          <w:szCs w:val="42"/>
        </w:rPr>
        <w:t>д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уха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Инст</w:t>
      </w:r>
      <w:r>
        <w:rPr>
          <w:rFonts w:ascii="Calibri" w:hAnsi="Calibri" w:cs="Calibri" w:eastAsia="Calibri"/>
          <w:b/>
          <w:bCs/>
          <w:spacing w:val="-4"/>
          <w:w w:val="100"/>
          <w:sz w:val="42"/>
          <w:szCs w:val="42"/>
        </w:rPr>
        <w:t>р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укция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по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42"/>
          <w:szCs w:val="42"/>
        </w:rPr>
        <w:t>э</w:t>
      </w:r>
      <w:r>
        <w:rPr>
          <w:rFonts w:ascii="Calibri" w:hAnsi="Calibri" w:cs="Calibri" w:eastAsia="Calibri"/>
          <w:b/>
          <w:bCs/>
          <w:spacing w:val="-7"/>
          <w:w w:val="100"/>
          <w:sz w:val="42"/>
          <w:szCs w:val="42"/>
        </w:rPr>
        <w:t>к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сплу</w:t>
      </w:r>
      <w:r>
        <w:rPr>
          <w:rFonts w:ascii="Calibri" w:hAnsi="Calibri" w:cs="Calibri" w:eastAsia="Calibri"/>
          <w:b/>
          <w:bCs/>
          <w:spacing w:val="-2"/>
          <w:w w:val="100"/>
          <w:sz w:val="42"/>
          <w:szCs w:val="42"/>
        </w:rPr>
        <w:t>а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т</w:t>
      </w:r>
      <w:r>
        <w:rPr>
          <w:rFonts w:ascii="Calibri" w:hAnsi="Calibri" w:cs="Calibri" w:eastAsia="Calibri"/>
          <w:b/>
          <w:bCs/>
          <w:spacing w:val="-1"/>
          <w:w w:val="100"/>
          <w:sz w:val="42"/>
          <w:szCs w:val="42"/>
        </w:rPr>
        <w:t>а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ции</w:t>
      </w:r>
      <w:r>
        <w:rPr>
          <w:rFonts w:ascii="Calibri" w:hAnsi="Calibri" w:cs="Calibri" w:eastAsia="Calibri"/>
          <w:b/>
          <w:bCs/>
          <w:spacing w:val="-1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и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монт</w:t>
      </w:r>
      <w:r>
        <w:rPr>
          <w:rFonts w:ascii="Calibri" w:hAnsi="Calibri" w:cs="Calibri" w:eastAsia="Calibri"/>
          <w:b/>
          <w:bCs/>
          <w:spacing w:val="-2"/>
          <w:w w:val="100"/>
          <w:sz w:val="42"/>
          <w:szCs w:val="42"/>
        </w:rPr>
        <w:t>а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жу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2"/>
          <w:szCs w:val="42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6"/>
        <w:ind w:left="6028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/>
        <w:pict>
          <v:shape style="position:absolute;margin-left:36.672363pt;margin-top:9.58732pt;width:239.043637pt;height:77.474903pt;mso-position-horizontal-relative:page;mso-position-vertical-relative:paragraph;z-index:-8077" type="#_x0000_t75">
            <v:imagedata r:id="rId5" o:title=""/>
          </v:shape>
        </w:pic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4"/>
          <w:szCs w:val="34"/>
        </w:rPr>
        <w:t>Содержание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4"/>
          <w:szCs w:val="34"/>
        </w:rPr>
      </w:r>
    </w:p>
    <w:p>
      <w:pPr>
        <w:numPr>
          <w:ilvl w:val="0"/>
          <w:numId w:val="1"/>
        </w:numPr>
        <w:tabs>
          <w:tab w:pos="6250" w:val="left" w:leader="none"/>
          <w:tab w:pos="10550" w:val="left" w:leader="dot"/>
        </w:tabs>
        <w:spacing w:line="260" w:lineRule="auto" w:before="82"/>
        <w:ind w:left="6249" w:right="163" w:hanging="22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Услов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я</w:t>
      </w:r>
      <w:r>
        <w:rPr>
          <w:rFonts w:ascii="Arial" w:hAnsi="Arial" w:cs="Arial" w:eastAsia="Arial"/>
          <w:b w:val="0"/>
          <w:bCs w:val="0"/>
          <w:color w:val="FFFFFF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гарант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й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ного</w:t>
      </w:r>
      <w:r>
        <w:rPr>
          <w:rFonts w:ascii="Arial" w:hAnsi="Arial" w:cs="Arial" w:eastAsia="Arial"/>
          <w:b w:val="0"/>
          <w:bCs w:val="0"/>
          <w:color w:val="FFFFFF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обслуж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ван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я</w:t>
      </w:r>
      <w:r>
        <w:rPr>
          <w:rFonts w:ascii="Arial" w:hAnsi="Arial" w:cs="Arial" w:eastAsia="Arial"/>
          <w:b w:val="0"/>
          <w:bCs w:val="0"/>
          <w:color w:val="FFFFFF"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9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инфор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м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ация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для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владельца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издел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я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1"/>
        </w:numPr>
        <w:tabs>
          <w:tab w:pos="6234" w:val="left" w:leader="none"/>
          <w:tab w:pos="10559" w:val="left" w:leader="dot"/>
        </w:tabs>
        <w:spacing w:before="26"/>
        <w:ind w:left="6234" w:right="0" w:hanging="22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Установ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к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а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п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одготов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к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а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к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работе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1"/>
        </w:numPr>
        <w:tabs>
          <w:tab w:pos="6234" w:val="left" w:leader="none"/>
          <w:tab w:pos="10578" w:val="left" w:leader="dot"/>
        </w:tabs>
        <w:spacing w:before="19"/>
        <w:ind w:left="6234" w:right="0" w:hanging="22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Инстру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к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ции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п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о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техни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к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е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безо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п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асности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1"/>
        </w:numPr>
        <w:tabs>
          <w:tab w:pos="6234" w:val="left" w:leader="none"/>
          <w:tab w:pos="10577" w:val="left" w:leader="dot"/>
        </w:tabs>
        <w:spacing w:before="19"/>
        <w:ind w:left="6234" w:right="0" w:hanging="22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У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п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а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к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овка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утилизация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издел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я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7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1"/>
        </w:numPr>
        <w:tabs>
          <w:tab w:pos="6234" w:val="left" w:leader="none"/>
          <w:tab w:pos="10566" w:val="left" w:leader="dot"/>
        </w:tabs>
        <w:spacing w:before="19"/>
        <w:ind w:left="6234" w:right="0" w:hanging="222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41.830566pt;margin-top:5.489964pt;width:228.729434pt;height:73.382773pt;mso-position-horizontal-relative:page;mso-position-vertical-relative:paragraph;z-index:-8076" type="#_x0000_t75">
            <v:imagedata r:id="rId6" o:title=""/>
          </v:shape>
        </w:pic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Основные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части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к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ондиционера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1"/>
        </w:numPr>
        <w:tabs>
          <w:tab w:pos="6234" w:val="left" w:leader="none"/>
          <w:tab w:pos="10455" w:val="left" w:leader="dot"/>
        </w:tabs>
        <w:spacing w:before="19"/>
        <w:ind w:left="6234" w:right="0" w:hanging="22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Режи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м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ы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работы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13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1"/>
        </w:numPr>
        <w:tabs>
          <w:tab w:pos="6234" w:val="left" w:leader="none"/>
          <w:tab w:pos="10449" w:val="left" w:leader="dot"/>
        </w:tabs>
        <w:spacing w:before="19"/>
        <w:ind w:left="6234" w:right="0" w:hanging="22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Уход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за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к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ондиционером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18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1"/>
        </w:numPr>
        <w:tabs>
          <w:tab w:pos="6234" w:val="left" w:leader="none"/>
        </w:tabs>
        <w:spacing w:before="19"/>
        <w:ind w:left="6234" w:right="0" w:hanging="22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Установ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к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а</w:t>
      </w:r>
      <w:r>
        <w:rPr>
          <w:rFonts w:ascii="Arial" w:hAnsi="Arial" w:cs="Arial" w:eastAsia="Arial"/>
          <w:b w:val="0"/>
          <w:bCs w:val="0"/>
          <w:color w:val="FFFFFF"/>
          <w:spacing w:val="-2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к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ондиц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онера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tabs>
          <w:tab w:pos="10470" w:val="left" w:leader="dot"/>
        </w:tabs>
        <w:spacing w:before="19"/>
        <w:ind w:left="623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(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руководство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п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о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м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онтаж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у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)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19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1"/>
        </w:numPr>
        <w:tabs>
          <w:tab w:pos="6234" w:val="left" w:leader="none"/>
          <w:tab w:pos="10459" w:val="left" w:leader="dot"/>
        </w:tabs>
        <w:spacing w:before="19"/>
        <w:ind w:left="6234" w:right="0" w:hanging="22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Воз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м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ожные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не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п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ол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а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д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к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28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1"/>
        </w:numPr>
        <w:tabs>
          <w:tab w:pos="6232" w:val="left" w:leader="none"/>
        </w:tabs>
        <w:spacing w:line="228" w:lineRule="exact" w:before="53"/>
        <w:ind w:left="6232" w:right="0" w:hanging="33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Г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арантийное</w:t>
      </w:r>
      <w:r>
        <w:rPr>
          <w:rFonts w:ascii="Arial" w:hAnsi="Arial" w:cs="Arial" w:eastAsia="Arial"/>
          <w:b w:val="0"/>
          <w:bCs w:val="0"/>
          <w:color w:val="FFFFFF"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послегаранти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й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ное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tabs>
          <w:tab w:pos="10483" w:val="left" w:leader="dot"/>
        </w:tabs>
        <w:spacing w:line="202" w:lineRule="exact"/>
        <w:ind w:left="623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серв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сное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обслуж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вание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28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1"/>
        </w:numPr>
        <w:tabs>
          <w:tab w:pos="6247" w:val="left" w:leader="none"/>
          <w:tab w:pos="10361" w:val="left" w:leader="dot"/>
        </w:tabs>
        <w:spacing w:before="33"/>
        <w:ind w:left="6247" w:right="0" w:hanging="344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Технические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характерист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ки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29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1"/>
        </w:numPr>
        <w:tabs>
          <w:tab w:pos="6276" w:val="left" w:leader="none"/>
          <w:tab w:pos="10369" w:val="left" w:leader="dot"/>
        </w:tabs>
        <w:spacing w:before="55"/>
        <w:ind w:left="6276" w:right="0" w:hanging="372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У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п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а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20"/>
          <w:szCs w:val="20"/>
        </w:rPr>
        <w:t>к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овочный</w:t>
      </w:r>
      <w:r>
        <w:rPr>
          <w:rFonts w:ascii="Arial" w:hAnsi="Arial" w:cs="Arial" w:eastAsia="Arial"/>
          <w:b w:val="0"/>
          <w:bCs w:val="0"/>
          <w:color w:val="FFFFFF"/>
          <w:spacing w:val="5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лист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20"/>
          <w:szCs w:val="20"/>
        </w:rPr>
        <w:t>31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1905" w:h="16840"/>
          <w:pgMar w:top="1580" w:bottom="0" w:left="620" w:right="4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5"/>
        <w:spacing w:line="233" w:lineRule="auto"/>
        <w:ind w:right="0"/>
        <w:jc w:val="left"/>
      </w:pPr>
      <w:r>
        <w:rPr>
          <w:b w:val="0"/>
          <w:bCs w:val="0"/>
          <w:spacing w:val="0"/>
          <w:w w:val="100"/>
        </w:rPr>
        <w:t>AS09NS2ERA-W**/1U</w:t>
      </w:r>
      <w:r>
        <w:rPr>
          <w:b w:val="0"/>
          <w:bCs w:val="0"/>
          <w:spacing w:val="-1"/>
          <w:w w:val="100"/>
        </w:rPr>
        <w:t>0</w:t>
      </w:r>
      <w:r>
        <w:rPr>
          <w:b w:val="0"/>
          <w:bCs w:val="0"/>
          <w:spacing w:val="0"/>
          <w:w w:val="100"/>
        </w:rPr>
        <w:t>9BS3ERA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AS12NS2ERA-W**/1U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2BS3ERA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95"/>
        </w:rPr>
        <w:t>AS18NS2ERA-W**/1U</w:t>
      </w:r>
      <w:r>
        <w:rPr>
          <w:b w:val="0"/>
          <w:bCs w:val="0"/>
          <w:spacing w:val="-1"/>
          <w:w w:val="95"/>
        </w:rPr>
        <w:t>1</w:t>
      </w:r>
      <w:r>
        <w:rPr>
          <w:b w:val="0"/>
          <w:bCs w:val="0"/>
          <w:spacing w:val="0"/>
          <w:w w:val="95"/>
        </w:rPr>
        <w:t>8FS2ERA(S)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AS24NS2ERA-W**/1U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0"/>
          <w:w w:val="100"/>
        </w:rPr>
        <w:t>4GS1ERA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84" w:lineRule="exact"/>
        <w:ind w:left="372" w:right="1269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AS09CB1HRA</w:t>
      </w:r>
      <w:r>
        <w:rPr>
          <w:rFonts w:ascii="Calibri" w:hAnsi="Calibri" w:cs="Calibri" w:eastAsia="Calibri"/>
          <w:b w:val="0"/>
          <w:bCs w:val="0"/>
          <w:spacing w:val="-1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/</w:t>
      </w:r>
      <w:r>
        <w:rPr>
          <w:rFonts w:ascii="Calibri" w:hAnsi="Calibri" w:cs="Calibri" w:eastAsia="Calibri"/>
          <w:b w:val="0"/>
          <w:bCs w:val="0"/>
          <w:spacing w:val="-1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1U09QE3ERA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1U12QE3ERA</w:t>
      </w:r>
      <w:r>
        <w:rPr>
          <w:rFonts w:ascii="Calibri" w:hAnsi="Calibri" w:cs="Calibri" w:eastAsia="Calibri"/>
          <w:b w:val="0"/>
          <w:bCs w:val="0"/>
          <w:spacing w:val="-1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/</w:t>
      </w:r>
      <w:r>
        <w:rPr>
          <w:rFonts w:ascii="Calibri" w:hAnsi="Calibri" w:cs="Calibri" w:eastAsia="Calibri"/>
          <w:b w:val="0"/>
          <w:bCs w:val="0"/>
          <w:spacing w:val="-1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AS12CB1HRA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line="368" w:lineRule="exact" w:before="91"/>
        <w:ind w:left="375" w:right="665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AS09NA3HRA-S***/1U09BR4ERA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32"/>
          <w:szCs w:val="32"/>
        </w:rPr>
        <w:t>AS12NB3HRA-S***/1U12BR4ERA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9" w:lineRule="auto"/>
        <w:ind w:left="283" w:right="815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AS09NS2ERA-G*/1U0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9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BS3ERA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AS12NS2ERA-G*/1U1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BS3ERA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32"/>
          <w:szCs w:val="32"/>
        </w:rPr>
        <w:t>AS18NS2ERA-G*/1U1</w:t>
      </w:r>
      <w:r>
        <w:rPr>
          <w:rFonts w:ascii="Calibri" w:hAnsi="Calibri" w:cs="Calibri" w:eastAsia="Calibri"/>
          <w:b w:val="0"/>
          <w:bCs w:val="0"/>
          <w:spacing w:val="-1"/>
          <w:w w:val="95"/>
          <w:sz w:val="32"/>
          <w:szCs w:val="32"/>
        </w:rPr>
        <w:t>8</w:t>
      </w:r>
      <w:r>
        <w:rPr>
          <w:rFonts w:ascii="Calibri" w:hAnsi="Calibri" w:cs="Calibri" w:eastAsia="Calibri"/>
          <w:b w:val="0"/>
          <w:bCs w:val="0"/>
          <w:spacing w:val="0"/>
          <w:w w:val="95"/>
          <w:sz w:val="32"/>
          <w:szCs w:val="32"/>
        </w:rPr>
        <w:t>FS2ERA(S)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AS24NS2ERA-G*/1U2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GS1ERA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after="0" w:line="229" w:lineRule="auto"/>
        <w:jc w:val="left"/>
        <w:rPr>
          <w:rFonts w:ascii="Calibri" w:hAnsi="Calibri" w:cs="Calibri" w:eastAsia="Calibri"/>
          <w:sz w:val="32"/>
          <w:szCs w:val="32"/>
        </w:rPr>
        <w:sectPr>
          <w:type w:val="continuous"/>
          <w:pgSz w:w="11905" w:h="16840"/>
          <w:pgMar w:top="1580" w:bottom="0" w:left="620" w:right="460"/>
          <w:cols w:num="2" w:equalWidth="0">
            <w:col w:w="4801" w:space="651"/>
            <w:col w:w="5373"/>
          </w:cols>
        </w:sectPr>
      </w:pPr>
    </w:p>
    <w:p>
      <w:pPr>
        <w:spacing w:line="150" w:lineRule="exact" w:before="7"/>
        <w:rPr>
          <w:sz w:val="15"/>
          <w:szCs w:val="15"/>
        </w:rPr>
      </w:pPr>
      <w:r>
        <w:rPr/>
        <w:pict>
          <v:group style="position:absolute;margin-left:.998047pt;margin-top:1.201pt;width:594.717953pt;height:483.798963pt;mso-position-horizontal-relative:page;mso-position-vertical-relative:page;z-index:-8079" coordorigin="20,24" coordsize="11894,9676">
            <v:shape style="position:absolute;left:20;top:24;width:11878;height:4587" type="#_x0000_t75">
              <v:imagedata r:id="rId7" o:title=""/>
            </v:shape>
            <v:group style="position:absolute;left:9833;top:1112;width:197;height:638" coordorigin="9833,1112" coordsize="197,638">
              <v:shape style="position:absolute;left:9833;top:1112;width:197;height:638" coordorigin="9833,1112" coordsize="197,638" path="m9833,1112l10030,1112,10030,1750,9833,1750,9833,1112xe" filled="t" fillcolor="#3B4392" stroked="f">
                <v:path arrowok="t"/>
                <v:fill type="solid"/>
              </v:shape>
            </v:group>
            <v:group style="position:absolute;left:9833;top:834;width:197;height:187" coordorigin="9833,834" coordsize="197,187">
              <v:shape style="position:absolute;left:9833;top:834;width:197;height:187" coordorigin="9833,834" coordsize="197,187" path="m9833,834l10030,834,10030,1021,9833,1021,9833,834xe" filled="t" fillcolor="#3B4392" stroked="f">
                <v:path arrowok="t"/>
                <v:fill type="solid"/>
              </v:shape>
            </v:group>
            <v:group style="position:absolute;left:8010;top:1377;width:212;height:372" coordorigin="8010,1377" coordsize="212,372">
              <v:shape style="position:absolute;left:8010;top:1377;width:212;height:372" coordorigin="8010,1377" coordsize="212,372" path="m8010,1749l8222,1749,8222,1377,8010,1377,8010,1749xe" filled="t" fillcolor="#3B4392" stroked="f">
                <v:path arrowok="t"/>
                <v:fill type="solid"/>
              </v:shape>
            </v:group>
            <v:group style="position:absolute;left:8010;top:1217;width:843;height:160" coordorigin="8010,1217" coordsize="843,160">
              <v:shape style="position:absolute;left:8010;top:1217;width:843;height:160" coordorigin="8010,1217" coordsize="843,160" path="m8010,1377l8853,1377,8853,1217,8010,1217,8010,1377xe" filled="t" fillcolor="#3B4392" stroked="f">
                <v:path arrowok="t"/>
                <v:fill type="solid"/>
              </v:shape>
            </v:group>
            <v:group style="position:absolute;left:8010;top:863;width:212;height:354" coordorigin="8010,863" coordsize="212,354">
              <v:shape style="position:absolute;left:8010;top:863;width:212;height:354" coordorigin="8010,863" coordsize="212,354" path="m8010,1217l8222,1217,8222,863,8010,863,8010,1217xe" filled="t" fillcolor="#3B4392" stroked="f">
                <v:path arrowok="t"/>
                <v:fill type="solid"/>
              </v:shape>
            </v:group>
            <v:group style="position:absolute;left:8642;top:1376;width:211;height:373" coordorigin="8642,1376" coordsize="211,373">
              <v:shape style="position:absolute;left:8642;top:1376;width:211;height:373" coordorigin="8642,1376" coordsize="211,373" path="m8853,1376l8642,1376,8642,1749,8853,1749,8853,1376xe" filled="t" fillcolor="#3B4392" stroked="f">
                <v:path arrowok="t"/>
                <v:fill type="solid"/>
              </v:shape>
            </v:group>
            <v:group style="position:absolute;left:8642;top:862;width:211;height:355" coordorigin="8642,862" coordsize="211,355">
              <v:shape style="position:absolute;left:8642;top:862;width:211;height:355" coordorigin="8642,862" coordsize="211,355" path="m8853,862l8642,862,8642,1217,8853,1217,8853,862xe" filled="t" fillcolor="#3B4392" stroked="f">
                <v:path arrowok="t"/>
                <v:fill type="solid"/>
              </v:shape>
            </v:group>
            <v:group style="position:absolute;left:8967;top:1099;width:702;height:666" coordorigin="8967,1099" coordsize="702,666">
              <v:shape style="position:absolute;left:8967;top:1099;width:702;height:666" coordorigin="8967,1099" coordsize="702,666" path="m9314,1099l9314,1251,9335,1252,9355,1256,9411,1279,9460,1327,9487,1381,9494,1417,9493,1443,9475,1510,9437,1563,9385,1599,9322,1613,9314,1765,9324,1765,9334,1764,9346,1763,9406,1746,9470,1702,9490,1697,9669,1697,9669,1168,9475,1168,9473,1165,9472,1165,9455,1149,9436,1136,9380,1108,9344,1100,9314,1099xe" filled="t" fillcolor="#3B4392" stroked="f">
                <v:path arrowok="t"/>
                <v:fill type="solid"/>
              </v:shape>
              <v:shape style="position:absolute;left:8967;top:1099;width:702;height:666" coordorigin="8967,1099" coordsize="702,666" path="m9314,1099l9312,1099,9284,1100,9203,1117,9131,1150,9068,1198,9019,1258,8985,1328,8968,1405,8967,1432,8968,1453,8977,1514,8998,1571,9030,1624,9072,1670,9123,1709,9177,1738,9234,1756,9294,1765,9314,1765,9314,1613,9294,1612,9273,1609,9217,1585,9170,1537,9142,1484,9134,1447,9135,1423,9149,1362,9196,1297,9249,1264,9306,1251,9314,1099xe" filled="t" fillcolor="#3B4392" stroked="f">
                <v:path arrowok="t"/>
                <v:fill type="solid"/>
              </v:shape>
              <v:shape style="position:absolute;left:8967;top:1099;width:702;height:666" coordorigin="8967,1099" coordsize="702,666" path="m9669,1697l9490,1697,9490,1750,9669,1750,9669,1697xe" filled="t" fillcolor="#3B4392" stroked="f">
                <v:path arrowok="t"/>
                <v:fill type="solid"/>
              </v:shape>
              <v:shape style="position:absolute;left:8967;top:1099;width:702;height:666" coordorigin="8967,1099" coordsize="702,666" path="m9669,1112l9490,1112,9490,1168,9669,1168,9669,1112xe" filled="t" fillcolor="#3B4392" stroked="f">
                <v:path arrowok="t"/>
                <v:fill type="solid"/>
              </v:shape>
            </v:group>
            <v:group style="position:absolute;left:10946;top:1041;width:413;height:708" coordorigin="10946,1041" coordsize="413,708">
              <v:shape style="position:absolute;left:10946;top:1041;width:413;height:708" coordorigin="10946,1041" coordsize="413,708" path="m11272,1041l11268,1044,11238,1060,11209,1076,11156,1106,11089,1150,11034,1194,10992,1242,10957,1313,10946,1375,10946,1749,11139,1749,11139,1404,11141,1385,11166,1323,11222,1274,11359,1193,11355,1187,11275,1046,11272,1041xe" filled="t" fillcolor="#3B4392" stroked="f">
                <v:path arrowok="t"/>
                <v:fill type="solid"/>
              </v:shape>
            </v:group>
            <v:group style="position:absolute;left:10136;top:1096;width:704;height:672" coordorigin="10136,1096" coordsize="704,672">
              <v:shape style="position:absolute;left:10136;top:1096;width:704;height:672" coordorigin="10136,1096" coordsize="704,672" path="m10494,1096l10488,1096,10459,1097,10377,1113,10303,1146,10239,1194,10189,1255,10154,1326,10137,1405,10136,1432,10137,1453,10146,1514,10167,1571,10198,1624,10241,1671,10292,1710,10346,1739,10421,1762,10482,1768,10494,1768,10494,1630,10471,1627,10449,1623,10389,1598,10342,1556,10312,1501,10306,1480,10494,1477,10494,1365,10311,1365,10319,1344,10355,1292,10406,1256,10467,1238,10490,1236,10494,1096xe" filled="t" fillcolor="#3B4392" stroked="f">
                <v:path arrowok="t"/>
                <v:fill type="solid"/>
              </v:shape>
              <v:shape style="position:absolute;left:10136;top:1096;width:704;height:672" coordorigin="10136,1096" coordsize="704,672" path="m10665,1534l10663,1538,10662,1541,10659,1545,10617,1589,10565,1618,10494,1630,10494,1768,10558,1761,10619,1744,10676,1718,10726,1683,10770,1640,10805,1589,10808,1584,10665,1534xe" filled="t" fillcolor="#3B4392" stroked="f">
                <v:path arrowok="t"/>
                <v:fill type="solid"/>
              </v:shape>
              <v:shape style="position:absolute;left:10136;top:1096;width:704;height:672" coordorigin="10136,1096" coordsize="704,672" path="m10495,1096l10494,1236,10516,1237,10539,1241,10599,1265,10646,1305,10676,1360,10494,1365,10494,1477,10835,1477,10837,1468,10839,1455,10840,1447,10840,1432,10834,1371,10817,1313,10789,1258,10752,1209,10702,1166,10649,1133,10574,1106,10515,1096,10495,1096xe" filled="t" fillcolor="#3B4392" stroked="f">
                <v:path arrowok="t"/>
                <v:fill type="solid"/>
              </v:shape>
            </v:group>
            <v:group style="position:absolute;left:6403;top:4634;width:5501;height:2" coordorigin="6403,4634" coordsize="5501,2">
              <v:shape style="position:absolute;left:6403;top:4634;width:5501;height:2" coordorigin="6403,4634" coordsize="5501,0" path="m6403,4634l11904,4634e" filled="f" stroked="t" strokeweight=".941pt" strokecolor="#221F1F">
                <v:path arrowok="t"/>
              </v:shape>
            </v:group>
            <v:group style="position:absolute;left:6403;top:4634;width:5501;height:3047" coordorigin="6403,4634" coordsize="5501,3047">
              <v:shape style="position:absolute;left:6403;top:4634;width:5501;height:3047" coordorigin="6403,4634" coordsize="5501,3047" path="m11904,7680l6403,7680,6403,4634e" filled="f" stroked="t" strokeweight=".941pt" strokecolor="#221F1F">
                <v:path arrowok="t"/>
              </v:shape>
            </v:group>
            <v:group style="position:absolute;left:6403;top:4620;width:5501;height:4522" coordorigin="6403,4620" coordsize="5501,4522">
              <v:shape style="position:absolute;left:6403;top:4620;width:5501;height:4522" coordorigin="6403,4620" coordsize="5501,4522" path="m6403,9142l11904,9142,11904,4620,6403,4620,6403,9142xe" filled="t" fillcolor="#454548" stroked="f">
                <v:path arrowok="t"/>
                <v:fill type="solid"/>
              </v:shape>
              <v:shape style="position:absolute;left:872;top:8133;width:4528;height:1567" type="#_x0000_t75">
                <v:imagedata r:id="rId8" o:title=""/>
              </v:shape>
            </v:group>
            <w10:wrap type="none"/>
          </v:group>
        </w:pict>
      </w:r>
      <w:r>
        <w:rPr/>
        <w:pict>
          <v:group style="position:absolute;margin-left:15.6831pt;margin-top:799pt;width:561.911pt;height:.1pt;mso-position-horizontal-relative:page;mso-position-vertical-relative:page;z-index:-8078" coordorigin="314,15980" coordsize="11238,2">
            <v:shape style="position:absolute;left:314;top:15980;width:11238;height:2" coordorigin="314,15980" coordsize="11238,0" path="m314,15980l11552,15980e" filled="f" stroked="t" strokeweight="1.71pt" strokecolor="#000000">
              <v:path arrowok="t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1.908447pt;margin-top:335.051483pt;width:13.9802pt;height:50.699515pt;mso-position-horizontal-relative:page;mso-position-vertical-relative:page;z-index:-8075" type="#_x0000_t202" filled="f" stroked="f">
            <v:textbox inset="0,0,0,0" style="layout-flow:vertical;mso-layout-flow-alt:bottom-to-top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FFFFFF"/>
                      <w:w w:val="99"/>
                      <w:sz w:val="24"/>
                      <w:szCs w:val="24"/>
                    </w:rPr>
                    <w:t>Русский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sz w:val="15"/>
          <w:szCs w:val="15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183" w:lineRule="auto"/>
        <w:ind w:left="283" w:right="191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 w:val="0"/>
          <w:bCs w:val="0"/>
          <w:spacing w:val="0"/>
          <w:w w:val="85"/>
          <w:position w:val="-1"/>
          <w:sz w:val="32"/>
          <w:szCs w:val="32"/>
        </w:rPr>
        <w:t>AS07NA3HAA</w:t>
      </w:r>
      <w:r>
        <w:rPr>
          <w:rFonts w:ascii="Calibri" w:hAnsi="Calibri" w:cs="Calibri" w:eastAsia="Calibri"/>
          <w:b w:val="0"/>
          <w:bCs w:val="0"/>
          <w:spacing w:val="-11"/>
          <w:w w:val="85"/>
          <w:position w:val="-1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-1"/>
          <w:sz w:val="32"/>
          <w:szCs w:val="32"/>
        </w:rPr>
        <w:t>/</w:t>
      </w:r>
      <w:r>
        <w:rPr>
          <w:rFonts w:ascii="Calibri" w:hAnsi="Calibri" w:cs="Calibri" w:eastAsia="Calibri"/>
          <w:b w:val="0"/>
          <w:bCs w:val="0"/>
          <w:spacing w:val="-11"/>
          <w:w w:val="85"/>
          <w:position w:val="-1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-1"/>
          <w:sz w:val="32"/>
          <w:szCs w:val="32"/>
        </w:rPr>
        <w:t>1U07DR</w:t>
      </w:r>
      <w:r>
        <w:rPr>
          <w:rFonts w:ascii="Calibri" w:hAnsi="Calibri" w:cs="Calibri" w:eastAsia="Calibri"/>
          <w:b w:val="0"/>
          <w:bCs w:val="0"/>
          <w:spacing w:val="-12"/>
          <w:w w:val="85"/>
          <w:position w:val="-1"/>
          <w:sz w:val="32"/>
          <w:szCs w:val="32"/>
        </w:rPr>
        <w:t>4</w:t>
      </w:r>
      <w:r>
        <w:rPr>
          <w:rFonts w:ascii="Calibri" w:hAnsi="Calibri" w:cs="Calibri" w:eastAsia="Calibri"/>
          <w:b w:val="0"/>
          <w:bCs w:val="0"/>
          <w:spacing w:val="-5"/>
          <w:w w:val="85"/>
          <w:position w:val="-1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-1"/>
          <w:sz w:val="32"/>
          <w:szCs w:val="32"/>
        </w:rPr>
        <w:t>AA</w:t>
      </w:r>
      <w:r>
        <w:rPr>
          <w:rFonts w:ascii="Calibri" w:hAnsi="Calibri" w:cs="Calibri" w:eastAsia="Calibri"/>
          <w:b w:val="0"/>
          <w:bCs w:val="0"/>
          <w:spacing w:val="-8"/>
          <w:w w:val="85"/>
          <w:position w:val="-1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24"/>
          <w:szCs w:val="24"/>
        </w:rPr>
        <w:t>(HSU-07H</w:t>
      </w:r>
      <w:r>
        <w:rPr>
          <w:rFonts w:ascii="Calibri" w:hAnsi="Calibri" w:cs="Calibri" w:eastAsia="Calibri"/>
          <w:b w:val="0"/>
          <w:bCs w:val="0"/>
          <w:spacing w:val="-2"/>
          <w:w w:val="85"/>
          <w:position w:val="0"/>
          <w:sz w:val="24"/>
          <w:szCs w:val="2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24"/>
          <w:szCs w:val="24"/>
        </w:rPr>
        <w:t>F03/R2-G*/</w:t>
      </w:r>
      <w:r>
        <w:rPr>
          <w:rFonts w:ascii="Calibri" w:hAnsi="Calibri" w:cs="Calibri" w:eastAsia="Calibri"/>
          <w:b w:val="0"/>
          <w:bCs w:val="0"/>
          <w:spacing w:val="-17"/>
          <w:w w:val="85"/>
          <w:position w:val="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24"/>
          <w:szCs w:val="24"/>
        </w:rPr>
        <w:t>HS</w:t>
      </w:r>
      <w:r>
        <w:rPr>
          <w:rFonts w:ascii="Calibri" w:hAnsi="Calibri" w:cs="Calibri" w:eastAsia="Calibri"/>
          <w:b w:val="0"/>
          <w:bCs w:val="0"/>
          <w:spacing w:val="-2"/>
          <w:w w:val="85"/>
          <w:position w:val="0"/>
          <w:sz w:val="24"/>
          <w:szCs w:val="24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24"/>
          <w:szCs w:val="24"/>
        </w:rPr>
        <w:t>-07HUN03/R2,</w:t>
      </w:r>
      <w:r>
        <w:rPr>
          <w:rFonts w:ascii="Calibri" w:hAnsi="Calibri" w:cs="Calibri" w:eastAsia="Calibri"/>
          <w:b w:val="0"/>
          <w:bCs w:val="0"/>
          <w:spacing w:val="-17"/>
          <w:w w:val="85"/>
          <w:position w:val="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24"/>
          <w:szCs w:val="24"/>
        </w:rPr>
        <w:t>HSU-07HNF03/R2-W*/</w:t>
      </w:r>
      <w:r>
        <w:rPr>
          <w:rFonts w:ascii="Calibri" w:hAnsi="Calibri" w:cs="Calibri" w:eastAsia="Calibri"/>
          <w:b w:val="0"/>
          <w:bCs w:val="0"/>
          <w:spacing w:val="-18"/>
          <w:w w:val="85"/>
          <w:position w:val="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24"/>
          <w:szCs w:val="24"/>
        </w:rPr>
        <w:t>HSU-07HUN03/R2)</w:t>
      </w:r>
      <w:r>
        <w:rPr>
          <w:rFonts w:ascii="Calibri" w:hAnsi="Calibri" w:cs="Calibri" w:eastAsia="Calibri"/>
          <w:b w:val="0"/>
          <w:bCs w:val="0"/>
          <w:spacing w:val="0"/>
          <w:w w:val="77"/>
          <w:position w:val="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32"/>
          <w:szCs w:val="32"/>
        </w:rPr>
        <w:t>AS07NA3HAA</w:t>
      </w:r>
      <w:r>
        <w:rPr>
          <w:rFonts w:ascii="Calibri" w:hAnsi="Calibri" w:cs="Calibri" w:eastAsia="Calibri"/>
          <w:b w:val="0"/>
          <w:bCs w:val="0"/>
          <w:spacing w:val="-19"/>
          <w:w w:val="85"/>
          <w:position w:val="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32"/>
          <w:szCs w:val="32"/>
        </w:rPr>
        <w:t>/</w:t>
      </w:r>
      <w:r>
        <w:rPr>
          <w:rFonts w:ascii="Calibri" w:hAnsi="Calibri" w:cs="Calibri" w:eastAsia="Calibri"/>
          <w:b w:val="0"/>
          <w:bCs w:val="0"/>
          <w:spacing w:val="-18"/>
          <w:w w:val="85"/>
          <w:position w:val="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32"/>
          <w:szCs w:val="32"/>
        </w:rPr>
        <w:t>1U07AR</w:t>
      </w:r>
      <w:r>
        <w:rPr>
          <w:rFonts w:ascii="Calibri" w:hAnsi="Calibri" w:cs="Calibri" w:eastAsia="Calibri"/>
          <w:b w:val="0"/>
          <w:bCs w:val="0"/>
          <w:spacing w:val="-1"/>
          <w:w w:val="85"/>
          <w:position w:val="0"/>
          <w:sz w:val="32"/>
          <w:szCs w:val="32"/>
        </w:rPr>
        <w:t>4</w:t>
      </w:r>
      <w:r>
        <w:rPr>
          <w:rFonts w:ascii="Calibri" w:hAnsi="Calibri" w:cs="Calibri" w:eastAsia="Calibri"/>
          <w:b w:val="0"/>
          <w:bCs w:val="0"/>
          <w:spacing w:val="-5"/>
          <w:w w:val="85"/>
          <w:position w:val="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32"/>
          <w:szCs w:val="32"/>
        </w:rPr>
        <w:t>AA</w:t>
      </w:r>
      <w:r>
        <w:rPr>
          <w:rFonts w:ascii="Calibri" w:hAnsi="Calibri" w:cs="Calibri" w:eastAsia="Calibri"/>
          <w:b w:val="0"/>
          <w:bCs w:val="0"/>
          <w:spacing w:val="-16"/>
          <w:w w:val="85"/>
          <w:position w:val="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24"/>
          <w:szCs w:val="24"/>
        </w:rPr>
        <w:t>(HSU-07H</w:t>
      </w:r>
      <w:r>
        <w:rPr>
          <w:rFonts w:ascii="Calibri" w:hAnsi="Calibri" w:cs="Calibri" w:eastAsia="Calibri"/>
          <w:b w:val="0"/>
          <w:bCs w:val="0"/>
          <w:spacing w:val="-2"/>
          <w:w w:val="85"/>
          <w:position w:val="0"/>
          <w:sz w:val="24"/>
          <w:szCs w:val="2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24"/>
          <w:szCs w:val="24"/>
        </w:rPr>
        <w:t>F03/R2-G*/HSU-07H</w:t>
      </w:r>
      <w:r>
        <w:rPr>
          <w:rFonts w:ascii="Calibri" w:hAnsi="Calibri" w:cs="Calibri" w:eastAsia="Calibri"/>
          <w:b w:val="0"/>
          <w:bCs w:val="0"/>
          <w:spacing w:val="-2"/>
          <w:w w:val="85"/>
          <w:position w:val="0"/>
          <w:sz w:val="24"/>
          <w:szCs w:val="24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24"/>
          <w:szCs w:val="24"/>
        </w:rPr>
        <w:t>N103/R2,</w:t>
      </w:r>
      <w:r>
        <w:rPr>
          <w:rFonts w:ascii="Calibri" w:hAnsi="Calibri" w:cs="Calibri" w:eastAsia="Calibri"/>
          <w:b w:val="0"/>
          <w:bCs w:val="0"/>
          <w:spacing w:val="-22"/>
          <w:w w:val="85"/>
          <w:position w:val="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24"/>
          <w:szCs w:val="24"/>
        </w:rPr>
        <w:t>HSU-07HNF03/R2-W*/HSU-07HUN03/R2)</w:t>
      </w:r>
      <w:r>
        <w:rPr>
          <w:rFonts w:ascii="Calibri" w:hAnsi="Calibri" w:cs="Calibri" w:eastAsia="Calibri"/>
          <w:b w:val="0"/>
          <w:bCs w:val="0"/>
          <w:spacing w:val="0"/>
          <w:w w:val="77"/>
          <w:position w:val="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32"/>
          <w:szCs w:val="32"/>
        </w:rPr>
        <w:t>AS09NA3HAA</w:t>
      </w:r>
      <w:r>
        <w:rPr>
          <w:rFonts w:ascii="Calibri" w:hAnsi="Calibri" w:cs="Calibri" w:eastAsia="Calibri"/>
          <w:b w:val="0"/>
          <w:bCs w:val="0"/>
          <w:spacing w:val="-11"/>
          <w:w w:val="85"/>
          <w:position w:val="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32"/>
          <w:szCs w:val="32"/>
        </w:rPr>
        <w:t>/</w:t>
      </w:r>
      <w:r>
        <w:rPr>
          <w:rFonts w:ascii="Calibri" w:hAnsi="Calibri" w:cs="Calibri" w:eastAsia="Calibri"/>
          <w:b w:val="0"/>
          <w:bCs w:val="0"/>
          <w:spacing w:val="-12"/>
          <w:w w:val="85"/>
          <w:position w:val="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32"/>
          <w:szCs w:val="32"/>
        </w:rPr>
        <w:t>1U09DR</w:t>
      </w:r>
      <w:r>
        <w:rPr>
          <w:rFonts w:ascii="Calibri" w:hAnsi="Calibri" w:cs="Calibri" w:eastAsia="Calibri"/>
          <w:b w:val="0"/>
          <w:bCs w:val="0"/>
          <w:spacing w:val="-1"/>
          <w:w w:val="85"/>
          <w:position w:val="0"/>
          <w:sz w:val="32"/>
          <w:szCs w:val="32"/>
        </w:rPr>
        <w:t>4</w:t>
      </w:r>
      <w:r>
        <w:rPr>
          <w:rFonts w:ascii="Calibri" w:hAnsi="Calibri" w:cs="Calibri" w:eastAsia="Calibri"/>
          <w:b w:val="0"/>
          <w:bCs w:val="0"/>
          <w:spacing w:val="-17"/>
          <w:w w:val="85"/>
          <w:position w:val="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2"/>
          <w:sz w:val="32"/>
          <w:szCs w:val="32"/>
        </w:rPr>
        <w:t>AA</w:t>
      </w:r>
      <w:r>
        <w:rPr>
          <w:rFonts w:ascii="Calibri" w:hAnsi="Calibri" w:cs="Calibri" w:eastAsia="Calibri"/>
          <w:b w:val="0"/>
          <w:bCs w:val="0"/>
          <w:spacing w:val="-17"/>
          <w:w w:val="85"/>
          <w:position w:val="2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1"/>
          <w:sz w:val="24"/>
          <w:szCs w:val="24"/>
        </w:rPr>
        <w:t>(HSU-09H</w:t>
      </w:r>
      <w:r>
        <w:rPr>
          <w:rFonts w:ascii="Calibri" w:hAnsi="Calibri" w:cs="Calibri" w:eastAsia="Calibri"/>
          <w:b w:val="0"/>
          <w:bCs w:val="0"/>
          <w:spacing w:val="-2"/>
          <w:w w:val="85"/>
          <w:position w:val="1"/>
          <w:sz w:val="24"/>
          <w:szCs w:val="2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1"/>
          <w:sz w:val="24"/>
          <w:szCs w:val="24"/>
        </w:rPr>
        <w:t>F03/R2-G*/</w:t>
      </w:r>
      <w:r>
        <w:rPr>
          <w:rFonts w:ascii="Calibri" w:hAnsi="Calibri" w:cs="Calibri" w:eastAsia="Calibri"/>
          <w:b w:val="0"/>
          <w:bCs w:val="0"/>
          <w:spacing w:val="12"/>
          <w:w w:val="85"/>
          <w:position w:val="1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1"/>
          <w:sz w:val="24"/>
          <w:szCs w:val="24"/>
        </w:rPr>
        <w:t>HSU-09HUN03/R2,</w:t>
      </w:r>
      <w:r>
        <w:rPr>
          <w:rFonts w:ascii="Calibri" w:hAnsi="Calibri" w:cs="Calibri" w:eastAsia="Calibri"/>
          <w:b w:val="0"/>
          <w:bCs w:val="0"/>
          <w:spacing w:val="-17"/>
          <w:w w:val="85"/>
          <w:position w:val="1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1"/>
          <w:sz w:val="24"/>
          <w:szCs w:val="24"/>
        </w:rPr>
        <w:t>HSU-09HNF03/R2-W*/</w:t>
      </w:r>
      <w:r>
        <w:rPr>
          <w:rFonts w:ascii="Calibri" w:hAnsi="Calibri" w:cs="Calibri" w:eastAsia="Calibri"/>
          <w:b w:val="0"/>
          <w:bCs w:val="0"/>
          <w:spacing w:val="-17"/>
          <w:w w:val="85"/>
          <w:position w:val="1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1"/>
          <w:sz w:val="24"/>
          <w:szCs w:val="24"/>
        </w:rPr>
        <w:t>HSU-09HUN03/R2)</w:t>
      </w:r>
      <w:r>
        <w:rPr>
          <w:rFonts w:ascii="Calibri" w:hAnsi="Calibri" w:cs="Calibri" w:eastAsia="Calibri"/>
          <w:b w:val="0"/>
          <w:bCs w:val="0"/>
          <w:spacing w:val="0"/>
          <w:w w:val="77"/>
          <w:position w:val="1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-2"/>
          <w:sz w:val="32"/>
          <w:szCs w:val="32"/>
        </w:rPr>
        <w:t>AS12NB3HAA</w:t>
      </w:r>
      <w:r>
        <w:rPr>
          <w:rFonts w:ascii="Calibri" w:hAnsi="Calibri" w:cs="Calibri" w:eastAsia="Calibri"/>
          <w:b w:val="0"/>
          <w:bCs w:val="0"/>
          <w:spacing w:val="-11"/>
          <w:w w:val="85"/>
          <w:position w:val="-2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-2"/>
          <w:sz w:val="32"/>
          <w:szCs w:val="32"/>
        </w:rPr>
        <w:t>/</w:t>
      </w:r>
      <w:r>
        <w:rPr>
          <w:rFonts w:ascii="Calibri" w:hAnsi="Calibri" w:cs="Calibri" w:eastAsia="Calibri"/>
          <w:b w:val="0"/>
          <w:bCs w:val="0"/>
          <w:spacing w:val="-12"/>
          <w:w w:val="85"/>
          <w:position w:val="-2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-2"/>
          <w:sz w:val="32"/>
          <w:szCs w:val="32"/>
        </w:rPr>
        <w:t>1U12DR</w:t>
      </w:r>
      <w:r>
        <w:rPr>
          <w:rFonts w:ascii="Calibri" w:hAnsi="Calibri" w:cs="Calibri" w:eastAsia="Calibri"/>
          <w:b w:val="0"/>
          <w:bCs w:val="0"/>
          <w:spacing w:val="-1"/>
          <w:w w:val="85"/>
          <w:position w:val="-2"/>
          <w:sz w:val="32"/>
          <w:szCs w:val="32"/>
        </w:rPr>
        <w:t>4</w:t>
      </w:r>
      <w:r>
        <w:rPr>
          <w:rFonts w:ascii="Calibri" w:hAnsi="Calibri" w:cs="Calibri" w:eastAsia="Calibri"/>
          <w:b w:val="0"/>
          <w:bCs w:val="0"/>
          <w:spacing w:val="-4"/>
          <w:w w:val="85"/>
          <w:position w:val="-2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-2"/>
          <w:sz w:val="32"/>
          <w:szCs w:val="32"/>
        </w:rPr>
        <w:t>AA</w:t>
      </w:r>
      <w:r>
        <w:rPr>
          <w:rFonts w:ascii="Calibri" w:hAnsi="Calibri" w:cs="Calibri" w:eastAsia="Calibri"/>
          <w:b w:val="0"/>
          <w:bCs w:val="0"/>
          <w:spacing w:val="-23"/>
          <w:w w:val="85"/>
          <w:position w:val="-2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24"/>
          <w:szCs w:val="24"/>
        </w:rPr>
        <w:t>(HSU-12H</w:t>
      </w:r>
      <w:r>
        <w:rPr>
          <w:rFonts w:ascii="Calibri" w:hAnsi="Calibri" w:cs="Calibri" w:eastAsia="Calibri"/>
          <w:b w:val="0"/>
          <w:bCs w:val="0"/>
          <w:spacing w:val="-2"/>
          <w:w w:val="85"/>
          <w:position w:val="0"/>
          <w:sz w:val="24"/>
          <w:szCs w:val="2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24"/>
          <w:szCs w:val="24"/>
        </w:rPr>
        <w:t>F03/R2-G*/</w:t>
      </w:r>
      <w:r>
        <w:rPr>
          <w:rFonts w:ascii="Calibri" w:hAnsi="Calibri" w:cs="Calibri" w:eastAsia="Calibri"/>
          <w:b w:val="0"/>
          <w:bCs w:val="0"/>
          <w:spacing w:val="12"/>
          <w:w w:val="85"/>
          <w:position w:val="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24"/>
          <w:szCs w:val="24"/>
        </w:rPr>
        <w:t>HSU-12HUN03/R2,</w:t>
      </w:r>
      <w:r>
        <w:rPr>
          <w:rFonts w:ascii="Calibri" w:hAnsi="Calibri" w:cs="Calibri" w:eastAsia="Calibri"/>
          <w:b w:val="0"/>
          <w:bCs w:val="0"/>
          <w:spacing w:val="-17"/>
          <w:w w:val="85"/>
          <w:position w:val="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24"/>
          <w:szCs w:val="24"/>
        </w:rPr>
        <w:t>HSU-12HNF03/R2-W*/</w:t>
      </w:r>
      <w:r>
        <w:rPr>
          <w:rFonts w:ascii="Calibri" w:hAnsi="Calibri" w:cs="Calibri" w:eastAsia="Calibri"/>
          <w:b w:val="0"/>
          <w:bCs w:val="0"/>
          <w:spacing w:val="-18"/>
          <w:w w:val="85"/>
          <w:position w:val="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24"/>
          <w:szCs w:val="24"/>
        </w:rPr>
        <w:t>HSU-12HUN03/R2)</w:t>
      </w:r>
      <w:r>
        <w:rPr>
          <w:rFonts w:ascii="Calibri" w:hAnsi="Calibri" w:cs="Calibri" w:eastAsia="Calibri"/>
          <w:b w:val="0"/>
          <w:bCs w:val="0"/>
          <w:spacing w:val="0"/>
          <w:w w:val="77"/>
          <w:position w:val="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32"/>
          <w:szCs w:val="32"/>
        </w:rPr>
        <w:t>AS18ND3HAA</w:t>
      </w:r>
      <w:r>
        <w:rPr>
          <w:rFonts w:ascii="Calibri" w:hAnsi="Calibri" w:cs="Calibri" w:eastAsia="Calibri"/>
          <w:b w:val="0"/>
          <w:bCs w:val="0"/>
          <w:spacing w:val="-11"/>
          <w:w w:val="85"/>
          <w:position w:val="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32"/>
          <w:szCs w:val="32"/>
        </w:rPr>
        <w:t>/</w:t>
      </w:r>
      <w:r>
        <w:rPr>
          <w:rFonts w:ascii="Calibri" w:hAnsi="Calibri" w:cs="Calibri" w:eastAsia="Calibri"/>
          <w:b w:val="0"/>
          <w:bCs w:val="0"/>
          <w:spacing w:val="-11"/>
          <w:w w:val="85"/>
          <w:position w:val="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32"/>
          <w:szCs w:val="32"/>
        </w:rPr>
        <w:t>1U18ER</w:t>
      </w:r>
      <w:r>
        <w:rPr>
          <w:rFonts w:ascii="Calibri" w:hAnsi="Calibri" w:cs="Calibri" w:eastAsia="Calibri"/>
          <w:b w:val="0"/>
          <w:bCs w:val="0"/>
          <w:spacing w:val="-1"/>
          <w:w w:val="85"/>
          <w:position w:val="0"/>
          <w:sz w:val="32"/>
          <w:szCs w:val="32"/>
        </w:rPr>
        <w:t>4</w:t>
      </w:r>
      <w:r>
        <w:rPr>
          <w:rFonts w:ascii="Calibri" w:hAnsi="Calibri" w:cs="Calibri" w:eastAsia="Calibri"/>
          <w:b w:val="0"/>
          <w:bCs w:val="0"/>
          <w:spacing w:val="-4"/>
          <w:w w:val="85"/>
          <w:position w:val="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32"/>
          <w:szCs w:val="32"/>
        </w:rPr>
        <w:t>AA</w:t>
      </w:r>
      <w:r>
        <w:rPr>
          <w:rFonts w:ascii="Calibri" w:hAnsi="Calibri" w:cs="Calibri" w:eastAsia="Calibri"/>
          <w:b w:val="0"/>
          <w:bCs w:val="0"/>
          <w:spacing w:val="-10"/>
          <w:w w:val="85"/>
          <w:position w:val="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24"/>
          <w:szCs w:val="24"/>
        </w:rPr>
        <w:t>(HSU-18H</w:t>
      </w:r>
      <w:r>
        <w:rPr>
          <w:rFonts w:ascii="Calibri" w:hAnsi="Calibri" w:cs="Calibri" w:eastAsia="Calibri"/>
          <w:b w:val="0"/>
          <w:bCs w:val="0"/>
          <w:spacing w:val="-2"/>
          <w:w w:val="85"/>
          <w:position w:val="0"/>
          <w:sz w:val="24"/>
          <w:szCs w:val="2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24"/>
          <w:szCs w:val="24"/>
        </w:rPr>
        <w:t>F03/R2-G*/</w:t>
      </w:r>
      <w:r>
        <w:rPr>
          <w:rFonts w:ascii="Calibri" w:hAnsi="Calibri" w:cs="Calibri" w:eastAsia="Calibri"/>
          <w:b w:val="0"/>
          <w:bCs w:val="0"/>
          <w:spacing w:val="-17"/>
          <w:w w:val="85"/>
          <w:position w:val="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24"/>
          <w:szCs w:val="24"/>
        </w:rPr>
        <w:t>HS</w:t>
      </w:r>
      <w:r>
        <w:rPr>
          <w:rFonts w:ascii="Calibri" w:hAnsi="Calibri" w:cs="Calibri" w:eastAsia="Calibri"/>
          <w:b w:val="0"/>
          <w:bCs w:val="0"/>
          <w:spacing w:val="-2"/>
          <w:w w:val="85"/>
          <w:position w:val="0"/>
          <w:sz w:val="24"/>
          <w:szCs w:val="24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24"/>
          <w:szCs w:val="24"/>
        </w:rPr>
        <w:t>-18HUN03/R2,</w:t>
      </w:r>
      <w:r>
        <w:rPr>
          <w:rFonts w:ascii="Calibri" w:hAnsi="Calibri" w:cs="Calibri" w:eastAsia="Calibri"/>
          <w:b w:val="0"/>
          <w:bCs w:val="0"/>
          <w:spacing w:val="-17"/>
          <w:w w:val="85"/>
          <w:position w:val="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24"/>
          <w:szCs w:val="24"/>
        </w:rPr>
        <w:t>HSU-18HNF03/R2-W*/</w:t>
      </w:r>
      <w:r>
        <w:rPr>
          <w:rFonts w:ascii="Calibri" w:hAnsi="Calibri" w:cs="Calibri" w:eastAsia="Calibri"/>
          <w:b w:val="0"/>
          <w:bCs w:val="0"/>
          <w:spacing w:val="13"/>
          <w:w w:val="85"/>
          <w:position w:val="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24"/>
          <w:szCs w:val="24"/>
        </w:rPr>
        <w:t>HSU-18HUN03/R2)</w:t>
      </w:r>
      <w:r>
        <w:rPr>
          <w:rFonts w:ascii="Calibri" w:hAnsi="Calibri" w:cs="Calibri" w:eastAsia="Calibri"/>
          <w:b w:val="0"/>
          <w:bCs w:val="0"/>
          <w:spacing w:val="0"/>
          <w:w w:val="77"/>
          <w:position w:val="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32"/>
          <w:szCs w:val="32"/>
        </w:rPr>
        <w:t>AS24NE3HAA</w:t>
      </w:r>
      <w:r>
        <w:rPr>
          <w:rFonts w:ascii="Calibri" w:hAnsi="Calibri" w:cs="Calibri" w:eastAsia="Calibri"/>
          <w:b w:val="0"/>
          <w:bCs w:val="0"/>
          <w:spacing w:val="-15"/>
          <w:w w:val="85"/>
          <w:position w:val="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32"/>
          <w:szCs w:val="32"/>
        </w:rPr>
        <w:t>/</w:t>
      </w:r>
      <w:r>
        <w:rPr>
          <w:rFonts w:ascii="Calibri" w:hAnsi="Calibri" w:cs="Calibri" w:eastAsia="Calibri"/>
          <w:b w:val="0"/>
          <w:bCs w:val="0"/>
          <w:spacing w:val="-15"/>
          <w:w w:val="85"/>
          <w:position w:val="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32"/>
          <w:szCs w:val="32"/>
        </w:rPr>
        <w:t>1U24GR</w:t>
      </w:r>
      <w:r>
        <w:rPr>
          <w:rFonts w:ascii="Calibri" w:hAnsi="Calibri" w:cs="Calibri" w:eastAsia="Calibri"/>
          <w:b w:val="0"/>
          <w:bCs w:val="0"/>
          <w:spacing w:val="-1"/>
          <w:w w:val="85"/>
          <w:position w:val="0"/>
          <w:sz w:val="32"/>
          <w:szCs w:val="32"/>
        </w:rPr>
        <w:t>4</w:t>
      </w:r>
      <w:r>
        <w:rPr>
          <w:rFonts w:ascii="Calibri" w:hAnsi="Calibri" w:cs="Calibri" w:eastAsia="Calibri"/>
          <w:b w:val="0"/>
          <w:bCs w:val="0"/>
          <w:spacing w:val="-4"/>
          <w:w w:val="85"/>
          <w:position w:val="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32"/>
          <w:szCs w:val="32"/>
        </w:rPr>
        <w:t>AA</w:t>
      </w:r>
      <w:r>
        <w:rPr>
          <w:rFonts w:ascii="Calibri" w:hAnsi="Calibri" w:cs="Calibri" w:eastAsia="Calibri"/>
          <w:b w:val="0"/>
          <w:bCs w:val="0"/>
          <w:spacing w:val="-4"/>
          <w:w w:val="85"/>
          <w:position w:val="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24"/>
          <w:szCs w:val="24"/>
        </w:rPr>
        <w:t>(HSU-24H</w:t>
      </w:r>
      <w:r>
        <w:rPr>
          <w:rFonts w:ascii="Calibri" w:hAnsi="Calibri" w:cs="Calibri" w:eastAsia="Calibri"/>
          <w:b w:val="0"/>
          <w:bCs w:val="0"/>
          <w:spacing w:val="-2"/>
          <w:w w:val="85"/>
          <w:position w:val="0"/>
          <w:sz w:val="24"/>
          <w:szCs w:val="2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24"/>
          <w:szCs w:val="24"/>
        </w:rPr>
        <w:t>F03/R2-G*/</w:t>
      </w:r>
      <w:r>
        <w:rPr>
          <w:rFonts w:ascii="Calibri" w:hAnsi="Calibri" w:cs="Calibri" w:eastAsia="Calibri"/>
          <w:b w:val="0"/>
          <w:bCs w:val="0"/>
          <w:spacing w:val="-20"/>
          <w:w w:val="85"/>
          <w:position w:val="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24"/>
          <w:szCs w:val="24"/>
        </w:rPr>
        <w:t>HS</w:t>
      </w:r>
      <w:r>
        <w:rPr>
          <w:rFonts w:ascii="Calibri" w:hAnsi="Calibri" w:cs="Calibri" w:eastAsia="Calibri"/>
          <w:b w:val="0"/>
          <w:bCs w:val="0"/>
          <w:spacing w:val="-2"/>
          <w:w w:val="85"/>
          <w:position w:val="0"/>
          <w:sz w:val="24"/>
          <w:szCs w:val="24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24"/>
          <w:szCs w:val="24"/>
        </w:rPr>
        <w:t>-24HUN03/R2,</w:t>
      </w:r>
      <w:r>
        <w:rPr>
          <w:rFonts w:ascii="Calibri" w:hAnsi="Calibri" w:cs="Calibri" w:eastAsia="Calibri"/>
          <w:b w:val="0"/>
          <w:bCs w:val="0"/>
          <w:spacing w:val="-19"/>
          <w:w w:val="85"/>
          <w:position w:val="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24"/>
          <w:szCs w:val="24"/>
        </w:rPr>
        <w:t>HSU-24HNF03/R2-W*/</w:t>
      </w:r>
      <w:r>
        <w:rPr>
          <w:rFonts w:ascii="Calibri" w:hAnsi="Calibri" w:cs="Calibri" w:eastAsia="Calibri"/>
          <w:b w:val="0"/>
          <w:bCs w:val="0"/>
          <w:spacing w:val="8"/>
          <w:w w:val="85"/>
          <w:position w:val="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85"/>
          <w:position w:val="0"/>
          <w:sz w:val="24"/>
          <w:szCs w:val="24"/>
        </w:rPr>
        <w:t>HSU-24HUN03/R2)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4"/>
          <w:szCs w:val="24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1"/>
        <w:ind w:left="323" w:right="0" w:firstLine="0"/>
        <w:jc w:val="left"/>
        <w:rPr>
          <w:rFonts w:ascii="Myriad Pro" w:hAnsi="Myriad Pro" w:cs="Myriad Pro" w:eastAsia="Myriad Pro"/>
          <w:sz w:val="24"/>
          <w:szCs w:val="24"/>
        </w:rPr>
      </w:pPr>
      <w:r>
        <w:rPr>
          <w:rFonts w:ascii="Myriad Pro" w:hAnsi="Myriad Pro" w:cs="Myriad Pro" w:eastAsia="Myriad Pro"/>
          <w:b w:val="0"/>
          <w:bCs w:val="0"/>
          <w:spacing w:val="0"/>
          <w:w w:val="95"/>
          <w:sz w:val="24"/>
          <w:szCs w:val="24"/>
        </w:rPr>
        <w:t>*</w:t>
      </w:r>
      <w:r>
        <w:rPr>
          <w:rFonts w:ascii="Myriad Pro" w:hAnsi="Myriad Pro" w:cs="Myriad Pro" w:eastAsia="Myriad Pro"/>
          <w:b w:val="0"/>
          <w:bCs w:val="0"/>
          <w:spacing w:val="-9"/>
          <w:w w:val="95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95"/>
          <w:sz w:val="24"/>
          <w:szCs w:val="24"/>
        </w:rPr>
        <w:t>3</w:t>
      </w:r>
      <w:r>
        <w:rPr>
          <w:rFonts w:ascii="Myriad Pro" w:hAnsi="Myriad Pro" w:cs="Myriad Pro" w:eastAsia="Myriad Pro"/>
          <w:b w:val="0"/>
          <w:bCs w:val="0"/>
          <w:spacing w:val="0"/>
          <w:w w:val="95"/>
          <w:sz w:val="24"/>
          <w:szCs w:val="24"/>
        </w:rPr>
        <w:t>o</w:t>
      </w:r>
      <w:r>
        <w:rPr>
          <w:rFonts w:ascii="Myriad Pro" w:hAnsi="Myriad Pro" w:cs="Myriad Pro" w:eastAsia="Myriad Pro"/>
          <w:b w:val="0"/>
          <w:bCs w:val="0"/>
          <w:spacing w:val="0"/>
          <w:w w:val="95"/>
          <w:sz w:val="24"/>
          <w:szCs w:val="24"/>
        </w:rPr>
        <w:t>n</w:t>
      </w:r>
      <w:r>
        <w:rPr>
          <w:rFonts w:ascii="Myriad Pro" w:hAnsi="Myriad Pro" w:cs="Myriad Pro" w:eastAsia="Myriad Pro"/>
          <w:b w:val="0"/>
          <w:bCs w:val="0"/>
          <w:spacing w:val="-2"/>
          <w:w w:val="95"/>
          <w:sz w:val="24"/>
          <w:szCs w:val="24"/>
        </w:rPr>
        <w:t>o</w:t>
      </w:r>
      <w:r>
        <w:rPr>
          <w:rFonts w:ascii="Myriad Pro" w:hAnsi="Myriad Pro" w:cs="Myriad Pro" w:eastAsia="Myriad Pro"/>
          <w:b w:val="0"/>
          <w:bCs w:val="0"/>
          <w:spacing w:val="-4"/>
          <w:w w:val="95"/>
          <w:sz w:val="24"/>
          <w:szCs w:val="24"/>
        </w:rPr>
        <w:t>r</w:t>
      </w:r>
      <w:r>
        <w:rPr>
          <w:rFonts w:ascii="Myriad Pro" w:hAnsi="Myriad Pro" w:cs="Myriad Pro" w:eastAsia="Myriad Pro"/>
          <w:b w:val="0"/>
          <w:bCs w:val="0"/>
          <w:spacing w:val="0"/>
          <w:w w:val="95"/>
          <w:sz w:val="24"/>
          <w:szCs w:val="24"/>
        </w:rPr>
        <w:t>a</w:t>
      </w:r>
      <w:r>
        <w:rPr>
          <w:rFonts w:ascii="Myriad Pro" w:hAnsi="Myriad Pro" w:cs="Myriad Pro" w:eastAsia="Myriad Pro"/>
          <w:b w:val="0"/>
          <w:bCs w:val="0"/>
          <w:spacing w:val="0"/>
          <w:w w:val="95"/>
          <w:sz w:val="24"/>
          <w:szCs w:val="24"/>
        </w:rPr>
        <w:t>H</w:t>
      </w:r>
      <w:r>
        <w:rPr>
          <w:rFonts w:ascii="Myriad Pro" w:hAnsi="Myriad Pro" w:cs="Myriad Pro" w:eastAsia="Myriad Pro"/>
          <w:b w:val="0"/>
          <w:bCs w:val="0"/>
          <w:spacing w:val="-8"/>
          <w:w w:val="95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95"/>
          <w:sz w:val="24"/>
          <w:szCs w:val="24"/>
        </w:rPr>
        <w:t>naH</w:t>
      </w:r>
      <w:r>
        <w:rPr>
          <w:rFonts w:ascii="Myriad Pro" w:hAnsi="Myriad Pro" w:cs="Myriad Pro" w:eastAsia="Myriad Pro"/>
          <w:b w:val="0"/>
          <w:bCs w:val="0"/>
          <w:spacing w:val="0"/>
          <w:w w:val="95"/>
          <w:sz w:val="24"/>
          <w:szCs w:val="24"/>
        </w:rPr>
        <w:t>e</w:t>
      </w:r>
      <w:r>
        <w:rPr>
          <w:rFonts w:ascii="Myriad Pro" w:hAnsi="Myriad Pro" w:cs="Myriad Pro" w:eastAsia="Myriad Pro"/>
          <w:b w:val="0"/>
          <w:bCs w:val="0"/>
          <w:spacing w:val="0"/>
          <w:w w:val="95"/>
          <w:sz w:val="24"/>
          <w:szCs w:val="24"/>
        </w:rPr>
        <w:t>nb</w:t>
      </w:r>
      <w:r>
        <w:rPr>
          <w:rFonts w:ascii="Myriad Pro" w:hAnsi="Myriad Pro" w:cs="Myriad Pro" w:eastAsia="Myriad Pro"/>
          <w:b w:val="0"/>
          <w:bCs w:val="0"/>
          <w:spacing w:val="0"/>
          <w:w w:val="100"/>
          <w:sz w:val="24"/>
          <w:szCs w:val="24"/>
        </w:rPr>
      </w:r>
    </w:p>
    <w:p>
      <w:pPr>
        <w:spacing w:line="288" w:lineRule="exact"/>
        <w:ind w:left="323" w:right="0" w:firstLine="0"/>
        <w:jc w:val="left"/>
        <w:rPr>
          <w:rFonts w:ascii="Myriad Pro" w:hAnsi="Myriad Pro" w:cs="Myriad Pro" w:eastAsia="Myriad Pro"/>
          <w:sz w:val="24"/>
          <w:szCs w:val="24"/>
        </w:rPr>
      </w:pPr>
      <w:r>
        <w:rPr>
          <w:rFonts w:ascii="Myriad Pro" w:hAnsi="Myriad Pro" w:cs="Myriad Pro" w:eastAsia="Myriad Pro"/>
          <w:b w:val="0"/>
          <w:bCs w:val="0"/>
          <w:spacing w:val="0"/>
          <w:w w:val="95"/>
          <w:sz w:val="24"/>
          <w:szCs w:val="24"/>
        </w:rPr>
        <w:t>**</w:t>
      </w:r>
      <w:r>
        <w:rPr>
          <w:rFonts w:ascii="Myriad Pro" w:hAnsi="Myriad Pro" w:cs="Myriad Pro" w:eastAsia="Myriad Pro"/>
          <w:b w:val="0"/>
          <w:bCs w:val="0"/>
          <w:spacing w:val="-10"/>
          <w:w w:val="95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95"/>
          <w:sz w:val="24"/>
          <w:szCs w:val="24"/>
        </w:rPr>
        <w:t>6</w:t>
      </w:r>
      <w:r>
        <w:rPr>
          <w:rFonts w:ascii="Myriad Pro" w:hAnsi="Myriad Pro" w:cs="Myriad Pro" w:eastAsia="Myriad Pro"/>
          <w:b w:val="0"/>
          <w:bCs w:val="0"/>
          <w:spacing w:val="0"/>
          <w:w w:val="95"/>
          <w:sz w:val="24"/>
          <w:szCs w:val="24"/>
        </w:rPr>
        <w:t>e</w:t>
      </w:r>
      <w:r>
        <w:rPr>
          <w:rFonts w:ascii="Myriad Pro" w:hAnsi="Myriad Pro" w:cs="Myriad Pro" w:eastAsia="Myriad Pro"/>
          <w:b w:val="0"/>
          <w:bCs w:val="0"/>
          <w:spacing w:val="0"/>
          <w:w w:val="95"/>
          <w:sz w:val="24"/>
          <w:szCs w:val="24"/>
        </w:rPr>
        <w:t>n</w:t>
      </w:r>
      <w:r>
        <w:rPr>
          <w:rFonts w:ascii="Myriad Pro" w:hAnsi="Myriad Pro" w:cs="Myriad Pro" w:eastAsia="Myriad Pro"/>
          <w:b w:val="0"/>
          <w:bCs w:val="0"/>
          <w:spacing w:val="0"/>
          <w:w w:val="95"/>
          <w:sz w:val="24"/>
          <w:szCs w:val="24"/>
        </w:rPr>
        <w:t>a</w:t>
      </w:r>
      <w:r>
        <w:rPr>
          <w:rFonts w:ascii="Myriad Pro" w:hAnsi="Myriad Pro" w:cs="Myriad Pro" w:eastAsia="Myriad Pro"/>
          <w:b w:val="0"/>
          <w:bCs w:val="0"/>
          <w:spacing w:val="0"/>
          <w:w w:val="95"/>
          <w:sz w:val="24"/>
          <w:szCs w:val="24"/>
        </w:rPr>
        <w:t>H</w:t>
      </w:r>
      <w:r>
        <w:rPr>
          <w:rFonts w:ascii="Myriad Pro" w:hAnsi="Myriad Pro" w:cs="Myriad Pro" w:eastAsia="Myriad Pro"/>
          <w:b w:val="0"/>
          <w:bCs w:val="0"/>
          <w:spacing w:val="-9"/>
          <w:w w:val="95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95"/>
          <w:sz w:val="24"/>
          <w:szCs w:val="24"/>
        </w:rPr>
        <w:t>naH</w:t>
      </w:r>
      <w:r>
        <w:rPr>
          <w:rFonts w:ascii="Myriad Pro" w:hAnsi="Myriad Pro" w:cs="Myriad Pro" w:eastAsia="Myriad Pro"/>
          <w:b w:val="0"/>
          <w:bCs w:val="0"/>
          <w:spacing w:val="0"/>
          <w:w w:val="95"/>
          <w:sz w:val="24"/>
          <w:szCs w:val="24"/>
        </w:rPr>
        <w:t>e</w:t>
      </w:r>
      <w:r>
        <w:rPr>
          <w:rFonts w:ascii="Myriad Pro" w:hAnsi="Myriad Pro" w:cs="Myriad Pro" w:eastAsia="Myriad Pro"/>
          <w:b w:val="0"/>
          <w:bCs w:val="0"/>
          <w:spacing w:val="0"/>
          <w:w w:val="95"/>
          <w:sz w:val="24"/>
          <w:szCs w:val="24"/>
        </w:rPr>
        <w:t>nb</w:t>
      </w:r>
      <w:r>
        <w:rPr>
          <w:rFonts w:ascii="Myriad Pro" w:hAnsi="Myriad Pro" w:cs="Myriad Pro" w:eastAsia="Myriad Pro"/>
          <w:b w:val="0"/>
          <w:bCs w:val="0"/>
          <w:spacing w:val="0"/>
          <w:w w:val="100"/>
          <w:sz w:val="24"/>
          <w:szCs w:val="24"/>
        </w:rPr>
      </w:r>
    </w:p>
    <w:p>
      <w:pPr>
        <w:spacing w:line="270" w:lineRule="exact"/>
        <w:ind w:left="330" w:right="0" w:firstLine="0"/>
        <w:jc w:val="left"/>
        <w:rPr>
          <w:rFonts w:ascii="Myriad Pro" w:hAnsi="Myriad Pro" w:cs="Myriad Pro" w:eastAsia="Myriad Pro"/>
          <w:sz w:val="24"/>
          <w:szCs w:val="24"/>
        </w:rPr>
      </w:pPr>
      <w:r>
        <w:rPr>
          <w:rFonts w:ascii="Myriad Pro" w:hAnsi="Myriad Pro" w:cs="Myriad Pro" w:eastAsia="Myriad Pro"/>
          <w:b w:val="0"/>
          <w:bCs w:val="0"/>
          <w:spacing w:val="0"/>
          <w:w w:val="95"/>
          <w:sz w:val="24"/>
          <w:szCs w:val="24"/>
        </w:rPr>
        <w:t>***</w:t>
      </w:r>
      <w:r>
        <w:rPr>
          <w:rFonts w:ascii="Myriad Pro" w:hAnsi="Myriad Pro" w:cs="Myriad Pro" w:eastAsia="Myriad Pro"/>
          <w:b w:val="0"/>
          <w:bCs w:val="0"/>
          <w:spacing w:val="-26"/>
          <w:w w:val="95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-2"/>
          <w:w w:val="95"/>
          <w:sz w:val="24"/>
          <w:szCs w:val="24"/>
        </w:rPr>
        <w:t>c</w:t>
      </w:r>
      <w:r>
        <w:rPr>
          <w:rFonts w:ascii="Myriad Pro" w:hAnsi="Myriad Pro" w:cs="Myriad Pro" w:eastAsia="Myriad Pro"/>
          <w:b w:val="0"/>
          <w:bCs w:val="0"/>
          <w:spacing w:val="0"/>
          <w:w w:val="95"/>
          <w:sz w:val="24"/>
          <w:szCs w:val="24"/>
        </w:rPr>
        <w:t>epe</w:t>
      </w:r>
      <w:r>
        <w:rPr>
          <w:rFonts w:ascii="Myriad Pro" w:hAnsi="Myriad Pro" w:cs="Myriad Pro" w:eastAsia="Myriad Pro"/>
          <w:b w:val="0"/>
          <w:bCs w:val="0"/>
          <w:spacing w:val="0"/>
          <w:w w:val="95"/>
          <w:sz w:val="24"/>
          <w:szCs w:val="24"/>
        </w:rPr>
        <w:t>6pHHH</w:t>
      </w:r>
      <w:r>
        <w:rPr>
          <w:rFonts w:ascii="Myriad Pro" w:hAnsi="Myriad Pro" w:cs="Myriad Pro" w:eastAsia="Myriad Pro"/>
          <w:b w:val="0"/>
          <w:bCs w:val="0"/>
          <w:spacing w:val="0"/>
          <w:w w:val="95"/>
          <w:sz w:val="24"/>
          <w:szCs w:val="24"/>
        </w:rPr>
        <w:t>a</w:t>
      </w:r>
      <w:r>
        <w:rPr>
          <w:rFonts w:ascii="Myriad Pro" w:hAnsi="Myriad Pro" w:cs="Myriad Pro" w:eastAsia="Myriad Pro"/>
          <w:b w:val="0"/>
          <w:bCs w:val="0"/>
          <w:spacing w:val="0"/>
          <w:w w:val="95"/>
          <w:sz w:val="24"/>
          <w:szCs w:val="24"/>
        </w:rPr>
        <w:t>H</w:t>
      </w:r>
      <w:r>
        <w:rPr>
          <w:rFonts w:ascii="Myriad Pro" w:hAnsi="Myriad Pro" w:cs="Myriad Pro" w:eastAsia="Myriad Pro"/>
          <w:b w:val="0"/>
          <w:bCs w:val="0"/>
          <w:spacing w:val="-26"/>
          <w:w w:val="95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95"/>
          <w:sz w:val="24"/>
          <w:szCs w:val="24"/>
        </w:rPr>
        <w:t>naH</w:t>
      </w:r>
      <w:r>
        <w:rPr>
          <w:rFonts w:ascii="Myriad Pro" w:hAnsi="Myriad Pro" w:cs="Myriad Pro" w:eastAsia="Myriad Pro"/>
          <w:b w:val="0"/>
          <w:bCs w:val="0"/>
          <w:spacing w:val="0"/>
          <w:w w:val="95"/>
          <w:sz w:val="24"/>
          <w:szCs w:val="24"/>
        </w:rPr>
        <w:t>e</w:t>
      </w:r>
      <w:r>
        <w:rPr>
          <w:rFonts w:ascii="Myriad Pro" w:hAnsi="Myriad Pro" w:cs="Myriad Pro" w:eastAsia="Myriad Pro"/>
          <w:b w:val="0"/>
          <w:bCs w:val="0"/>
          <w:spacing w:val="0"/>
          <w:w w:val="95"/>
          <w:sz w:val="24"/>
          <w:szCs w:val="24"/>
        </w:rPr>
        <w:t>nb</w:t>
      </w:r>
      <w:r>
        <w:rPr>
          <w:rFonts w:ascii="Myriad Pro" w:hAnsi="Myriad Pro" w:cs="Myriad Pro" w:eastAsia="Myriad Pro"/>
          <w:b w:val="0"/>
          <w:bCs w:val="0"/>
          <w:spacing w:val="0"/>
          <w:w w:val="100"/>
          <w:sz w:val="24"/>
          <w:szCs w:val="24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51"/>
        <w:ind w:left="252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Вни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м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а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т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4"/>
          <w:szCs w:val="24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льно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и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з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уч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и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4"/>
          <w:szCs w:val="24"/>
        </w:rPr>
        <w:t>т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инс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т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р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укцию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по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э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4"/>
          <w:szCs w:val="24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спл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у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а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тац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с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4"/>
          <w:szCs w:val="24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храни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4"/>
          <w:szCs w:val="24"/>
        </w:rPr>
        <w:t>т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ее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для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дальнейш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е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4"/>
          <w:szCs w:val="24"/>
        </w:rPr>
        <w:t>г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ис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п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4"/>
          <w:szCs w:val="24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льзования.</w:t>
      </w:r>
    </w:p>
    <w:p>
      <w:pPr>
        <w:spacing w:after="0"/>
        <w:jc w:val="left"/>
        <w:rPr>
          <w:rFonts w:ascii="Calibri" w:hAnsi="Calibri" w:cs="Calibri" w:eastAsia="Calibri"/>
          <w:sz w:val="24"/>
          <w:szCs w:val="24"/>
        </w:rPr>
        <w:sectPr>
          <w:type w:val="continuous"/>
          <w:pgSz w:w="11905" w:h="16840"/>
          <w:pgMar w:top="1580" w:bottom="0" w:left="620" w:right="460"/>
        </w:sectPr>
      </w:pPr>
    </w:p>
    <w:p>
      <w:pPr>
        <w:spacing w:before="60"/>
        <w:ind w:left="0" w:right="89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231F1F"/>
          <w:spacing w:val="2"/>
          <w:w w:val="100"/>
          <w:sz w:val="28"/>
          <w:szCs w:val="28"/>
        </w:rPr>
        <w:t>У</w:t>
      </w:r>
      <w:r>
        <w:rPr>
          <w:rFonts w:ascii="Arial" w:hAnsi="Arial" w:cs="Arial" w:eastAsia="Arial"/>
          <w:b w:val="0"/>
          <w:bCs w:val="0"/>
          <w:color w:val="231F1F"/>
          <w:spacing w:val="14"/>
          <w:w w:val="100"/>
          <w:sz w:val="28"/>
          <w:szCs w:val="28"/>
        </w:rPr>
        <w:t>в</w:t>
      </w:r>
      <w:r>
        <w:rPr>
          <w:rFonts w:ascii="Arial" w:hAnsi="Arial" w:cs="Arial" w:eastAsia="Arial"/>
          <w:b w:val="0"/>
          <w:bCs w:val="0"/>
          <w:color w:val="231F1F"/>
          <w:spacing w:val="14"/>
          <w:w w:val="100"/>
          <w:sz w:val="28"/>
          <w:szCs w:val="28"/>
        </w:rPr>
        <w:t>а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28"/>
          <w:szCs w:val="28"/>
        </w:rPr>
        <w:t>ж</w:t>
      </w:r>
      <w:r>
        <w:rPr>
          <w:rFonts w:ascii="Arial" w:hAnsi="Arial" w:cs="Arial" w:eastAsia="Arial"/>
          <w:b w:val="0"/>
          <w:bCs w:val="0"/>
          <w:color w:val="231F1F"/>
          <w:spacing w:val="-51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14"/>
          <w:w w:val="100"/>
          <w:sz w:val="28"/>
          <w:szCs w:val="28"/>
        </w:rPr>
        <w:t>а</w:t>
      </w:r>
      <w:r>
        <w:rPr>
          <w:rFonts w:ascii="Arial" w:hAnsi="Arial" w:cs="Arial" w:eastAsia="Arial"/>
          <w:b w:val="0"/>
          <w:bCs w:val="0"/>
          <w:color w:val="231F1F"/>
          <w:spacing w:val="19"/>
          <w:w w:val="100"/>
          <w:sz w:val="28"/>
          <w:szCs w:val="28"/>
        </w:rPr>
        <w:t>е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28"/>
          <w:szCs w:val="28"/>
        </w:rPr>
        <w:t>м</w:t>
      </w:r>
      <w:r>
        <w:rPr>
          <w:rFonts w:ascii="Arial" w:hAnsi="Arial" w:cs="Arial" w:eastAsia="Arial"/>
          <w:b w:val="0"/>
          <w:bCs w:val="0"/>
          <w:color w:val="231F1F"/>
          <w:spacing w:val="-47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22"/>
          <w:w w:val="100"/>
          <w:sz w:val="28"/>
          <w:szCs w:val="28"/>
        </w:rPr>
        <w:t>ы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28"/>
          <w:szCs w:val="28"/>
        </w:rPr>
        <w:t>й</w:t>
      </w:r>
      <w:r>
        <w:rPr>
          <w:rFonts w:ascii="Arial" w:hAnsi="Arial" w:cs="Arial" w:eastAsia="Arial"/>
          <w:b w:val="0"/>
          <w:bCs w:val="0"/>
          <w:color w:val="231F1F"/>
          <w:spacing w:val="4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23"/>
          <w:w w:val="100"/>
          <w:sz w:val="28"/>
          <w:szCs w:val="28"/>
        </w:rPr>
        <w:t>п</w:t>
      </w:r>
      <w:r>
        <w:rPr>
          <w:rFonts w:ascii="Arial" w:hAnsi="Arial" w:cs="Arial" w:eastAsia="Arial"/>
          <w:b w:val="0"/>
          <w:bCs w:val="0"/>
          <w:color w:val="231F1F"/>
          <w:spacing w:val="21"/>
          <w:w w:val="100"/>
          <w:sz w:val="28"/>
          <w:szCs w:val="28"/>
        </w:rPr>
        <w:t>о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28"/>
          <w:szCs w:val="28"/>
        </w:rPr>
        <w:t>к</w:t>
      </w:r>
      <w:r>
        <w:rPr>
          <w:rFonts w:ascii="Arial" w:hAnsi="Arial" w:cs="Arial" w:eastAsia="Arial"/>
          <w:b w:val="0"/>
          <w:bCs w:val="0"/>
          <w:color w:val="231F1F"/>
          <w:spacing w:val="-5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16"/>
          <w:w w:val="100"/>
          <w:sz w:val="28"/>
          <w:szCs w:val="28"/>
        </w:rPr>
        <w:t>у</w:t>
      </w:r>
      <w:r>
        <w:rPr>
          <w:rFonts w:ascii="Arial" w:hAnsi="Arial" w:cs="Arial" w:eastAsia="Arial"/>
          <w:b w:val="0"/>
          <w:bCs w:val="0"/>
          <w:color w:val="231F1F"/>
          <w:spacing w:val="23"/>
          <w:w w:val="100"/>
          <w:sz w:val="28"/>
          <w:szCs w:val="28"/>
        </w:rPr>
        <w:t>п</w:t>
      </w:r>
      <w:r>
        <w:rPr>
          <w:rFonts w:ascii="Arial" w:hAnsi="Arial" w:cs="Arial" w:eastAsia="Arial"/>
          <w:b w:val="0"/>
          <w:bCs w:val="0"/>
          <w:color w:val="231F1F"/>
          <w:spacing w:val="13"/>
          <w:w w:val="100"/>
          <w:sz w:val="28"/>
          <w:szCs w:val="28"/>
        </w:rPr>
        <w:t>а</w:t>
      </w:r>
      <w:r>
        <w:rPr>
          <w:rFonts w:ascii="Arial" w:hAnsi="Arial" w:cs="Arial" w:eastAsia="Arial"/>
          <w:b w:val="0"/>
          <w:bCs w:val="0"/>
          <w:color w:val="231F1F"/>
          <w:spacing w:val="15"/>
          <w:w w:val="100"/>
          <w:sz w:val="28"/>
          <w:szCs w:val="28"/>
        </w:rPr>
        <w:t>т</w:t>
      </w:r>
      <w:r>
        <w:rPr>
          <w:rFonts w:ascii="Arial" w:hAnsi="Arial" w:cs="Arial" w:eastAsia="Arial"/>
          <w:b w:val="0"/>
          <w:bCs w:val="0"/>
          <w:color w:val="231F1F"/>
          <w:spacing w:val="18"/>
          <w:w w:val="100"/>
          <w:sz w:val="28"/>
          <w:szCs w:val="28"/>
        </w:rPr>
        <w:t>е</w:t>
      </w:r>
      <w:r>
        <w:rPr>
          <w:rFonts w:ascii="Arial" w:hAnsi="Arial" w:cs="Arial" w:eastAsia="Arial"/>
          <w:b w:val="0"/>
          <w:bCs w:val="0"/>
          <w:color w:val="231F1F"/>
          <w:spacing w:val="13"/>
          <w:w w:val="100"/>
          <w:sz w:val="28"/>
          <w:szCs w:val="28"/>
        </w:rPr>
        <w:t>л</w:t>
      </w:r>
      <w:r>
        <w:rPr>
          <w:rFonts w:ascii="Arial" w:hAnsi="Arial" w:cs="Arial" w:eastAsia="Arial"/>
          <w:b w:val="0"/>
          <w:bCs w:val="0"/>
          <w:color w:val="231F1F"/>
          <w:spacing w:val="9"/>
          <w:w w:val="100"/>
          <w:sz w:val="28"/>
          <w:szCs w:val="28"/>
        </w:rPr>
        <w:t>ь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28"/>
          <w:szCs w:val="28"/>
        </w:rPr>
        <w:t>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06" w:firstLine="0"/>
        <w:jc w:val="center"/>
        <w:rPr>
          <w:rFonts w:ascii="Calibri" w:hAnsi="Calibri" w:cs="Calibri" w:eastAsia="Calibri"/>
          <w:sz w:val="27"/>
          <w:szCs w:val="27"/>
        </w:rPr>
      </w:pP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Поздрав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яем</w:t>
      </w:r>
      <w:r>
        <w:rPr>
          <w:rFonts w:ascii="Calibri" w:hAnsi="Calibri" w:cs="Calibri" w:eastAsia="Calibri"/>
          <w:b w:val="0"/>
          <w:bCs w:val="0"/>
          <w:color w:val="231F1F"/>
          <w:spacing w:val="11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вас</w:t>
      </w:r>
      <w:r>
        <w:rPr>
          <w:rFonts w:ascii="Calibri" w:hAnsi="Calibri" w:cs="Calibri" w:eastAsia="Calibri"/>
          <w:b w:val="0"/>
          <w:bCs w:val="0"/>
          <w:color w:val="231F1F"/>
          <w:spacing w:val="10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с</w:t>
      </w:r>
      <w:r>
        <w:rPr>
          <w:rFonts w:ascii="Calibri" w:hAnsi="Calibri" w:cs="Calibri" w:eastAsia="Calibri"/>
          <w:b w:val="0"/>
          <w:bCs w:val="0"/>
          <w:color w:val="231F1F"/>
          <w:spacing w:val="10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удачн</w:t>
      </w:r>
      <w:r>
        <w:rPr>
          <w:rFonts w:ascii="Calibri" w:hAnsi="Calibri" w:cs="Calibri" w:eastAsia="Calibri"/>
          <w:b w:val="0"/>
          <w:bCs w:val="0"/>
          <w:color w:val="231F1F"/>
          <w:spacing w:val="-1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й</w:t>
      </w:r>
      <w:r>
        <w:rPr>
          <w:rFonts w:ascii="Calibri" w:hAnsi="Calibri" w:cs="Calibri" w:eastAsia="Calibri"/>
          <w:b w:val="0"/>
          <w:bCs w:val="0"/>
          <w:color w:val="231F1F"/>
          <w:spacing w:val="12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пок</w:t>
      </w:r>
      <w:r>
        <w:rPr>
          <w:rFonts w:ascii="Calibri" w:hAnsi="Calibri" w:cs="Calibri" w:eastAsia="Calibri"/>
          <w:b w:val="0"/>
          <w:bCs w:val="0"/>
          <w:color w:val="231F1F"/>
          <w:spacing w:val="-1"/>
          <w:w w:val="110"/>
          <w:sz w:val="27"/>
          <w:szCs w:val="27"/>
        </w:rPr>
        <w:t>у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пкой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!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88" w:lineRule="exact"/>
        <w:ind w:left="106" w:right="211" w:firstLine="0"/>
        <w:jc w:val="both"/>
        <w:rPr>
          <w:rFonts w:ascii="Calibri" w:hAnsi="Calibri" w:cs="Calibri" w:eastAsia="Calibri"/>
          <w:sz w:val="27"/>
          <w:szCs w:val="27"/>
        </w:rPr>
      </w:pP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К</w:t>
      </w:r>
      <w:r>
        <w:rPr>
          <w:rFonts w:ascii="Calibri" w:hAnsi="Calibri" w:cs="Calibri" w:eastAsia="Calibri"/>
          <w:b w:val="0"/>
          <w:bCs w:val="0"/>
          <w:color w:val="231F1F"/>
          <w:spacing w:val="-5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п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ц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я</w:t>
      </w:r>
      <w:r>
        <w:rPr>
          <w:rFonts w:ascii="Calibri" w:hAnsi="Calibri" w:cs="Calibri" w:eastAsia="Calibri"/>
          <w:b w:val="0"/>
          <w:bCs w:val="0"/>
          <w:color w:val="231F1F"/>
          <w:spacing w:val="18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H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A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I</w:t>
      </w:r>
      <w:r>
        <w:rPr>
          <w:rFonts w:ascii="Calibri" w:hAnsi="Calibri" w:cs="Calibri" w:eastAsia="Calibri"/>
          <w:b w:val="0"/>
          <w:bCs w:val="0"/>
          <w:color w:val="231F1F"/>
          <w:spacing w:val="12"/>
          <w:w w:val="110"/>
          <w:sz w:val="27"/>
          <w:szCs w:val="27"/>
        </w:rPr>
        <w:t>E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R</w:t>
      </w:r>
      <w:r>
        <w:rPr>
          <w:rFonts w:ascii="Calibri" w:hAnsi="Calibri" w:cs="Calibri" w:eastAsia="Calibri"/>
          <w:b w:val="0"/>
          <w:bCs w:val="0"/>
          <w:color w:val="231F1F"/>
          <w:spacing w:val="38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в</w:t>
      </w:r>
      <w:r>
        <w:rPr>
          <w:rFonts w:ascii="Calibri" w:hAnsi="Calibri" w:cs="Calibri" w:eastAsia="Calibri"/>
          <w:b w:val="0"/>
          <w:bCs w:val="0"/>
          <w:color w:val="231F1F"/>
          <w:spacing w:val="-14"/>
          <w:w w:val="110"/>
          <w:sz w:val="27"/>
          <w:szCs w:val="27"/>
        </w:rPr>
        <w:t>ы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24"/>
          <w:w w:val="110"/>
          <w:sz w:val="27"/>
          <w:szCs w:val="27"/>
        </w:rPr>
        <w:t>ж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ает</w:t>
      </w:r>
      <w:r>
        <w:rPr>
          <w:rFonts w:ascii="Calibri" w:hAnsi="Calibri" w:cs="Calibri" w:eastAsia="Calibri"/>
          <w:b w:val="0"/>
          <w:bCs w:val="0"/>
          <w:color w:val="231F1F"/>
          <w:spacing w:val="28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в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ам</w:t>
      </w:r>
      <w:r>
        <w:rPr>
          <w:rFonts w:ascii="Calibri" w:hAnsi="Calibri" w:cs="Calibri" w:eastAsia="Calibri"/>
          <w:b w:val="0"/>
          <w:bCs w:val="0"/>
          <w:color w:val="231F1F"/>
          <w:spacing w:val="9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8"/>
          <w:w w:val="110"/>
          <w:sz w:val="27"/>
          <w:szCs w:val="27"/>
        </w:rPr>
        <w:t>г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-13"/>
          <w:w w:val="110"/>
          <w:sz w:val="27"/>
          <w:szCs w:val="27"/>
        </w:rPr>
        <w:t>м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у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ю</w:t>
      </w:r>
      <w:r>
        <w:rPr>
          <w:rFonts w:ascii="Calibri" w:hAnsi="Calibri" w:cs="Calibri" w:eastAsia="Calibri"/>
          <w:b w:val="0"/>
          <w:bCs w:val="0"/>
          <w:color w:val="231F1F"/>
          <w:spacing w:val="9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п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6"/>
          <w:w w:val="110"/>
          <w:sz w:val="27"/>
          <w:szCs w:val="27"/>
        </w:rPr>
        <w:t>з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4"/>
          <w:w w:val="110"/>
          <w:sz w:val="27"/>
          <w:szCs w:val="27"/>
        </w:rPr>
        <w:t>т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ь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14"/>
          <w:w w:val="110"/>
          <w:sz w:val="27"/>
          <w:szCs w:val="27"/>
        </w:rPr>
        <w:t>с</w:t>
      </w:r>
      <w:r>
        <w:rPr>
          <w:rFonts w:ascii="Calibri" w:hAnsi="Calibri" w:cs="Calibri" w:eastAsia="Calibri"/>
          <w:b w:val="0"/>
          <w:bCs w:val="0"/>
          <w:color w:val="231F1F"/>
          <w:spacing w:val="4"/>
          <w:w w:val="110"/>
          <w:sz w:val="27"/>
          <w:szCs w:val="27"/>
        </w:rPr>
        <w:t>т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ь</w:t>
      </w:r>
      <w:r>
        <w:rPr>
          <w:rFonts w:ascii="Calibri" w:hAnsi="Calibri" w:cs="Calibri" w:eastAsia="Calibri"/>
          <w:b w:val="0"/>
          <w:bCs w:val="0"/>
          <w:color w:val="231F1F"/>
          <w:spacing w:val="14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6"/>
          <w:w w:val="110"/>
          <w:sz w:val="27"/>
          <w:szCs w:val="27"/>
        </w:rPr>
        <w:t>з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23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в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аш</w:t>
      </w:r>
      <w:r>
        <w:rPr>
          <w:rFonts w:ascii="Calibri" w:hAnsi="Calibri" w:cs="Calibri" w:eastAsia="Calibri"/>
          <w:b w:val="0"/>
          <w:bCs w:val="0"/>
          <w:color w:val="231F1F"/>
          <w:spacing w:val="21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в</w:t>
      </w:r>
      <w:r>
        <w:rPr>
          <w:rFonts w:ascii="Calibri" w:hAnsi="Calibri" w:cs="Calibri" w:eastAsia="Calibri"/>
          <w:b w:val="0"/>
          <w:bCs w:val="0"/>
          <w:color w:val="231F1F"/>
          <w:spacing w:val="-14"/>
          <w:w w:val="110"/>
          <w:sz w:val="27"/>
          <w:szCs w:val="27"/>
        </w:rPr>
        <w:t>ы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б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20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1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8"/>
          <w:w w:val="110"/>
          <w:sz w:val="27"/>
          <w:szCs w:val="27"/>
        </w:rPr>
        <w:t>г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4"/>
          <w:w w:val="110"/>
          <w:sz w:val="27"/>
          <w:szCs w:val="27"/>
        </w:rPr>
        <w:t>т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у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ет</w:t>
      </w:r>
      <w:r>
        <w:rPr>
          <w:rFonts w:ascii="Calibri" w:hAnsi="Calibri" w:cs="Calibri" w:eastAsia="Calibri"/>
          <w:b w:val="0"/>
          <w:bCs w:val="0"/>
          <w:color w:val="231F1F"/>
          <w:spacing w:val="32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в</w:t>
      </w:r>
      <w:r>
        <w:rPr>
          <w:rFonts w:ascii="Calibri" w:hAnsi="Calibri" w:cs="Calibri" w:eastAsia="Calibri"/>
          <w:b w:val="0"/>
          <w:bCs w:val="0"/>
          <w:color w:val="231F1F"/>
          <w:spacing w:val="-14"/>
          <w:w w:val="110"/>
          <w:sz w:val="27"/>
          <w:szCs w:val="27"/>
        </w:rPr>
        <w:t>ы</w:t>
      </w:r>
      <w:r>
        <w:rPr>
          <w:rFonts w:ascii="Calibri" w:hAnsi="Calibri" w:cs="Calibri" w:eastAsia="Calibri"/>
          <w:b w:val="0"/>
          <w:bCs w:val="0"/>
          <w:color w:val="231F1F"/>
          <w:spacing w:val="14"/>
          <w:w w:val="110"/>
          <w:sz w:val="27"/>
          <w:szCs w:val="27"/>
        </w:rPr>
        <w:t>с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к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26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13"/>
          <w:w w:val="110"/>
          <w:sz w:val="27"/>
          <w:szCs w:val="27"/>
        </w:rPr>
        <w:t>к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9"/>
          <w:w w:val="110"/>
          <w:sz w:val="27"/>
          <w:szCs w:val="27"/>
        </w:rPr>
        <w:t>ч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14"/>
          <w:w w:val="110"/>
          <w:sz w:val="27"/>
          <w:szCs w:val="27"/>
        </w:rPr>
        <w:t>с</w:t>
      </w:r>
      <w:r>
        <w:rPr>
          <w:rFonts w:ascii="Calibri" w:hAnsi="Calibri" w:cs="Calibri" w:eastAsia="Calibri"/>
          <w:b w:val="0"/>
          <w:bCs w:val="0"/>
          <w:color w:val="231F1F"/>
          <w:spacing w:val="3"/>
          <w:w w:val="110"/>
          <w:sz w:val="27"/>
          <w:szCs w:val="27"/>
        </w:rPr>
        <w:t>т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в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,</w:t>
      </w:r>
      <w:r>
        <w:rPr>
          <w:rFonts w:ascii="Calibri" w:hAnsi="Calibri" w:cs="Calibri" w:eastAsia="Calibri"/>
          <w:b w:val="0"/>
          <w:bCs w:val="0"/>
          <w:color w:val="231F1F"/>
          <w:spacing w:val="33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бе</w:t>
      </w:r>
      <w:r>
        <w:rPr>
          <w:rFonts w:ascii="Calibri" w:hAnsi="Calibri" w:cs="Calibri" w:eastAsia="Calibri"/>
          <w:b w:val="0"/>
          <w:bCs w:val="0"/>
          <w:color w:val="231F1F"/>
          <w:spacing w:val="5"/>
          <w:w w:val="110"/>
          <w:sz w:val="27"/>
          <w:szCs w:val="27"/>
        </w:rPr>
        <w:t>з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у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п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-9"/>
          <w:w w:val="110"/>
          <w:sz w:val="27"/>
          <w:szCs w:val="27"/>
        </w:rPr>
        <w:t>ч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19"/>
          <w:w w:val="110"/>
          <w:sz w:val="27"/>
          <w:szCs w:val="27"/>
        </w:rPr>
        <w:t>ф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у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-13"/>
          <w:w w:val="110"/>
          <w:sz w:val="27"/>
          <w:szCs w:val="27"/>
        </w:rPr>
        <w:t>к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ц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в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п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б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3"/>
          <w:w w:val="110"/>
          <w:sz w:val="27"/>
          <w:szCs w:val="27"/>
        </w:rPr>
        <w:t>т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‐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1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7"/>
          <w:w w:val="110"/>
          <w:sz w:val="27"/>
          <w:szCs w:val="27"/>
        </w:rPr>
        <w:t>г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в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м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-1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6"/>
          <w:w w:val="110"/>
          <w:sz w:val="27"/>
          <w:szCs w:val="27"/>
        </w:rPr>
        <w:t>з</w:t>
      </w:r>
      <w:r>
        <w:rPr>
          <w:rFonts w:ascii="Calibri" w:hAnsi="Calibri" w:cs="Calibri" w:eastAsia="Calibri"/>
          <w:b w:val="0"/>
          <w:bCs w:val="0"/>
          <w:color w:val="231F1F"/>
          <w:spacing w:val="-10"/>
          <w:w w:val="110"/>
          <w:sz w:val="27"/>
          <w:szCs w:val="27"/>
        </w:rPr>
        <w:t>д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я</w:t>
      </w:r>
      <w:r>
        <w:rPr>
          <w:rFonts w:ascii="Calibri" w:hAnsi="Calibri" w:cs="Calibri" w:eastAsia="Calibri"/>
          <w:b w:val="0"/>
          <w:bCs w:val="0"/>
          <w:color w:val="231F1F"/>
          <w:spacing w:val="3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п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14"/>
          <w:w w:val="110"/>
          <w:sz w:val="27"/>
          <w:szCs w:val="27"/>
        </w:rPr>
        <w:t>с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б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-14"/>
          <w:w w:val="110"/>
          <w:sz w:val="27"/>
          <w:szCs w:val="27"/>
        </w:rPr>
        <w:t>ю</w:t>
      </w:r>
      <w:r>
        <w:rPr>
          <w:rFonts w:ascii="Calibri" w:hAnsi="Calibri" w:cs="Calibri" w:eastAsia="Calibri"/>
          <w:b w:val="0"/>
          <w:bCs w:val="0"/>
          <w:color w:val="231F1F"/>
          <w:spacing w:val="-10"/>
          <w:w w:val="110"/>
          <w:sz w:val="27"/>
          <w:szCs w:val="27"/>
        </w:rPr>
        <w:t>д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-1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п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в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10"/>
          <w:w w:val="110"/>
          <w:sz w:val="27"/>
          <w:szCs w:val="27"/>
        </w:rPr>
        <w:t>э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к</w:t>
      </w:r>
      <w:r>
        <w:rPr>
          <w:rFonts w:ascii="Calibri" w:hAnsi="Calibri" w:cs="Calibri" w:eastAsia="Calibri"/>
          <w:b w:val="0"/>
          <w:bCs w:val="0"/>
          <w:color w:val="231F1F"/>
          <w:spacing w:val="14"/>
          <w:w w:val="110"/>
          <w:sz w:val="27"/>
          <w:szCs w:val="27"/>
        </w:rPr>
        <w:t>с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п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у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4"/>
          <w:w w:val="110"/>
          <w:sz w:val="27"/>
          <w:szCs w:val="27"/>
        </w:rPr>
        <w:t>т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ц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88" w:lineRule="exact"/>
        <w:ind w:left="106" w:right="215" w:firstLine="0"/>
        <w:jc w:val="both"/>
        <w:rPr>
          <w:rFonts w:ascii="Calibri" w:hAnsi="Calibri" w:cs="Calibri" w:eastAsia="Calibri"/>
          <w:sz w:val="27"/>
          <w:szCs w:val="27"/>
        </w:rPr>
      </w:pPr>
      <w:r>
        <w:rPr>
          <w:rFonts w:ascii="Calibri" w:hAnsi="Calibri" w:cs="Calibri" w:eastAsia="Calibri"/>
          <w:b w:val="0"/>
          <w:bCs w:val="0"/>
          <w:color w:val="231F1F"/>
          <w:spacing w:val="-5"/>
          <w:w w:val="110"/>
          <w:sz w:val="27"/>
          <w:szCs w:val="27"/>
        </w:rPr>
        <w:t>У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бе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д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4"/>
          <w:w w:val="110"/>
          <w:sz w:val="27"/>
          <w:szCs w:val="27"/>
        </w:rPr>
        <w:t>т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ь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п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14"/>
          <w:w w:val="110"/>
          <w:sz w:val="27"/>
          <w:szCs w:val="27"/>
        </w:rPr>
        <w:t>с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м</w:t>
      </w:r>
      <w:r>
        <w:rPr>
          <w:rFonts w:ascii="Calibri" w:hAnsi="Calibri" w:cs="Calibri" w:eastAsia="Calibri"/>
          <w:b w:val="0"/>
          <w:bCs w:val="0"/>
          <w:color w:val="231F1F"/>
          <w:spacing w:val="-9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в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14"/>
          <w:w w:val="110"/>
          <w:sz w:val="27"/>
          <w:szCs w:val="27"/>
        </w:rPr>
        <w:t>с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,</w:t>
      </w:r>
      <w:r>
        <w:rPr>
          <w:rFonts w:ascii="Calibri" w:hAnsi="Calibri" w:cs="Calibri" w:eastAsia="Calibri"/>
          <w:b w:val="0"/>
          <w:bCs w:val="0"/>
          <w:color w:val="231F1F"/>
          <w:spacing w:val="12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в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6"/>
          <w:w w:val="110"/>
          <w:sz w:val="27"/>
          <w:szCs w:val="27"/>
        </w:rPr>
        <w:t>з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бе</w:t>
      </w:r>
      <w:r>
        <w:rPr>
          <w:rFonts w:ascii="Calibri" w:hAnsi="Calibri" w:cs="Calibri" w:eastAsia="Calibri"/>
          <w:b w:val="0"/>
          <w:bCs w:val="0"/>
          <w:color w:val="231F1F"/>
          <w:spacing w:val="-25"/>
          <w:w w:val="110"/>
          <w:sz w:val="27"/>
          <w:szCs w:val="27"/>
        </w:rPr>
        <w:t>ж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4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-10"/>
          <w:w w:val="110"/>
          <w:sz w:val="27"/>
          <w:szCs w:val="27"/>
        </w:rPr>
        <w:t>д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6"/>
          <w:w w:val="110"/>
          <w:sz w:val="27"/>
          <w:szCs w:val="27"/>
        </w:rPr>
        <w:t>з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у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м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й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,</w:t>
      </w:r>
      <w:r>
        <w:rPr>
          <w:rFonts w:ascii="Calibri" w:hAnsi="Calibri" w:cs="Calibri" w:eastAsia="Calibri"/>
          <w:b w:val="0"/>
          <w:bCs w:val="0"/>
          <w:color w:val="231F1F"/>
          <w:spacing w:val="11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в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м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4"/>
          <w:w w:val="110"/>
          <w:sz w:val="27"/>
          <w:szCs w:val="27"/>
        </w:rPr>
        <w:t>т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ь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7"/>
          <w:w w:val="110"/>
          <w:sz w:val="27"/>
          <w:szCs w:val="27"/>
        </w:rPr>
        <w:t>з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у</w:t>
      </w:r>
      <w:r>
        <w:rPr>
          <w:rFonts w:ascii="Calibri" w:hAnsi="Calibri" w:cs="Calibri" w:eastAsia="Calibri"/>
          <w:b w:val="0"/>
          <w:bCs w:val="0"/>
          <w:color w:val="231F1F"/>
          <w:spacing w:val="-9"/>
          <w:w w:val="110"/>
          <w:sz w:val="27"/>
          <w:szCs w:val="27"/>
        </w:rPr>
        <w:t>ч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4"/>
          <w:w w:val="110"/>
          <w:sz w:val="27"/>
          <w:szCs w:val="27"/>
        </w:rPr>
        <w:t>т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ь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1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10"/>
          <w:w w:val="110"/>
          <w:sz w:val="27"/>
          <w:szCs w:val="27"/>
        </w:rPr>
        <w:t>д</w:t>
      </w:r>
      <w:r>
        <w:rPr>
          <w:rFonts w:ascii="Calibri" w:hAnsi="Calibri" w:cs="Calibri" w:eastAsia="Calibri"/>
          <w:b w:val="0"/>
          <w:bCs w:val="0"/>
          <w:color w:val="231F1F"/>
          <w:spacing w:val="1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у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ю</w:t>
      </w:r>
      <w:r>
        <w:rPr>
          <w:rFonts w:ascii="Calibri" w:hAnsi="Calibri" w:cs="Calibri" w:eastAsia="Calibri"/>
          <w:b w:val="0"/>
          <w:bCs w:val="0"/>
          <w:color w:val="231F1F"/>
          <w:spacing w:val="-14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14"/>
          <w:w w:val="110"/>
          <w:sz w:val="27"/>
          <w:szCs w:val="27"/>
        </w:rPr>
        <w:t>с</w:t>
      </w:r>
      <w:r>
        <w:rPr>
          <w:rFonts w:ascii="Calibri" w:hAnsi="Calibri" w:cs="Calibri" w:eastAsia="Calibri"/>
          <w:b w:val="0"/>
          <w:bCs w:val="0"/>
          <w:color w:val="231F1F"/>
          <w:spacing w:val="4"/>
          <w:w w:val="110"/>
          <w:sz w:val="27"/>
          <w:szCs w:val="27"/>
        </w:rPr>
        <w:t>т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у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к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ц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ю</w:t>
      </w:r>
      <w:r>
        <w:rPr>
          <w:rFonts w:ascii="Calibri" w:hAnsi="Calibri" w:cs="Calibri" w:eastAsia="Calibri"/>
          <w:b w:val="0"/>
          <w:bCs w:val="0"/>
          <w:color w:val="231F1F"/>
          <w:spacing w:val="-13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п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-4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10"/>
          <w:w w:val="110"/>
          <w:sz w:val="27"/>
          <w:szCs w:val="27"/>
        </w:rPr>
        <w:t>э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к</w:t>
      </w:r>
      <w:r>
        <w:rPr>
          <w:rFonts w:ascii="Calibri" w:hAnsi="Calibri" w:cs="Calibri" w:eastAsia="Calibri"/>
          <w:b w:val="0"/>
          <w:bCs w:val="0"/>
          <w:color w:val="231F1F"/>
          <w:spacing w:val="14"/>
          <w:w w:val="110"/>
          <w:sz w:val="27"/>
          <w:szCs w:val="27"/>
        </w:rPr>
        <w:t>с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п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у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4"/>
          <w:w w:val="110"/>
          <w:sz w:val="27"/>
          <w:szCs w:val="27"/>
        </w:rPr>
        <w:t>т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ц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-5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10"/>
          <w:w w:val="110"/>
          <w:sz w:val="27"/>
          <w:szCs w:val="27"/>
        </w:rPr>
        <w:t>д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-5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4"/>
          <w:w w:val="110"/>
          <w:sz w:val="27"/>
          <w:szCs w:val="27"/>
        </w:rPr>
        <w:t>т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8"/>
          <w:w w:val="110"/>
          <w:sz w:val="27"/>
          <w:szCs w:val="27"/>
        </w:rPr>
        <w:t>г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,</w:t>
      </w:r>
      <w:r>
        <w:rPr>
          <w:rFonts w:ascii="Calibri" w:hAnsi="Calibri" w:cs="Calibri" w:eastAsia="Calibri"/>
          <w:b w:val="0"/>
          <w:bCs w:val="0"/>
          <w:color w:val="231F1F"/>
          <w:spacing w:val="9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13"/>
          <w:w w:val="110"/>
          <w:sz w:val="27"/>
          <w:szCs w:val="27"/>
        </w:rPr>
        <w:t>к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ак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9"/>
          <w:w w:val="110"/>
          <w:sz w:val="27"/>
          <w:szCs w:val="27"/>
        </w:rPr>
        <w:t>ч</w:t>
      </w:r>
      <w:r>
        <w:rPr>
          <w:rFonts w:ascii="Calibri" w:hAnsi="Calibri" w:cs="Calibri" w:eastAsia="Calibri"/>
          <w:b w:val="0"/>
          <w:bCs w:val="0"/>
          <w:color w:val="231F1F"/>
          <w:spacing w:val="-12"/>
          <w:w w:val="110"/>
          <w:sz w:val="27"/>
          <w:szCs w:val="27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4"/>
          <w:w w:val="110"/>
          <w:sz w:val="27"/>
          <w:szCs w:val="27"/>
        </w:rPr>
        <w:t>т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2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10"/>
          <w:w w:val="110"/>
          <w:sz w:val="27"/>
          <w:szCs w:val="27"/>
        </w:rPr>
        <w:t>э</w:t>
      </w:r>
      <w:r>
        <w:rPr>
          <w:rFonts w:ascii="Calibri" w:hAnsi="Calibri" w:cs="Calibri" w:eastAsia="Calibri"/>
          <w:b w:val="0"/>
          <w:bCs w:val="0"/>
          <w:color w:val="231F1F"/>
          <w:spacing w:val="-13"/>
          <w:w w:val="110"/>
          <w:sz w:val="27"/>
          <w:szCs w:val="27"/>
        </w:rPr>
        <w:t>к</w:t>
      </w:r>
      <w:r>
        <w:rPr>
          <w:rFonts w:ascii="Calibri" w:hAnsi="Calibri" w:cs="Calibri" w:eastAsia="Calibri"/>
          <w:b w:val="0"/>
          <w:bCs w:val="0"/>
          <w:color w:val="231F1F"/>
          <w:spacing w:val="14"/>
          <w:w w:val="110"/>
          <w:sz w:val="27"/>
          <w:szCs w:val="27"/>
        </w:rPr>
        <w:t>с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п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у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4"/>
          <w:w w:val="110"/>
          <w:sz w:val="27"/>
          <w:szCs w:val="27"/>
        </w:rPr>
        <w:t>т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-2"/>
          <w:w w:val="110"/>
          <w:sz w:val="27"/>
          <w:szCs w:val="27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-6"/>
          <w:w w:val="110"/>
          <w:sz w:val="27"/>
          <w:szCs w:val="27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-3"/>
          <w:w w:val="110"/>
          <w:sz w:val="27"/>
          <w:szCs w:val="27"/>
        </w:rPr>
        <w:t>в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4"/>
          <w:w w:val="110"/>
          <w:sz w:val="27"/>
          <w:szCs w:val="27"/>
        </w:rPr>
        <w:t>т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ь</w:t>
      </w:r>
      <w:r>
        <w:rPr>
          <w:rFonts w:ascii="Calibri" w:hAnsi="Calibri" w:cs="Calibri" w:eastAsia="Calibri"/>
          <w:b w:val="0"/>
          <w:bCs w:val="0"/>
          <w:color w:val="231F1F"/>
          <w:spacing w:val="-5"/>
          <w:w w:val="110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6"/>
          <w:w w:val="110"/>
          <w:sz w:val="27"/>
          <w:szCs w:val="27"/>
        </w:rPr>
        <w:t>з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‐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1"/>
          <w:sz w:val="27"/>
          <w:szCs w:val="2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-10"/>
          <w:w w:val="110"/>
          <w:sz w:val="27"/>
          <w:szCs w:val="27"/>
        </w:rPr>
        <w:t>д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-8"/>
          <w:w w:val="110"/>
          <w:sz w:val="27"/>
          <w:szCs w:val="27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-7"/>
          <w:w w:val="110"/>
          <w:sz w:val="27"/>
          <w:szCs w:val="27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10"/>
          <w:sz w:val="27"/>
          <w:szCs w:val="27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449" w:lineRule="exact" w:before="26"/>
        <w:ind w:left="979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 w:hAnsi="Calibri" w:cs="Calibri" w:eastAsia="Calibri"/>
          <w:b w:val="0"/>
          <w:bCs w:val="0"/>
          <w:color w:val="231F1F"/>
          <w:spacing w:val="28"/>
          <w:w w:val="100"/>
          <w:sz w:val="38"/>
          <w:szCs w:val="38"/>
        </w:rPr>
        <w:t>У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с</w:t>
      </w:r>
      <w:r>
        <w:rPr>
          <w:rFonts w:ascii="Calibri" w:hAnsi="Calibri" w:cs="Calibri" w:eastAsia="Calibri"/>
          <w:b w:val="0"/>
          <w:bCs w:val="0"/>
          <w:color w:val="231F1F"/>
          <w:spacing w:val="-31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30"/>
          <w:w w:val="100"/>
          <w:sz w:val="38"/>
          <w:szCs w:val="38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24"/>
          <w:w w:val="100"/>
          <w:sz w:val="38"/>
          <w:szCs w:val="38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00"/>
          <w:sz w:val="38"/>
          <w:szCs w:val="38"/>
        </w:rPr>
        <w:t>в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00"/>
          <w:sz w:val="38"/>
          <w:szCs w:val="38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я</w:t>
      </w:r>
      <w:r>
        <w:rPr>
          <w:rFonts w:ascii="Calibri" w:hAnsi="Calibri" w:cs="Calibri" w:eastAsia="Calibri"/>
          <w:b w:val="0"/>
          <w:bCs w:val="0"/>
          <w:color w:val="231F1F"/>
          <w:spacing w:val="36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г</w:t>
      </w:r>
      <w:r>
        <w:rPr>
          <w:rFonts w:ascii="Calibri" w:hAnsi="Calibri" w:cs="Calibri" w:eastAsia="Calibri"/>
          <w:b w:val="0"/>
          <w:bCs w:val="0"/>
          <w:color w:val="231F1F"/>
          <w:spacing w:val="-50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49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27"/>
          <w:w w:val="100"/>
          <w:sz w:val="38"/>
          <w:szCs w:val="38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50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15"/>
          <w:w w:val="100"/>
          <w:sz w:val="38"/>
          <w:szCs w:val="38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т</w:t>
      </w:r>
      <w:r>
        <w:rPr>
          <w:rFonts w:ascii="Calibri" w:hAnsi="Calibri" w:cs="Calibri" w:eastAsia="Calibri"/>
          <w:b w:val="0"/>
          <w:bCs w:val="0"/>
          <w:color w:val="231F1F"/>
          <w:spacing w:val="-47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00"/>
          <w:sz w:val="38"/>
          <w:szCs w:val="38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00"/>
          <w:sz w:val="38"/>
          <w:szCs w:val="38"/>
        </w:rPr>
        <w:t>й</w:t>
      </w:r>
      <w:r>
        <w:rPr>
          <w:rFonts w:ascii="Calibri" w:hAnsi="Calibri" w:cs="Calibri" w:eastAsia="Calibri"/>
          <w:b w:val="0"/>
          <w:bCs w:val="0"/>
          <w:color w:val="231F1F"/>
          <w:spacing w:val="15"/>
          <w:w w:val="100"/>
          <w:sz w:val="38"/>
          <w:szCs w:val="38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24"/>
          <w:w w:val="100"/>
          <w:sz w:val="38"/>
          <w:szCs w:val="38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г</w:t>
      </w:r>
      <w:r>
        <w:rPr>
          <w:rFonts w:ascii="Calibri" w:hAnsi="Calibri" w:cs="Calibri" w:eastAsia="Calibri"/>
          <w:b w:val="0"/>
          <w:bCs w:val="0"/>
          <w:color w:val="231F1F"/>
          <w:spacing w:val="-51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31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24"/>
          <w:w w:val="100"/>
          <w:sz w:val="38"/>
          <w:szCs w:val="38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22"/>
          <w:w w:val="100"/>
          <w:sz w:val="38"/>
          <w:szCs w:val="38"/>
        </w:rPr>
        <w:t>б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с</w:t>
      </w:r>
      <w:r>
        <w:rPr>
          <w:rFonts w:ascii="Calibri" w:hAnsi="Calibri" w:cs="Calibri" w:eastAsia="Calibri"/>
          <w:b w:val="0"/>
          <w:bCs w:val="0"/>
          <w:color w:val="231F1F"/>
          <w:spacing w:val="-30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30"/>
          <w:w w:val="100"/>
          <w:sz w:val="38"/>
          <w:szCs w:val="38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27"/>
          <w:w w:val="100"/>
          <w:sz w:val="38"/>
          <w:szCs w:val="38"/>
        </w:rPr>
        <w:t>у</w:t>
      </w:r>
      <w:r>
        <w:rPr>
          <w:rFonts w:ascii="Calibri" w:hAnsi="Calibri" w:cs="Calibri" w:eastAsia="Calibri"/>
          <w:b w:val="0"/>
          <w:bCs w:val="0"/>
          <w:color w:val="231F1F"/>
          <w:spacing w:val="16"/>
          <w:w w:val="100"/>
          <w:sz w:val="38"/>
          <w:szCs w:val="38"/>
        </w:rPr>
        <w:t>ж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00"/>
          <w:sz w:val="38"/>
          <w:szCs w:val="38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00"/>
          <w:sz w:val="38"/>
          <w:szCs w:val="38"/>
        </w:rPr>
        <w:t>в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49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15"/>
          <w:w w:val="100"/>
          <w:sz w:val="38"/>
          <w:szCs w:val="38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00"/>
          <w:sz w:val="38"/>
          <w:szCs w:val="38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line="375" w:lineRule="exact"/>
        <w:ind w:left="979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30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00"/>
          <w:sz w:val="38"/>
          <w:szCs w:val="38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15"/>
          <w:w w:val="100"/>
          <w:sz w:val="38"/>
          <w:szCs w:val="38"/>
        </w:rPr>
        <w:t>н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ф</w:t>
      </w:r>
      <w:r>
        <w:rPr>
          <w:rFonts w:ascii="Calibri" w:hAnsi="Calibri" w:cs="Calibri" w:eastAsia="Calibri"/>
          <w:b w:val="0"/>
          <w:bCs w:val="0"/>
          <w:color w:val="231F1F"/>
          <w:spacing w:val="-10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24"/>
          <w:w w:val="100"/>
          <w:sz w:val="38"/>
          <w:szCs w:val="38"/>
        </w:rPr>
        <w:t>о</w:t>
      </w:r>
      <w:r>
        <w:rPr>
          <w:rFonts w:ascii="Calibri" w:hAnsi="Calibri" w:cs="Calibri" w:eastAsia="Calibri"/>
          <w:b w:val="0"/>
          <w:bCs w:val="0"/>
          <w:color w:val="231F1F"/>
          <w:spacing w:val="27"/>
          <w:w w:val="100"/>
          <w:sz w:val="38"/>
          <w:szCs w:val="38"/>
        </w:rPr>
        <w:t>р</w:t>
      </w:r>
      <w:r>
        <w:rPr>
          <w:rFonts w:ascii="Calibri" w:hAnsi="Calibri" w:cs="Calibri" w:eastAsia="Calibri"/>
          <w:b w:val="0"/>
          <w:bCs w:val="0"/>
          <w:color w:val="231F1F"/>
          <w:spacing w:val="29"/>
          <w:w w:val="100"/>
          <w:sz w:val="38"/>
          <w:szCs w:val="38"/>
        </w:rPr>
        <w:t>м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50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00"/>
          <w:sz w:val="38"/>
          <w:szCs w:val="38"/>
        </w:rPr>
        <w:t>ц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00"/>
          <w:sz w:val="38"/>
          <w:szCs w:val="38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я</w:t>
      </w:r>
      <w:r>
        <w:rPr>
          <w:rFonts w:ascii="Calibri" w:hAnsi="Calibri" w:cs="Calibri" w:eastAsia="Calibri"/>
          <w:b w:val="0"/>
          <w:bCs w:val="0"/>
          <w:color w:val="231F1F"/>
          <w:spacing w:val="34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27"/>
          <w:w w:val="100"/>
          <w:sz w:val="38"/>
          <w:szCs w:val="38"/>
        </w:rPr>
        <w:t>д</w:t>
      </w:r>
      <w:r>
        <w:rPr>
          <w:rFonts w:ascii="Calibri" w:hAnsi="Calibri" w:cs="Calibri" w:eastAsia="Calibri"/>
          <w:b w:val="0"/>
          <w:bCs w:val="0"/>
          <w:color w:val="231F1F"/>
          <w:spacing w:val="30"/>
          <w:w w:val="100"/>
          <w:sz w:val="38"/>
          <w:szCs w:val="38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я</w:t>
      </w:r>
      <w:r>
        <w:rPr>
          <w:rFonts w:ascii="Calibri" w:hAnsi="Calibri" w:cs="Calibri" w:eastAsia="Calibri"/>
          <w:b w:val="0"/>
          <w:bCs w:val="0"/>
          <w:color w:val="231F1F"/>
          <w:spacing w:val="35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00"/>
          <w:sz w:val="38"/>
          <w:szCs w:val="38"/>
        </w:rPr>
        <w:t>в</w:t>
      </w:r>
      <w:r>
        <w:rPr>
          <w:rFonts w:ascii="Calibri" w:hAnsi="Calibri" w:cs="Calibri" w:eastAsia="Calibri"/>
          <w:b w:val="0"/>
          <w:bCs w:val="0"/>
          <w:color w:val="231F1F"/>
          <w:spacing w:val="30"/>
          <w:w w:val="100"/>
          <w:sz w:val="38"/>
          <w:szCs w:val="38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-50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27"/>
          <w:w w:val="100"/>
          <w:sz w:val="38"/>
          <w:szCs w:val="38"/>
        </w:rPr>
        <w:t>д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-51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30"/>
          <w:w w:val="100"/>
          <w:sz w:val="38"/>
          <w:szCs w:val="38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20"/>
          <w:w w:val="100"/>
          <w:sz w:val="38"/>
          <w:szCs w:val="38"/>
        </w:rPr>
        <w:t>ь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00"/>
          <w:sz w:val="38"/>
          <w:szCs w:val="38"/>
        </w:rPr>
        <w:t>ц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а</w:t>
      </w:r>
      <w:r>
        <w:rPr>
          <w:rFonts w:ascii="Calibri" w:hAnsi="Calibri" w:cs="Calibri" w:eastAsia="Calibri"/>
          <w:b w:val="0"/>
          <w:bCs w:val="0"/>
          <w:color w:val="231F1F"/>
          <w:spacing w:val="40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00"/>
          <w:sz w:val="38"/>
          <w:szCs w:val="38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з</w:t>
      </w:r>
      <w:r>
        <w:rPr>
          <w:rFonts w:ascii="Calibri" w:hAnsi="Calibri" w:cs="Calibri" w:eastAsia="Calibri"/>
          <w:b w:val="0"/>
          <w:bCs w:val="0"/>
          <w:color w:val="231F1F"/>
          <w:spacing w:val="-41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27"/>
          <w:w w:val="100"/>
          <w:sz w:val="38"/>
          <w:szCs w:val="38"/>
        </w:rPr>
        <w:t>д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е</w:t>
      </w:r>
      <w:r>
        <w:rPr>
          <w:rFonts w:ascii="Calibri" w:hAnsi="Calibri" w:cs="Calibri" w:eastAsia="Calibri"/>
          <w:b w:val="0"/>
          <w:bCs w:val="0"/>
          <w:color w:val="231F1F"/>
          <w:spacing w:val="-51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30"/>
          <w:w w:val="100"/>
          <w:sz w:val="38"/>
          <w:szCs w:val="38"/>
        </w:rPr>
        <w:t>л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00"/>
          <w:sz w:val="38"/>
          <w:szCs w:val="38"/>
        </w:rPr>
        <w:t>и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38"/>
          <w:szCs w:val="38"/>
        </w:rPr>
        <w:t>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4396" w:val="left" w:leader="none"/>
          <w:tab w:pos="5206" w:val="left" w:leader="none"/>
          <w:tab w:pos="7795" w:val="left" w:leader="none"/>
        </w:tabs>
        <w:spacing w:line="241" w:lineRule="auto"/>
        <w:ind w:left="219" w:right="225" w:firstLine="539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Вся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проду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ция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предна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начен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ая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Хайер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Групп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Лтд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прода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террито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РФ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г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отовлена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учетом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условий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экс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луатации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РФ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прошла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соответ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твующую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серт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фикацию</w:t>
      </w:r>
      <w:r>
        <w:rPr>
          <w:rFonts w:ascii="Calibri" w:hAnsi="Calibri" w:cs="Calibri" w:eastAsia="Calibri"/>
          <w:b w:val="0"/>
          <w:bCs w:val="0"/>
          <w:color w:val="000001"/>
          <w:spacing w:val="5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соотв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тствие</w:t>
      </w:r>
      <w:r>
        <w:rPr>
          <w:rFonts w:ascii="Calibri" w:hAnsi="Calibri" w:cs="Calibri" w:eastAsia="Calibri"/>
          <w:b w:val="0"/>
          <w:bCs w:val="0"/>
          <w:color w:val="000001"/>
          <w:spacing w:val="5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ГОСТу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Чтобы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5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убед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тся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этом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5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про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им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вас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провер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налич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издел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официал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зна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соответ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твия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Росте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подтвер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дающего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серт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фикацию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данного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изделия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Сист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ме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сертиф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кации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ГОСТ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41" w:lineRule="auto"/>
        <w:ind w:left="219" w:right="226" w:firstLine="536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</w:t>
      </w:r>
      <w:r>
        <w:rPr>
          <w:rFonts w:ascii="Calibri" w:hAnsi="Calibri" w:cs="Calibri" w:eastAsia="Calibri"/>
          <w:b w:val="0"/>
          <w:bCs w:val="0"/>
          <w:color w:val="000001"/>
          <w:spacing w:val="3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изб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жание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недора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умени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убед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тельно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просим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вас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поку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ке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внимате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ьно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изу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ить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данную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инст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укцию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экс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луатации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услов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гаранти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ных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обязате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ьств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провер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ть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правиль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ость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заполн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ния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гарант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йного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талона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этом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сери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ный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номер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наиме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ование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модели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приоб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етенн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го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вами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изделия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должны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быть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иденти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ны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записи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гарант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йном</w:t>
      </w:r>
      <w:r>
        <w:rPr>
          <w:rFonts w:ascii="Calibri" w:hAnsi="Calibri" w:cs="Calibri" w:eastAsia="Calibri"/>
          <w:b w:val="0"/>
          <w:bCs w:val="0"/>
          <w:color w:val="000001"/>
          <w:spacing w:val="5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талоне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5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5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допу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кается</w:t>
      </w:r>
      <w:r>
        <w:rPr>
          <w:rFonts w:ascii="Calibri" w:hAnsi="Calibri" w:cs="Calibri" w:eastAsia="Calibri"/>
          <w:b w:val="0"/>
          <w:bCs w:val="0"/>
          <w:color w:val="000001"/>
          <w:spacing w:val="5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внесе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ие</w:t>
      </w:r>
      <w:r>
        <w:rPr>
          <w:rFonts w:ascii="Calibri" w:hAnsi="Calibri" w:cs="Calibri" w:eastAsia="Calibri"/>
          <w:b w:val="0"/>
          <w:bCs w:val="0"/>
          <w:color w:val="000001"/>
          <w:spacing w:val="5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каких‐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ибо</w:t>
      </w:r>
      <w:r>
        <w:rPr>
          <w:rFonts w:ascii="Calibri" w:hAnsi="Calibri" w:cs="Calibri" w:eastAsia="Calibri"/>
          <w:b w:val="0"/>
          <w:bCs w:val="0"/>
          <w:color w:val="000001"/>
          <w:spacing w:val="5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изме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ений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5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исправ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ений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случае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неправ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льного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или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непол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запол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гаранти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талона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немедл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нно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обратит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сь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торгую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щ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ую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органи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ацию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tabs>
          <w:tab w:pos="8394" w:val="left" w:leader="none"/>
        </w:tabs>
        <w:ind w:left="778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Изг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товитель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уста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авливает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обес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ечивает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платное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потреб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теля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/>
        <w:jc w:val="left"/>
        <w:rPr>
          <w:rFonts w:ascii="Calibri" w:hAnsi="Calibri" w:cs="Calibri" w:eastAsia="Calibri"/>
          <w:sz w:val="25"/>
          <w:szCs w:val="25"/>
        </w:rPr>
        <w:sectPr>
          <w:pgSz w:w="11905" w:h="16840"/>
          <w:pgMar w:top="1080" w:bottom="280" w:left="960" w:right="760"/>
        </w:sectPr>
      </w:pPr>
    </w:p>
    <w:p>
      <w:pPr>
        <w:spacing w:before="13"/>
        <w:ind w:left="212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сервисное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before="5"/>
        <w:ind w:left="212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обсл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ивание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тече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5"/>
          <w:szCs w:val="25"/>
        </w:rPr>
        <w:t>36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position w:val="1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5"/>
          <w:szCs w:val="25"/>
        </w:rPr>
        <w:t>меся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position w:val="1"/>
          <w:sz w:val="25"/>
          <w:szCs w:val="2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5"/>
          <w:szCs w:val="25"/>
        </w:rPr>
        <w:t>ев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position w:val="1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5"/>
          <w:szCs w:val="25"/>
        </w:rPr>
        <w:t>со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position w:val="1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5"/>
          <w:szCs w:val="25"/>
        </w:rPr>
        <w:t>дня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position w:val="1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5"/>
          <w:szCs w:val="25"/>
        </w:rPr>
        <w:t>переда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position w:val="1"/>
          <w:sz w:val="25"/>
          <w:szCs w:val="25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position w:val="1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5"/>
          <w:szCs w:val="25"/>
        </w:rPr>
        <w:t>товара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position w:val="1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5"/>
          <w:szCs w:val="25"/>
        </w:rPr>
        <w:t>потре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1"/>
          <w:sz w:val="25"/>
          <w:szCs w:val="25"/>
        </w:rPr>
        <w:t>б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1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5"/>
          <w:szCs w:val="25"/>
        </w:rPr>
        <w:t>телю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5"/>
          <w:szCs w:val="25"/>
        </w:rPr>
      </w:r>
    </w:p>
    <w:p>
      <w:pPr>
        <w:spacing w:after="0"/>
        <w:jc w:val="left"/>
        <w:rPr>
          <w:rFonts w:ascii="Calibri" w:hAnsi="Calibri" w:cs="Calibri" w:eastAsia="Calibri"/>
          <w:sz w:val="25"/>
          <w:szCs w:val="25"/>
        </w:rPr>
        <w:sectPr>
          <w:type w:val="continuous"/>
          <w:pgSz w:w="11905" w:h="16840"/>
          <w:pgMar w:top="1580" w:bottom="0" w:left="960" w:right="760"/>
          <w:cols w:num="2" w:equalWidth="0">
            <w:col w:w="1352" w:space="106"/>
            <w:col w:w="8727"/>
          </w:cols>
        </w:sectPr>
      </w:pPr>
    </w:p>
    <w:p>
      <w:pPr>
        <w:spacing w:line="294" w:lineRule="exact"/>
        <w:ind w:left="219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/>
        <w:pict>
          <v:group style="position:absolute;margin-left:18.805075pt;margin-top:240.996002pt;width:560.530861pt;height:45.984pt;mso-position-horizontal-relative:page;mso-position-vertical-relative:page;z-index:-8074" coordorigin="376,4820" coordsize="11211,920">
            <v:group style="position:absolute;left:386;top:4830;width:11191;height:900" coordorigin="386,4830" coordsize="11191,900">
              <v:shape style="position:absolute;left:386;top:4830;width:11191;height:900" coordorigin="386,4830" coordsize="11191,900" path="m11358,4830l604,4830,525,4840,459,4866,412,4905,386,4972,386,5588,388,5606,425,5669,480,5704,551,5725,604,5730,11359,5730,11438,5720,11504,5694,11551,5654,11577,5588,11577,4972,11575,4954,11537,4891,11483,4855,11412,4834,11358,4830xe" filled="t" fillcolor="#E8E8E8" stroked="f">
                <v:path arrowok="t"/>
                <v:fill type="solid"/>
              </v:shape>
              <v:shape style="position:absolute;left:1932;top:4964;width:2685;height:692" type="#_x0000_t75">
                <v:imagedata r:id="rId9" o:title=""/>
              </v:shape>
            </v:group>
            <v:group style="position:absolute;left:4441;top:5038;width:148;height:180" coordorigin="4441,5038" coordsize="148,180">
              <v:shape style="position:absolute;left:4441;top:5038;width:148;height:180" coordorigin="4441,5038" coordsize="148,180" path="m4589,5213l4574,5219,4571,5219,4562,5217,4561,5217,4560,5216,4559,5215,4559,5215,4558,5214,4559,5213,4559,5139,4472,5139,4472,5213,4472,5214,4457,5219,4454,5219,4451,5218,4449,5218,4447,5218,4446,5218,4445,5217,4443,5217,4443,5216,4442,5215,4442,5215,4441,5214,4441,5213,4441,5044,4457,5038,4460,5038,4472,5044,4472,5113,4559,5113,4559,5044,4558,5043,4559,5042,4574,5038,4577,5038,4589,5044,4589,5213xe" filled="f" stroked="t" strokeweight="1pt" strokecolor="#000000">
                <v:path arrowok="t"/>
              </v:shape>
            </v:group>
            <v:group style="position:absolute;left:4635;top:5039;width:145;height:179" coordorigin="4635,5039" coordsize="145,179">
              <v:shape style="position:absolute;left:4635;top:5039;width:145;height:179" coordorigin="4635,5039" coordsize="145,179" path="m4780,5053l4777,5066,4776,5067,4775,5067,4774,5067,4723,5067,4723,5213,4723,5214,4708,5219,4705,5219,4702,5218,4700,5218,4698,5218,4697,5218,4695,5217,4694,5217,4693,5216,4693,5215,4692,5215,4692,5214,4692,5213,4692,5067,4642,5067,4641,5067,4640,5067,4639,5066,4638,5066,4637,5065,4637,5064,4636,5063,4636,5061,4636,5060,4635,5058,4635,5056,4635,5053,4635,5051,4635,5049,4636,5047,4636,5045,4636,5044,4637,5043,4638,5041,4638,5041,4639,5040,4640,5040,4641,5039,4642,5039,4774,5039,4780,5051,4780,5053xe" filled="f" stroked="t" strokeweight="1.0pt" strokecolor="#000000">
                <v:path arrowok="t"/>
              </v:shape>
            </v:group>
            <v:group style="position:absolute;left:4848;top:5038;width:150;height:180" coordorigin="4848,5038" coordsize="150,180">
              <v:shape style="position:absolute;left:4848;top:5038;width:150;height:180" coordorigin="4848,5038" coordsize="150,180" path="m4998,5213l4982,5219,4979,5219,4977,5218,4975,5218,4973,5218,4967,5215,4967,5215,4967,5214,4967,5213,4967,5116,4967,5111,4967,5106,4967,5101,4967,5096,4968,5091,4968,5086,4965,5091,4962,5096,4959,5101,4955,5106,4952,5110,4948,5115,4876,5213,4876,5214,4875,5215,4874,5216,4861,5219,4859,5219,4856,5218,4855,5218,4853,5218,4848,5215,4848,5215,4848,5214,4848,5213,4848,5044,4851,5040,4852,5039,4863,5038,4869,5038,4879,5044,4879,5142,4877,5170,4880,5166,4883,5161,4886,5156,4889,5152,4892,5148,4895,5143,4968,5044,4984,5038,4986,5038,4998,5044,4998,5213xe" filled="f" stroked="t" strokeweight="1pt" strokecolor="#000000">
                <v:path arrowok="t"/>
              </v:shape>
            </v:group>
            <v:group style="position:absolute;left:5080;top:5038;width:150;height:180" coordorigin="5080,5038" coordsize="150,180">
              <v:shape style="position:absolute;left:5080;top:5038;width:150;height:180" coordorigin="5080,5038" coordsize="150,180" path="m5231,5213l5215,5219,5212,5219,5210,5218,5208,5218,5206,5218,5204,5218,5203,5217,5202,5217,5201,5216,5200,5215,5200,5215,5199,5214,5200,5213,5200,5116,5199,5111,5200,5106,5200,5101,5200,5096,5200,5091,5201,5086,5198,5091,5195,5096,5191,5101,5188,5106,5184,5110,5181,5115,5109,5213,5108,5214,5108,5215,5107,5216,5094,5219,5092,5219,5089,5218,5088,5218,5086,5218,5081,5215,5081,5215,5080,5214,5080,5213,5080,5044,5080,5043,5081,5042,5081,5041,5082,5041,5082,5040,5084,5040,5085,5039,5096,5038,5102,5038,5111,5044,5111,5142,5111,5146,5111,5151,5111,5156,5111,5161,5110,5166,5110,5170,5113,5166,5116,5161,5119,5156,5122,5152,5125,5148,5128,5143,5201,5044,5206,5040,5207,5039,5217,5038,5219,5038,5231,5044,5231,5213xe" filled="f" stroked="t" strokeweight="1.0pt" strokecolor="#000000">
                <v:path arrowok="t"/>
              </v:shape>
            </v:group>
            <v:group style="position:absolute;left:5099;top:4958;width:115;height:58" coordorigin="5099,4958" coordsize="115,58">
              <v:shape style="position:absolute;left:5099;top:4958;width:115;height:58" coordorigin="5099,4958" coordsize="115,58" path="m5214,4964l5214,4972,5213,4978,5211,4984,5209,4991,5205,4996,5201,5001,5196,5006,5190,5009,5183,5012,5176,5015,5167,5016,5157,5016,5147,5016,5139,5015,5132,5012,5124,5010,5118,5007,5114,5002,5109,4998,5105,4992,5103,4986,5100,4980,5099,4972,5099,4964,5099,4963,5114,4958,5117,4958,5127,4965,5127,4970,5128,4973,5129,4977,5130,4980,5132,4983,5135,4985,5137,4988,5141,4990,5144,4991,5148,4993,5152,4993,5157,4993,5161,4993,5165,4993,5169,4991,5173,4990,5176,4988,5186,4965,5186,4964,5186,4963,5186,4962,5186,4961,5187,4960,5199,4958,5202,4958,5214,4963,5214,4964xe" filled="f" stroked="t" strokeweight="1pt" strokecolor="#000000">
                <v:path arrowok="t"/>
              </v:shape>
            </v:group>
            <v:group style="position:absolute;left:5313;top:5038;width:148;height:180" coordorigin="5313,5038" coordsize="148,180">
              <v:shape style="position:absolute;left:5313;top:5038;width:148;height:180" coordorigin="5313,5038" coordsize="148,180" path="m5461,5213l5446,5219,5443,5219,5434,5217,5432,5217,5432,5216,5431,5215,5431,5215,5430,5214,5430,5213,5430,5139,5344,5139,5344,5213,5344,5214,5329,5219,5326,5219,5323,5218,5321,5218,5319,5218,5318,5218,5316,5217,5315,5217,5314,5216,5314,5215,5314,5215,5313,5214,5313,5213,5313,5044,5329,5038,5332,5038,5344,5044,5344,5113,5430,5113,5430,5044,5430,5043,5431,5042,5446,5038,5449,5038,5461,5044,5461,5213xe" filled="f" stroked="t" strokeweight="1pt" strokecolor="#000000">
                <v:path arrowok="t"/>
              </v:shape>
            </v:group>
            <v:group style="position:absolute;left:5522;top:5036;width:169;height:185" coordorigin="5522,5036" coordsize="169,185">
              <v:shape style="position:absolute;left:5522;top:5036;width:169;height:185" coordorigin="5522,5036" coordsize="169,185" path="m5691,5127l5691,5140,5689,5153,5653,5209,5642,5214,5631,5219,5619,5221,5605,5221,5591,5221,5543,5197,5536,5189,5531,5180,5527,5168,5524,5157,5522,5144,5522,5130,5522,5116,5524,5104,5528,5092,5531,5080,5536,5070,5544,5062,5551,5054,5560,5047,5571,5043,5581,5038,5594,5036,5608,5036,5622,5036,5677,5068,5691,5113,5691,5127xe" filled="f" stroked="t" strokeweight="1pt" strokecolor="#000000">
                <v:path arrowok="t"/>
              </v:shape>
            </v:group>
            <v:group style="position:absolute;left:5554;top:5061;width:105;height:134" coordorigin="5554,5061" coordsize="105,134">
              <v:shape style="position:absolute;left:5554;top:5061;width:105;height:134" coordorigin="5554,5061" coordsize="105,134" path="m5659,5129l5639,5070,5607,5061,5598,5062,5567,5080,5563,5086,5559,5093,5557,5101,5555,5109,5554,5118,5554,5128,5554,5137,5555,5146,5557,5154,5559,5162,5561,5169,5565,5175,5569,5181,5575,5186,5581,5190,5588,5193,5596,5195,5606,5195,5615,5195,5623,5193,5630,5190,5637,5187,5659,5138,5659,5129xe" filled="f" stroked="t" strokeweight="1pt" strokecolor="#000000">
                <v:path arrowok="t"/>
              </v:shape>
            </v:group>
            <v:group style="position:absolute;left:5761;top:5039;width:101;height:179" coordorigin="5761,5039" coordsize="101,179">
              <v:shape style="position:absolute;left:5761;top:5039;width:101;height:179" coordorigin="5761,5039" coordsize="101,179" path="m5862,5053l5862,5056,5862,5058,5859,5066,5858,5067,5857,5067,5856,5067,5792,5067,5792,5213,5792,5214,5777,5219,5774,5219,5771,5218,5769,5218,5767,5218,5766,5218,5765,5217,5763,5217,5763,5216,5762,5215,5762,5215,5761,5214,5762,5213,5762,5050,5761,5047,5762,5044,5764,5042,5766,5040,5768,5039,5771,5039,5856,5039,5862,5051,5862,5053xe" filled="f" stroked="t" strokeweight="1pt" strokecolor="#000000">
                <v:path arrowok="t"/>
              </v:shape>
            </v:group>
            <v:group style="position:absolute;left:5916;top:5036;width:169;height:185" coordorigin="5916,5036" coordsize="169,185">
              <v:shape style="position:absolute;left:5916;top:5036;width:169;height:185" coordorigin="5916,5036" coordsize="169,185" path="m6085,5127l6085,5140,6083,5153,6047,5209,6036,5214,6025,5219,6013,5221,5999,5221,5985,5221,5937,5197,5930,5189,5924,5180,5921,5168,5918,5157,5916,5144,5916,5130,5916,5116,5918,5104,5921,5092,5925,5080,5930,5070,5938,5062,5945,5054,5954,5047,5964,5043,5975,5038,5988,5036,6002,5036,6016,5036,6071,5068,6085,5113,6085,5127xe" filled="f" stroked="t" strokeweight="1.0pt" strokecolor="#000000">
                <v:path arrowok="t"/>
              </v:shape>
            </v:group>
            <v:group style="position:absolute;left:5948;top:5061;width:105;height:134" coordorigin="5948,5061" coordsize="105,134">
              <v:shape style="position:absolute;left:5948;top:5061;width:105;height:134" coordorigin="5948,5061" coordsize="105,134" path="m6053,5129l6032,5070,6001,5061,5992,5062,5961,5080,5956,5086,5953,5093,5951,5101,5949,5109,5948,5118,5948,5128,5948,5137,5949,5146,5951,5154,5952,5162,5955,5169,5959,5175,5963,5181,5968,5186,5975,5190,5982,5193,5990,5195,6000,5195,6009,5195,6017,5193,6024,5190,6030,5187,6053,5138,6053,5129xe" filled="f" stroked="t" strokeweight="1pt" strokecolor="#000000">
                <v:path arrowok="t"/>
              </v:shape>
              <v:shape style="position:absolute;left:5533;top:4945;width:3599;height:704" type="#_x0000_t75">
                <v:imagedata r:id="rId10" o:title=""/>
              </v:shape>
            </v:group>
            <v:group style="position:absolute;left:8279;top:5038;width:148;height:180" coordorigin="8279,5038" coordsize="148,180">
              <v:shape style="position:absolute;left:8279;top:5038;width:148;height:180" coordorigin="8279,5038" coordsize="148,180" path="m8427,5213l8412,5219,8409,5219,8399,5217,8398,5217,8397,5216,8397,5215,8396,5215,8396,5214,8396,5213,8396,5139,8310,5139,8310,5213,8310,5214,8294,5219,8291,5219,8289,5218,8287,5218,8285,5218,8283,5218,8282,5217,8281,5217,8280,5216,8280,5215,8279,5215,8279,5214,8279,5213,8279,5044,8294,5038,8298,5038,8310,5044,8310,5113,8396,5113,8396,5044,8396,5043,8396,5042,8412,5038,8415,5038,8427,5044,8427,5213xe" filled="f" stroked="t" strokeweight="1pt" strokecolor="#000000">
                <v:path arrowok="t"/>
              </v:shape>
            </v:group>
            <v:group style="position:absolute;left:8500;top:5038;width:150;height:180" coordorigin="8500,5038" coordsize="150,180">
              <v:shape style="position:absolute;left:8500;top:5038;width:150;height:180" coordorigin="8500,5038" coordsize="150,180" path="m8650,5213l8635,5219,8631,5219,8629,5218,8627,5218,8625,5218,8620,5215,8619,5215,8619,5214,8619,5213,8619,5116,8619,5111,8619,5106,8619,5101,8619,5096,8620,5091,8620,5086,8617,5091,8614,5096,8611,5101,8607,5106,8604,5110,8529,5213,8514,5219,8511,5219,8509,5218,8507,5218,8505,5218,8500,5215,8500,5215,8500,5214,8500,5213,8500,5044,8500,5043,8500,5042,8500,5041,8501,5041,8502,5040,8503,5040,8504,5039,8515,5038,8521,5038,8531,5044,8531,5142,8531,5146,8530,5151,8530,5156,8530,5161,8530,5166,8529,5170,8548,5143,8620,5044,8636,5038,8639,5038,8650,5044,8650,5213xe" filled="f" stroked="t" strokeweight="1pt" strokecolor="#000000">
                <v:path arrowok="t"/>
              </v:shape>
            </v:group>
            <v:group style="position:absolute;left:8714;top:5037;width:143;height:181" coordorigin="8714,5037" coordsize="143,181">
              <v:shape style="position:absolute;left:8714;top:5037;width:143;height:181" coordorigin="8714,5037" coordsize="143,181" path="m8857,5213l8842,5219,8839,5219,8836,5218,8834,5218,8832,5218,8831,5218,8830,5217,8828,5217,8828,5216,8827,5215,8827,5215,8826,5214,8826,5213,8826,5142,8809,5142,8801,5142,8779,5150,8775,5153,8772,5157,8770,5161,8767,5166,8764,5171,8762,5178,8748,5211,8747,5213,8747,5214,8746,5215,8745,5216,8729,5219,8727,5219,8725,5219,8715,5216,8715,5216,8714,5215,8714,5214,8714,5213,8720,5199,8733,5168,8737,5160,8741,5153,8746,5147,8751,5141,8757,5137,8764,5134,8752,5132,8742,5127,8735,5120,8728,5112,8724,5102,8724,5090,8724,5082,8744,5051,8750,5047,8801,5037,8804,5037,8808,5037,8811,5037,8815,5038,8819,5038,8824,5038,8828,5038,8832,5039,8836,5039,8840,5039,8843,5039,8846,5040,8850,5040,8857,5053,8857,5213xe" filled="f" stroked="t" strokeweight="1.0pt" strokecolor="#000000">
                <v:path arrowok="t"/>
              </v:shape>
            </v:group>
            <v:group style="position:absolute;left:8755;top:5061;width:71;height:59" coordorigin="8755,5061" coordsize="71,59">
              <v:shape style="position:absolute;left:8755;top:5061;width:71;height:59" coordorigin="8755,5061" coordsize="71,59" path="m8826,5062l8803,5061,8799,5061,8757,5078,8756,5082,8755,5086,8755,5090,8755,5095,8756,5099,8757,5103,8759,5106,8762,5109,8765,5111,8769,5114,8773,5116,8778,5117,8784,5118,8791,5119,8801,5119,8826,5119,8826,5062xe" filled="f" stroked="t" strokeweight="1pt" strokecolor="#000000">
                <v:path arrowok="t"/>
              </v:shape>
            </v:group>
            <v:group style="position:absolute;left:1968;top:5398;width:150;height:180" coordorigin="1968,5398" coordsize="150,180">
              <v:shape style="position:absolute;left:1968;top:5398;width:150;height:180" coordorigin="1968,5398" coordsize="150,180" path="m2118,5573l2103,5579,2100,5579,2097,5578,2095,5578,2093,5578,2091,5578,2090,5577,2089,5577,2088,5576,2088,5575,2087,5575,2087,5574,2087,5573,2087,5476,2087,5471,2087,5466,2087,5461,2088,5456,2088,5451,2088,5446,2085,5451,2082,5456,2079,5461,2075,5466,2072,5470,2068,5475,1997,5573,1996,5574,1995,5575,1994,5576,1982,5579,1979,5579,1977,5578,1975,5578,1973,5578,1969,5575,1968,5575,1968,5574,1968,5573,1968,5404,1968,5403,1968,5402,1969,5401,1969,5401,1970,5400,1971,5400,1972,5399,1983,5398,1989,5398,1999,5404,1999,5502,1999,5506,1999,5511,1998,5516,1998,5521,1998,5526,1997,5530,2000,5526,2003,5521,2006,5516,2009,5512,2012,5508,2016,5503,2088,5404,2089,5403,2094,5400,2095,5399,2104,5398,2107,5398,2118,5404,2118,5573xe" filled="f" stroked="t" strokeweight="1pt" strokecolor="#000000">
                <v:path arrowok="t"/>
              </v:shape>
            </v:group>
            <v:group style="position:absolute;left:2285;top:5398;width:150;height:180" coordorigin="2285,5398" coordsize="150,180">
              <v:shape style="position:absolute;left:2285;top:5398;width:150;height:180" coordorigin="2285,5398" coordsize="150,180" path="m2435,5573l2420,5579,2416,5579,2414,5578,2412,5578,2410,5578,2404,5575,2404,5575,2404,5574,2404,5573,2404,5476,2404,5471,2404,5466,2404,5461,2404,5456,2405,5451,2405,5446,2402,5451,2399,5456,2396,5461,2392,5466,2389,5470,2385,5475,2314,5573,2313,5574,2312,5575,2311,5576,2299,5579,2296,5579,2294,5578,2292,5578,2290,5578,2285,5575,2285,5575,2285,5574,2285,5573,2285,5404,2285,5403,2285,5402,2285,5401,2286,5401,2287,5400,2288,5400,2289,5399,2300,5398,2306,5398,2316,5404,2316,5502,2316,5506,2315,5511,2315,5516,2315,5521,2315,5526,2314,5530,2317,5526,2320,5521,2323,5516,2326,5512,2329,5508,2333,5503,2405,5404,2410,5400,2411,5399,2421,5398,2424,5398,2435,5404,2435,5573xe" filled="f" stroked="t" strokeweight="1pt" strokecolor="#000000">
                <v:path arrowok="t"/>
              </v:shape>
            </v:group>
            <v:group style="position:absolute;left:4753;top:5399;width:205;height:240" coordorigin="4753,5399" coordsize="205,240">
              <v:shape style="position:absolute;left:4753;top:5399;width:205;height:240" coordorigin="4753,5399" coordsize="205,240" path="m4780,5634l4771,5639,4769,5639,4767,5639,4764,5639,4762,5639,4753,5635,4753,5634,4753,5559,4758,5551,4761,5551,4773,5551,4802,5487,4814,5408,4815,5407,4815,5405,4816,5404,4816,5403,4817,5402,4818,5401,4819,5401,4820,5400,4821,5400,4822,5399,4824,5399,4918,5399,4921,5399,4923,5400,4925,5402,4926,5404,4927,5407,4927,5410,4927,5551,4951,5551,4953,5551,4955,5552,4956,5553,4957,5554,4958,5556,4958,5559,4958,5634,4949,5639,4947,5639,4945,5639,4942,5639,4940,5639,4932,5635,4932,5634,4932,5578,4780,5578,4780,5634xe" filled="f" stroked="t" strokeweight="1pt" strokecolor="#000000">
                <v:path arrowok="t"/>
              </v:shape>
            </v:group>
            <v:group style="position:absolute;left:4805;top:5425;width:92;height:127" coordorigin="4805,5425" coordsize="92,127">
              <v:shape style="position:absolute;left:4805;top:5425;width:92;height:127" coordorigin="4805,5425" coordsize="92,127" path="m4896,5425l4843,5425,4840,5447,4836,5466,4819,5529,4815,5535,4812,5541,4808,5547,4805,5551,4896,5551,4896,5425xe" filled="f" stroked="t" strokeweight="1pt" strokecolor="#000000">
                <v:path arrowok="t"/>
              </v:shape>
            </v:group>
            <v:group style="position:absolute;left:4996;top:5399;width:163;height:181" coordorigin="4996,5399" coordsize="163,181">
              <v:shape style="position:absolute;left:4996;top:5399;width:163;height:181" coordorigin="4996,5399" coordsize="163,181" path="m5159,5573l5144,5579,5141,5579,5138,5578,5136,5578,5134,5578,5132,5578,5131,5577,5130,5577,5129,5576,5129,5575,5128,5575,5128,5574,5128,5573,5128,5425,5082,5425,5079,5447,5076,5466,5060,5533,5039,5567,5034,5572,5002,5581,5001,5581,4998,5578,4997,5577,4997,5576,4996,5574,4996,5572,4996,5570,4996,5567,4996,5564,4996,5561,4996,5560,4997,5558,4997,5556,4997,5555,4998,5554,4998,5553,4999,5553,5000,5552,5000,5552,5002,5552,5006,5552,5033,5522,5036,5515,5050,5441,5054,5407,5055,5404,5056,5402,5058,5400,5060,5399,5063,5399,5150,5399,5153,5399,5155,5400,5157,5402,5158,5404,5159,5407,5159,5410,5159,5573xe" filled="f" stroked="t" strokeweight="1pt" strokecolor="#000000">
                <v:path arrowok="t"/>
              </v:shape>
            </v:group>
            <v:group style="position:absolute;left:5230;top:5397;width:143;height:181" coordorigin="5230,5397" coordsize="143,181">
              <v:shape style="position:absolute;left:5230;top:5397;width:143;height:181" coordorigin="5230,5397" coordsize="143,181" path="m5373,5573l5357,5579,5354,5579,5352,5578,5350,5578,5348,5578,5343,5575,5342,5575,5342,5574,5342,5573,5342,5502,5324,5502,5316,5502,5294,5510,5291,5513,5288,5517,5285,5521,5282,5526,5280,5531,5277,5538,5264,5571,5263,5573,5262,5574,5261,5575,5261,5576,5245,5579,5242,5579,5240,5579,5231,5576,5230,5576,5230,5575,5230,5574,5230,5573,5235,5559,5249,5528,5252,5520,5257,5513,5262,5507,5267,5501,5273,5497,5279,5494,5267,5492,5257,5487,5250,5480,5243,5472,5240,5462,5240,5450,5240,5442,5260,5411,5266,5407,5317,5397,5320,5397,5323,5397,5327,5397,5331,5398,5335,5398,5339,5398,5343,5398,5347,5399,5351,5399,5355,5399,5359,5399,5362,5400,5365,5400,5373,5413,5373,5573xe" filled="f" stroked="t" strokeweight="1.0pt" strokecolor="#000000">
                <v:path arrowok="t"/>
              </v:shape>
            </v:group>
            <v:group style="position:absolute;left:5270;top:5421;width:71;height:59" coordorigin="5270,5421" coordsize="71,59">
              <v:shape style="position:absolute;left:5270;top:5421;width:71;height:59" coordorigin="5270,5421" coordsize="71,59" path="m5342,5422l5319,5421,5315,5421,5273,5438,5271,5442,5270,5446,5271,5450,5270,5455,5271,5459,5273,5463,5275,5466,5277,5469,5281,5471,5284,5474,5289,5476,5294,5477,5299,5478,5307,5479,5316,5479,5342,5479,5342,5422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несет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гарант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йные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обязате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ьства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теч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нии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12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месяц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дня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переда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товара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before="2"/>
        <w:ind w:left="219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потре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б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ителю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before="2"/>
        <w:ind w:left="776" w:right="0" w:firstLine="22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условии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собл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дения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требован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правил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описа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ных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этом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руков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дстве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41" w:lineRule="auto" w:before="2"/>
        <w:ind w:left="219" w:right="222" w:firstLine="557"/>
        <w:jc w:val="both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Более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подро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б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ная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информац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услов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гарант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йного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обсл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живан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конта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тные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телефо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ы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адреса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авториз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ванных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серв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сных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цент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изло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ены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гарант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йном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талоне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заполня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мом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пке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изделия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магаз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1" w:lineRule="auto"/>
        <w:ind w:left="219" w:right="1751" w:firstLine="463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ционе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ы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соответ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твуют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требова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иям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норматив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ых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докум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нтов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: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ГОСТ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521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6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1.2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4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0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‐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0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08;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ГОСТ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513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1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8.1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4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‐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0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06;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Г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ОСТ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51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3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.3.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‐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00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6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;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ГОСТ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513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1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8.1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4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1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‐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0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06;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ГОСТ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513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1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7.3.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3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‐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20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0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8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41" w:lineRule="auto"/>
        <w:ind w:left="219" w:right="224" w:firstLine="370"/>
        <w:jc w:val="both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соотве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ствии</w:t>
      </w:r>
      <w:r>
        <w:rPr>
          <w:rFonts w:ascii="Calibri" w:hAnsi="Calibri" w:cs="Calibri" w:eastAsia="Calibri"/>
          <w:b w:val="0"/>
          <w:bCs w:val="0"/>
          <w:color w:val="000001"/>
          <w:spacing w:val="5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постанов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ением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Правит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льства</w:t>
      </w:r>
      <w:r>
        <w:rPr>
          <w:rFonts w:ascii="Calibri" w:hAnsi="Calibri" w:cs="Calibri" w:eastAsia="Calibri"/>
          <w:b w:val="0"/>
          <w:bCs w:val="0"/>
          <w:color w:val="000001"/>
          <w:spacing w:val="5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РФ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№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7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0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от</w:t>
      </w:r>
      <w:r>
        <w:rPr>
          <w:rFonts w:ascii="Calibri" w:hAnsi="Calibri" w:cs="Calibri" w:eastAsia="Calibri"/>
          <w:b w:val="0"/>
          <w:bCs w:val="0"/>
          <w:color w:val="000001"/>
          <w:spacing w:val="5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16</w:t>
      </w:r>
      <w:r>
        <w:rPr>
          <w:rFonts w:ascii="Calibri" w:hAnsi="Calibri" w:cs="Calibri" w:eastAsia="Calibri"/>
          <w:b w:val="0"/>
          <w:bCs w:val="0"/>
          <w:color w:val="000001"/>
          <w:spacing w:val="-3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06.</w:t>
      </w:r>
      <w:r>
        <w:rPr>
          <w:rFonts w:ascii="Calibri" w:hAnsi="Calibri" w:cs="Calibri" w:eastAsia="Calibri"/>
          <w:b w:val="0"/>
          <w:bCs w:val="0"/>
          <w:color w:val="000001"/>
          <w:spacing w:val="-3"/>
          <w:w w:val="100"/>
          <w:sz w:val="25"/>
          <w:szCs w:val="25"/>
        </w:rPr>
        <w:t>9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7</w:t>
      </w:r>
      <w:r>
        <w:rPr>
          <w:rFonts w:ascii="Calibri" w:hAnsi="Calibri" w:cs="Calibri" w:eastAsia="Calibri"/>
          <w:b w:val="0"/>
          <w:bCs w:val="0"/>
          <w:color w:val="000001"/>
          <w:spacing w:val="5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Кор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орация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Хайер</w:t>
      </w:r>
      <w:r>
        <w:rPr>
          <w:rFonts w:ascii="Calibri" w:hAnsi="Calibri" w:cs="Calibri" w:eastAsia="Calibri"/>
          <w:b w:val="0"/>
          <w:bCs w:val="0"/>
          <w:color w:val="000001"/>
          <w:spacing w:val="5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устанавл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вает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официа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ьный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срок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слу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бы</w:t>
      </w:r>
      <w:r>
        <w:rPr>
          <w:rFonts w:ascii="Calibri" w:hAnsi="Calibri" w:cs="Calibri" w:eastAsia="Calibri"/>
          <w:b w:val="0"/>
          <w:bCs w:val="0"/>
          <w:color w:val="000001"/>
          <w:spacing w:val="5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издел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5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бытовой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техни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предна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наче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ные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исп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льзова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быту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—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7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лет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даты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произв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дства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издел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Учитывая</w:t>
      </w:r>
      <w:r>
        <w:rPr>
          <w:rFonts w:ascii="Calibri" w:hAnsi="Calibri" w:cs="Calibri" w:eastAsia="Calibri"/>
          <w:b w:val="0"/>
          <w:bCs w:val="0"/>
          <w:color w:val="000001"/>
          <w:spacing w:val="4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высокое</w:t>
      </w:r>
      <w:r>
        <w:rPr>
          <w:rFonts w:ascii="Calibri" w:hAnsi="Calibri" w:cs="Calibri" w:eastAsia="Calibri"/>
          <w:b w:val="0"/>
          <w:bCs w:val="0"/>
          <w:color w:val="000001"/>
          <w:spacing w:val="4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каче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тво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4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надеж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ость</w:t>
      </w:r>
      <w:r>
        <w:rPr>
          <w:rFonts w:ascii="Calibri" w:hAnsi="Calibri" w:cs="Calibri" w:eastAsia="Calibri"/>
          <w:b w:val="0"/>
          <w:bCs w:val="0"/>
          <w:color w:val="000001"/>
          <w:spacing w:val="4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4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степе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ь</w:t>
      </w:r>
      <w:r>
        <w:rPr>
          <w:rFonts w:ascii="Calibri" w:hAnsi="Calibri" w:cs="Calibri" w:eastAsia="Calibri"/>
          <w:b w:val="0"/>
          <w:bCs w:val="0"/>
          <w:color w:val="000001"/>
          <w:spacing w:val="4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безо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асно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ти</w:t>
      </w:r>
      <w:r>
        <w:rPr>
          <w:rFonts w:ascii="Calibri" w:hAnsi="Calibri" w:cs="Calibri" w:eastAsia="Calibri"/>
          <w:b w:val="0"/>
          <w:bCs w:val="0"/>
          <w:color w:val="000001"/>
          <w:spacing w:val="4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проду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ции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фактич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ский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срок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эк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плуатаци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может</w:t>
      </w:r>
      <w:r>
        <w:rPr>
          <w:rFonts w:ascii="Calibri" w:hAnsi="Calibri" w:cs="Calibri" w:eastAsia="Calibri"/>
          <w:b w:val="0"/>
          <w:bCs w:val="0"/>
          <w:color w:val="000001"/>
          <w:spacing w:val="5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зна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ительно</w:t>
      </w:r>
      <w:r>
        <w:rPr>
          <w:rFonts w:ascii="Calibri" w:hAnsi="Calibri" w:cs="Calibri" w:eastAsia="Calibri"/>
          <w:b w:val="0"/>
          <w:bCs w:val="0"/>
          <w:color w:val="000001"/>
          <w:spacing w:val="5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превышать</w:t>
      </w:r>
      <w:r>
        <w:rPr>
          <w:rFonts w:ascii="Calibri" w:hAnsi="Calibri" w:cs="Calibri" w:eastAsia="Calibri"/>
          <w:b w:val="0"/>
          <w:bCs w:val="0"/>
          <w:color w:val="000001"/>
          <w:spacing w:val="5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официал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ный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окон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ании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срока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слу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бы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изделия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обратите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ь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Автори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ованный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серв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сный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центр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Хайер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провед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ния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профила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тиче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ких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работ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получ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ния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реко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ендаций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дальн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йшей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эк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плуатации</w:t>
      </w:r>
      <w:r>
        <w:rPr>
          <w:rFonts w:ascii="Calibri" w:hAnsi="Calibri" w:cs="Calibri" w:eastAsia="Calibri"/>
          <w:b w:val="0"/>
          <w:bCs w:val="0"/>
          <w:color w:val="000001"/>
          <w:spacing w:val="4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издел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7"/>
        <w:ind w:left="0" w:right="105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right"/>
        <w:rPr>
          <w:rFonts w:ascii="Arial" w:hAnsi="Arial" w:cs="Arial" w:eastAsia="Arial"/>
          <w:sz w:val="18"/>
          <w:szCs w:val="18"/>
        </w:rPr>
        <w:sectPr>
          <w:type w:val="continuous"/>
          <w:pgSz w:w="11905" w:h="16840"/>
          <w:pgMar w:top="1580" w:bottom="0" w:left="960" w:right="760"/>
        </w:sectPr>
      </w:pPr>
    </w:p>
    <w:p>
      <w:pPr>
        <w:spacing w:before="10"/>
        <w:ind w:left="1085" w:right="0" w:firstLine="0"/>
        <w:jc w:val="left"/>
        <w:rPr>
          <w:rFonts w:ascii="Calibri" w:hAnsi="Calibri" w:cs="Calibri" w:eastAsia="Calibri"/>
          <w:sz w:val="49"/>
          <w:szCs w:val="49"/>
        </w:rPr>
      </w:pPr>
      <w:r>
        <w:rPr/>
        <w:pict>
          <v:group style="position:absolute;margin-left:12.969064pt;margin-top:44.641014pt;width:560.530872pt;height:45.984pt;mso-position-horizontal-relative:page;mso-position-vertical-relative:page;z-index:-8073" coordorigin="259,893" coordsize="11211,920">
            <v:group style="position:absolute;left:269;top:903;width:11191;height:900" coordorigin="269,903" coordsize="11191,900">
              <v:shape style="position:absolute;left:269;top:903;width:11191;height:900" coordorigin="269,903" coordsize="11191,900" path="m11242,903l487,903,408,912,342,939,295,978,269,1045,269,1661,271,1679,309,1742,363,1777,434,1798,488,1803,11242,1802,11321,1793,11387,1766,11435,1727,11460,1661,11460,1045,11458,1027,11421,963,11366,928,11295,907,11242,903xe" filled="t" fillcolor="#E8E8E8" stroked="f">
                <v:path arrowok="t"/>
                <v:fill type="solid"/>
              </v:shape>
            </v:group>
            <v:group style="position:absolute;left:1870;top:1222;width:272;height:316" coordorigin="1870,1222" coordsize="272,316">
              <v:shape style="position:absolute;left:1870;top:1222;width:272;height:316" coordorigin="1870,1222" coordsize="272,316" path="m2045,1448l2014,1507,1960,1538,1949,1538,1945,1538,1917,1532,1914,1531,1912,1530,1911,1529,1910,1528,1909,1528,1908,1526,1907,1525,1907,1524,1907,1522,1906,1521,1906,1519,1906,1516,1905,1514,1905,1511,1905,1508,1905,1502,1906,1497,1907,1495,1909,1492,1911,1490,1913,1490,1915,1490,1916,1491,1918,1492,1920,1493,1922,1494,1925,1495,1927,1497,1930,1498,1934,1499,1938,1500,1942,1500,1947,1500,1951,1500,1955,1500,1959,1499,1963,1498,1966,1496,1970,1493,1973,1490,1992,1460,1873,1237,1871,1234,1870,1231,1870,1229,1870,1227,1886,1222,1892,1222,1897,1222,1919,1231,1979,1345,1988,1363,1997,1380,2006,1399,2015,1416,2016,1417,2046,1344,2094,1229,2108,1222,2111,1222,2115,1222,2121,1222,2126,1222,2142,1228,2142,1230,2141,1232,2140,1234,2045,1448xe" filled="f" stroked="t" strokeweight="2.050206pt" strokecolor="#000000">
                <v:path arrowok="t"/>
              </v:shape>
            </v:group>
            <v:group style="position:absolute;left:2170;top:1301;width:184;height:238" coordorigin="2170,1301" coordsize="184,238">
              <v:shape style="position:absolute;left:2170;top:1301;width:184;height:238" coordorigin="2170,1301" coordsize="184,238" path="m2354,1495l2354,1498,2354,1501,2353,1503,2353,1505,2347,1516,2345,1518,2341,1520,2336,1523,2330,1526,2325,1529,2318,1531,2312,1534,2273,1539,2252,1538,2186,1495,2170,1438,2170,1411,2194,1337,2249,1305,2286,1301,2293,1302,2335,1315,2340,1318,2343,1321,2345,1322,2347,1324,2349,1326,2349,1327,2350,1328,2351,1329,2353,1340,2353,1343,2353,1350,2352,1354,2350,1356,2349,1359,2347,1360,2345,1360,2342,1360,2339,1359,2336,1356,2332,1354,2278,1335,2256,1338,2215,1403,2215,1431,2216,1448,2221,1468,2225,1477,2231,1484,2236,1491,2243,1496,2251,1499,2259,1503,2268,1505,2279,1505,2289,1505,2297,1503,2305,1500,2312,1497,2319,1494,2324,1491,2330,1487,2334,1484,2338,1481,2342,1479,2345,1477,2347,1477,2348,1477,2354,1492,2354,1495xe" filled="f" stroked="t" strokeweight="2.058147pt" strokecolor="#000000">
                <v:path arrowok="t"/>
              </v:shape>
            </v:group>
            <v:group style="position:absolute;left:2374;top:1306;width:201;height:230" coordorigin="2374,1306" coordsize="201,230">
              <v:shape style="position:absolute;left:2374;top:1306;width:201;height:230" coordorigin="2374,1306" coordsize="201,230" path="m2575,1324l2572,1337,2572,1339,2571,1340,2570,1341,2569,1341,2567,1342,2566,1342,2496,1342,2496,1528,2496,1530,2495,1531,2495,1532,2494,1533,2493,1533,2491,1534,2490,1535,2488,1535,2485,1535,2482,1536,2478,1536,2474,1536,2470,1536,2466,1536,2464,1535,2461,1535,2459,1535,2457,1534,2455,1533,2454,1533,2454,1532,2453,1531,2453,1530,2453,1528,2453,1342,2383,1342,2381,1342,2380,1341,2379,1341,2378,1340,2377,1339,2376,1337,2376,1336,2375,1334,2375,1332,2374,1329,2374,1327,2374,1323,2374,1321,2374,1318,2375,1316,2375,1313,2376,1312,2376,1310,2377,1309,2378,1307,2379,1307,2380,1306,2381,1306,2383,1306,2566,1306,2575,1321,2575,1324xe" filled="f" stroked="t" strokeweight="2.049225pt" strokecolor="#000000">
                <v:path arrowok="t"/>
              </v:shape>
            </v:group>
            <v:group style="position:absolute;left:2601;top:1301;width:192;height:238" coordorigin="2601,1301" coordsize="192,238">
              <v:shape style="position:absolute;left:2601;top:1301;width:192;height:238" coordorigin="2601,1301" coordsize="192,238" path="m2793,1529l2779,1536,2774,1536,2770,1536,2756,1531,2756,1529,2756,1507,2740,1520,2723,1530,2703,1537,2684,1539,2670,1539,2623,1522,2616,1516,2610,1509,2607,1501,2603,1493,2601,1484,2601,1473,2601,1461,2604,1450,2609,1441,2614,1432,2622,1425,2632,1419,2642,1413,2708,1401,2750,1401,2750,1384,2750,1376,2749,1369,2697,1333,2686,1333,2626,1355,2623,1356,2621,1356,2619,1356,2618,1355,2617,1355,2616,1354,2615,1353,2614,1352,2614,1351,2613,1349,2613,1347,2612,1345,2612,1343,2612,1340,2612,1336,2613,1333,2613,1331,2614,1328,2615,1326,2674,1303,2691,1301,2701,1301,2765,1315,2793,1369,2793,1383,2793,1529xe" filled="f" stroked="t" strokeweight="2.055084pt" strokecolor="#000000">
                <v:path arrowok="t"/>
              </v:shape>
            </v:group>
            <v:group style="position:absolute;left:2645;top:1430;width:105;height:78" coordorigin="2645,1430" coordsize="105,78">
              <v:shape style="position:absolute;left:2645;top:1430;width:105;height:78" coordorigin="2645,1430" coordsize="105,78" path="m2750,1430l2714,1430,2702,1430,2649,1454,2646,1459,2645,1465,2645,1471,2645,1482,2649,1491,2656,1498,2664,1505,2675,1508,2689,1508,2700,1508,2710,1505,2720,1500,2729,1495,2740,1487,2750,1476,2750,1430xe" filled="f" stroked="t" strokeweight="2.016187pt" strokecolor="#000000">
                <v:path arrowok="t"/>
              </v:shape>
              <v:shape style="position:absolute;left:2851;top:1280;width:1284;height:279" type="#_x0000_t75">
                <v:imagedata r:id="rId11" o:title=""/>
              </v:shape>
            </v:group>
            <v:group style="position:absolute;left:4313;top:1304;width:208;height:231" coordorigin="4313,1304" coordsize="208,231">
              <v:shape style="position:absolute;left:4313;top:1304;width:208;height:231" coordorigin="4313,1304" coordsize="208,231" path="m4521,1529l4521,1530,4521,1531,4510,1535,4507,1536,4504,1536,4500,1536,4495,1536,4492,1536,4489,1535,4486,1535,4478,1530,4478,1529,4478,1404,4478,1398,4478,1391,4478,1385,4479,1378,4479,1372,4480,1366,4476,1372,4471,1379,4466,1385,4462,1391,4457,1397,4452,1403,4353,1529,4352,1530,4351,1531,4350,1532,4349,1533,4335,1536,4332,1536,4328,1536,4325,1536,4323,1535,4320,1535,4318,1535,4317,1534,4315,1534,4314,1533,4314,1532,4313,1531,4313,1530,4313,1529,4313,1312,4313,1310,4313,1309,4314,1309,4314,1308,4334,1304,4342,1304,4356,1312,4356,1437,4354,1474,4358,1468,4379,1439,4480,1312,4481,1310,4482,1309,4483,1308,4484,1307,4502,1304,4505,1304,4521,1311,4521,1312,4521,1529xe" filled="f" stroked="t" strokeweight="2.046903pt" strokecolor="#000000">
                <v:path arrowok="t"/>
              </v:shape>
            </v:group>
            <v:group style="position:absolute;left:4721;top:1306;width:197;height:230" coordorigin="4721,1306" coordsize="197,230">
              <v:shape style="position:absolute;left:4721;top:1306;width:197;height:230" coordorigin="4721,1306" coordsize="197,230" path="m4919,1528l4918,1530,4918,1531,4917,1532,4917,1533,4908,1535,4905,1536,4901,1536,4897,1536,4893,1536,4889,1536,4887,1535,4884,1535,4882,1535,4880,1534,4878,1533,4877,1533,4876,1532,4876,1531,4875,1530,4875,1528,4875,1339,4764,1339,4764,1528,4764,1530,4747,1536,4742,1536,4738,1536,4735,1536,4732,1535,4729,1535,4727,1535,4725,1534,4724,1533,4723,1533,4722,1532,4721,1531,4721,1530,4721,1528,4721,1320,4734,1306,4905,1306,4919,1320,4919,1528xe" filled="f" stroked="t" strokeweight="2.050504pt" strokecolor="#000000">
                <v:path arrowok="t"/>
              </v:shape>
            </v:group>
            <v:group style="position:absolute;left:4982;top:1301;width:234;height:238" coordorigin="4982,1301" coordsize="234,238">
              <v:shape style="position:absolute;left:4982;top:1301;width:234;height:238" coordorigin="4982,1301" coordsize="234,238" path="m5216,1418l5202,1480,5161,1524,5102,1539,5078,1538,5019,1516,4987,1460,4982,1423,4983,1402,5005,1344,5059,1307,5096,1301,5119,1302,5178,1324,5211,1380,5216,1418xe" filled="f" stroked="t" strokeweight="2.040013pt" strokecolor="#000000">
                <v:path arrowok="t"/>
              </v:shape>
            </v:group>
            <v:group style="position:absolute;left:5026;top:1334;width:145;height:171" coordorigin="5026,1334" coordsize="145,171">
              <v:shape style="position:absolute;left:5026;top:1334;width:145;height:171" coordorigin="5026,1334" coordsize="145,171" path="m5171,1420l5156,1360,5100,1334,5087,1334,5044,1358,5038,1366,5034,1375,5031,1385,5028,1396,5026,1407,5027,1419,5026,1431,5028,1442,5030,1453,5032,1463,5036,1473,5042,1480,5047,1488,5055,1494,5064,1499,5073,1503,5085,1506,5099,1506,5111,1506,5122,1504,5131,1499,5141,1495,5171,1433,5171,1420xe" filled="f" stroked="t" strokeweight="2.05154pt" strokecolor="#000000">
                <v:path arrowok="t"/>
              </v:shape>
            </v:group>
            <v:group style="position:absolute;left:5245;top:1306;width:283;height:308" coordorigin="5245,1306" coordsize="283,308">
              <v:shape style="position:absolute;left:5245;top:1306;width:283;height:308" coordorigin="5245,1306" coordsize="283,308" path="m5281,1607l5264,1613,5260,1613,5246,1610,5245,1609,5245,1608,5245,1607,5245,1511,5245,1507,5246,1504,5247,1503,5249,1501,5251,1501,5255,1501,5272,1501,5278,1494,5284,1485,5290,1476,5295,1467,5315,1404,5326,1343,5330,1317,5330,1315,5331,1313,5331,1312,5332,1310,5343,1306,5473,1306,5486,1320,5486,1501,5518,1501,5528,1511,5528,1607,5510,1613,5507,1613,5492,1608,5492,1607,5492,1534,5281,1534,5281,1607xe" filled="f" stroked="t" strokeweight="2.045037pt" strokecolor="#000000">
                <v:path arrowok="t"/>
              </v:shape>
            </v:group>
            <v:group style="position:absolute;left:5316;top:1338;width:127;height:162" coordorigin="5316,1338" coordsize="127,162">
              <v:shape style="position:absolute;left:5316;top:1338;width:127;height:162" coordorigin="5316,1338" coordsize="127,162" path="m5443,1338l5369,1338,5365,1361,5362,1381,5348,1440,5321,1495,5316,1501,5443,1501,5443,1338xe" filled="f" stroked="t" strokeweight="2.057525pt" strokecolor="#000000">
                <v:path arrowok="t"/>
              </v:shape>
            </v:group>
            <v:group style="position:absolute;left:5576;top:1306;width:139;height:230" coordorigin="5576,1306" coordsize="139,230">
              <v:shape style="position:absolute;left:5576;top:1306;width:139;height:230" coordorigin="5576,1306" coordsize="139,230" path="m5715,1323l5713,1337,5712,1339,5711,1340,5710,1340,5709,1341,5708,1341,5707,1341,5619,1341,5619,1528,5619,1530,5608,1535,5605,1536,5602,1536,5597,1536,5593,1536,5590,1536,5587,1535,5584,1535,5582,1535,5580,1534,5579,1533,5577,1533,5577,1532,5576,1531,5576,1530,5576,1528,5576,1320,5589,1306,5707,1306,5715,1320,5715,1323xe" filled="f" stroked="t" strokeweight="2.074532pt" strokecolor="#000000">
                <v:path arrowok="t"/>
              </v:shape>
            </v:group>
            <v:group style="position:absolute;left:5743;top:1301;width:234;height:238" coordorigin="5743,1301" coordsize="234,238">
              <v:shape style="position:absolute;left:5743;top:1301;width:234;height:238" coordorigin="5743,1301" coordsize="234,238" path="m5977,1418l5964,1480,5922,1524,5863,1539,5839,1538,5781,1516,5748,1460,5743,1423,5745,1402,5766,1344,5820,1307,5857,1301,5881,1302,5940,1324,5973,1380,5977,1418xe" filled="f" stroked="t" strokeweight="2.040019pt" strokecolor="#000000">
                <v:path arrowok="t"/>
              </v:shape>
            </v:group>
            <v:group style="position:absolute;left:5788;top:1334;width:145;height:171" coordorigin="5788,1334" coordsize="145,171">
              <v:shape style="position:absolute;left:5788;top:1334;width:145;height:171" coordorigin="5788,1334" coordsize="145,171" path="m5933,1420l5918,1360,5861,1334,5848,1334,5805,1358,5799,1366,5795,1375,5792,1385,5789,1396,5788,1407,5788,1419,5788,1431,5789,1442,5791,1453,5794,1463,5798,1473,5803,1480,5809,1488,5816,1494,5825,1499,5835,1503,5846,1506,5860,1506,5872,1506,5883,1504,5893,1499,5902,1495,5933,1433,5933,1420xe" filled="f" stroked="t" strokeweight="2.05154pt" strokecolor="#000000">
                <v:path arrowok="t"/>
              </v:shape>
              <v:shape style="position:absolute;left:5983;top:1280;width:1242;height:279" type="#_x0000_t75">
                <v:imagedata r:id="rId12" o:title=""/>
              </v:shape>
            </v:group>
            <v:group style="position:absolute;left:7403;top:1304;width:191;height:231" coordorigin="7403,1304" coordsize="191,231">
              <v:shape style="position:absolute;left:7403;top:1304;width:191;height:231" coordorigin="7403,1304" coordsize="191,231" path="m7594,1530l7594,1531,7593,1532,7593,1533,7592,1533,7577,1536,7573,1536,7568,1536,7564,1536,7561,1535,7558,1535,7549,1532,7548,1531,7548,1530,7547,1529,7523,1473,7472,1433,7464,1432,7446,1432,7446,1530,7446,1531,7434,1535,7431,1536,7428,1536,7424,1536,7421,1536,7417,1536,7415,1535,7412,1535,7410,1535,7408,1534,7406,1534,7405,1533,7404,1532,7403,1532,7403,1531,7403,1530,7403,1310,7424,1304,7428,1304,7446,1310,7446,1401,7464,1401,7471,1401,7477,1400,7482,1399,7487,1397,7492,1395,7497,1392,7501,1389,7519,1362,7541,1312,7565,1304,7569,1304,7585,1309,7585,1310,7585,1311,7560,1368,7556,1376,7553,1383,7549,1388,7544,1393,7540,1398,7536,1401,7532,1405,7528,1408,7524,1410,7519,1412,7515,1414,7511,1415,7511,1415,7562,1458,7565,1466,7591,1520,7591,1522,7592,1523,7592,1524,7593,1525,7593,1526,7593,1526,7593,1527,7593,1528,7594,1529,7594,1529,7594,1530,7594,1530xe" filled="f" stroked="t" strokeweight="2.053507pt" strokecolor="#000000">
                <v:path arrowok="t"/>
              </v:shape>
              <v:shape style="position:absolute;left:7750;top:1176;width:1076;height:466" type="#_x0000_t75">
                <v:imagedata r:id="rId13" o:title=""/>
              </v:shape>
            </v:group>
            <v:group style="position:absolute;left:8831;top:1306;width:201;height:230" coordorigin="8831,1306" coordsize="201,230">
              <v:shape style="position:absolute;left:8831;top:1306;width:201;height:230" coordorigin="8831,1306" coordsize="201,230" path="m9032,1324l9030,1337,9029,1339,9028,1340,9027,1341,9026,1341,9025,1342,9023,1342,8953,1342,8953,1528,8953,1530,8953,1531,8952,1532,8952,1533,8950,1533,8949,1534,8947,1535,8945,1535,8942,1535,8940,1536,8936,1536,8932,1536,8928,1536,8924,1536,8921,1535,8919,1535,8916,1535,8915,1534,8913,1533,8912,1533,8911,1532,8911,1531,8910,1530,8910,1528,8910,1342,8840,1342,8839,1342,8838,1341,8837,1341,8835,1340,8834,1339,8834,1337,8833,1336,8833,1334,8832,1332,8832,1329,8831,1327,8831,1323,8831,1321,8832,1318,8832,1316,8833,1313,8833,1312,8834,1310,8835,1309,8836,1307,8837,1307,8838,1306,8839,1306,8840,1306,9023,1306,9032,1321,9032,1324xe" filled="f" stroked="t" strokeweight="2.049225pt" strokecolor="#000000">
                <v:path arrowok="t"/>
              </v:shape>
            </v:group>
            <v:group style="position:absolute;left:9059;top:1302;width:215;height:237" coordorigin="9059,1302" coordsize="215,237">
              <v:shape style="position:absolute;left:9059;top:1302;width:215;height:237" coordorigin="9059,1302" coordsize="215,237" path="m9274,1411l9261,1428,9257,1428,9103,1428,9103,1440,9104,1451,9107,1461,9110,1470,9114,1479,9120,1485,9126,1492,9134,1498,9144,1501,9154,1505,9165,1507,9180,1507,9191,1507,9201,1506,9209,1504,9218,1503,9226,1501,9232,1499,9238,1497,9243,1495,9248,1493,9252,1491,9255,1490,9257,1490,9258,1490,9259,1491,9264,1506,9264,1508,9264,1510,9259,1521,9258,1522,9256,1524,9251,1526,9246,1528,9240,1530,9233,1532,9225,1534,9176,1539,9154,1538,9096,1516,9064,1461,9059,1424,9060,1402,9081,1343,9136,1306,9154,1302,9182,1302,9249,1330,9274,1403,9274,1411xe" filled="f" stroked="t" strokeweight="2.046186pt" strokecolor="#000000">
                <v:path arrowok="t"/>
              </v:shape>
            </v:group>
            <v:group style="position:absolute;left:9103;top:1333;width:128;height:65" coordorigin="9103,1333" coordsize="128,65">
              <v:shape style="position:absolute;left:9103;top:1333;width:128;height:65" coordorigin="9103,1333" coordsize="128,65" path="m9231,1399l9205,1342,9160,1333,9145,1336,9108,1374,9105,1382,9103,1390,9103,1399,9231,1399xe" filled="f" stroked="t" strokeweight="1.993567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10"/>
          <w:sz w:val="49"/>
          <w:szCs w:val="49"/>
        </w:rPr>
        <w:t>Установ</w:t>
      </w:r>
      <w:r>
        <w:rPr>
          <w:rFonts w:ascii="Calibri" w:hAnsi="Calibri" w:cs="Calibri" w:eastAsia="Calibri"/>
          <w:b w:val="0"/>
          <w:bCs w:val="0"/>
          <w:color w:val="000001"/>
          <w:spacing w:val="-5"/>
          <w:w w:val="110"/>
          <w:sz w:val="49"/>
          <w:szCs w:val="49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10"/>
          <w:sz w:val="49"/>
          <w:szCs w:val="49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-34"/>
          <w:w w:val="110"/>
          <w:sz w:val="49"/>
          <w:szCs w:val="4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10"/>
          <w:sz w:val="49"/>
          <w:szCs w:val="49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35"/>
          <w:w w:val="110"/>
          <w:sz w:val="49"/>
          <w:szCs w:val="4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10"/>
          <w:sz w:val="49"/>
          <w:szCs w:val="49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10"/>
          <w:sz w:val="49"/>
          <w:szCs w:val="49"/>
        </w:rPr>
        <w:t>одготов</w:t>
      </w:r>
      <w:r>
        <w:rPr>
          <w:rFonts w:ascii="Calibri" w:hAnsi="Calibri" w:cs="Calibri" w:eastAsia="Calibri"/>
          <w:b w:val="0"/>
          <w:bCs w:val="0"/>
          <w:color w:val="000001"/>
          <w:spacing w:val="-5"/>
          <w:w w:val="110"/>
          <w:sz w:val="49"/>
          <w:szCs w:val="49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10"/>
          <w:sz w:val="49"/>
          <w:szCs w:val="49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-33"/>
          <w:w w:val="110"/>
          <w:sz w:val="49"/>
          <w:szCs w:val="4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10"/>
          <w:sz w:val="49"/>
          <w:szCs w:val="49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-35"/>
          <w:w w:val="110"/>
          <w:sz w:val="49"/>
          <w:szCs w:val="4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10"/>
          <w:sz w:val="49"/>
          <w:szCs w:val="49"/>
        </w:rPr>
        <w:t>работе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9"/>
          <w:szCs w:val="49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4"/>
        <w:ind w:left="0" w:right="91" w:firstLine="0"/>
        <w:jc w:val="center"/>
        <w:rPr>
          <w:rFonts w:ascii="Calibri" w:hAnsi="Calibri" w:cs="Calibri" w:eastAsia="Calibri"/>
          <w:sz w:val="25"/>
          <w:szCs w:val="25"/>
        </w:rPr>
      </w:pPr>
      <w:r>
        <w:rPr/>
        <w:pict>
          <v:group style="position:absolute;margin-left:150.302994pt;margin-top:6.115004pt;width:220.429pt;height:11.159pt;mso-position-horizontal-relative:page;mso-position-vertical-relative:paragraph;z-index:-8071" coordorigin="3006,122" coordsize="4409,223">
            <v:shape style="position:absolute;left:3006;top:122;width:983;height:223" type="#_x0000_t75">
              <v:imagedata r:id="rId14" o:title=""/>
            </v:shape>
            <v:shape style="position:absolute;left:4000;top:163;width:986;height:140" type="#_x0000_t75">
              <v:imagedata r:id="rId15" o:title=""/>
            </v:shape>
            <v:shape style="position:absolute;left:5008;top:163;width:874;height:140" type="#_x0000_t75">
              <v:imagedata r:id="rId16" o:title=""/>
            </v:shape>
            <v:group style="position:absolute;left:5904;top:172;width:99;height:120" coordorigin="5904,172" coordsize="99,120">
              <v:shape style="position:absolute;left:5904;top:172;width:99;height:120" coordorigin="5904,172" coordsize="99,120" path="m6003,289l6003,290,6003,290,6002,291,6002,291,5993,293,5990,293,5989,293,5987,292,5986,292,5985,292,5984,292,5984,291,5983,291,5983,291,5982,290,5982,290,5982,289,5982,240,5925,240,5925,289,5925,290,5920,292,5918,293,5917,293,5915,293,5912,293,5911,293,5910,292,5908,292,5907,292,5906,292,5905,291,5905,291,5905,291,5904,290,5904,290,5904,289,5904,176,5910,173,5911,173,5912,172,5915,172,5917,172,5918,173,5920,173,5921,173,5925,176,5925,222,5982,222,5982,176,5982,176,5982,175,5983,175,5983,174,5984,174,5984,174,5985,173,5986,173,5987,173,5989,173,5990,172,5993,172,5995,172,5996,173,5998,173,5999,173,6003,176,6003,289xe" filled="f" stroked="t" strokeweight=".8pt" strokecolor="#000000">
                <v:path arrowok="t"/>
              </v:shape>
            </v:group>
            <v:group style="position:absolute;left:6025;top:173;width:136;height:160" coordorigin="6025,173" coordsize="136,160">
              <v:shape style="position:absolute;left:6025;top:173;width:136;height:160" coordorigin="6025,173" coordsize="136,160" path="m6043,330l6043,330,6042,331,6042,331,6042,332,6041,332,6041,332,6040,332,6039,332,6038,333,6037,333,6036,333,6034,333,6032,333,6031,333,6030,333,6029,332,6028,332,6027,332,6026,332,6026,332,6025,331,6025,331,6025,330,6025,330,6025,280,6025,278,6025,276,6026,276,6027,275,6028,275,6030,275,6038,275,6041,271,6044,267,6047,262,6049,257,6064,195,6066,180,6066,179,6068,175,6068,174,6069,174,6069,174,6070,173,6071,173,6072,173,6135,173,6141,181,6141,275,6157,275,6161,278,6161,280,6161,330,6161,330,6161,331,6161,331,6161,332,6160,332,6160,332,6159,332,6158,332,6157,333,6156,333,6154,333,6153,333,6151,333,6150,333,6149,333,6147,332,6146,332,6146,332,6145,332,6145,332,6144,331,6144,331,6144,330,6144,330,6144,292,6043,292,6043,330xe" filled="f" stroked="t" strokeweight=".8pt" strokecolor="#000000">
                <v:path arrowok="t"/>
              </v:shape>
            </v:group>
            <v:group style="position:absolute;left:6059;top:190;width:61;height:84" coordorigin="6059,190" coordsize="61,84">
              <v:shape style="position:absolute;left:6059;top:190;width:61;height:84" coordorigin="6059,190" coordsize="61,84" path="m6120,190l6085,190,6083,204,6081,215,6079,225,6077,234,6075,242,6059,275,6120,275,6120,190xe" filled="f" stroked="t" strokeweight=".8pt" strokecolor="#000000">
                <v:path arrowok="t"/>
              </v:shape>
            </v:group>
            <v:group style="position:absolute;left:6184;top:172;width:100;height:120" coordorigin="6184,172" coordsize="100,120">
              <v:shape style="position:absolute;left:6184;top:172;width:100;height:120" coordorigin="6184,172" coordsize="100,120" path="m6284,289l6282,292,6281,292,6280,292,6279,292,6278,293,6276,293,6274,293,6272,293,6270,293,6269,292,6268,292,6267,292,6266,292,6265,292,6264,291,6264,291,6264,290,6264,290,6264,289,6264,224,6264,221,6264,218,6264,214,6264,211,6264,208,6265,204,6263,208,6251,224,6204,289,6203,290,6202,290,6202,291,6194,293,6192,293,6190,293,6189,292,6188,292,6187,292,6186,292,6185,292,6185,291,6185,291,6184,290,6184,290,6184,289,6184,176,6184,176,6184,175,6185,175,6185,174,6185,174,6186,173,6187,173,6188,173,6190,173,6191,173,6192,172,6194,172,6198,172,6205,176,6205,241,6205,245,6205,248,6205,251,6204,254,6204,257,6204,261,6206,257,6208,254,6210,251,6212,248,6214,245,6216,242,6265,176,6265,176,6265,175,6266,175,6267,174,6271,173,6272,173,6273,172,6275,172,6277,172,6278,173,6280,173,6281,173,6282,173,6282,173,6283,174,6284,176,6284,289xe" filled="f" stroked="t" strokeweight=".8pt" strokecolor="#000000">
                <v:path arrowok="t"/>
              </v:shape>
            </v:group>
            <v:group style="position:absolute;left:6323;top:172;width:116;height:161" coordorigin="6323,172" coordsize="116,161">
              <v:shape style="position:absolute;left:6323;top:172;width:116;height:161" coordorigin="6323,172" coordsize="116,161" path="m6439,330l6433,333,6430,333,6427,333,6425,333,6423,332,6422,332,6421,331,6421,330,6421,292,6329,292,6327,292,6326,291,6324,290,6323,289,6323,287,6323,285,6323,176,6323,176,6323,175,6328,173,6329,173,6331,172,6333,172,6335,172,6337,173,6338,173,6339,173,6343,176,6343,274,6397,274,6397,176,6397,176,6397,175,6398,175,6398,174,6399,174,6399,174,6400,173,6401,173,6403,173,6404,173,6406,172,6408,172,6410,172,6411,173,6413,173,6414,173,6418,176,6418,176,6418,274,6434,274,6436,274,6437,275,6438,275,6438,276,6439,277,6439,279,6439,330xe" filled="f" stroked="t" strokeweight=".8pt" strokecolor="#000000">
                <v:path arrowok="t"/>
              </v:shape>
            </v:group>
            <v:group style="position:absolute;left:6461;top:172;width:100;height:120" coordorigin="6461,172" coordsize="100,120">
              <v:shape style="position:absolute;left:6461;top:172;width:100;height:120" coordorigin="6461,172" coordsize="100,120" path="m6561,289l6559,292,6559,292,6551,293,6549,293,6547,293,6546,292,6545,292,6544,292,6543,292,6542,292,6541,291,6541,291,6541,290,6541,290,6541,289,6541,224,6541,221,6541,218,6541,214,6541,211,6541,208,6542,204,6540,208,6528,224,6481,289,6480,290,6479,290,6479,291,6471,293,6469,293,6467,293,6466,292,6465,292,6464,292,6463,292,6462,292,6462,291,6462,291,6461,290,6461,290,6461,289,6461,176,6461,176,6461,175,6462,175,6462,174,6462,174,6463,173,6464,173,6465,173,6467,173,6468,173,6469,172,6471,172,6475,172,6482,176,6482,241,6482,245,6482,248,6482,251,6481,254,6481,257,6481,261,6483,257,6485,254,6487,251,6489,248,6491,245,6493,242,6542,176,6542,176,6542,175,6543,175,6544,174,6548,173,6549,173,6550,172,6552,172,6554,172,6555,173,6557,173,6558,173,6559,173,6559,173,6560,174,6561,176,6561,289xe" filled="f" stroked="t" strokeweight=".8pt" strokecolor="#000000">
                <v:path arrowok="t"/>
              </v:shape>
            </v:group>
            <v:group style="position:absolute;left:6592;top:171;width:113;height:124" coordorigin="6592,171" coordsize="113,124">
              <v:shape style="position:absolute;left:6592;top:171;width:113;height:124" coordorigin="6592,171" coordsize="113,124" path="m6704,231l6704,241,6703,249,6701,257,6698,265,6695,271,6690,277,6685,282,6679,287,6672,290,6665,293,6656,294,6647,294,6638,294,6630,293,6623,290,6616,288,6610,284,6606,278,6601,273,6597,267,6595,259,6593,252,6592,243,6592,234,6592,225,6606,188,6611,183,6649,171,6659,171,6703,214,6704,222,6704,231xe" filled="f" stroked="t" strokeweight=".8pt" strokecolor="#000000">
                <v:path arrowok="t"/>
              </v:shape>
            </v:group>
            <v:group style="position:absolute;left:6613;top:188;width:70;height:89" coordorigin="6613,188" coordsize="70,89">
              <v:shape style="position:absolute;left:6613;top:188;width:70;height:89" coordorigin="6613,188" coordsize="70,89" path="m6683,233l6649,188,6642,188,6613,226,6613,232,6613,239,6614,244,6615,250,6616,255,6618,260,6621,264,6623,268,6627,271,6631,274,6636,276,6641,277,6648,277,6654,277,6659,276,6664,274,6668,272,6681,251,6682,245,6683,239,6683,233xe" filled="f" stroked="t" strokeweight=".8pt" strokecolor="#000000">
                <v:path arrowok="t"/>
              </v:shape>
              <v:shape style="position:absolute;left:6727;top:163;width:688;height:183" type="#_x0000_t75">
                <v:imagedata r:id="rId17" o:title=""/>
              </v:shape>
            </v:group>
            <w10:wrap type="none"/>
          </v:group>
        </w:pict>
      </w:r>
      <w:r>
        <w:rPr/>
        <w:pict>
          <v:shape style="position:absolute;margin-left:374.338013pt;margin-top:5.536004pt;width:64.851pt;height:11.738pt;mso-position-horizontal-relative:page;mso-position-vertical-relative:paragraph;z-index:-8070" type="#_x0000_t75">
            <v:imagedata r:id="rId18" o:title=""/>
          </v:shape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Перед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испо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ьзован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ем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ионера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первый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: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2"/>
        </w:numPr>
        <w:tabs>
          <w:tab w:pos="390" w:val="left" w:leader="none"/>
        </w:tabs>
        <w:ind w:left="390" w:right="166" w:hanging="290"/>
        <w:jc w:val="center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Распа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уйте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ционе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удалите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пласт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липк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ю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лент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фик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ирующие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аксе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суары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9" w:right="0" w:firstLine="0"/>
        <w:jc w:val="center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разрешайте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детям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играть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упаковочными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материалами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!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0"/>
          <w:numId w:val="2"/>
        </w:numPr>
        <w:tabs>
          <w:tab w:pos="390" w:val="left" w:leader="none"/>
        </w:tabs>
        <w:spacing w:line="304" w:lineRule="exact" w:before="54"/>
        <w:ind w:left="390" w:right="0" w:hanging="29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Прове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ьте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налич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всех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принадл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жно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тей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докуме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тов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numPr>
          <w:ilvl w:val="0"/>
          <w:numId w:val="2"/>
        </w:numPr>
        <w:tabs>
          <w:tab w:pos="529" w:val="left" w:leader="none"/>
        </w:tabs>
        <w:spacing w:line="256" w:lineRule="exact"/>
        <w:ind w:left="529" w:right="0" w:hanging="429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Убед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тесь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чтобы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все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компо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енты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5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внутри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упаков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чной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коро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б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5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соответ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твуют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101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упаков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чному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лист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налич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расхо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дений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обрати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есь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магази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где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была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101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совер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ена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поку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numPr>
          <w:ilvl w:val="0"/>
          <w:numId w:val="2"/>
        </w:numPr>
        <w:tabs>
          <w:tab w:pos="423" w:val="left" w:leader="none"/>
        </w:tabs>
        <w:spacing w:line="256" w:lineRule="exact"/>
        <w:ind w:left="423" w:right="0" w:hanging="323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Мон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аж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ионера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должен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прои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водиться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пред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тавителями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специа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изирова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ной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101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монтаж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ой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компа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которая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обес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ечивает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гарант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ю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выполне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ые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монта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101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издел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менее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одного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года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момен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выполн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работ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делает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отметку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ставит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101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свою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печать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гаранти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ном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талоне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Ненадле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ащая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устан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цион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может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101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приве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полом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ионера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пораже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эле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триче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ким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током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пожа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утеч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8" w:lineRule="exact"/>
        <w:ind w:left="101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воды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before="54"/>
        <w:ind w:left="29" w:right="0" w:firstLine="0"/>
        <w:jc w:val="center"/>
        <w:rPr>
          <w:rFonts w:ascii="Calibri" w:hAnsi="Calibri" w:cs="Calibri" w:eastAsia="Calibri"/>
          <w:sz w:val="25"/>
          <w:szCs w:val="25"/>
        </w:rPr>
      </w:pPr>
      <w:r>
        <w:rPr/>
        <w:pict>
          <v:group style="position:absolute;margin-left:268.170013pt;margin-top:5.616569pt;width:58.382pt;height:9.503pt;mso-position-horizontal-relative:page;mso-position-vertical-relative:paragraph;z-index:-8069" coordorigin="5363,112" coordsize="1168,190">
            <v:group style="position:absolute;left:5371;top:130;width:107;height:162" coordorigin="5371,130" coordsize="107,162">
              <v:shape style="position:absolute;left:5371;top:130;width:107;height:162" coordorigin="5371,130" coordsize="107,162" path="m5478,246l5471,271,5468,275,5451,287,5447,289,5443,290,5438,291,5433,292,5428,292,5422,292,5380,292,5378,292,5376,291,5374,290,5372,289,5371,287,5371,283,5371,139,5371,136,5372,134,5374,132,5376,131,5378,130,5380,130,5416,130,5426,130,5434,131,5468,165,5468,171,5468,175,5467,179,5466,182,5466,186,5456,200,5453,202,5450,204,5446,206,5451,206,5478,240,5478,246xe" filled="f" stroked="t" strokeweight=".8pt" strokecolor="#000000">
                <v:path arrowok="t"/>
              </v:shape>
            </v:group>
            <v:group style="position:absolute;left:5393;top:148;width:53;height:52" coordorigin="5393,148" coordsize="53,52">
              <v:shape style="position:absolute;left:5393;top:148;width:53;height:52" coordorigin="5393,148" coordsize="53,52" path="m5446,173l5415,148,5393,148,5393,200,5417,200,5423,200,5427,199,5431,198,5434,197,5446,177,5446,173xe" filled="f" stroked="t" strokeweight=".8pt" strokecolor="#000000">
                <v:path arrowok="t"/>
              </v:shape>
            </v:group>
            <v:group style="position:absolute;left:5393;top:217;width:63;height:57" coordorigin="5393,217" coordsize="63,57">
              <v:shape style="position:absolute;left:5393;top:217;width:63;height:57" coordorigin="5393,217" coordsize="63,57" path="m5455,247l5455,242,5455,238,5425,217,5419,217,5393,217,5393,274,5424,274,5429,274,5447,267,5449,265,5452,262,5453,259,5455,255,5455,252,5455,247xe" filled="f" stroked="t" strokeweight=".8pt" strokecolor="#000000">
                <v:path arrowok="t"/>
              </v:shape>
              <v:shape style="position:absolute;left:5501;top:163;width:549;height:140" type="#_x0000_t75">
                <v:imagedata r:id="rId19" o:title=""/>
              </v:shape>
              <v:shape style="position:absolute;left:6072;top:112;width:459;height:190" type="#_x0000_t75">
                <v:imagedata r:id="rId20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Внимание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!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56" w:lineRule="exact"/>
        <w:ind w:left="138" w:right="114" w:firstLine="555"/>
        <w:jc w:val="both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5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выборе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места</w:t>
      </w:r>
      <w:r>
        <w:rPr>
          <w:rFonts w:ascii="Calibri" w:hAnsi="Calibri" w:cs="Calibri" w:eastAsia="Calibri"/>
          <w:b w:val="0"/>
          <w:bCs w:val="0"/>
          <w:color w:val="000001"/>
          <w:spacing w:val="5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установки</w:t>
      </w:r>
      <w:r>
        <w:rPr>
          <w:rFonts w:ascii="Calibri" w:hAnsi="Calibri" w:cs="Calibri" w:eastAsia="Calibri"/>
          <w:b w:val="0"/>
          <w:bCs w:val="0"/>
          <w:color w:val="000001"/>
          <w:spacing w:val="5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внутреннего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блока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необходимо</w:t>
      </w:r>
      <w:r>
        <w:rPr>
          <w:rFonts w:ascii="Calibri" w:hAnsi="Calibri" w:cs="Calibri" w:eastAsia="Calibri"/>
          <w:b w:val="0"/>
          <w:bCs w:val="0"/>
          <w:color w:val="000001"/>
          <w:spacing w:val="5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обеспечить</w:t>
      </w:r>
      <w:r>
        <w:rPr>
          <w:rFonts w:ascii="Calibri" w:hAnsi="Calibri" w:cs="Calibri" w:eastAsia="Calibri"/>
          <w:b w:val="0"/>
          <w:bCs w:val="0"/>
          <w:color w:val="000001"/>
          <w:spacing w:val="5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отсутствие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воздействия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него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прямых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солнечных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лучей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обогревательных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приборов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влаги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или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воды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Необходимо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обеспечить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свободную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циркуляцию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воздуха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вокруг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внешнего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блока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Избегайте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мест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где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шум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от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может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причинить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беспокойство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соседям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56" w:lineRule="exact"/>
        <w:ind w:left="138" w:right="113" w:firstLine="234"/>
        <w:jc w:val="both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Оборудование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должно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быть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установлено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доступном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сервисного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обслуживания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месте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: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Невозможность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осуществить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свободный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доступ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оборудованию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без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применения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специальных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средств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может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быть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одной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причин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отказа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вам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гарантийном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обслуживании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8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Условия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/>
          <w:bCs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/>
          <w:bCs/>
          <w:color w:val="000001"/>
          <w:spacing w:val="-1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торые</w:t>
      </w:r>
      <w:r>
        <w:rPr>
          <w:rFonts w:ascii="Calibri" w:hAnsi="Calibri" w:cs="Calibri" w:eastAsia="Calibri"/>
          <w:b/>
          <w:bCs/>
          <w:color w:val="000001"/>
          <w:spacing w:val="2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следует</w:t>
      </w:r>
      <w:r>
        <w:rPr>
          <w:rFonts w:ascii="Calibri" w:hAnsi="Calibri" w:cs="Calibri" w:eastAsia="Calibri"/>
          <w:b/>
          <w:bCs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неукоснительно</w:t>
      </w:r>
      <w:r>
        <w:rPr>
          <w:rFonts w:ascii="Calibri" w:hAnsi="Calibri" w:cs="Calibri" w:eastAsia="Calibri"/>
          <w:b/>
          <w:bCs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/>
          <w:bCs/>
          <w:color w:val="000001"/>
          <w:spacing w:val="-1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блюдать</w:t>
      </w:r>
      <w:r>
        <w:rPr>
          <w:rFonts w:ascii="Calibri" w:hAnsi="Calibri" w:cs="Calibri" w:eastAsia="Calibri"/>
          <w:b/>
          <w:bCs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для</w:t>
      </w:r>
      <w:r>
        <w:rPr>
          <w:rFonts w:ascii="Calibri" w:hAnsi="Calibri" w:cs="Calibri" w:eastAsia="Calibri"/>
          <w:b/>
          <w:bCs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вашей</w:t>
      </w:r>
      <w:r>
        <w:rPr>
          <w:rFonts w:ascii="Calibri" w:hAnsi="Calibri" w:cs="Calibri" w:eastAsia="Calibri"/>
          <w:b/>
          <w:bCs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безопасности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: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numPr>
          <w:ilvl w:val="0"/>
          <w:numId w:val="2"/>
        </w:numPr>
        <w:tabs>
          <w:tab w:pos="506" w:val="left" w:leader="none"/>
        </w:tabs>
        <w:spacing w:line="304" w:lineRule="exact"/>
        <w:ind w:left="506" w:right="0" w:hanging="406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Устанав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ивайте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ионер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месте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недо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тупном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детей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numPr>
          <w:ilvl w:val="0"/>
          <w:numId w:val="2"/>
        </w:numPr>
        <w:tabs>
          <w:tab w:pos="472" w:val="left" w:leader="none"/>
        </w:tabs>
        <w:spacing w:line="256" w:lineRule="exact"/>
        <w:ind w:left="472" w:right="0" w:hanging="372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Напряж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ние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питания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соотв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тствует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зна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ениям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ука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анным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табли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техни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еск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х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101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характе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истик</w:t>
      </w:r>
      <w:r>
        <w:rPr>
          <w:rFonts w:ascii="Calibri" w:hAnsi="Calibri" w:cs="Calibri" w:eastAsia="Calibri"/>
          <w:b w:val="0"/>
          <w:bCs w:val="0"/>
          <w:color w:val="000001"/>
          <w:spacing w:val="4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изделия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numPr>
          <w:ilvl w:val="0"/>
          <w:numId w:val="2"/>
        </w:numPr>
        <w:tabs>
          <w:tab w:pos="506" w:val="left" w:leader="none"/>
        </w:tabs>
        <w:spacing w:line="256" w:lineRule="exact"/>
        <w:ind w:left="506" w:right="0" w:hanging="406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Роз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тка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имеет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зазем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ение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соотве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ствии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нормами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эле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тробе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опасно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numPr>
          <w:ilvl w:val="0"/>
          <w:numId w:val="2"/>
        </w:numPr>
        <w:tabs>
          <w:tab w:pos="524" w:val="left" w:leader="none"/>
        </w:tabs>
        <w:spacing w:line="256" w:lineRule="exact"/>
        <w:ind w:left="524" w:right="0" w:hanging="424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Роз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тка</w:t>
      </w:r>
      <w:r>
        <w:rPr>
          <w:rFonts w:ascii="Calibri" w:hAnsi="Calibri" w:cs="Calibri" w:eastAsia="Calibri"/>
          <w:b w:val="0"/>
          <w:bCs w:val="0"/>
          <w:color w:val="000001"/>
          <w:spacing w:val="5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подходит</w:t>
      </w:r>
      <w:r>
        <w:rPr>
          <w:rFonts w:ascii="Calibri" w:hAnsi="Calibri" w:cs="Calibri" w:eastAsia="Calibri"/>
          <w:b w:val="0"/>
          <w:bCs w:val="0"/>
          <w:color w:val="000001"/>
          <w:spacing w:val="5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5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вилке</w:t>
      </w:r>
      <w:r>
        <w:rPr>
          <w:rFonts w:ascii="Calibri" w:hAnsi="Calibri" w:cs="Calibri" w:eastAsia="Calibri"/>
          <w:b w:val="0"/>
          <w:bCs w:val="0"/>
          <w:color w:val="000001"/>
          <w:spacing w:val="5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ционе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5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5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против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ом</w:t>
      </w:r>
      <w:r>
        <w:rPr>
          <w:rFonts w:ascii="Calibri" w:hAnsi="Calibri" w:cs="Calibri" w:eastAsia="Calibri"/>
          <w:b w:val="0"/>
          <w:bCs w:val="0"/>
          <w:color w:val="000001"/>
          <w:spacing w:val="5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слу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ае</w:t>
      </w:r>
      <w:r>
        <w:rPr>
          <w:rFonts w:ascii="Calibri" w:hAnsi="Calibri" w:cs="Calibri" w:eastAsia="Calibri"/>
          <w:b w:val="0"/>
          <w:bCs w:val="0"/>
          <w:color w:val="000001"/>
          <w:spacing w:val="5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замени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розе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ку</w:t>
      </w:r>
      <w:r>
        <w:rPr>
          <w:rFonts w:ascii="Calibri" w:hAnsi="Calibri" w:cs="Calibri" w:eastAsia="Calibri"/>
          <w:b w:val="0"/>
          <w:bCs w:val="0"/>
          <w:color w:val="000001"/>
          <w:spacing w:val="5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или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101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вилку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numPr>
          <w:ilvl w:val="0"/>
          <w:numId w:val="2"/>
        </w:numPr>
        <w:tabs>
          <w:tab w:pos="604" w:val="left" w:leader="none"/>
        </w:tabs>
        <w:spacing w:line="256" w:lineRule="exact"/>
        <w:ind w:left="605" w:right="0" w:hanging="504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4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устан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вки</w:t>
      </w:r>
      <w:r>
        <w:rPr>
          <w:rFonts w:ascii="Calibri" w:hAnsi="Calibri" w:cs="Calibri" w:eastAsia="Calibri"/>
          <w:b w:val="0"/>
          <w:bCs w:val="0"/>
          <w:color w:val="000001"/>
          <w:spacing w:val="5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должен</w:t>
      </w:r>
      <w:r>
        <w:rPr>
          <w:rFonts w:ascii="Calibri" w:hAnsi="Calibri" w:cs="Calibri" w:eastAsia="Calibri"/>
          <w:b w:val="0"/>
          <w:bCs w:val="0"/>
          <w:color w:val="000001"/>
          <w:spacing w:val="4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быть</w:t>
      </w:r>
      <w:r>
        <w:rPr>
          <w:rFonts w:ascii="Calibri" w:hAnsi="Calibri" w:cs="Calibri" w:eastAsia="Calibri"/>
          <w:b w:val="0"/>
          <w:bCs w:val="0"/>
          <w:color w:val="000001"/>
          <w:spacing w:val="5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обес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ечен</w:t>
      </w:r>
      <w:r>
        <w:rPr>
          <w:rFonts w:ascii="Calibri" w:hAnsi="Calibri" w:cs="Calibri" w:eastAsia="Calibri"/>
          <w:b w:val="0"/>
          <w:bCs w:val="0"/>
          <w:color w:val="000001"/>
          <w:spacing w:val="5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свобод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ый</w:t>
      </w:r>
      <w:r>
        <w:rPr>
          <w:rFonts w:ascii="Calibri" w:hAnsi="Calibri" w:cs="Calibri" w:eastAsia="Calibri"/>
          <w:b w:val="0"/>
          <w:bCs w:val="0"/>
          <w:color w:val="000001"/>
          <w:spacing w:val="5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доступ</w:t>
      </w:r>
      <w:r>
        <w:rPr>
          <w:rFonts w:ascii="Calibri" w:hAnsi="Calibri" w:cs="Calibri" w:eastAsia="Calibri"/>
          <w:b w:val="0"/>
          <w:bCs w:val="0"/>
          <w:color w:val="000001"/>
          <w:spacing w:val="5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5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питающ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му</w:t>
      </w:r>
      <w:r>
        <w:rPr>
          <w:rFonts w:ascii="Calibri" w:hAnsi="Calibri" w:cs="Calibri" w:eastAsia="Calibri"/>
          <w:b w:val="0"/>
          <w:bCs w:val="0"/>
          <w:color w:val="000001"/>
          <w:spacing w:val="5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кабелю</w:t>
      </w:r>
      <w:r>
        <w:rPr>
          <w:rFonts w:ascii="Calibri" w:hAnsi="Calibri" w:cs="Calibri" w:eastAsia="Calibri"/>
          <w:b w:val="0"/>
          <w:bCs w:val="0"/>
          <w:color w:val="000001"/>
          <w:spacing w:val="4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101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вилке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101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издел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numPr>
          <w:ilvl w:val="0"/>
          <w:numId w:val="2"/>
        </w:numPr>
        <w:tabs>
          <w:tab w:pos="510" w:val="left" w:leader="none"/>
        </w:tabs>
        <w:spacing w:line="256" w:lineRule="exact"/>
        <w:ind w:left="510" w:right="0" w:hanging="41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Питающ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4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каб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ль</w:t>
      </w:r>
      <w:r>
        <w:rPr>
          <w:rFonts w:ascii="Calibri" w:hAnsi="Calibri" w:cs="Calibri" w:eastAsia="Calibri"/>
          <w:b w:val="0"/>
          <w:bCs w:val="0"/>
          <w:color w:val="000001"/>
          <w:spacing w:val="4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4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должен</w:t>
      </w:r>
      <w:r>
        <w:rPr>
          <w:rFonts w:ascii="Calibri" w:hAnsi="Calibri" w:cs="Calibri" w:eastAsia="Calibri"/>
          <w:b w:val="0"/>
          <w:bCs w:val="0"/>
          <w:color w:val="000001"/>
          <w:spacing w:val="4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быть</w:t>
      </w:r>
      <w:r>
        <w:rPr>
          <w:rFonts w:ascii="Calibri" w:hAnsi="Calibri" w:cs="Calibri" w:eastAsia="Calibri"/>
          <w:b w:val="0"/>
          <w:bCs w:val="0"/>
          <w:color w:val="000001"/>
          <w:spacing w:val="4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пере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руч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4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натянут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4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пере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4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или</w:t>
      </w:r>
      <w:r>
        <w:rPr>
          <w:rFonts w:ascii="Calibri" w:hAnsi="Calibri" w:cs="Calibri" w:eastAsia="Calibri"/>
          <w:b w:val="0"/>
          <w:bCs w:val="0"/>
          <w:color w:val="000001"/>
          <w:spacing w:val="4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находит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5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под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101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корп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сом</w:t>
      </w:r>
      <w:r>
        <w:rPr>
          <w:rFonts w:ascii="Calibri" w:hAnsi="Calibri" w:cs="Calibri" w:eastAsia="Calibri"/>
          <w:b w:val="0"/>
          <w:bCs w:val="0"/>
          <w:color w:val="000001"/>
          <w:spacing w:val="5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ционе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numPr>
          <w:ilvl w:val="0"/>
          <w:numId w:val="2"/>
        </w:numPr>
        <w:tabs>
          <w:tab w:pos="506" w:val="left" w:leader="none"/>
        </w:tabs>
        <w:spacing w:line="256" w:lineRule="exact"/>
        <w:ind w:left="506" w:right="0" w:hanging="406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испол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зуйте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удлин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тели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или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много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г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нездовые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розет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numPr>
          <w:ilvl w:val="0"/>
          <w:numId w:val="2"/>
        </w:numPr>
        <w:tabs>
          <w:tab w:pos="456" w:val="left" w:leader="none"/>
        </w:tabs>
        <w:spacing w:line="256" w:lineRule="exact"/>
        <w:ind w:left="456" w:right="0" w:hanging="356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тренн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блок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ционе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должен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устанав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иваться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вне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помещ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ний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или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101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помеще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иях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удовлет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воряющих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нормам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элек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робез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пасно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numPr>
          <w:ilvl w:val="0"/>
          <w:numId w:val="2"/>
        </w:numPr>
        <w:tabs>
          <w:tab w:pos="517" w:val="left" w:leader="none"/>
        </w:tabs>
        <w:spacing w:line="256" w:lineRule="exact"/>
        <w:ind w:left="517" w:right="0" w:hanging="417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Эле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триче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кая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розе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долж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находит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расс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оянии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более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1,5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от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внутре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него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101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блока</w:t>
      </w:r>
      <w:r>
        <w:rPr>
          <w:rFonts w:ascii="Calibri" w:hAnsi="Calibri" w:cs="Calibri" w:eastAsia="Calibri"/>
          <w:b w:val="0"/>
          <w:bCs w:val="0"/>
          <w:color w:val="000001"/>
          <w:spacing w:val="4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ционе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numPr>
          <w:ilvl w:val="0"/>
          <w:numId w:val="2"/>
        </w:numPr>
        <w:tabs>
          <w:tab w:pos="506" w:val="left" w:leader="none"/>
        </w:tabs>
        <w:spacing w:line="256" w:lineRule="exact"/>
        <w:ind w:left="506" w:right="0" w:hanging="406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Убед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тесь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что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воздуш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ый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фильтр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установ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ен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правиль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numPr>
          <w:ilvl w:val="0"/>
          <w:numId w:val="2"/>
        </w:numPr>
        <w:tabs>
          <w:tab w:pos="506" w:val="left" w:leader="none"/>
        </w:tabs>
        <w:spacing w:line="258" w:lineRule="exact"/>
        <w:ind w:left="506" w:right="0" w:hanging="406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Если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ционер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длитель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ое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время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работал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истите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воздуш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ый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фильтр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before="1"/>
        <w:ind w:left="0" w:right="1384" w:firstLine="0"/>
        <w:jc w:val="center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Порядок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чистки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фильтра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приведен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разделе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"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Уход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кондиционером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".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63"/>
        <w:ind w:left="0" w:right="102" w:firstLine="0"/>
        <w:jc w:val="right"/>
        <w:rPr>
          <w:rFonts w:ascii="Calibri" w:hAnsi="Calibri" w:cs="Calibri" w:eastAsia="Calibri"/>
          <w:sz w:val="19"/>
          <w:szCs w:val="19"/>
        </w:rPr>
      </w:pPr>
      <w:r>
        <w:rPr/>
        <w:pict>
          <v:group style="position:absolute;margin-left:544.742004pt;margin-top:6.037721pt;width:3.805pt;height:6.246pt;mso-position-horizontal-relative:page;mso-position-vertical-relative:paragraph;z-index:-8072" coordorigin="10895,121" coordsize="76,125">
            <v:shape style="position:absolute;left:10895;top:121;width:76;height:125" coordorigin="10895,121" coordsize="76,125" path="m10971,209l10971,215,10970,220,10968,224,10966,229,10963,233,10960,236,10956,239,10951,241,10946,243,10941,245,10935,246,10928,246,10924,246,10920,245,10917,245,10913,244,10910,243,10907,242,10905,242,10902,241,10901,240,10899,239,10898,238,10897,237,10897,237,10896,237,10896,236,10896,236,10896,235,10895,234,10895,234,10895,233,10895,232,10895,231,10895,230,10895,229,10895,227,10898,223,10898,223,10899,223,10901,224,10903,225,10905,227,10907,228,10910,229,10913,230,10917,231,10920,232,10924,232,10929,232,10933,232,10936,232,10940,231,10943,230,10946,228,10954,211,10954,207,10936,190,10932,189,10928,188,10923,188,10911,188,10911,188,10910,188,10910,188,10909,188,10909,187,10908,187,10908,186,10908,186,10908,185,10907,184,10907,183,10907,182,10907,180,10907,179,10907,179,10908,178,10911,175,10921,175,10926,175,10929,175,10946,162,10947,159,10948,156,10948,153,10948,150,10943,140,10941,138,10928,134,10925,134,10903,144,10901,144,10901,144,10900,144,10900,144,10900,144,10899,144,10899,144,10899,143,10899,143,10898,142,10898,141,10898,141,10898,139,10898,138,10898,137,10898,136,10898,135,10898,135,10898,134,10899,134,10899,133,10899,133,10899,132,10900,132,10900,131,10931,121,10937,121,10965,151,10965,154,10965,158,10964,161,10963,165,10952,176,10949,178,10946,179,10943,180,10971,205,10971,209xe" filled="f" stroked="t" strokeweight=".8pt" strokecolor="#000000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3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right"/>
        <w:rPr>
          <w:rFonts w:ascii="Calibri" w:hAnsi="Calibri" w:cs="Calibri" w:eastAsia="Calibri"/>
          <w:sz w:val="19"/>
          <w:szCs w:val="19"/>
        </w:rPr>
        <w:sectPr>
          <w:pgSz w:w="11906" w:h="16840"/>
          <w:pgMar w:top="1040" w:bottom="280" w:left="780" w:right="820"/>
        </w:sectPr>
      </w:pPr>
    </w:p>
    <w:p>
      <w:pPr>
        <w:spacing w:line="600" w:lineRule="exact"/>
        <w:ind w:left="1448" w:right="0" w:firstLine="0"/>
        <w:jc w:val="left"/>
        <w:rPr>
          <w:rFonts w:ascii="Calibri" w:hAnsi="Calibri" w:cs="Calibri" w:eastAsia="Calibri"/>
          <w:sz w:val="50"/>
          <w:szCs w:val="50"/>
        </w:rPr>
      </w:pPr>
      <w:r>
        <w:rPr/>
        <w:pict>
          <v:group style="position:absolute;margin-left:529.591797pt;margin-top:779.56311pt;width:5.148pt;height:7.054pt;mso-position-horizontal-relative:page;mso-position-vertical-relative:page;z-index:-8068" coordorigin="10592,15591" coordsize="103,141">
            <v:group style="position:absolute;left:10600;top:15599;width:87;height:125" coordorigin="10600,15599" coordsize="87,125">
              <v:shape style="position:absolute;left:10600;top:15599;width:87;height:125" coordorigin="10600,15599" coordsize="87,125" path="m10687,15689l10684,15696,10683,15695,10670,15695,10670,15721,10670,15722,10669,15722,10669,15723,10669,15723,10668,15723,10668,15724,10667,15724,10666,15724,10665,15724,10664,15724,10663,15724,10661,15724,10660,15724,10659,15724,10658,15724,10657,15724,10656,15724,10655,15724,10655,15723,10654,15723,10654,15723,10654,15722,10654,15722,10654,15721,10654,15695,10604,15695,10603,15696,10603,15695,10602,15695,10602,15695,10601,15695,10601,15694,10600,15694,10600,15693,10600,15692,10600,15691,10600,15690,10600,15688,10600,15687,10600,15686,10600,15685,10600,15684,10600,15683,10600,15682,10600,15682,10601,15681,10601,15680,10601,15679,10602,15678,10602,15678,10645,15602,10646,15602,10646,15601,10647,15601,10647,15601,10648,15600,10649,15600,10650,15600,10651,15600,10653,15600,10654,15599,10655,15599,10657,15599,10659,15599,10670,15602,10670,15603,10670,15682,10683,15682,10684,15682,10685,15682,10686,15683,10686,15685,10687,15686,10687,15689xe" filled="f" stroked="t" strokeweight=".8pt" strokecolor="#000000">
                <v:path arrowok="t"/>
              </v:shape>
            </v:group>
            <v:group style="position:absolute;left:10615;top:15614;width:39;height:68" coordorigin="10615,15614" coordsize="39,68">
              <v:shape style="position:absolute;left:10615;top:15614;width:39;height:68" coordorigin="10615,15614" coordsize="39,68" path="m10654,15614l10653,15614,10615,15682,10654,15682,10654,15614xe" filled="f" stroked="t" strokeweight=".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.888959pt;margin-top:25.389114pt;width:559.64788pt;height:45.109pt;mso-position-horizontal-relative:page;mso-position-vertical-relative:page;z-index:-8067" coordorigin="318,508" coordsize="11193,902">
            <v:group style="position:absolute;left:319;top:509;width:11191;height:900" coordorigin="319,509" coordsize="11191,900">
              <v:shape style="position:absolute;left:319;top:509;width:11191;height:900" coordorigin="319,509" coordsize="11191,900" path="m11291,509l536,509,458,519,392,545,344,584,319,651,319,1267,321,1285,358,1348,413,1383,483,1404,537,1409,11292,1409,11371,1399,11437,1373,11484,1333,11509,1267,11510,651,11508,633,11470,570,11416,534,11345,513,11291,509xe" filled="t" fillcolor="#E9E8E8" stroked="f">
                <v:path arrowok="t"/>
                <v:fill type="solid"/>
              </v:shape>
            </v:group>
            <v:group style="position:absolute;left:2192;top:806;width:272;height:321" coordorigin="2192,806" coordsize="272,321">
              <v:shape style="position:absolute;left:2192;top:806;width:272;height:321" coordorigin="2192,806" coordsize="272,321" path="m2368,1036l2337,1095,2282,1127,2271,1127,2267,1127,2239,1121,2237,1120,2235,1119,2233,1118,2232,1117,2231,1116,2231,1115,2230,1114,2230,1113,2229,1111,2229,1110,2228,1108,2228,1105,2228,1103,2228,1100,2228,1096,2228,1090,2229,1086,2230,1083,2231,1080,2233,1079,2236,1079,2237,1079,2239,1079,2241,1080,2242,1081,2245,1082,2247,1084,2250,1085,2253,1086,2257,1087,2260,1088,2265,1089,2270,1089,2274,1089,2278,1088,2315,1048,2195,822,2194,819,2193,816,2192,814,2192,812,2193,811,2194,809,2196,808,2198,807,2201,807,2205,807,2209,806,2214,806,2219,806,2241,816,2301,931,2311,949,2320,967,2329,985,2337,1003,2339,1004,2368,931,2417,814,2431,807,2434,807,2438,806,2443,806,2448,806,2464,813,2464,815,2464,817,2463,819,2368,1036xe" filled="f" stroked="t" strokeweight="2.037pt" strokecolor="#000000">
                <v:path arrowok="t"/>
              </v:shape>
            </v:group>
            <v:group style="position:absolute;left:2492;top:887;width:184;height:241" coordorigin="2492,887" coordsize="184,241">
              <v:shape style="position:absolute;left:2492;top:887;width:184;height:241" coordorigin="2492,887" coordsize="184,241" path="m2676,1084l2669,1105,2667,1107,2663,1109,2658,1112,2653,1115,2647,1118,2641,1120,2634,1123,2596,1128,2575,1127,2509,1084,2492,1027,2493,999,2507,940,2571,891,2608,887,2616,888,2658,902,2662,904,2666,907,2668,909,2670,911,2671,912,2675,927,2675,930,2675,936,2674,941,2673,943,2671,946,2669,947,2667,947,2665,947,2662,946,2658,943,2655,940,2600,921,2579,924,2538,989,2537,1018,2539,1035,2544,1056,2548,1065,2553,1072,2559,1079,2566,1085,2574,1088,2582,1092,2591,1093,2601,1093,2611,1093,2620,1092,2627,1089,2635,1086,2641,1083,2647,1079,2652,1076,2657,1073,2661,1070,2664,1067,2667,1065,2669,1065,2670,1065,2676,1081,2676,1084xe" filled="f" stroked="t" strokeweight="2.037pt" strokecolor="#000000">
                <v:path arrowok="t"/>
              </v:shape>
            </v:group>
            <v:group style="position:absolute;left:2696;top:891;width:201;height:233" coordorigin="2696,891" coordsize="201,233">
              <v:shape style="position:absolute;left:2696;top:891;width:201;height:233" coordorigin="2696,891" coordsize="201,233" path="m2897,910l2890,928,2888,928,2818,928,2818,1117,2818,1119,2818,1120,2817,1121,2817,1122,2807,1124,2805,1125,2801,1125,2797,1125,2793,1125,2789,1125,2786,1124,2784,1124,2776,1121,2776,1120,2775,1119,2775,1117,2775,928,2705,928,2704,928,2703,928,2702,927,2700,926,2699,925,2699,924,2698,922,2698,920,2697,918,2697,916,2696,913,2696,910,2696,907,2697,904,2697,902,2698,900,2698,898,2699,896,2700,895,2701,893,2702,893,2703,892,2704,892,2705,891,2888,891,2897,907,2897,910xe" filled="f" stroked="t" strokeweight="2.037pt" strokecolor="#000000">
                <v:path arrowok="t"/>
              </v:shape>
            </v:group>
            <v:group style="position:absolute;left:2924;top:887;width:192;height:241" coordorigin="2924,887" coordsize="192,241">
              <v:shape style="position:absolute;left:2924;top:887;width:192;height:241" coordorigin="2924,887" coordsize="192,241" path="m3115,1118l3102,1125,3097,1125,3092,1125,3078,1120,3079,1118,3079,1096,3063,1109,3046,1119,3026,1126,3007,1128,2992,1128,2946,1111,2939,1105,2933,1098,2929,1090,2925,1081,2924,1072,2924,1061,2924,1049,2926,1038,2932,1029,2937,1020,2945,1012,2955,1006,2965,1000,3030,988,3073,988,3073,971,3073,963,3072,955,3019,920,3009,920,2953,939,2949,941,2946,942,2944,942,2942,942,2937,938,2936,937,2936,935,2935,933,2935,931,2935,929,2935,927,2935,923,2935,919,2936,917,2936,915,2938,913,2940,910,2943,908,3005,888,3014,887,3023,887,3087,901,3115,956,3115,970,3115,1118xe" filled="f" stroked="t" strokeweight="2.037pt" strokecolor="#000000">
                <v:path arrowok="t"/>
              </v:shape>
            </v:group>
            <v:group style="position:absolute;left:2967;top:1017;width:105;height:79" coordorigin="2967,1017" coordsize="105,79">
              <v:shape style="position:absolute;left:2967;top:1017;width:105;height:79" coordorigin="2967,1017" coordsize="105,79" path="m3073,1017l3036,1017,3024,1017,3014,1018,3006,1020,2997,1022,2990,1025,2984,1028,2978,1032,2974,1036,2971,1042,2969,1047,2967,1053,2967,1059,2967,1071,2971,1080,2979,1086,2987,1093,2997,1097,3011,1097,3022,1097,3073,1064,3073,1017xe" filled="f" stroked="t" strokeweight="2.037pt" strokecolor="#000000">
                <v:path arrowok="t"/>
              </v:shape>
              <v:shape style="position:absolute;left:3173;top:867;width:1284;height:282" type="#_x0000_t75">
                <v:imagedata r:id="rId21" o:title=""/>
              </v:shape>
            </v:group>
            <v:group style="position:absolute;left:4635;top:890;width:208;height:235" coordorigin="4635,890" coordsize="208,235">
              <v:shape style="position:absolute;left:4635;top:890;width:208;height:235" coordorigin="4635,890" coordsize="208,235" path="m4844,1118l4844,1119,4843,1120,4842,1121,4842,1122,4826,1125,4822,1125,4818,1125,4815,1125,4812,1124,4809,1124,4801,1121,4801,1120,4800,1119,4800,1118,4800,991,4800,985,4801,979,4801,972,4801,965,4802,959,4802,952,4798,959,4794,965,4789,972,4784,978,4779,984,4775,990,4675,1118,4674,1119,4673,1120,4672,1121,4671,1122,4663,1124,4661,1125,4658,1125,4655,1125,4651,1125,4640,1123,4638,1123,4637,1122,4636,1121,4636,1120,4635,1119,4636,1118,4636,898,4635,896,4636,895,4636,895,4637,894,4638,893,4640,892,4641,891,4657,890,4665,890,4678,898,4678,1025,4677,1062,4680,1056,4685,1050,4689,1044,4693,1038,4697,1032,4702,1027,4802,898,4803,896,4804,895,4805,894,4807,893,4824,890,4828,890,4843,895,4843,895,4844,897,4844,898,4844,1118xe" filled="f" stroked="t" strokeweight="2.037pt" strokecolor="#000000">
                <v:path arrowok="t"/>
              </v:shape>
            </v:group>
            <v:group style="position:absolute;left:5044;top:891;width:197;height:233" coordorigin="5044,891" coordsize="197,233">
              <v:shape style="position:absolute;left:5044;top:891;width:197;height:233" coordorigin="5044,891" coordsize="197,233" path="m5241,1117l5241,1119,5241,1120,5240,1121,5239,1122,5224,1125,5220,1125,5215,1125,5212,1125,5209,1124,5206,1124,5199,1121,5198,1120,5198,1119,5198,1117,5198,926,5087,926,5087,1117,5086,1119,5086,1120,5085,1121,5085,1122,5069,1125,5065,1125,5061,1125,5057,1125,5055,1124,5052,1124,5050,1124,5048,1123,5046,1122,5045,1122,5045,1121,5044,1120,5044,1119,5044,1117,5044,906,5044,901,5045,897,5047,895,5049,893,5053,892,5057,891,5228,891,5241,906,5241,1117xe" filled="f" stroked="t" strokeweight="2.037pt" strokecolor="#000000">
                <v:path arrowok="t"/>
              </v:shape>
            </v:group>
            <v:group style="position:absolute;left:5305;top:887;width:234;height:241" coordorigin="5305,887" coordsize="234,241">
              <v:shape style="position:absolute;left:5305;top:887;width:234;height:241" coordorigin="5305,887" coordsize="234,241" path="m5538,1005l5525,1068,5484,1113,5425,1128,5401,1127,5342,1105,5309,1048,5305,1012,5306,990,5327,931,5381,894,5418,887,5441,888,5501,910,5534,967,5538,1005xe" filled="f" stroked="t" strokeweight="2.037pt" strokecolor="#000000">
                <v:path arrowok="t"/>
              </v:shape>
            </v:group>
            <v:group style="position:absolute;left:5349;top:921;width:145;height:174" coordorigin="5349,921" coordsize="145,174">
              <v:shape style="position:absolute;left:5349;top:921;width:145;height:174" coordorigin="5349,921" coordsize="145,174" path="m5494,1008l5479,946,5422,921,5409,921,5356,962,5353,972,5350,983,5349,994,5349,1007,5349,1019,5350,1030,5353,1041,5355,1051,5359,1061,5364,1069,5370,1076,5377,1083,5387,1087,5396,1092,5407,1094,5421,1094,5434,1094,5445,1092,5454,1088,5463,1084,5494,1021,5494,1008xe" filled="f" stroked="t" strokeweight="2.037pt" strokecolor="#000000">
                <v:path arrowok="t"/>
              </v:shape>
            </v:group>
            <v:group style="position:absolute;left:5568;top:891;width:283;height:312" coordorigin="5568,891" coordsize="283,312">
              <v:shape style="position:absolute;left:5568;top:891;width:283;height:312" coordorigin="5568,891" coordsize="283,312" path="m5604,1197l5586,1203,5583,1203,5569,1200,5568,1199,5568,1198,5568,1197,5568,1099,5578,1089,5595,1089,5601,1082,5607,1074,5612,1064,5618,1055,5638,992,5649,931,5652,903,5653,901,5653,900,5654,898,5655,896,5665,891,5795,891,5809,906,5809,1089,5841,1089,5851,1099,5851,1197,5833,1203,5829,1203,5816,1200,5815,1199,5815,1198,5815,1197,5815,1123,5604,1123,5604,1197xe" filled="f" stroked="t" strokeweight="2.037pt" strokecolor="#000000">
                <v:path arrowok="t"/>
              </v:shape>
            </v:group>
            <v:group style="position:absolute;left:5639;top:925;width:127;height:165" coordorigin="5639,925" coordsize="127,165">
              <v:shape style="position:absolute;left:5639;top:925;width:127;height:165" coordorigin="5639,925" coordsize="127,165" path="m5765,925l5691,925,5688,947,5685,967,5671,1027,5644,1083,5639,1089,5765,1089,5765,925xe" filled="f" stroked="t" strokeweight="2.037pt" strokecolor="#000000">
                <v:path arrowok="t"/>
              </v:shape>
            </v:group>
            <v:group style="position:absolute;left:5899;top:891;width:139;height:233" coordorigin="5899,891" coordsize="139,233">
              <v:shape style="position:absolute;left:5899;top:891;width:139;height:233" coordorigin="5899,891" coordsize="139,233" path="m6038,910l6033,927,6032,927,6031,928,6030,928,5941,928,5941,1117,5941,1119,5924,1125,5920,1125,5916,1125,5912,1125,5910,1124,5907,1124,5904,1124,5903,1123,5901,1122,5900,1122,5900,1121,5899,1120,5899,1119,5899,1117,5899,906,5899,901,5900,897,5902,895,5904,893,5908,892,5912,891,6030,891,6038,907,6038,910xe" filled="f" stroked="t" strokeweight="2.037pt" strokecolor="#000000">
                <v:path arrowok="t"/>
              </v:shape>
            </v:group>
            <v:group style="position:absolute;left:6066;top:887;width:234;height:241" coordorigin="6066,887" coordsize="234,241">
              <v:shape style="position:absolute;left:6066;top:887;width:234;height:241" coordorigin="6066,887" coordsize="234,241" path="m6300,1005l6286,1068,6245,1113,6186,1128,6162,1127,6103,1105,6071,1048,6066,1012,6067,990,6088,931,6143,894,6179,887,6203,888,6262,910,6295,967,6300,1005xe" filled="f" stroked="t" strokeweight="2.037pt" strokecolor="#000000">
                <v:path arrowok="t"/>
              </v:shape>
            </v:group>
            <v:group style="position:absolute;left:6110;top:921;width:145;height:174" coordorigin="6110,921" coordsize="145,174">
              <v:shape style="position:absolute;left:6110;top:921;width:145;height:174" coordorigin="6110,921" coordsize="145,174" path="m6255,1008l6240,946,6184,921,6171,921,6118,962,6115,972,6112,983,6110,994,6111,1007,6110,1019,6112,1030,6114,1041,6116,1051,6120,1061,6126,1069,6131,1076,6139,1083,6148,1087,6157,1092,6169,1094,6183,1094,6195,1094,6206,1092,6215,1088,6225,1084,6255,1021,6255,1008xe" filled="f" stroked="t" strokeweight="2.037pt" strokecolor="#000000">
                <v:path arrowok="t"/>
              </v:shape>
              <v:shape style="position:absolute;left:6305;top:867;width:1242;height:282" type="#_x0000_t75">
                <v:imagedata r:id="rId22" o:title=""/>
              </v:shape>
            </v:group>
            <v:group style="position:absolute;left:7726;top:890;width:191;height:235" coordorigin="7726,890" coordsize="191,235">
              <v:shape style="position:absolute;left:7726;top:890;width:191;height:235" coordorigin="7726,890" coordsize="191,235" path="m7916,1119l7916,1120,7916,1121,7915,1122,7915,1122,7914,1123,7912,1123,7910,1124,7908,1124,7905,1124,7903,1125,7899,1125,7895,1125,7890,1125,7886,1125,7883,1124,7880,1124,7872,1121,7871,1120,7870,1119,7870,1118,7845,1061,7807,1022,7801,1021,7794,1020,7787,1020,7769,1020,7769,1119,7768,1120,7751,1125,7747,1125,7743,1125,7740,1125,7737,1124,7735,1124,7732,1124,7731,1123,7729,1123,7727,1122,7727,1121,7726,1120,7726,1120,7726,1119,7726,896,7747,890,7751,890,7769,896,7769,988,7787,988,7793,988,7799,987,7805,986,7810,985,7841,948,7863,898,7864,897,7864,895,7865,895,7866,894,7887,890,7891,890,7907,895,7907,896,7907,897,7882,954,7879,963,7875,969,7871,975,7867,981,7863,985,7859,989,7855,992,7834,1002,7834,1003,7840,1004,7845,1007,7850,1010,7856,1012,7913,1109,7914,1111,7915,1112,7915,1113,7915,1113,7915,1114,7916,1115,7916,1116,7916,1117,7916,1117,7916,1118,7916,1119,7916,1119xe" filled="f" stroked="t" strokeweight="2.037pt" strokecolor="#000000">
                <v:path arrowok="t"/>
              </v:shape>
              <v:shape style="position:absolute;left:8073;top:761;width:1076;height:471" type="#_x0000_t75">
                <v:imagedata r:id="rId23" o:title=""/>
              </v:shape>
            </v:group>
            <v:group style="position:absolute;left:9154;top:891;width:201;height:233" coordorigin="9154,891" coordsize="201,233">
              <v:shape style="position:absolute;left:9154;top:891;width:201;height:233" coordorigin="9154,891" coordsize="201,233" path="m9355,910l9353,924,9352,925,9351,926,9350,927,9349,928,9348,928,9346,928,9276,928,9276,1117,9276,1119,9276,1120,9275,1121,9274,1122,9259,1125,9254,1125,9250,1125,9247,1125,9244,1124,9241,1124,9234,1121,9233,1120,9233,1119,9233,1117,9233,928,9163,928,9162,928,9160,928,9159,927,9158,926,9157,925,9156,924,9156,922,9155,920,9155,918,9154,916,9154,913,9154,910,9154,907,9154,904,9155,902,9155,900,9156,898,9157,896,9157,895,9158,893,9159,893,9160,892,9162,892,9163,891,9346,891,9355,907,9355,910xe" filled="f" stroked="t" strokeweight="2.037pt" strokecolor="#000000">
                <v:path arrowok="t"/>
              </v:shape>
            </v:group>
            <v:group style="position:absolute;left:9381;top:888;width:215;height:240" coordorigin="9381,888" coordsize="215,240">
              <v:shape style="position:absolute;left:9381;top:888;width:215;height:240" coordorigin="9381,888" coordsize="215,240" path="m9596,998l9596,1004,9595,1009,9591,1012,9588,1014,9584,1016,9580,1016,9426,1016,9426,1028,9427,1039,9430,1049,9432,1058,9437,1067,9443,1074,9449,1081,9457,1086,9466,1090,9476,1094,9488,1095,9502,1095,9513,1095,9523,1095,9532,1093,9541,1091,9574,1080,9577,1079,9580,1079,9581,1079,9582,1079,9583,1080,9584,1080,9584,1081,9587,1094,9586,1096,9586,1098,9586,1100,9586,1101,9582,1110,9581,1111,9578,1113,9574,1115,9569,1117,9563,1119,9555,1120,9548,1122,9498,1128,9477,1127,9419,1105,9386,1050,9381,1013,9382,990,9403,930,9458,892,9477,888,9504,888,9571,916,9596,990,9596,998xe" filled="f" stroked="t" strokeweight="2.037pt" strokecolor="#000000">
                <v:path arrowok="t"/>
              </v:shape>
            </v:group>
            <v:group style="position:absolute;left:9426;top:920;width:128;height:66" coordorigin="9426,920" coordsize="128,66">
              <v:shape style="position:absolute;left:9426;top:920;width:128;height:66" coordorigin="9426,920" coordsize="128,66" path="m9553,986l9528,929,9482,920,9468,922,9431,960,9428,969,9426,977,9426,986,9553,986xe" filled="f" stroked="t" strokeweight="2.037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50"/>
          <w:szCs w:val="50"/>
        </w:rPr>
        <w:t>Установ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5"/>
          <w:sz w:val="50"/>
          <w:szCs w:val="50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50"/>
          <w:szCs w:val="5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5"/>
          <w:sz w:val="50"/>
          <w:szCs w:val="5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50"/>
          <w:szCs w:val="5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5"/>
          <w:sz w:val="50"/>
          <w:szCs w:val="5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5"/>
          <w:sz w:val="50"/>
          <w:szCs w:val="5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50"/>
          <w:szCs w:val="50"/>
        </w:rPr>
        <w:t>одготов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5"/>
          <w:sz w:val="50"/>
          <w:szCs w:val="50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50"/>
          <w:szCs w:val="5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5"/>
          <w:sz w:val="50"/>
          <w:szCs w:val="5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50"/>
          <w:szCs w:val="50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5"/>
          <w:sz w:val="50"/>
          <w:szCs w:val="5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50"/>
          <w:szCs w:val="50"/>
        </w:rPr>
        <w:t>работе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50"/>
          <w:szCs w:val="5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56" w:lineRule="exact" w:before="87"/>
        <w:ind w:left="114" w:right="114" w:firstLine="482"/>
        <w:jc w:val="both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заслоня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закрывайте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вентиляц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онные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етки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вставляйте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аль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ы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любые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друг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редм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ты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вентиля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онные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етки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онер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Это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может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вести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травм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стать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ной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оврежд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внутреннего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нтилятора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друг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х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деталей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онер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56" w:lineRule="exact"/>
        <w:ind w:left="113" w:right="115" w:firstLine="787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Изготов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ль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отв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тств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нности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чиненный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окупател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оврежд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5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онер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если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соблюдаются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выш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указанные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рекоменда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56" w:lineRule="exact"/>
        <w:ind w:left="113" w:right="161" w:firstLine="454"/>
        <w:jc w:val="both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Этот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онер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разработан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професс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ональног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бытового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ользован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долж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ользоваться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назнач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56" w:lineRule="exact"/>
        <w:ind w:left="113" w:right="0" w:firstLine="72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Прав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льная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работа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онера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может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быть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обеспеч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только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ри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соблюден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сл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дующих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услови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: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8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32" w:hRule="exact"/>
        </w:trPr>
        <w:tc>
          <w:tcPr>
            <w:tcW w:w="18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150" w:lineRule="exact" w:before="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14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Охлажде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ие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150" w:lineRule="exact" w:before="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23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внутри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89" w:lineRule="exact"/>
              <w:ind w:left="7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Мак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мальная</w:t>
            </w:r>
            <w:r>
              <w:rPr>
                <w:rFonts w:ascii="Calibri" w:hAnsi="Calibri" w:cs="Calibri" w:eastAsia="Calibri"/>
                <w:b w:val="0"/>
                <w:bCs w:val="0"/>
                <w:spacing w:val="-22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тем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20"/>
                <w:sz w:val="24"/>
                <w:szCs w:val="24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25"/>
              <w:ind w:left="7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мальная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43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тем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20"/>
                <w:sz w:val="24"/>
                <w:szCs w:val="24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0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110" w:lineRule="exact" w:before="7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+16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°C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+35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°C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643" w:hRule="exact"/>
        </w:trPr>
        <w:tc>
          <w:tcPr>
            <w:tcW w:w="18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12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160" w:lineRule="exact" w:before="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13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снар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жи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61" w:lineRule="auto" w:before="1"/>
              <w:ind w:left="74" w:right="313" w:hanging="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Мак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мальная</w:t>
            </w:r>
            <w:r>
              <w:rPr>
                <w:rFonts w:ascii="Calibri" w:hAnsi="Calibri" w:cs="Calibri" w:eastAsia="Calibri"/>
                <w:b w:val="0"/>
                <w:bCs w:val="0"/>
                <w:spacing w:val="-22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тем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20"/>
                <w:sz w:val="24"/>
                <w:szCs w:val="24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1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мальная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43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тем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20"/>
                <w:sz w:val="24"/>
                <w:szCs w:val="24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0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120" w:lineRule="exact" w:before="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-10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°C</w:t>
            </w:r>
            <w:r>
              <w:rPr>
                <w:rFonts w:ascii="Calibri" w:hAnsi="Calibri" w:cs="Calibri" w:eastAsia="Calibri"/>
                <w:b w:val="0"/>
                <w:bCs w:val="0"/>
                <w:spacing w:val="49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+43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°C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643" w:hRule="exact"/>
        </w:trPr>
        <w:tc>
          <w:tcPr>
            <w:tcW w:w="18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150" w:lineRule="exact" w:before="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40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Обогр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150" w:lineRule="exact" w:before="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23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внутри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88" w:lineRule="exact"/>
              <w:ind w:left="7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Мак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мальная</w:t>
            </w:r>
            <w:r>
              <w:rPr>
                <w:rFonts w:ascii="Calibri" w:hAnsi="Calibri" w:cs="Calibri" w:eastAsia="Calibri"/>
                <w:b w:val="0"/>
                <w:bCs w:val="0"/>
                <w:spacing w:val="-22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тем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20"/>
                <w:sz w:val="24"/>
                <w:szCs w:val="24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25"/>
              <w:ind w:left="7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мальная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43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тем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20"/>
                <w:sz w:val="24"/>
                <w:szCs w:val="24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0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110" w:lineRule="exact" w:before="7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+18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°C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+27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°C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656" w:hRule="exact"/>
        </w:trPr>
        <w:tc>
          <w:tcPr>
            <w:tcW w:w="18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/>
          </w:p>
        </w:tc>
        <w:tc>
          <w:tcPr>
            <w:tcW w:w="12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150" w:lineRule="exact" w:before="3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13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снар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жи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283" w:lineRule="exact"/>
              <w:ind w:left="7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Мак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мальная</w:t>
            </w:r>
            <w:r>
              <w:rPr>
                <w:rFonts w:ascii="Calibri" w:hAnsi="Calibri" w:cs="Calibri" w:eastAsia="Calibri"/>
                <w:b w:val="0"/>
                <w:bCs w:val="0"/>
                <w:spacing w:val="-22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тем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20"/>
                <w:sz w:val="24"/>
                <w:szCs w:val="24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before="25"/>
              <w:ind w:left="7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мальная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43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тем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20"/>
                <w:sz w:val="24"/>
                <w:szCs w:val="24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0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20"/>
                <w:sz w:val="24"/>
                <w:szCs w:val="24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15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°C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+24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2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20"/>
                <w:sz w:val="24"/>
                <w:szCs w:val="24"/>
              </w:rPr>
              <w:t>°C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pacing w:after="0"/>
        <w:jc w:val="left"/>
        <w:rPr>
          <w:rFonts w:ascii="Calibri" w:hAnsi="Calibri" w:cs="Calibri" w:eastAsia="Calibri"/>
          <w:sz w:val="24"/>
          <w:szCs w:val="24"/>
        </w:rPr>
        <w:sectPr>
          <w:pgSz w:w="11906" w:h="16840"/>
          <w:pgMar w:top="640" w:bottom="280" w:left="740" w:right="960"/>
        </w:sectPr>
      </w:pPr>
    </w:p>
    <w:p>
      <w:pPr>
        <w:spacing w:before="32"/>
        <w:ind w:left="1674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/>
        <w:pict>
          <v:group style="position:absolute;margin-left:13.666075pt;margin-top:12.143015pt;width:560.33185pt;height:45.788pt;mso-position-horizontal-relative:page;mso-position-vertical-relative:page;z-index:-8060" coordorigin="273,243" coordsize="11207,916">
            <v:group style="position:absolute;left:281;top:251;width:11191;height:900" coordorigin="281,251" coordsize="11191,900">
              <v:shape style="position:absolute;left:281;top:251;width:11191;height:900" coordorigin="281,251" coordsize="11191,900" path="m11254,251l499,251,420,261,354,287,307,326,281,393,281,1009,283,1027,321,1090,375,1125,446,1146,500,1151,11254,1151,11333,1141,11399,1115,11447,1075,11472,1009,11472,393,11470,375,11433,312,11378,276,11307,255,11254,251xe" filled="t" fillcolor="#E8E8E8" stroked="f">
                <v:path arrowok="t"/>
                <v:fill type="solid"/>
              </v:shape>
            </v:group>
            <v:group style="position:absolute;left:3047;top:628;width:182;height:245" coordorigin="3047,628" coordsize="182,245">
              <v:shape style="position:absolute;left:3047;top:628;width:182;height:245" coordorigin="3047,628" coordsize="182,245" path="m3229,868l3212,873,3209,873,3200,872,3199,871,3198,871,3197,870,3197,869,3196,869,3197,868,3197,708,3196,704,3197,700,3197,696,3197,692,3197,688,3197,685,3197,685,3196,687,3195,689,3194,691,3192,693,3191,695,3190,697,3188,699,3187,701,3186,703,3184,706,3077,868,3074,870,3074,871,3061,873,3058,873,3050,872,3049,871,3048,871,3047,870,3047,869,3047,868,3047,867,3047,634,3060,628,3063,628,3066,628,3079,634,3079,794,3079,798,3079,801,3079,805,3079,809,3079,813,3078,816,3079,816,3081,813,3083,810,3086,805,3088,801,3091,796,3094,792,3199,634,3212,628,3214,628,3217,628,3226,630,3227,631,3229,635,3229,868xe" filled="f" stroked="t" strokeweight=".8pt" strokecolor="#000000">
                <v:path arrowok="t"/>
              </v:shape>
            </v:group>
            <v:group style="position:absolute;left:3290;top:693;width:148;height:180" coordorigin="3290,693" coordsize="148,180">
              <v:shape style="position:absolute;left:3290;top:693;width:148;height:180" coordorigin="3290,693" coordsize="148,180" path="m3438,868l3423,873,3419,873,3408,870,3407,869,3407,869,3407,868,3407,793,3321,793,3321,868,3321,869,3305,873,3302,873,3293,872,3292,871,3291,871,3291,870,3290,869,3290,869,3290,868,3290,699,3305,693,3308,693,3321,699,3321,767,3407,767,3407,699,3407,698,3407,697,3423,693,3425,693,3438,699,3438,868xe" filled="f" stroked="t" strokeweight=".8pt" strokecolor="#000000">
                <v:path arrowok="t"/>
              </v:shape>
            </v:group>
            <v:group style="position:absolute;left:3484;top:690;width:133;height:185" coordorigin="3484,690" coordsize="133,185">
              <v:shape style="position:absolute;left:3484;top:690;width:133;height:185" coordorigin="3484,690" coordsize="133,185" path="m3617,842l3617,844,3617,846,3617,847,3616,849,3591,870,3586,871,3559,876,3547,876,3536,874,3527,870,3517,866,3509,860,3503,852,3497,845,3492,835,3489,824,3485,813,3484,800,3484,785,3499,721,3551,691,3562,690,3568,691,3616,719,3616,721,3616,723,3616,728,3615,732,3614,734,3613,736,3612,736,3610,736,3608,736,3606,735,3604,733,3601,731,3569,717,3562,717,3547,717,3536,722,3528,734,3520,750,3516,770,3517,796,3519,811,3521,820,3524,827,3528,833,3532,838,3537,842,3543,845,3549,848,3555,849,3563,849,3570,849,3576,848,3582,846,3587,843,3592,841,3595,838,3599,836,3603,833,3605,831,3608,829,3610,828,3612,828,3613,828,3617,839,3617,842xe" filled="f" stroked="t" strokeweight=".8pt" strokecolor="#000000">
                <v:path arrowok="t"/>
              </v:shape>
              <v:shape style="position:absolute;left:3623;top:682;width:705;height:266" type="#_x0000_t75">
                <v:imagedata r:id="rId24" o:title=""/>
              </v:shape>
            </v:group>
            <v:group style="position:absolute;left:4361;top:693;width:174;height:241" coordorigin="4361,693" coordsize="174,241">
              <v:shape style="position:absolute;left:4361;top:693;width:174;height:241" coordorigin="4361,693" coordsize="174,241" path="m4535,930l4522,934,4517,934,4514,933,4512,933,4510,932,4509,931,4509,930,4509,872,4371,872,4367,872,4365,871,4363,869,4362,868,4361,865,4361,861,4361,699,4361,698,4361,697,4376,693,4379,693,4392,699,4392,846,4473,846,4473,699,4473,698,4473,697,4488,693,4491,693,4504,698,4504,699,4504,846,4527,846,4530,846,4532,846,4533,847,4534,848,4535,850,4535,853,4535,930xe" filled="f" stroked="t" strokeweight=".8pt" strokecolor="#000000">
                <v:path arrowok="t"/>
              </v:shape>
            </v:group>
            <v:group style="position:absolute;left:4569;top:693;width:150;height:180" coordorigin="4569,693" coordsize="150,180">
              <v:shape style="position:absolute;left:4569;top:693;width:150;height:180" coordorigin="4569,693" coordsize="150,180" path="m4719,868l4704,873,4700,873,4688,870,4688,869,4688,869,4688,868,4688,771,4688,766,4688,761,4688,756,4688,751,4689,746,4689,741,4686,746,4683,751,4680,755,4676,760,4673,765,4669,770,4598,868,4597,869,4596,870,4595,870,4594,871,4583,873,4580,873,4569,870,4569,869,4569,869,4569,868,4569,699,4569,698,4569,697,4569,696,4570,695,4571,695,4572,694,4573,694,4584,693,4590,693,4600,699,4600,796,4600,801,4599,806,4599,811,4599,816,4599,820,4598,825,4601,820,4604,816,4607,811,4610,807,4613,802,4616,798,4689,699,4690,698,4694,694,4695,694,4705,693,4708,693,4719,699,4719,868xe" filled="f" stroked="t" strokeweight=".8pt" strokecolor="#000000">
                <v:path arrowok="t"/>
              </v:shape>
            </v:group>
            <v:group style="position:absolute;left:4776;top:693;width:150;height:180" coordorigin="4776,693" coordsize="150,180">
              <v:shape style="position:absolute;left:4776;top:693;width:150;height:180" coordorigin="4776,693" coordsize="150,180" path="m4927,868l4911,873,4908,873,4896,870,4896,869,4895,869,4896,868,4896,771,4895,766,4896,761,4896,756,4896,751,4896,746,4897,741,4894,746,4891,751,4887,755,4884,760,4880,765,4877,770,4805,868,4804,869,4804,870,4803,870,4790,873,4788,873,4777,870,4777,869,4776,869,4776,868,4776,699,4780,694,4781,694,4792,693,4798,693,4807,699,4807,796,4807,801,4807,806,4807,811,4807,816,4806,820,4806,825,4809,820,4812,816,4815,811,4818,807,4821,802,4824,798,4897,699,4913,693,4915,693,4927,699,4927,868xe" filled="f" stroked="t" strokeweight=".8pt" strokecolor="#000000">
                <v:path arrowok="t"/>
              </v:shape>
            </v:group>
            <v:group style="position:absolute;left:5071;top:694;width:143;height:179" coordorigin="5071,694" coordsize="143,179">
              <v:shape style="position:absolute;left:5071;top:694;width:143;height:179" coordorigin="5071,694" coordsize="143,179" path="m5214,868l5198,873,5195,873,5186,872,5185,871,5184,871,5183,870,5183,869,5183,869,5183,868,5183,720,5102,720,5102,868,5102,869,5102,869,5101,870,5101,871,5087,873,5084,873,5074,872,5073,871,5072,871,5072,870,5071,869,5071,869,5071,868,5071,705,5081,694,5204,694,5214,705,5214,868xe" filled="f" stroked="t" strokeweight=".8pt" strokecolor="#000000">
                <v:path arrowok="t"/>
              </v:shape>
            </v:group>
            <v:group style="position:absolute;left:5260;top:690;width:169;height:185" coordorigin="5260,690" coordsize="169,185">
              <v:shape style="position:absolute;left:5260;top:690;width:169;height:185" coordorigin="5260,690" coordsize="169,185" path="m5428,781l5428,795,5427,808,5391,864,5380,869,5369,873,5356,876,5342,876,5328,876,5316,874,5306,870,5296,865,5287,859,5280,852,5273,844,5268,834,5265,823,5261,812,5260,799,5260,785,5260,771,5261,758,5265,747,5269,735,5274,725,5281,717,5288,708,5297,702,5308,697,5319,693,5331,690,5346,690,5360,690,5415,723,5428,767,5428,781xe" filled="f" stroked="t" strokeweight=".8pt" strokecolor="#000000">
                <v:path arrowok="t"/>
              </v:shape>
            </v:group>
            <v:group style="position:absolute;left:5292;top:716;width:105;height:134" coordorigin="5292,716" coordsize="105,134">
              <v:shape style="position:absolute;left:5292;top:716;width:105;height:134" coordorigin="5292,716" coordsize="105,134" path="m5396,783l5376,725,5345,716,5335,716,5304,735,5300,741,5297,748,5295,756,5293,764,5292,773,5292,783,5292,792,5292,801,5294,809,5296,817,5299,824,5303,830,5307,836,5312,841,5319,844,5325,848,5334,850,5344,850,5353,850,5361,848,5367,845,5374,842,5396,793,5396,783xe" filled="f" stroked="t" strokeweight=".8pt" strokecolor="#000000">
                <v:path arrowok="t"/>
              </v:shape>
            </v:group>
            <v:group style="position:absolute;left:5534;top:694;width:145;height:179" coordorigin="5534,694" coordsize="145,179">
              <v:shape style="position:absolute;left:5534;top:694;width:145;height:179" coordorigin="5534,694" coordsize="145,179" path="m5679,708l5675,721,5675,722,5674,722,5673,722,5622,722,5622,868,5622,869,5606,873,5603,873,5594,872,5593,871,5592,871,5592,870,5591,869,5591,869,5591,868,5591,722,5541,722,5539,722,5539,722,5538,721,5537,721,5536,720,5534,710,5534,708,5534,706,5536,697,5536,696,5537,695,5538,695,5539,694,5539,694,5541,694,5673,694,5679,706,5679,708xe" filled="f" stroked="t" strokeweight=".8pt" strokecolor="#000000">
                <v:path arrowok="t"/>
              </v:shape>
            </v:group>
            <v:group style="position:absolute;left:5698;top:690;width:155;height:185" coordorigin="5698,690" coordsize="155,185">
              <v:shape style="position:absolute;left:5698;top:690;width:155;height:185" coordorigin="5698,690" coordsize="155,185" path="m5853,776l5844,789,5841,789,5730,789,5730,799,5731,807,5733,815,5735,822,5738,829,5743,834,5747,839,5753,844,5760,846,5767,849,5775,851,5785,851,5793,851,5801,850,5807,849,5813,847,5835,840,5838,839,5840,838,5841,838,5842,838,5846,850,5846,852,5843,862,5842,863,5840,864,5837,865,5834,867,5829,869,5824,870,5818,871,5783,876,5769,876,5756,874,5746,870,5736,866,5727,860,5720,853,5713,845,5707,836,5704,824,5700,806,5698,784,5700,763,5704,745,5708,733,5713,723,5720,715,5727,707,5736,701,5746,697,5756,693,5767,690,5779,690,5792,690,5846,730,5853,770,5853,776xe" filled="f" stroked="t" strokeweight=".8pt" strokecolor="#000000">
                <v:path arrowok="t"/>
              </v:shape>
            </v:group>
            <v:group style="position:absolute;left:5730;top:715;width:92;height:52" coordorigin="5730,715" coordsize="92,52">
              <v:shape style="position:absolute;left:5730;top:715;width:92;height:52" coordorigin="5730,715" coordsize="92,52" path="m5822,767l5778,715,5770,715,5734,747,5732,753,5730,760,5730,767,5822,767xe" filled="f" stroked="t" strokeweight=".8pt" strokecolor="#000000">
                <v:path arrowok="t"/>
              </v:shape>
            </v:group>
            <v:group style="position:absolute;left:5880;top:693;width:150;height:180" coordorigin="5880,693" coordsize="150,180">
              <v:shape style="position:absolute;left:5880;top:693;width:150;height:180" coordorigin="5880,693" coordsize="150,180" path="m6029,864l6030,866,6030,867,6030,868,6030,870,6013,873,6010,873,5999,872,5998,872,5997,871,5996,870,5996,870,5995,869,5994,868,5954,801,5914,868,5913,869,5913,870,5912,870,5911,871,5910,872,5909,872,5908,873,5895,873,5892,873,5881,871,5880,871,5880,870,5880,868,5880,867,5880,866,5882,864,5934,782,5884,702,5883,701,5883,699,5883,698,5883,697,5883,696,5884,695,5886,694,5887,694,5890,693,5892,693,5896,693,5900,693,5903,693,5917,696,5917,697,5918,698,5956,761,5995,698,6012,693,6016,693,6028,696,6028,698,6028,699,6027,701,6026,702,5976,781,6029,864xe" filled="f" stroked="t" strokeweight=".8pt" strokecolor="#000000">
                <v:path arrowok="t"/>
              </v:shape>
              <v:shape style="position:absolute;left:6059;top:682;width:752;height:201" type="#_x0000_t75">
                <v:imagedata r:id="rId25" o:title=""/>
              </v:shape>
              <v:shape style="position:absolute;left:6921;top:601;width:740;height:282" type="#_x0000_t75">
                <v:imagedata r:id="rId26" o:title=""/>
              </v:shape>
            </v:group>
            <v:group style="position:absolute;left:7698;top:694;width:143;height:179" coordorigin="7698,694" coordsize="143,179">
              <v:shape style="position:absolute;left:7698;top:694;width:143;height:179" coordorigin="7698,694" coordsize="143,179" path="m7841,868l7826,873,7822,873,7813,872,7812,871,7811,871,7811,870,7810,869,7810,869,7810,868,7810,720,7729,720,7729,868,7729,869,7714,873,7711,873,7702,872,7700,871,7700,871,7699,870,7699,869,7698,869,7698,868,7698,705,7698,701,7699,698,7701,697,7703,695,7705,694,7708,694,7832,694,7841,705,7841,868xe" filled="f" stroked="t" strokeweight=".8pt" strokecolor="#000000">
                <v:path arrowok="t"/>
              </v:shape>
            </v:group>
            <v:group style="position:absolute;left:7887;top:690;width:139;height:185" coordorigin="7887,690" coordsize="139,185">
              <v:shape style="position:absolute;left:7887;top:690;width:139;height:185" coordorigin="7887,690" coordsize="139,185" path="m8026,868l8026,869,8025,870,8024,871,8023,872,8013,873,8009,873,8000,871,8000,870,7999,869,7999,868,7999,851,7992,859,7984,865,7975,869,7965,874,7956,876,7946,876,7937,876,7929,875,7922,872,7914,870,7908,867,7903,862,7898,858,7894,853,7891,846,7889,840,7887,833,7887,824,7887,815,7889,807,7893,800,7897,793,7959,768,7972,768,7995,768,7995,755,7956,715,7949,716,7905,732,7903,733,7902,733,7901,733,7900,733,7899,732,7898,732,7898,731,7897,730,7896,729,7896,728,7896,726,7896,725,7895,723,7895,721,7895,718,7896,715,7896,714,7896,712,7898,710,7953,690,7959,690,7971,690,8022,726,8026,754,8026,868xe" filled="f" stroked="t" strokeweight=".8pt" strokecolor="#000000">
                <v:path arrowok="t"/>
              </v:shape>
            </v:group>
            <v:group style="position:absolute;left:7919;top:791;width:76;height:61" coordorigin="7919,791" coordsize="76,61">
              <v:shape style="position:absolute;left:7919;top:791;width:76;height:61" coordorigin="7919,791" coordsize="76,61" path="m7995,791l7969,791,7960,791,7953,791,7919,818,7919,823,7919,832,7922,839,7927,844,7933,849,7941,852,7951,852,7959,852,7966,850,7973,845,7980,841,7987,835,7995,826,7995,791xe" filled="f" stroked="t" strokeweight=".8pt" strokecolor="#000000">
                <v:path arrowok="t"/>
              </v:shape>
            </v:group>
            <v:group style="position:absolute;left:8071;top:690;width:133;height:185" coordorigin="8071,690" coordsize="133,185">
              <v:shape style="position:absolute;left:8071;top:690;width:133;height:185" coordorigin="8071,690" coordsize="133,185" path="m8204,842l8204,844,8204,846,8204,847,8203,849,8178,870,8173,871,8146,876,8134,876,8123,874,8114,870,8104,866,8096,860,8090,852,8084,845,8079,835,8076,824,8072,813,8071,800,8071,785,8086,721,8138,691,8149,690,8155,691,8203,719,8203,721,8203,723,8199,736,8197,736,8195,736,8193,735,8191,733,8188,731,8156,717,8149,717,8134,717,8123,722,8115,734,8107,750,8103,770,8104,796,8106,811,8108,820,8111,827,8115,833,8119,838,8124,842,8130,845,8136,848,8142,849,8150,849,8157,849,8163,848,8169,846,8174,843,8179,841,8182,838,8186,836,8190,833,8192,831,8195,829,8197,828,8199,828,8200,828,8204,839,8204,842xe" filled="f" stroked="t" strokeweight=".8pt" strokecolor="#000000">
                <v:path arrowok="t"/>
              </v:shape>
            </v:group>
            <v:group style="position:absolute;left:8245;top:693;width:148;height:180" coordorigin="8245,693" coordsize="148,180">
              <v:shape style="position:absolute;left:8245;top:693;width:148;height:180" coordorigin="8245,693" coordsize="148,180" path="m8393,868l8378,873,8375,873,8363,870,8362,869,8362,869,8362,868,8362,793,8276,793,8276,868,8276,869,8261,873,8258,873,8248,872,8247,871,8246,871,8246,870,8245,869,8245,869,8245,868,8245,699,8261,693,8264,693,8276,699,8276,767,8362,767,8362,699,8362,698,8362,697,8378,693,8381,693,8393,699,8393,868xe" filled="f" stroked="t" strokeweight=".8pt" strokecolor="#000000">
                <v:path arrowok="t"/>
              </v:shape>
            </v:group>
            <v:group style="position:absolute;left:8439;top:690;width:169;height:185" coordorigin="8439,690" coordsize="169,185">
              <v:shape style="position:absolute;left:8439;top:690;width:169;height:185" coordorigin="8439,690" coordsize="169,185" path="m8608,781l8608,795,8606,808,8570,864,8559,869,8548,873,8536,876,8521,876,8508,876,8495,874,8485,870,8475,865,8466,859,8459,852,8452,844,8447,834,8444,823,8441,812,8439,799,8439,785,8439,771,8441,758,8444,747,8448,735,8453,725,8460,717,8468,708,8476,702,8487,697,8498,693,8511,690,8525,690,8539,690,8594,723,8608,767,8608,781xe" filled="f" stroked="t" strokeweight=".8pt" strokecolor="#000000">
                <v:path arrowok="t"/>
              </v:shape>
            </v:group>
            <v:group style="position:absolute;left:8471;top:716;width:105;height:134" coordorigin="8471,716" coordsize="105,134">
              <v:shape style="position:absolute;left:8471;top:716;width:105;height:134" coordorigin="8471,716" coordsize="105,134" path="m8576,783l8555,725,8524,716,8515,716,8484,735,8479,741,8476,748,8474,756,8472,764,8471,773,8471,783,8471,792,8472,801,8474,809,8475,817,8478,824,8482,830,8486,836,8491,841,8498,844,8505,848,8513,850,8523,850,8532,850,8540,848,8547,845,8553,842,8576,793,8576,783xe" filled="f" stroked="t" strokeweight=".8pt" strokecolor="#000000">
                <v:path arrowok="t"/>
              </v:shape>
            </v:group>
            <v:group style="position:absolute;left:8641;top:690;width:133;height:185" coordorigin="8641,690" coordsize="133,185">
              <v:shape style="position:absolute;left:8641;top:690;width:133;height:185" coordorigin="8641,690" coordsize="133,185" path="m8775,842l8775,844,8774,846,8774,847,8774,849,8749,870,8744,871,8717,876,8704,876,8694,874,8684,870,8675,866,8667,860,8661,852,8654,845,8650,835,8646,824,8643,813,8641,800,8641,785,8657,721,8709,691,8720,690,8725,691,8774,719,8774,721,8774,723,8770,736,8768,736,8766,736,8764,735,8761,733,8759,731,8727,717,8720,717,8705,717,8693,722,8686,734,8678,750,8674,770,8674,796,8676,811,8679,820,8682,827,8686,833,8690,838,8695,842,8701,845,8706,848,8713,849,8721,849,8728,849,8734,848,8739,846,8745,843,8763,831,8766,829,8768,828,8769,828,8770,828,8775,839,8775,842xe" filled="f" stroked="t" strokeweight=".8pt" strokecolor="#000000">
                <v:path arrowok="t"/>
              </v:shape>
            </v:group>
            <v:group style="position:absolute;left:8789;top:694;width:145;height:179" coordorigin="8789,694" coordsize="145,179">
              <v:shape style="position:absolute;left:8789;top:694;width:145;height:179" coordorigin="8789,694" coordsize="145,179" path="m8934,708l8930,721,8930,722,8929,722,8928,722,8877,722,8877,868,8877,869,8861,873,8858,873,8849,872,8848,871,8847,871,8847,870,8846,869,8846,869,8846,868,8846,722,8796,722,8794,722,8794,722,8793,721,8792,721,8791,720,8789,710,8789,708,8789,706,8791,697,8791,696,8792,695,8793,695,8794,694,8794,694,8796,694,8928,694,8934,706,8934,708xe" filled="f" stroked="t" strokeweight=".8pt" strokecolor="#000000">
                <v:path arrowok="t"/>
              </v:shape>
            </v:group>
            <v:group style="position:absolute;left:8964;top:693;width:150;height:180" coordorigin="8964,693" coordsize="150,180">
              <v:shape style="position:absolute;left:8964;top:693;width:150;height:180" coordorigin="8964,693" coordsize="150,180" path="m9115,868l9099,873,9096,873,9084,870,9084,869,9083,869,9084,868,9084,771,9083,766,9084,761,9084,756,9084,751,9084,746,9085,741,9082,746,9079,751,9075,755,9072,760,9068,765,9065,770,8993,868,8992,869,8992,870,8991,870,8990,871,8978,873,8976,873,8965,870,8965,869,8964,869,8964,868,8964,699,8964,698,8965,697,8965,696,8966,695,8966,695,8968,694,8969,694,8980,693,8986,693,8995,699,8995,796,8995,801,8995,806,8995,811,8995,816,8994,820,8994,825,8997,820,9000,816,9003,811,9006,807,9009,802,9012,798,9085,699,9086,698,9101,693,9103,693,9115,699,9115,868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38"/>
          <w:szCs w:val="38"/>
        </w:rPr>
        <w:t>Инстру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  <w:sz w:val="38"/>
          <w:szCs w:val="38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38"/>
          <w:szCs w:val="38"/>
        </w:rPr>
        <w:t>ции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38"/>
          <w:szCs w:val="38"/>
        </w:rPr>
        <w:t>по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38"/>
          <w:szCs w:val="38"/>
        </w:rPr>
        <w:t>технике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38"/>
          <w:szCs w:val="38"/>
        </w:rPr>
        <w:t>безо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  <w:sz w:val="38"/>
          <w:szCs w:val="38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38"/>
          <w:szCs w:val="38"/>
        </w:rPr>
        <w:t>асности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24" w:lineRule="exact" w:before="88"/>
        <w:ind w:left="117" w:right="360" w:firstLine="657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Внимательно</w:t>
      </w:r>
      <w:r>
        <w:rPr>
          <w:b w:val="0"/>
          <w:bCs w:val="0"/>
          <w:color w:val="000001"/>
          <w:spacing w:val="2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изучите</w:t>
      </w:r>
      <w:r>
        <w:rPr>
          <w:b w:val="0"/>
          <w:bCs w:val="0"/>
          <w:color w:val="000001"/>
          <w:spacing w:val="1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данные</w:t>
      </w:r>
      <w:r>
        <w:rPr>
          <w:b w:val="0"/>
          <w:bCs w:val="0"/>
          <w:color w:val="000001"/>
          <w:spacing w:val="2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инструкции</w:t>
      </w:r>
      <w:r>
        <w:rPr>
          <w:b w:val="0"/>
          <w:bCs w:val="0"/>
          <w:color w:val="000001"/>
          <w:spacing w:val="2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</w:t>
      </w:r>
      <w:r>
        <w:rPr>
          <w:b w:val="0"/>
          <w:bCs w:val="0"/>
          <w:color w:val="000001"/>
          <w:spacing w:val="2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эксплуатации</w:t>
      </w:r>
      <w:r>
        <w:rPr>
          <w:b w:val="0"/>
          <w:bCs w:val="0"/>
          <w:color w:val="000001"/>
          <w:spacing w:val="1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b w:val="0"/>
          <w:bCs w:val="0"/>
          <w:color w:val="000001"/>
          <w:spacing w:val="2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2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обязательно</w:t>
      </w:r>
      <w:r>
        <w:rPr>
          <w:b w:val="0"/>
          <w:bCs w:val="0"/>
          <w:color w:val="000001"/>
          <w:spacing w:val="0"/>
          <w:w w:val="101"/>
        </w:rPr>
        <w:t> </w:t>
      </w:r>
      <w:r>
        <w:rPr>
          <w:b w:val="0"/>
          <w:bCs w:val="0"/>
          <w:color w:val="000001"/>
          <w:spacing w:val="0"/>
          <w:w w:val="100"/>
        </w:rPr>
        <w:t>сохраните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эти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инструкции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для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дальнейшего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использования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!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 w:firstLine="658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Кондиционер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подключается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электросети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переменного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тока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Провод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электропитания</w:t>
      </w:r>
      <w:r>
        <w:rPr>
          <w:b w:val="0"/>
          <w:bCs w:val="0"/>
          <w:color w:val="000001"/>
          <w:spacing w:val="0"/>
          <w:w w:val="101"/>
        </w:rPr>
        <w:t> </w:t>
      </w:r>
      <w:r>
        <w:rPr>
          <w:b w:val="0"/>
          <w:bCs w:val="0"/>
          <w:color w:val="000001"/>
          <w:spacing w:val="0"/>
          <w:w w:val="100"/>
        </w:rPr>
        <w:t>должен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быть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подключен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через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защитный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автомат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сети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 w:firstLine="672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Используйте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источник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питания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отдельной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проводкой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предназначенный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только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для</w:t>
      </w:r>
      <w:r>
        <w:rPr>
          <w:b w:val="0"/>
          <w:bCs w:val="0"/>
          <w:color w:val="000001"/>
          <w:spacing w:val="0"/>
          <w:w w:val="101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7" w:lineRule="exact"/>
        <w:ind w:left="776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Прокладка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заземления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отдельным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проводом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1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допускается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778" w:right="0"/>
        <w:jc w:val="left"/>
      </w:pPr>
      <w:r>
        <w:rPr>
          <w:b w:val="0"/>
          <w:bCs w:val="0"/>
          <w:color w:val="000001"/>
          <w:spacing w:val="0"/>
          <w:w w:val="100"/>
        </w:rPr>
        <w:t>В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2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результате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2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отклонений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2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электрического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2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напряжения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2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возможен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2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выход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2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из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2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строя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его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деталей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830" w:right="0"/>
        <w:jc w:val="left"/>
      </w:pPr>
      <w:r>
        <w:rPr>
          <w:b w:val="0"/>
          <w:bCs w:val="0"/>
          <w:color w:val="000001"/>
          <w:spacing w:val="0"/>
          <w:w w:val="100"/>
        </w:rPr>
        <w:t>Если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место</w:t>
      </w:r>
      <w:r>
        <w:rPr>
          <w:b w:val="0"/>
          <w:bCs w:val="0"/>
          <w:color w:val="000001"/>
          <w:spacing w:val="3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установки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b w:val="0"/>
          <w:bCs w:val="0"/>
          <w:color w:val="000001"/>
          <w:spacing w:val="3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3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имеет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стабильного</w:t>
      </w:r>
      <w:r>
        <w:rPr>
          <w:b w:val="0"/>
          <w:bCs w:val="0"/>
          <w:color w:val="000001"/>
          <w:spacing w:val="3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электропитания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то</w:t>
      </w:r>
      <w:r>
        <w:rPr>
          <w:b w:val="0"/>
          <w:bCs w:val="0"/>
          <w:color w:val="000001"/>
          <w:spacing w:val="3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следует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установить</w:t>
      </w:r>
      <w:r>
        <w:rPr>
          <w:b w:val="0"/>
          <w:bCs w:val="0"/>
          <w:color w:val="000001"/>
          <w:spacing w:val="1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дополнительно</w:t>
      </w:r>
      <w:r>
        <w:rPr>
          <w:b w:val="0"/>
          <w:bCs w:val="0"/>
          <w:color w:val="000001"/>
          <w:spacing w:val="1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автоматический</w:t>
      </w:r>
      <w:r>
        <w:rPr>
          <w:b w:val="0"/>
          <w:bCs w:val="0"/>
          <w:color w:val="000001"/>
          <w:spacing w:val="1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регулятор</w:t>
      </w:r>
      <w:r>
        <w:rPr>
          <w:b w:val="0"/>
          <w:bCs w:val="0"/>
          <w:color w:val="000001"/>
          <w:spacing w:val="1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напряжения</w:t>
      </w:r>
      <w:r>
        <w:rPr>
          <w:b w:val="0"/>
          <w:bCs w:val="0"/>
          <w:color w:val="000001"/>
          <w:spacing w:val="1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</w:t>
      </w:r>
      <w:r>
        <w:rPr>
          <w:b w:val="0"/>
          <w:bCs w:val="0"/>
          <w:color w:val="000001"/>
          <w:spacing w:val="1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подходящей</w:t>
      </w:r>
      <w:r>
        <w:rPr>
          <w:b w:val="0"/>
          <w:bCs w:val="0"/>
          <w:color w:val="000001"/>
          <w:spacing w:val="1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мощностью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586" w:right="0"/>
        <w:jc w:val="left"/>
      </w:pPr>
      <w:r>
        <w:rPr>
          <w:b w:val="0"/>
          <w:bCs w:val="0"/>
          <w:color w:val="000001"/>
          <w:spacing w:val="0"/>
          <w:w w:val="100"/>
        </w:rPr>
        <w:t>Ремонт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обслуживание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требующие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соблюдения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особых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мер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безопасности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специальной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подготовки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должны</w:t>
      </w:r>
      <w:r>
        <w:rPr>
          <w:b w:val="0"/>
          <w:bCs w:val="0"/>
          <w:color w:val="000001"/>
          <w:spacing w:val="1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выполняться</w:t>
      </w:r>
      <w:r>
        <w:rPr>
          <w:b w:val="0"/>
          <w:bCs w:val="0"/>
          <w:color w:val="000001"/>
          <w:spacing w:val="1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только</w:t>
      </w:r>
      <w:r>
        <w:rPr>
          <w:b w:val="0"/>
          <w:bCs w:val="0"/>
          <w:color w:val="000001"/>
          <w:spacing w:val="1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квалифицированными</w:t>
      </w:r>
      <w:r>
        <w:rPr>
          <w:b w:val="0"/>
          <w:bCs w:val="0"/>
          <w:color w:val="000001"/>
          <w:spacing w:val="1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специалистами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812" w:right="0"/>
        <w:jc w:val="left"/>
      </w:pPr>
      <w:r>
        <w:rPr>
          <w:b w:val="0"/>
          <w:bCs w:val="0"/>
          <w:color w:val="000001"/>
          <w:spacing w:val="0"/>
          <w:w w:val="100"/>
        </w:rPr>
        <w:t>При</w:t>
      </w:r>
      <w:r>
        <w:rPr>
          <w:b w:val="0"/>
          <w:bCs w:val="0"/>
          <w:color w:val="000001"/>
          <w:spacing w:val="4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вынимании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шнура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питания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из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розетки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держитесь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за</w:t>
      </w:r>
      <w:r>
        <w:rPr>
          <w:b w:val="0"/>
          <w:bCs w:val="0"/>
          <w:color w:val="000001"/>
          <w:spacing w:val="4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штепсельную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вилку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а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за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сетевой</w:t>
      </w:r>
      <w:r>
        <w:rPr>
          <w:b w:val="0"/>
          <w:bCs w:val="0"/>
          <w:color w:val="000001"/>
          <w:spacing w:val="1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провод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848" w:right="0"/>
        <w:jc w:val="left"/>
      </w:pPr>
      <w:r>
        <w:rPr>
          <w:b w:val="0"/>
          <w:bCs w:val="0"/>
          <w:color w:val="000001"/>
          <w:spacing w:val="0"/>
          <w:w w:val="100"/>
        </w:rPr>
        <w:t>В</w:t>
      </w:r>
      <w:r>
        <w:rPr>
          <w:b w:val="0"/>
          <w:bCs w:val="0"/>
          <w:color w:val="000001"/>
          <w:spacing w:val="2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случае</w:t>
      </w:r>
      <w:r>
        <w:rPr>
          <w:b w:val="0"/>
          <w:bCs w:val="0"/>
          <w:color w:val="000001"/>
          <w:spacing w:val="2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если</w:t>
      </w:r>
      <w:r>
        <w:rPr>
          <w:b w:val="0"/>
          <w:bCs w:val="0"/>
          <w:color w:val="000001"/>
          <w:spacing w:val="2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сетевой</w:t>
      </w:r>
      <w:r>
        <w:rPr>
          <w:b w:val="0"/>
          <w:bCs w:val="0"/>
          <w:color w:val="000001"/>
          <w:spacing w:val="2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провод</w:t>
      </w:r>
      <w:r>
        <w:rPr>
          <w:b w:val="0"/>
          <w:bCs w:val="0"/>
          <w:color w:val="000001"/>
          <w:spacing w:val="2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или</w:t>
      </w:r>
      <w:r>
        <w:rPr>
          <w:b w:val="0"/>
          <w:bCs w:val="0"/>
          <w:color w:val="000001"/>
          <w:spacing w:val="2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штепсельная</w:t>
      </w:r>
      <w:r>
        <w:rPr>
          <w:b w:val="0"/>
          <w:bCs w:val="0"/>
          <w:color w:val="000001"/>
          <w:spacing w:val="2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вилка</w:t>
      </w:r>
      <w:r>
        <w:rPr>
          <w:b w:val="0"/>
          <w:bCs w:val="0"/>
          <w:color w:val="000001"/>
          <w:spacing w:val="2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имеют</w:t>
      </w:r>
      <w:r>
        <w:rPr>
          <w:b w:val="0"/>
          <w:bCs w:val="0"/>
          <w:color w:val="000001"/>
          <w:spacing w:val="2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повреждения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выключите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кондиционер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обратитесь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сервис‐центр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для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их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замены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674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включайте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выключайте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помощью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сетевой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вилки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674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Используйте</w:t>
      </w:r>
      <w:r>
        <w:rPr>
          <w:b w:val="0"/>
          <w:bCs w:val="0"/>
          <w:color w:val="000001"/>
          <w:spacing w:val="1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предохранители</w:t>
      </w:r>
      <w:r>
        <w:rPr>
          <w:b w:val="0"/>
          <w:bCs w:val="0"/>
          <w:color w:val="000001"/>
          <w:spacing w:val="1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номинальной</w:t>
      </w:r>
      <w:r>
        <w:rPr>
          <w:b w:val="0"/>
          <w:bCs w:val="0"/>
          <w:color w:val="000001"/>
          <w:spacing w:val="1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силы</w:t>
      </w:r>
      <w:r>
        <w:rPr>
          <w:b w:val="0"/>
          <w:bCs w:val="0"/>
          <w:color w:val="000001"/>
          <w:spacing w:val="1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тока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686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В</w:t>
      </w:r>
      <w:r>
        <w:rPr>
          <w:b w:val="0"/>
          <w:bCs w:val="0"/>
          <w:color w:val="000001"/>
          <w:spacing w:val="2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случае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возникновения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странного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звука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появления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запаха</w:t>
      </w:r>
      <w:r>
        <w:rPr>
          <w:b w:val="0"/>
          <w:bCs w:val="0"/>
          <w:color w:val="000001"/>
          <w:spacing w:val="2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или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дыма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из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отключите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питание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обратитесь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Сервисный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центр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712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1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устанавливайте</w:t>
      </w:r>
      <w:r>
        <w:rPr>
          <w:b w:val="0"/>
          <w:bCs w:val="0"/>
          <w:color w:val="000001"/>
          <w:spacing w:val="1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</w:t>
      </w:r>
      <w:r>
        <w:rPr>
          <w:b w:val="0"/>
          <w:bCs w:val="0"/>
          <w:color w:val="000001"/>
          <w:spacing w:val="1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</w:t>
      </w:r>
      <w:r>
        <w:rPr>
          <w:b w:val="0"/>
          <w:bCs w:val="0"/>
          <w:color w:val="000001"/>
          <w:spacing w:val="1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местах</w:t>
      </w:r>
      <w:r>
        <w:rPr>
          <w:b w:val="0"/>
          <w:bCs w:val="0"/>
          <w:color w:val="000001"/>
          <w:spacing w:val="1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</w:t>
      </w:r>
      <w:r>
        <w:rPr>
          <w:b w:val="0"/>
          <w:bCs w:val="0"/>
          <w:color w:val="000001"/>
          <w:spacing w:val="1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возможной</w:t>
      </w:r>
      <w:r>
        <w:rPr>
          <w:b w:val="0"/>
          <w:bCs w:val="0"/>
          <w:color w:val="000001"/>
          <w:spacing w:val="1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утечкой</w:t>
      </w:r>
      <w:r>
        <w:rPr>
          <w:b w:val="0"/>
          <w:bCs w:val="0"/>
          <w:color w:val="000001"/>
          <w:spacing w:val="1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воспламеняющегося</w:t>
      </w:r>
      <w:r>
        <w:rPr>
          <w:b w:val="0"/>
          <w:bCs w:val="0"/>
          <w:color w:val="000001"/>
          <w:spacing w:val="1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газа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паров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легковоспламеняющихся</w:t>
      </w:r>
      <w:r>
        <w:rPr>
          <w:b w:val="0"/>
          <w:bCs w:val="0"/>
          <w:color w:val="000001"/>
          <w:spacing w:val="1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жидкостей</w:t>
      </w:r>
      <w:r>
        <w:rPr>
          <w:b w:val="0"/>
          <w:bCs w:val="0"/>
          <w:color w:val="000001"/>
          <w:spacing w:val="1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масел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674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открывайте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переднюю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панель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во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время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работы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474" w:right="0"/>
        <w:jc w:val="left"/>
      </w:pP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подвергайте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людей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домашних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животных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или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растения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прямому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воздействию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холодного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или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горячего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воздуха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течение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длительного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времени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647" w:right="0"/>
        <w:jc w:val="left"/>
      </w:pP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используйте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течение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длительного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времени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закрытом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помещении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или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в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месте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где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находятся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маленькие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дети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или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люди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преклонном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возрасте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674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позволяйте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пользоваться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кондиционером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детям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пожилым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людям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без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присмотра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689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Во</w:t>
      </w:r>
      <w:r>
        <w:rPr>
          <w:b w:val="0"/>
          <w:bCs w:val="0"/>
          <w:color w:val="000001"/>
          <w:spacing w:val="2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избежание</w:t>
      </w:r>
      <w:r>
        <w:rPr>
          <w:b w:val="0"/>
          <w:bCs w:val="0"/>
          <w:color w:val="000001"/>
          <w:spacing w:val="2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поломки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сначала</w:t>
      </w:r>
      <w:r>
        <w:rPr>
          <w:b w:val="0"/>
          <w:bCs w:val="0"/>
          <w:color w:val="000001"/>
          <w:spacing w:val="2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выключите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его</w:t>
      </w:r>
      <w:r>
        <w:rPr>
          <w:b w:val="0"/>
          <w:bCs w:val="0"/>
          <w:color w:val="000001"/>
          <w:spacing w:val="2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2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2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менее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чем</w:t>
      </w:r>
      <w:r>
        <w:rPr>
          <w:b w:val="0"/>
          <w:bCs w:val="0"/>
          <w:color w:val="000001"/>
          <w:spacing w:val="2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через</w:t>
      </w:r>
      <w:r>
        <w:rPr>
          <w:b w:val="0"/>
          <w:bCs w:val="0"/>
          <w:color w:val="000001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30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секунд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отсоедините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1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сетевую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вилку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от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розетки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292" w:right="0"/>
        <w:jc w:val="center"/>
      </w:pP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1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предпринимайте</w:t>
      </w:r>
      <w:r>
        <w:rPr>
          <w:b w:val="0"/>
          <w:bCs w:val="0"/>
          <w:color w:val="000001"/>
          <w:spacing w:val="1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самостоятельных</w:t>
      </w:r>
      <w:r>
        <w:rPr>
          <w:b w:val="0"/>
          <w:bCs w:val="0"/>
          <w:color w:val="000001"/>
          <w:spacing w:val="1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попыток</w:t>
      </w:r>
      <w:r>
        <w:rPr>
          <w:b w:val="0"/>
          <w:bCs w:val="0"/>
          <w:color w:val="000001"/>
          <w:spacing w:val="1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ремонта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перемещения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модификации</w:t>
      </w:r>
      <w:r>
        <w:rPr>
          <w:b w:val="0"/>
          <w:bCs w:val="0"/>
          <w:color w:val="000001"/>
          <w:spacing w:val="1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или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переустановки</w:t>
      </w:r>
      <w:r>
        <w:rPr>
          <w:b w:val="0"/>
          <w:bCs w:val="0"/>
          <w:color w:val="000001"/>
          <w:spacing w:val="2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674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Ни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коем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случае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разрешайте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детям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вставать</w:t>
      </w:r>
      <w:r>
        <w:rPr>
          <w:b w:val="0"/>
          <w:bCs w:val="0"/>
          <w:color w:val="000001"/>
          <w:spacing w:val="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или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садиться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на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наружный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блок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674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вставайте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сверху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на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кладите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на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него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тяжелые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предметы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692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используйте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целях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хранения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продуктов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медикаментов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картин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специального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оборудования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разведения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или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выращивания</w:t>
      </w:r>
      <w:r>
        <w:rPr>
          <w:b w:val="0"/>
          <w:bCs w:val="0"/>
          <w:color w:val="000001"/>
          <w:spacing w:val="1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чего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либо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573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устанавливайте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цветы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или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контейнеры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водой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на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верхнюю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поверхность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438" w:right="0"/>
        <w:jc w:val="left"/>
      </w:pPr>
      <w:r>
        <w:rPr>
          <w:b w:val="0"/>
          <w:bCs w:val="0"/>
          <w:color w:val="000001"/>
          <w:spacing w:val="0"/>
          <w:w w:val="100"/>
        </w:rPr>
        <w:t>После</w:t>
      </w:r>
      <w:r>
        <w:rPr>
          <w:b w:val="0"/>
          <w:bCs w:val="0"/>
          <w:color w:val="000001"/>
          <w:spacing w:val="1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длительного</w:t>
      </w:r>
      <w:r>
        <w:rPr>
          <w:b w:val="0"/>
          <w:bCs w:val="0"/>
          <w:color w:val="000001"/>
          <w:spacing w:val="1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использования</w:t>
      </w:r>
      <w:r>
        <w:rPr>
          <w:b w:val="0"/>
          <w:bCs w:val="0"/>
          <w:color w:val="000001"/>
          <w:spacing w:val="1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проконтролируйте</w:t>
      </w:r>
      <w:r>
        <w:rPr>
          <w:b w:val="0"/>
          <w:bCs w:val="0"/>
          <w:color w:val="000001"/>
          <w:spacing w:val="1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отсутствие</w:t>
      </w:r>
      <w:r>
        <w:rPr>
          <w:b w:val="0"/>
          <w:bCs w:val="0"/>
          <w:color w:val="000001"/>
          <w:spacing w:val="1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повреждений</w:t>
      </w:r>
      <w:r>
        <w:rPr>
          <w:b w:val="0"/>
          <w:bCs w:val="0"/>
          <w:color w:val="000001"/>
          <w:spacing w:val="1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на</w:t>
      </w:r>
      <w:r>
        <w:rPr>
          <w:b w:val="0"/>
          <w:bCs w:val="0"/>
          <w:color w:val="000001"/>
          <w:spacing w:val="1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подставке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</w:pP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арматуре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наружного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блока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Если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допустить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их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повреждение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то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падение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блока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может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вызвать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травму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38" w:right="0"/>
        <w:jc w:val="center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2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размещайте</w:t>
      </w:r>
      <w:r>
        <w:rPr>
          <w:b w:val="0"/>
          <w:bCs w:val="0"/>
          <w:color w:val="000001"/>
          <w:spacing w:val="2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под</w:t>
      </w:r>
      <w:r>
        <w:rPr>
          <w:b w:val="0"/>
          <w:bCs w:val="0"/>
          <w:color w:val="000001"/>
          <w:spacing w:val="2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внутренним</w:t>
      </w:r>
      <w:r>
        <w:rPr>
          <w:b w:val="0"/>
          <w:bCs w:val="0"/>
          <w:color w:val="000001"/>
          <w:spacing w:val="2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блоком</w:t>
      </w:r>
      <w:r>
        <w:rPr>
          <w:b w:val="0"/>
          <w:bCs w:val="0"/>
          <w:color w:val="000001"/>
          <w:spacing w:val="2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предметы</w:t>
      </w:r>
      <w:r>
        <w:rPr>
          <w:b w:val="0"/>
          <w:bCs w:val="0"/>
          <w:color w:val="000001"/>
          <w:spacing w:val="2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или</w:t>
      </w:r>
      <w:r>
        <w:rPr>
          <w:b w:val="0"/>
          <w:bCs w:val="0"/>
          <w:color w:val="000001"/>
          <w:spacing w:val="2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оборудование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выделяющее</w:t>
      </w:r>
      <w:r>
        <w:rPr>
          <w:b w:val="0"/>
          <w:bCs w:val="0"/>
          <w:color w:val="000001"/>
          <w:spacing w:val="2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тепло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Это</w:t>
      </w:r>
      <w:r>
        <w:rPr>
          <w:b w:val="0"/>
          <w:bCs w:val="0"/>
          <w:color w:val="000001"/>
          <w:spacing w:val="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может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вызвать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деформацию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привести</w:t>
      </w:r>
      <w:r>
        <w:rPr>
          <w:b w:val="0"/>
          <w:bCs w:val="0"/>
          <w:color w:val="000001"/>
          <w:spacing w:val="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сгоранию</w:t>
      </w:r>
      <w:r>
        <w:rPr>
          <w:b w:val="0"/>
          <w:bCs w:val="0"/>
          <w:color w:val="000001"/>
          <w:spacing w:val="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блока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522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прикасайтесь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кондиционеру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влажными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руками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522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используйте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воду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выходящую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из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1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</w:t>
      </w:r>
      <w:r>
        <w:rPr>
          <w:b w:val="0"/>
          <w:bCs w:val="0"/>
          <w:color w:val="000001"/>
          <w:spacing w:val="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качестве</w:t>
      </w:r>
      <w:r>
        <w:rPr>
          <w:b w:val="0"/>
          <w:bCs w:val="0"/>
          <w:color w:val="000001"/>
          <w:spacing w:val="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питьевой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59" w:right="0"/>
        <w:jc w:val="center"/>
      </w:pPr>
      <w:r>
        <w:rPr>
          <w:b w:val="0"/>
          <w:bCs w:val="0"/>
          <w:color w:val="000001"/>
          <w:spacing w:val="0"/>
          <w:w w:val="100"/>
        </w:rPr>
        <w:t>Для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обеспечения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электрической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изоляции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во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время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чистки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4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уборки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</w:pP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b w:val="0"/>
          <w:bCs w:val="0"/>
          <w:color w:val="000001"/>
          <w:spacing w:val="2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распыляйте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жидкость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на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него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2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промывайте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сильным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напором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струи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Во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7" w:right="0"/>
        <w:jc w:val="left"/>
      </w:pPr>
      <w:r>
        <w:rPr>
          <w:b w:val="0"/>
          <w:bCs w:val="0"/>
          <w:color w:val="000001"/>
          <w:spacing w:val="0"/>
          <w:w w:val="100"/>
        </w:rPr>
        <w:t>время</w:t>
      </w:r>
      <w:r>
        <w:rPr>
          <w:b w:val="0"/>
          <w:bCs w:val="0"/>
          <w:color w:val="000001"/>
          <w:spacing w:val="3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очистки</w:t>
      </w:r>
      <w:r>
        <w:rPr>
          <w:b w:val="0"/>
          <w:bCs w:val="0"/>
          <w:color w:val="000001"/>
          <w:spacing w:val="4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внешних</w:t>
      </w:r>
      <w:r>
        <w:rPr>
          <w:b w:val="0"/>
          <w:bCs w:val="0"/>
          <w:color w:val="000001"/>
          <w:spacing w:val="4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поверхностей</w:t>
      </w:r>
      <w:r>
        <w:rPr>
          <w:b w:val="0"/>
          <w:bCs w:val="0"/>
          <w:color w:val="000001"/>
          <w:spacing w:val="4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b w:val="0"/>
          <w:bCs w:val="0"/>
          <w:color w:val="000001"/>
          <w:spacing w:val="4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пользуйтесь</w:t>
      </w:r>
      <w:r>
        <w:rPr>
          <w:b w:val="0"/>
          <w:bCs w:val="0"/>
          <w:color w:val="000001"/>
          <w:spacing w:val="4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слегка</w:t>
      </w:r>
      <w:r>
        <w:rPr>
          <w:b w:val="0"/>
          <w:bCs w:val="0"/>
          <w:color w:val="000001"/>
          <w:spacing w:val="4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влажной</w:t>
      </w:r>
      <w:r>
        <w:rPr>
          <w:b w:val="0"/>
          <w:bCs w:val="0"/>
          <w:color w:val="000001"/>
          <w:spacing w:val="4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тканью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6" w:lineRule="exact"/>
        <w:ind w:left="117" w:right="0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используйте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при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очистке</w:t>
      </w:r>
      <w:r>
        <w:rPr>
          <w:b w:val="0"/>
          <w:bCs w:val="0"/>
          <w:color w:val="000001"/>
          <w:spacing w:val="1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абразивные</w:t>
      </w:r>
      <w:r>
        <w:rPr>
          <w:b w:val="0"/>
          <w:bCs w:val="0"/>
          <w:color w:val="000001"/>
          <w:spacing w:val="1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материалы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24" w:lineRule="exact"/>
        <w:ind w:left="117" w:right="357" w:firstLine="332"/>
        <w:jc w:val="both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Демонтаж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4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монтаж</w:t>
      </w:r>
      <w:r>
        <w:rPr>
          <w:b w:val="0"/>
          <w:bCs w:val="0"/>
          <w:color w:val="000001"/>
          <w:spacing w:val="4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4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модификация</w:t>
      </w:r>
      <w:r>
        <w:rPr>
          <w:b w:val="0"/>
          <w:bCs w:val="0"/>
          <w:color w:val="000001"/>
          <w:spacing w:val="4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b w:val="0"/>
          <w:bCs w:val="0"/>
          <w:color w:val="000001"/>
          <w:spacing w:val="4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должны</w:t>
      </w:r>
      <w:r>
        <w:rPr>
          <w:b w:val="0"/>
          <w:bCs w:val="0"/>
          <w:color w:val="000001"/>
          <w:spacing w:val="45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осуществляться</w:t>
      </w:r>
      <w:r>
        <w:rPr>
          <w:b w:val="0"/>
          <w:bCs w:val="0"/>
          <w:color w:val="000001"/>
          <w:spacing w:val="0"/>
          <w:w w:val="101"/>
        </w:rPr>
        <w:t> </w:t>
      </w:r>
      <w:r>
        <w:rPr>
          <w:b w:val="0"/>
          <w:bCs w:val="0"/>
          <w:color w:val="000001"/>
          <w:spacing w:val="0"/>
          <w:w w:val="100"/>
        </w:rPr>
        <w:t>квалифицированными</w:t>
      </w:r>
      <w:r>
        <w:rPr>
          <w:b w:val="0"/>
          <w:bCs w:val="0"/>
          <w:color w:val="000001"/>
          <w:spacing w:val="3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специалистами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Любое</w:t>
      </w:r>
      <w:r>
        <w:rPr>
          <w:b w:val="0"/>
          <w:bCs w:val="0"/>
          <w:color w:val="000001"/>
          <w:spacing w:val="3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неквалифицированное</w:t>
      </w:r>
      <w:r>
        <w:rPr>
          <w:b w:val="0"/>
          <w:bCs w:val="0"/>
          <w:color w:val="000001"/>
          <w:spacing w:val="4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вмешательство</w:t>
      </w:r>
      <w:r>
        <w:rPr>
          <w:b w:val="0"/>
          <w:bCs w:val="0"/>
          <w:color w:val="000001"/>
          <w:spacing w:val="3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может</w:t>
      </w:r>
      <w:r>
        <w:rPr>
          <w:b w:val="0"/>
          <w:bCs w:val="0"/>
          <w:color w:val="000001"/>
          <w:spacing w:val="0"/>
          <w:w w:val="101"/>
        </w:rPr>
        <w:t> </w:t>
      </w:r>
      <w:r>
        <w:rPr>
          <w:b w:val="0"/>
          <w:bCs w:val="0"/>
          <w:color w:val="000001"/>
          <w:spacing w:val="0"/>
          <w:w w:val="100"/>
        </w:rPr>
        <w:t>привести</w:t>
      </w:r>
      <w:r>
        <w:rPr>
          <w:b w:val="0"/>
          <w:bCs w:val="0"/>
          <w:color w:val="000001"/>
          <w:spacing w:val="3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</w:t>
      </w:r>
      <w:r>
        <w:rPr>
          <w:b w:val="0"/>
          <w:bCs w:val="0"/>
          <w:color w:val="000001"/>
          <w:spacing w:val="3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повреждению</w:t>
      </w:r>
      <w:r>
        <w:rPr>
          <w:b w:val="0"/>
          <w:bCs w:val="0"/>
          <w:color w:val="000001"/>
          <w:spacing w:val="3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охлаждающих</w:t>
      </w:r>
      <w:r>
        <w:rPr>
          <w:b w:val="0"/>
          <w:bCs w:val="0"/>
          <w:color w:val="000001"/>
          <w:spacing w:val="3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труб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а</w:t>
      </w:r>
      <w:r>
        <w:rPr>
          <w:b w:val="0"/>
          <w:bCs w:val="0"/>
          <w:color w:val="000001"/>
          <w:spacing w:val="3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также</w:t>
      </w:r>
      <w:r>
        <w:rPr>
          <w:b w:val="0"/>
          <w:bCs w:val="0"/>
          <w:color w:val="000001"/>
          <w:spacing w:val="3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</w:t>
      </w:r>
      <w:r>
        <w:rPr>
          <w:b w:val="0"/>
          <w:bCs w:val="0"/>
          <w:color w:val="000001"/>
          <w:spacing w:val="3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потере</w:t>
      </w:r>
      <w:r>
        <w:rPr>
          <w:b w:val="0"/>
          <w:bCs w:val="0"/>
          <w:color w:val="000001"/>
          <w:spacing w:val="3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свойств</w:t>
      </w:r>
      <w:r>
        <w:rPr>
          <w:b w:val="0"/>
          <w:bCs w:val="0"/>
          <w:color w:val="000001"/>
          <w:spacing w:val="30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b w:val="0"/>
          <w:bCs w:val="0"/>
          <w:color w:val="000001"/>
          <w:spacing w:val="31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</w:t>
      </w:r>
      <w:r>
        <w:rPr>
          <w:b w:val="0"/>
          <w:bCs w:val="0"/>
          <w:color w:val="000001"/>
          <w:spacing w:val="0"/>
          <w:w w:val="101"/>
        </w:rPr>
        <w:t> </w:t>
      </w:r>
      <w:r>
        <w:rPr>
          <w:b w:val="0"/>
          <w:bCs w:val="0"/>
          <w:color w:val="000001"/>
          <w:spacing w:val="0"/>
          <w:w w:val="100"/>
        </w:rPr>
        <w:t>причинению</w:t>
      </w:r>
      <w:r>
        <w:rPr>
          <w:b w:val="0"/>
          <w:bCs w:val="0"/>
          <w:color w:val="000001"/>
          <w:spacing w:val="1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вреда</w:t>
      </w:r>
      <w:r>
        <w:rPr>
          <w:b w:val="0"/>
          <w:bCs w:val="0"/>
          <w:color w:val="000001"/>
          <w:spacing w:val="14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здоровью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24" w:lineRule="exact"/>
        <w:ind w:left="117" w:right="357" w:firstLine="362"/>
        <w:jc w:val="left"/>
        <w:rPr>
          <w:rFonts w:ascii="Calibri" w:hAnsi="Calibri" w:cs="Calibri" w:eastAsia="Calibri"/>
        </w:rPr>
      </w:pPr>
      <w:r>
        <w:rPr>
          <w:b w:val="0"/>
          <w:bCs w:val="0"/>
          <w:color w:val="000001"/>
          <w:spacing w:val="0"/>
          <w:w w:val="100"/>
        </w:rPr>
        <w:t>Ремонт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4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4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должен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4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осуществляться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4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квалифицированными</w:t>
      </w:r>
      <w:r>
        <w:rPr>
          <w:b w:val="0"/>
          <w:bCs w:val="0"/>
          <w:color w:val="000001"/>
          <w:spacing w:val="0"/>
          <w:w w:val="100"/>
        </w:rPr>
        <w:t>  </w:t>
      </w:r>
      <w:r>
        <w:rPr>
          <w:b w:val="0"/>
          <w:bCs w:val="0"/>
          <w:color w:val="000001"/>
          <w:spacing w:val="48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специалистами</w:t>
      </w:r>
      <w:r>
        <w:rPr>
          <w:b w:val="0"/>
          <w:bCs w:val="0"/>
          <w:color w:val="000001"/>
          <w:spacing w:val="0"/>
          <w:w w:val="101"/>
        </w:rPr>
        <w:t> </w:t>
      </w:r>
      <w:r>
        <w:rPr>
          <w:b w:val="0"/>
          <w:bCs w:val="0"/>
          <w:color w:val="000001"/>
          <w:spacing w:val="0"/>
          <w:w w:val="100"/>
        </w:rPr>
        <w:t>сервисного</w:t>
      </w:r>
      <w:r>
        <w:rPr>
          <w:b w:val="0"/>
          <w:bCs w:val="0"/>
          <w:color w:val="000001"/>
          <w:spacing w:val="1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центра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24" w:lineRule="exact"/>
        <w:ind w:left="117" w:right="358" w:firstLine="413"/>
        <w:jc w:val="left"/>
        <w:rPr>
          <w:rFonts w:ascii="Calibri" w:hAnsi="Calibri" w:cs="Calibri" w:eastAsia="Calibri"/>
        </w:rPr>
      </w:pPr>
      <w:r>
        <w:rPr/>
        <w:pict>
          <v:group style="position:absolute;margin-left:73.279999pt;margin-top:.981275pt;width:420.339pt;height:21.574pt;mso-position-horizontal-relative:page;mso-position-vertical-relative:paragraph;z-index:-8065" coordorigin="1466,20" coordsize="8407,431">
            <v:shape style="position:absolute;left:1466;top:30;width:1572;height:421" type="#_x0000_t75">
              <v:imagedata r:id="rId27" o:title=""/>
            </v:shape>
            <v:shape style="position:absolute;left:2926;top:65;width:426;height:124" type="#_x0000_t75">
              <v:imagedata r:id="rId28" o:title=""/>
            </v:shape>
            <v:group style="position:absolute;left:3056;top:299;width:86;height:105" coordorigin="3056,299" coordsize="86,105">
              <v:shape style="position:absolute;left:3056;top:299;width:86;height:105" coordorigin="3056,299" coordsize="86,105" path="m3143,401l3139,403,3138,404,3137,404,3136,404,3134,404,3132,404,3131,404,3129,404,3128,403,3127,403,3127,403,3126,403,3125,402,3125,402,3125,402,3125,401,3125,401,3125,357,3075,357,3075,401,3075,401,3073,403,3072,403,3071,403,3070,404,3069,404,3067,404,3066,404,3064,404,3062,404,3061,404,3060,403,3059,403,3058,403,3058,403,3057,402,3057,402,3057,402,3056,401,3057,401,3057,302,3056,302,3057,301,3057,301,3057,300,3058,300,3064,299,3066,299,3067,299,3075,302,3075,342,3125,342,3125,302,3125,302,3125,301,3125,301,3125,300,3126,300,3132,299,3134,299,3136,299,3143,302,3143,401xe" filled="f" stroked="t" strokeweight=".8pt" strokecolor="#000000">
                <v:path arrowok="t"/>
              </v:shape>
            </v:group>
            <v:group style="position:absolute;left:3162;top:299;width:119;height:140" coordorigin="3162,299" coordsize="119,140">
              <v:shape style="position:absolute;left:3162;top:299;width:119;height:140" coordorigin="3162,299" coordsize="119,140" path="m3178,436l3178,437,3177,437,3175,438,3175,439,3174,439,3173,439,3171,439,3170,439,3169,439,3167,439,3166,439,3165,439,3165,438,3164,438,3163,438,3163,438,3163,438,3162,437,3162,437,3162,436,3162,392,3167,388,3174,388,3176,385,3179,381,3181,377,3183,373,3198,306,3198,305,3199,301,3200,300,3203,299,3258,299,3264,306,3264,388,3277,388,3282,391,3282,392,3282,436,3282,437,3281,437,3279,438,3279,439,3278,439,3276,439,3275,439,3274,439,3273,439,3271,439,3270,439,3269,439,3269,438,3266,437,3266,436,3266,403,3178,403,3178,436xe" filled="f" stroked="t" strokeweight=".8pt" strokecolor="#000000">
                <v:path arrowok="t"/>
              </v:shape>
            </v:group>
            <v:group style="position:absolute;left:3192;top:314;width:53;height:74" coordorigin="3192,314" coordsize="53,74">
              <v:shape style="position:absolute;left:3192;top:314;width:53;height:74" coordorigin="3192,314" coordsize="53,74" path="m3246,314l3214,314,3213,326,3211,336,3210,344,3208,352,3206,359,3204,365,3202,371,3200,375,3198,379,3196,382,3194,385,3192,388,3246,388,3246,314xe" filled="f" stroked="t" strokeweight=".8pt" strokecolor="#000000">
                <v:path arrowok="t"/>
              </v:shape>
            </v:group>
            <v:group style="position:absolute;left:3301;top:299;width:88;height:105" coordorigin="3301,299" coordsize="88,105">
              <v:shape style="position:absolute;left:3301;top:299;width:88;height:105" coordorigin="3301,299" coordsize="88,105" path="m3389,401l3387,403,3387,403,3386,403,3385,404,3383,404,3382,404,3380,404,3378,404,3377,404,3376,404,3375,403,3374,403,3373,403,3372,403,3372,403,3371,402,3371,402,3371,401,3371,401,3371,344,3371,341,3371,338,3371,335,3371,332,3372,329,3372,327,3370,330,3368,332,3366,335,3364,338,3362,341,3360,344,3318,401,3318,401,3317,402,3317,402,3317,403,3312,404,3311,404,3310,404,3308,404,3307,404,3306,404,3305,403,3304,403,3303,403,3303,403,3302,403,3302,402,3302,402,3301,401,3302,401,3302,302,3301,302,3302,301,3302,301,3302,300,3303,300,3309,299,3310,299,3314,299,3320,302,3320,359,3319,376,3321,373,3322,370,3324,368,3326,365,3327,362,3329,360,3372,302,3380,299,3381,299,3382,299,3389,302,3389,401xe" filled="f" stroked="t" strokeweight=".8pt" strokecolor="#000000">
                <v:path arrowok="t"/>
              </v:shape>
            </v:group>
            <v:group style="position:absolute;left:3423;top:299;width:101;height:140" coordorigin="3423,299" coordsize="101,140">
              <v:shape style="position:absolute;left:3423;top:299;width:101;height:140" coordorigin="3423,299" coordsize="101,140" path="m3524,437l3519,439,3517,439,3514,439,3512,439,3511,438,3509,438,3509,437,3509,437,3509,403,3428,403,3427,403,3425,403,3424,402,3423,401,3423,399,3423,397,3423,302,3423,302,3423,301,3423,301,3423,300,3424,300,3430,299,3432,299,3433,299,3441,302,3441,388,3488,388,3488,302,3488,302,3488,301,3488,301,3489,300,3489,300,3495,299,3497,299,3499,299,3506,302,3506,302,3506,388,3520,388,3521,388,3523,388,3523,389,3524,389,3524,391,3524,392,3524,437xe" filled="f" stroked="t" strokeweight=".8pt" strokecolor="#000000">
                <v:path arrowok="t"/>
              </v:shape>
            </v:group>
            <v:group style="position:absolute;left:3544;top:299;width:88;height:105" coordorigin="3544,299" coordsize="88,105">
              <v:shape style="position:absolute;left:3544;top:299;width:88;height:105" coordorigin="3544,299" coordsize="88,105" path="m3632,401l3630,403,3629,403,3628,403,3627,404,3626,404,3624,404,3623,404,3621,404,3619,404,3618,404,3617,403,3616,403,3615,403,3615,403,3614,403,3614,402,3614,402,3613,401,3613,401,3613,344,3613,341,3613,338,3614,335,3614,332,3614,329,3614,327,3612,330,3611,332,3609,335,3607,338,3605,341,3603,344,3561,401,3560,401,3560,402,3559,402,3559,403,3555,404,3553,404,3552,404,3550,404,3549,404,3548,404,3547,403,3546,403,3546,403,3545,403,3545,403,3544,402,3544,402,3544,401,3544,401,3544,302,3544,302,3544,301,3544,301,3545,300,3545,300,3551,299,3553,299,3556,299,3562,302,3562,359,3562,362,3562,365,3562,367,3562,370,3561,373,3561,376,3563,373,3565,370,3566,368,3568,365,3570,362,3572,360,3614,302,3622,299,3624,299,3625,299,3632,302,3632,401xe" filled="f" stroked="t" strokeweight=".8pt" strokecolor="#000000">
                <v:path arrowok="t"/>
              </v:shape>
            </v:group>
            <v:group style="position:absolute;left:3658;top:297;width:98;height:108" coordorigin="3658,297" coordsize="98,108">
              <v:shape style="position:absolute;left:3658;top:297;width:98;height:108" coordorigin="3658,297" coordsize="98,108" path="m3757,350l3757,358,3756,366,3754,372,3751,379,3748,385,3744,390,3740,395,3735,399,3728,401,3722,404,3715,405,3706,405,3698,405,3691,404,3685,402,3679,399,3674,396,3670,391,3666,387,3663,381,3661,375,3659,368,3658,361,3658,352,3658,344,3659,337,3661,330,3663,323,3667,318,3671,313,3675,308,3709,297,3717,297,3757,342,3757,350xe" filled="f" stroked="t" strokeweight=".8pt" strokecolor="#000000">
                <v:path arrowok="t"/>
              </v:shape>
            </v:group>
            <v:group style="position:absolute;left:3677;top:312;width:61;height:78" coordorigin="3677,312" coordsize="61,78">
              <v:shape style="position:absolute;left:3677;top:312;width:61;height:78" coordorigin="3677,312" coordsize="61,78" path="m3738,351l3708,312,3702,312,3698,313,3694,315,3690,317,3687,320,3684,323,3682,327,3680,331,3679,335,3678,340,3677,345,3677,351,3677,356,3677,361,3678,366,3679,371,3681,375,3683,379,3686,382,3689,385,3693,387,3697,389,3701,390,3707,390,3713,390,3731,379,3733,376,3735,372,3736,367,3737,362,3738,357,3738,351xe" filled="f" stroked="t" strokeweight=".8pt" strokecolor="#000000">
                <v:path arrowok="t"/>
              </v:shape>
              <v:shape style="position:absolute;left:4522;top:65;width:5351;height:386" type="#_x0000_t75">
                <v:imagedata r:id="rId29" o:title=""/>
              </v:shape>
              <v:shape style="position:absolute;left:5559;top:65;width:523;height:124" type="#_x0000_t75">
                <v:imagedata r:id="rId30" o:title=""/>
              </v:shape>
              <v:shape style="position:absolute;left:6229;top:65;width:194;height:124" type="#_x0000_t75">
                <v:imagedata r:id="rId31" o:title=""/>
              </v:shape>
            </v:group>
            <v:group style="position:absolute;left:7822;top:75;width:86;height:105" coordorigin="7822,75" coordsize="86,105">
              <v:shape style="position:absolute;left:7822;top:75;width:86;height:105" coordorigin="7822,75" coordsize="86,105" path="m7909,176l7905,179,7904,180,7903,180,7901,180,7900,180,7898,180,7896,180,7895,180,7894,179,7893,179,7893,179,7892,179,7891,178,7891,178,7891,178,7891,177,7891,176,7891,133,7840,133,7840,176,7840,177,7839,179,7838,179,7837,179,7836,180,7835,180,7833,180,7831,180,7830,180,7828,180,7827,180,7826,179,7825,179,7824,179,7824,179,7823,178,7823,178,7823,178,7822,177,7822,176,7822,78,7822,78,7823,77,7823,77,7823,76,7824,76,7830,75,7831,75,7833,75,7840,78,7840,118,7891,118,7891,78,7891,78,7891,77,7891,77,7891,76,7892,76,7898,75,7900,75,7901,75,7909,78,7909,176xe" filled="f" stroked="t" strokeweight=".8pt" strokecolor="#000000">
                <v:path arrowok="t"/>
              </v:shape>
            </v:group>
            <v:group style="position:absolute;left:7936;top:73;width:91;height:108" coordorigin="7936,73" coordsize="91,108">
              <v:shape style="position:absolute;left:7936;top:73;width:91;height:108" coordorigin="7936,73" coordsize="91,108" path="m8026,123l8021,131,8019,131,7955,131,7954,136,7955,141,7956,146,7957,150,7959,154,7962,157,7964,160,7968,162,7972,164,7976,166,7981,167,7987,167,7991,167,7996,166,7999,166,8003,165,8006,164,8009,163,8011,162,8014,161,8015,160,8017,160,8018,159,8019,159,8020,159,8022,164,8022,165,8022,166,8022,167,8022,168,8022,171,8021,172,8021,172,8021,172,8021,173,8020,173,8009,178,8006,179,8002,180,7998,180,7994,181,7990,181,7985,181,7977,181,7970,180,7964,178,7958,176,7953,172,7948,168,7944,163,7941,158,7939,151,7937,144,7936,137,7936,128,7936,119,7937,112,7939,105,7941,98,7944,92,7949,88,7953,83,7983,73,7991,73,8026,120,8026,123xe" filled="f" stroked="t" strokeweight=".8pt" strokecolor="#000000">
                <v:path arrowok="t"/>
              </v:shape>
            </v:group>
            <v:group style="position:absolute;left:7955;top:87;width:54;height:30" coordorigin="7955,87" coordsize="54,30">
              <v:shape style="position:absolute;left:7955;top:87;width:54;height:30" coordorigin="7955,87" coordsize="54,30" path="m8008,118l7982,87,7978,87,7962,96,7960,99,7955,118,8008,118xe" filled="f" stroked="t" strokeweight=".8pt" strokecolor="#000000">
                <v:path arrowok="t"/>
              </v:shape>
            </v:group>
            <v:group style="position:absolute;left:8054;top:75;width:86;height:105" coordorigin="8054,75" coordsize="86,105">
              <v:shape style="position:absolute;left:8054;top:75;width:86;height:105" coordorigin="8054,75" coordsize="86,105" path="m8140,176l8137,179,8136,180,8134,180,8133,180,8131,180,8129,180,8128,180,8127,180,8126,179,8125,179,8124,179,8123,179,8123,178,8123,178,8122,178,8122,177,8122,176,8122,133,8072,133,8072,176,8072,177,8070,179,8069,179,8068,179,8067,180,8066,180,8065,180,8063,180,8061,180,8060,180,8059,180,8057,179,8056,179,8056,179,8055,179,8055,178,8054,178,8054,178,8054,177,8054,176,8054,78,8054,78,8054,77,8054,77,8055,76,8055,76,8061,75,8063,75,8065,75,8072,78,8072,118,8122,118,8122,78,8122,78,8122,77,8123,77,8123,76,8123,76,8129,75,8131,75,8133,75,8140,78,8140,176xe" filled="f" stroked="t" strokeweight=".8pt" strokecolor="#000000">
                <v:path arrowok="t"/>
              </v:shape>
              <v:shape style="position:absolute;left:8166;top:20;width:373;height:169" type="#_x0000_t75">
                <v:imagedata r:id="rId32" o:title=""/>
              </v:shape>
              <v:shape style="position:absolute;left:3775;top:289;width:987;height:162" type="#_x0000_t75">
                <v:imagedata r:id="rId33" o:title=""/>
              </v:shape>
            </v:group>
            <w10:wrap type="none"/>
          </v:group>
        </w:pict>
      </w:r>
      <w:r>
        <w:rPr/>
        <w:pict>
          <v:group style="position:absolute;margin-left:174.854004pt;margin-top:3.255275pt;width:10.995pt;height:6.21pt;mso-position-horizontal-relative:page;mso-position-vertical-relative:paragraph;z-index:-8064" coordorigin="3497,65" coordsize="220,124">
            <v:group style="position:absolute;left:3505;top:75;width:86;height:105" coordorigin="3505,75" coordsize="86,105">
              <v:shape style="position:absolute;left:3505;top:75;width:86;height:105" coordorigin="3505,75" coordsize="86,105" path="m3591,176l3590,179,3589,179,3588,179,3587,180,3586,180,3584,180,3583,180,3581,180,3579,180,3578,180,3577,179,3576,179,3575,179,3575,179,3574,178,3574,178,3574,178,3573,177,3573,176,3573,133,3523,133,3523,176,3523,177,3521,179,3521,179,3520,179,3519,180,3517,180,3516,180,3514,180,3512,180,3511,180,3510,180,3509,179,3508,179,3507,179,3506,179,3506,178,3506,178,3505,178,3505,177,3505,176,3505,78,3505,78,3505,77,3506,77,3506,76,3506,76,3512,75,3514,75,3516,75,3523,78,3523,118,3573,118,3573,78,3573,78,3574,77,3574,77,3574,76,3575,76,3581,75,3583,75,3584,75,3591,78,3591,176xe" filled="f" stroked="t" strokeweight=".8pt" strokecolor="#000000">
                <v:path arrowok="t"/>
              </v:shape>
            </v:group>
            <v:group style="position:absolute;left:3618;top:73;width:91;height:108" coordorigin="3618,73" coordsize="91,108">
              <v:shape style="position:absolute;left:3618;top:73;width:91;height:108" coordorigin="3618,73" coordsize="91,108" path="m3709,123l3704,131,3702,131,3637,131,3637,136,3638,141,3639,146,3640,150,3642,154,3644,157,3647,160,3650,162,3654,164,3658,166,3663,167,3669,167,3674,167,3678,166,3682,166,3686,165,3689,164,3691,163,3694,162,3696,161,3698,160,3700,160,3701,159,3702,159,3702,159,3705,165,3705,166,3705,167,3705,168,3705,169,3705,169,3705,170,3704,171,3704,171,3704,172,3704,172,3704,172,3703,173,3703,173,3692,178,3689,179,3685,180,3681,180,3677,181,3672,181,3668,181,3660,181,3652,180,3646,178,3640,176,3635,172,3631,168,3627,163,3624,158,3622,151,3619,144,3618,137,3618,128,3618,119,3619,112,3622,105,3624,98,3627,92,3631,88,3635,83,3666,73,3673,73,3709,120,3709,123xe" filled="f" stroked="t" strokeweight=".8pt" strokecolor="#000000">
                <v:path arrowok="t"/>
              </v:shape>
            </v:group>
            <v:group style="position:absolute;left:3637;top:87;width:54;height:30" coordorigin="3637,87" coordsize="54,30">
              <v:shape style="position:absolute;left:3637;top:87;width:54;height:30" coordorigin="3637,87" coordsize="54,30" path="m3691,118l3665,87,3660,87,3645,96,3642,99,3637,118,3691,118xe" filled="f" stroked="t" strokeweight=".8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93.311005pt;margin-top:3.255275pt;width:26.148pt;height:6.21pt;mso-position-horizontal-relative:page;mso-position-vertical-relative:paragraph;z-index:-8063" type="#_x0000_t75">
            <v:imagedata r:id="rId34" o:title=""/>
          </v:shape>
        </w:pict>
      </w:r>
      <w:r>
        <w:rPr/>
        <w:pict>
          <v:shape style="position:absolute;margin-left:501.311005pt;margin-top:3.333275pt;width:16.956pt;height:6.12pt;mso-position-horizontal-relative:page;mso-position-vertical-relative:paragraph;z-index:-8062" type="#_x0000_t75">
            <v:imagedata r:id="rId35" o:title=""/>
          </v:shape>
        </w:pict>
      </w:r>
      <w:r>
        <w:rPr/>
        <w:pict>
          <v:shape style="position:absolute;margin-left:525.604004pt;margin-top:3.255275pt;width:9.679pt;height:6.21pt;mso-position-horizontal-relative:page;mso-position-vertical-relative:paragraph;z-index:-8061" type="#_x0000_t75">
            <v:imagedata r:id="rId36" o:title=""/>
          </v:shape>
        </w:pict>
      </w:r>
      <w:r>
        <w:rPr>
          <w:b w:val="0"/>
          <w:bCs w:val="0"/>
          <w:color w:val="000001"/>
          <w:spacing w:val="0"/>
          <w:w w:val="100"/>
        </w:rPr>
        <w:t>Производитель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4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4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несет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47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ответственности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4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за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4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вред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причиненный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4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покупателю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или</w:t>
      </w:r>
      <w:r>
        <w:rPr>
          <w:b w:val="0"/>
          <w:bCs w:val="0"/>
          <w:color w:val="000001"/>
          <w:spacing w:val="0"/>
          <w:w w:val="100"/>
        </w:rPr>
        <w:t> </w:t>
      </w:r>
      <w:r>
        <w:rPr>
          <w:b w:val="0"/>
          <w:bCs w:val="0"/>
          <w:color w:val="000001"/>
          <w:spacing w:val="46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за</w:t>
      </w:r>
      <w:r>
        <w:rPr>
          <w:b w:val="0"/>
          <w:bCs w:val="0"/>
          <w:color w:val="000001"/>
          <w:spacing w:val="0"/>
          <w:w w:val="101"/>
        </w:rPr>
        <w:t> </w:t>
      </w:r>
      <w:r>
        <w:rPr>
          <w:b w:val="0"/>
          <w:bCs w:val="0"/>
          <w:color w:val="000001"/>
          <w:spacing w:val="0"/>
          <w:w w:val="100"/>
        </w:rPr>
        <w:t>повреждения</w:t>
      </w:r>
      <w:r>
        <w:rPr>
          <w:b w:val="0"/>
          <w:bCs w:val="0"/>
          <w:color w:val="000001"/>
          <w:spacing w:val="12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если</w:t>
      </w:r>
      <w:r>
        <w:rPr>
          <w:b w:val="0"/>
          <w:bCs w:val="0"/>
          <w:color w:val="000001"/>
          <w:spacing w:val="1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не</w:t>
      </w:r>
      <w:r>
        <w:rPr>
          <w:b w:val="0"/>
          <w:bCs w:val="0"/>
          <w:color w:val="000001"/>
          <w:spacing w:val="1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соблюдаются</w:t>
      </w:r>
      <w:r>
        <w:rPr>
          <w:b w:val="0"/>
          <w:bCs w:val="0"/>
          <w:color w:val="000001"/>
          <w:spacing w:val="1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вышеуказанные</w:t>
      </w:r>
      <w:r>
        <w:rPr>
          <w:b w:val="0"/>
          <w:bCs w:val="0"/>
          <w:color w:val="000001"/>
          <w:spacing w:val="13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рекомендации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58"/>
        <w:ind w:left="0" w:right="112"/>
        <w:jc w:val="right"/>
        <w:rPr>
          <w:rFonts w:ascii="Calibri" w:hAnsi="Calibri" w:cs="Calibri" w:eastAsia="Calibri"/>
        </w:rPr>
      </w:pPr>
      <w:r>
        <w:rPr/>
        <w:pict>
          <v:group style="position:absolute;margin-left:542.520020pt;margin-top:6.297024pt;width:4.468pt;height:7.183pt;mso-position-horizontal-relative:page;mso-position-vertical-relative:paragraph;z-index:-8066" coordorigin="10850,126" coordsize="89,144">
            <v:shape style="position:absolute;left:10850;top:126;width:89;height:144" coordorigin="10850,126" coordsize="89,144" path="m10940,222l10908,266,10902,269,10895,270,10887,270,10883,270,10878,269,10874,269,10870,268,10867,267,10864,266,10861,266,10858,265,10856,264,10854,263,10853,262,10853,262,10852,261,10852,261,10851,260,10851,260,10850,255,10850,254,10850,253,10850,252,10850,251,10851,250,10851,249,10851,248,10851,247,10851,246,10852,246,10852,246,10853,246,10853,245,10854,245,10854,245,10855,246,10857,247,10859,248,10861,249,10863,250,10866,251,10869,252,10873,253,10877,254,10881,254,10886,254,10891,254,10896,254,10900,252,10904,251,10907,249,10920,224,10920,219,10884,196,10879,196,10875,197,10872,197,10869,197,10866,198,10863,198,10861,198,10860,197,10859,196,10858,195,10858,194,10858,191,10858,133,10858,131,10858,129,10859,128,10860,127,10862,126,10864,126,10927,126,10927,126,10928,126,10931,133,10931,134,10931,137,10931,139,10930,140,10929,142,10928,142,10927,142,10876,142,10876,182,10879,182,10881,182,10884,181,10886,181,10889,181,10893,181,10901,181,10907,182,10940,216,10940,222xe" filled="f" stroked="t" strokeweight=".8pt" strokecolor="#000000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5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after="0"/>
        <w:jc w:val="right"/>
        <w:rPr>
          <w:rFonts w:ascii="Calibri" w:hAnsi="Calibri" w:cs="Calibri" w:eastAsia="Calibri"/>
        </w:rPr>
        <w:sectPr>
          <w:pgSz w:w="11906" w:h="16840"/>
          <w:pgMar w:top="460" w:bottom="280" w:left="1340" w:right="840"/>
        </w:sectPr>
      </w:pPr>
    </w:p>
    <w:p>
      <w:pPr>
        <w:pStyle w:val="Heading2"/>
        <w:spacing w:before="26"/>
        <w:ind w:left="2394" w:right="0"/>
        <w:jc w:val="left"/>
      </w:pPr>
      <w:r>
        <w:rPr/>
        <w:pict>
          <v:group style="position:absolute;margin-left:158.411102pt;margin-top:7.5014pt;width:95.527897pt;height:15.354076pt;mso-position-horizontal-relative:page;mso-position-vertical-relative:paragraph;z-index:-8059" coordorigin="3168,150" coordsize="1911,307">
            <v:group style="position:absolute;left:3176;top:158;width:253;height:291" coordorigin="3176,158" coordsize="253,291">
              <v:shape style="position:absolute;left:3176;top:158;width:253;height:291" coordorigin="3176,158" coordsize="253,291" path="m3429,300l3422,360,3388,417,3321,448,3300,449,3278,448,3218,424,3181,357,3176,319,3177,293,3189,232,3237,174,3296,158,3321,159,3392,187,3422,246,3429,300xe" filled="f" stroked="t" strokeweight=".8pt" strokecolor="#000000">
                <v:path arrowok="t"/>
              </v:shape>
            </v:group>
            <v:group style="position:absolute;left:3216;top:190;width:173;height:227" coordorigin="3216,190" coordsize="173,227">
              <v:shape style="position:absolute;left:3216;top:190;width:173;height:227" coordorigin="3216,190" coordsize="173,227" path="m3389,303l3380,241,3327,192,3305,190,3283,192,3228,234,3216,299,3216,321,3231,380,3298,417,3321,415,3379,366,3389,303xe" filled="f" stroked="t" strokeweight=".8pt" strokecolor="#000000">
                <v:path arrowok="t"/>
              </v:shape>
            </v:group>
            <v:group style="position:absolute;left:3471;top:233;width:155;height:216" coordorigin="3471,233" coordsize="155,216">
              <v:shape style="position:absolute;left:3471;top:233;width:155;height:216" coordorigin="3471,233" coordsize="155,216" path="m3626,409l3578,447,3558,449,3544,449,3532,447,3521,442,3510,437,3501,431,3493,422,3486,413,3480,402,3476,389,3472,370,3471,350,3472,326,3491,266,3550,233,3562,233,3569,233,3622,256,3623,257,3623,259,3624,260,3624,261,3625,263,3625,265,3625,266,3625,269,3625,271,3625,277,3624,281,3623,283,3622,286,3620,287,3618,287,3616,287,3614,285,3611,283,3608,281,3562,263,3541,267,3508,336,3508,354,3509,365,3512,375,3514,384,3518,392,3522,399,3527,405,3533,410,3540,413,3546,416,3554,418,3563,418,3571,418,3579,417,3585,414,3591,411,3596,408,3601,405,3606,402,3610,399,3613,397,3616,394,3618,393,3620,393,3621,393,3626,407,3626,409xe" filled="f" stroked="t" strokeweight=".8pt" strokecolor="#000000">
                <v:path arrowok="t"/>
              </v:shape>
            </v:group>
            <v:group style="position:absolute;left:3674;top:236;width:173;height:210" coordorigin="3674,236" coordsize="173,210">
              <v:shape style="position:absolute;left:3674;top:236;width:173;height:210" coordorigin="3674,236" coordsize="173,210" path="m3847,439l3843,445,3842,445,3829,446,3825,446,3814,445,3813,444,3812,443,3812,442,3811,442,3811,441,3811,439,3811,353,3710,353,3710,439,3710,441,3707,445,3705,445,3692,446,3689,446,3678,445,3676,444,3675,443,3675,442,3674,442,3674,441,3674,439,3674,243,3674,242,3674,241,3675,240,3675,239,3676,238,3678,238,3679,237,3692,236,3696,236,3710,243,3710,323,3811,323,3811,243,3811,242,3811,241,3812,240,3812,239,3813,238,3814,238,3816,237,3817,237,3820,236,3822,236,3825,236,3829,236,3832,236,3847,243,3847,439xe" filled="f" stroked="t" strokeweight=".8pt" strokecolor="#000000">
                <v:path arrowok="t"/>
              </v:shape>
            </v:group>
            <v:group style="position:absolute;left:3900;top:233;width:197;height:216" coordorigin="3900,233" coordsize="197,216">
              <v:shape style="position:absolute;left:3900;top:233;width:197;height:216" coordorigin="3900,233" coordsize="197,216" path="m4097,339l4084,400,4023,446,4004,449,3980,448,3914,407,3900,350,3901,326,3921,269,3972,236,3991,233,4016,234,4083,275,4097,339xe" filled="f" stroked="t" strokeweight=".8pt" strokecolor="#000000">
                <v:path arrowok="t"/>
              </v:shape>
            </v:group>
            <v:group style="position:absolute;left:3938;top:263;width:122;height:156" coordorigin="3938,263" coordsize="122,156">
              <v:shape style="position:absolute;left:3938;top:263;width:122;height:156" coordorigin="3938,263" coordsize="122,156" path="m4060,341l4042,279,3999,263,3988,263,3952,285,3947,292,3944,300,3941,309,3939,319,3938,329,3938,340,3938,351,3939,361,3941,371,3943,380,3946,389,3951,396,3955,403,3961,408,3969,412,3977,417,3987,419,3998,419,4009,419,4018,417,4026,413,4034,409,4060,353,4060,341xe" filled="f" stroked="t" strokeweight=".8pt" strokecolor="#000000">
                <v:path arrowok="t"/>
              </v:shape>
            </v:group>
            <v:group style="position:absolute;left:4150;top:234;width:162;height:214" coordorigin="4150,234" coordsize="162,214">
              <v:shape style="position:absolute;left:4150;top:234;width:162;height:214" coordorigin="4150,234" coordsize="162,214" path="m4312,383l4289,431,4281,436,4271,441,4260,443,4241,446,4220,448,4215,448,4210,447,4205,447,4201,447,4196,447,4192,447,4188,447,4184,446,4154,439,4152,436,4150,432,4150,426,4150,256,4150,250,4152,245,4154,242,4157,239,4201,234,4206,234,4211,234,4216,234,4221,234,4235,234,4295,258,4298,264,4302,271,4303,278,4303,287,4303,298,4268,332,4283,335,4294,341,4301,350,4308,359,4312,370,4312,383xe" filled="f" stroked="t" strokeweight=".8pt" strokecolor="#000000">
                <v:path arrowok="t"/>
              </v:shape>
            </v:group>
            <v:group style="position:absolute;left:4185;top:261;width:83;height:63" coordorigin="4185,261" coordsize="83,63">
              <v:shape style="position:absolute;left:4185;top:261;width:83;height:63" coordorigin="4185,261" coordsize="83,63" path="m4268,291l4228,261,4219,261,4212,261,4185,263,4185,324,4222,324,4237,324,4248,321,4256,316,4264,310,4268,302,4268,291xe" filled="f" stroked="t" strokeweight=".8pt" strokecolor="#000000">
                <v:path arrowok="t"/>
              </v:shape>
            </v:group>
            <v:group style="position:absolute;left:4185;top:348;width:90;height:72" coordorigin="4185,348" coordsize="90,72">
              <v:shape style="position:absolute;left:4185;top:348;width:90;height:72" coordorigin="4185,348" coordsize="90,72" path="m4275,383l4220,348,4185,348,4185,418,4188,419,4191,419,4194,419,4197,419,4200,420,4203,420,4206,420,4209,420,4212,420,4216,420,4218,421,4221,420,4231,421,4239,420,4245,418,4252,416,4258,414,4262,411,4267,407,4270,404,4272,399,4274,394,4275,389,4275,383xe" filled="f" stroked="t" strokeweight=".8pt" strokecolor="#000000">
                <v:path arrowok="t"/>
              </v:shape>
            </v:group>
            <v:group style="position:absolute;left:4365;top:236;width:173;height:210" coordorigin="4365,236" coordsize="173,210">
              <v:shape style="position:absolute;left:4365;top:236;width:173;height:210" coordorigin="4365,236" coordsize="173,210" path="m4537,439l4534,445,4532,445,4519,446,4516,446,4505,445,4504,444,4503,443,4502,442,4501,442,4501,441,4501,439,4501,353,4401,353,4401,439,4401,441,4397,445,4396,445,4383,446,4379,446,4368,445,4367,444,4366,443,4365,442,4365,442,4365,441,4365,439,4365,243,4365,242,4365,241,4365,240,4366,239,4367,238,4368,238,4370,237,4383,236,4386,236,4401,243,4401,323,4501,323,4501,243,4501,242,4501,241,4502,240,4503,239,4504,238,4505,238,4506,237,4508,237,4510,236,4513,236,4516,236,4519,236,4523,236,4537,243,4537,439xe" filled="f" stroked="t" strokeweight=".8pt" strokecolor="#000000">
                <v:path arrowok="t"/>
              </v:shape>
            </v:group>
            <v:group style="position:absolute;left:4800;top:236;width:36;height:210" coordorigin="4800,236" coordsize="36,210">
              <v:shape style="position:absolute;left:4800;top:236;width:36;height:210" coordorigin="4800,236" coordsize="36,210" path="m4836,439l4832,445,4831,445,4818,446,4814,446,4803,445,4802,444,4801,443,4800,442,4800,442,4800,441,4800,439,4800,243,4800,242,4800,241,4800,240,4801,239,4802,238,4803,238,4805,237,4818,236,4821,236,4836,243,4836,439xe" filled="f" stroked="t" strokeweight=".8pt" strokecolor="#000000">
                <v:path arrowok="t"/>
              </v:shape>
            </v:group>
            <v:group style="position:absolute;left:4604;top:236;width:159;height:213" coordorigin="4604,236" coordsize="159,213">
              <v:shape style="position:absolute;left:4604;top:236;width:159;height:213" coordorigin="4604,236" coordsize="159,213" path="m4640,312l4668,311,4675,311,4735,323,4763,377,4763,387,4723,439,4664,449,4660,449,4656,449,4652,448,4649,448,4645,448,4641,448,4637,448,4634,447,4630,447,4626,447,4622,446,4616,446,4612,444,4609,440,4606,437,4604,432,4604,426,4604,243,4604,242,4605,241,4605,240,4606,239,4607,238,4608,238,4609,237,4622,236,4629,236,4640,243,4640,312xe" filled="f" stroked="t" strokeweight=".8pt" strokecolor="#000000">
                <v:path arrowok="t"/>
              </v:shape>
            </v:group>
            <v:group style="position:absolute;left:4640;top:340;width:85;height:79" coordorigin="4640,340" coordsize="85,79">
              <v:shape style="position:absolute;left:4640;top:340;width:85;height:79" coordorigin="4640,340" coordsize="85,79" path="m4725,379l4725,373,4724,368,4682,340,4672,340,4666,340,4640,342,4640,417,4645,418,4651,418,4656,419,4661,419,4667,419,4674,419,4697,417,4713,409,4721,402,4725,392,4725,379xe" filled="f" stroked="t" strokeweight=".8pt" strokecolor="#000000">
                <v:path arrowok="t"/>
              </v:shape>
            </v:group>
            <v:group style="position:absolute;left:4890;top:233;width:181;height:216" coordorigin="4890,233" coordsize="181,216">
              <v:shape style="position:absolute;left:4890;top:233;width:181;height:216" coordorigin="4890,233" coordsize="181,216" path="m5071,333l5071,338,5069,342,5066,345,5064,347,5060,348,5057,348,4927,348,4927,359,4928,369,4930,378,4933,387,4936,394,4941,400,4946,407,4953,412,4961,415,4969,418,4980,420,4991,420,5001,420,5035,412,5041,411,5045,409,5049,407,5052,406,5055,405,5056,405,5057,405,5062,416,5062,419,5062,421,5062,422,5062,424,5062,425,5062,427,5062,428,5061,429,5061,430,5061,431,5060,431,5051,437,5048,439,4988,449,4967,448,4948,443,4933,438,4923,431,4915,422,4906,413,4900,402,4896,389,4892,371,4890,350,4890,326,4910,268,4961,235,4980,233,5003,234,5057,269,5071,326,5071,333xe" filled="f" stroked="t" strokeweight=".8pt" strokecolor="#000000">
                <v:path arrowok="t"/>
              </v:shape>
            </v:group>
            <v:group style="position:absolute;left:4927;top:261;width:107;height:61" coordorigin="4927,261" coordsize="107,61">
              <v:shape style="position:absolute;left:4927;top:261;width:107;height:61" coordorigin="4927,261" coordsize="107,61" path="m5034,322l5009,267,4973,261,4965,263,4959,266,4952,269,4946,274,4942,279,4937,285,4934,291,4931,299,4929,306,4927,314,4927,322,5034,322xe" filled="f" stroked="t" strokeweight=".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0.014008pt;margin-top:11.238476pt;width:49.89pt;height:11.617pt;mso-position-horizontal-relative:page;mso-position-vertical-relative:paragraph;z-index:-8058" coordorigin="5200,225" coordsize="998,232">
            <v:group style="position:absolute;left:5208;top:236;width:162;height:210" coordorigin="5208,236" coordsize="162,210">
              <v:shape style="position:absolute;left:5208;top:236;width:162;height:210" coordorigin="5208,236" coordsize="162,210" path="m5370,439l5367,445,5365,445,5353,446,5349,446,5338,445,5336,444,5336,443,5335,442,5335,442,5334,441,5334,439,5334,360,5326,364,5318,367,5308,369,5299,371,5289,372,5279,372,5265,372,5254,370,5245,367,5236,363,5229,359,5223,352,5218,346,5214,339,5212,331,5209,322,5208,312,5208,299,5208,243,5208,242,5209,241,5209,240,5210,239,5211,238,5212,238,5213,237,5226,236,5230,236,5245,243,5245,293,5245,305,5245,314,5247,319,5249,325,5252,330,5255,333,5258,337,5262,339,5267,341,5272,342,5278,343,5284,343,5293,343,5301,342,5310,339,5318,337,5326,334,5334,330,5334,243,5334,242,5335,241,5335,240,5336,239,5336,238,5338,238,5339,237,5341,237,5344,236,5346,236,5349,236,5353,236,5356,236,5370,243,5370,439xe" filled="f" stroked="t" strokeweight=".8pt" strokecolor="#000000">
                <v:path arrowok="t"/>
              </v:shape>
            </v:group>
            <v:group style="position:absolute;left:5424;top:233;width:162;height:216" coordorigin="5424,233" coordsize="162,216">
              <v:shape style="position:absolute;left:5424;top:233;width:162;height:216" coordorigin="5424,233" coordsize="162,216" path="m5586,440l5586,442,5585,443,5584,444,5583,445,5570,446,5566,446,5556,444,5555,443,5555,442,5555,440,5555,420,5492,449,5482,449,5473,448,5464,445,5456,442,5449,439,5443,433,5437,428,5432,422,5429,415,5426,407,5424,399,5424,389,5424,378,5426,368,5431,360,5435,352,5500,325,5550,324,5550,308,5505,262,5496,262,5445,281,5443,283,5441,282,5440,283,5439,282,5438,282,5437,281,5436,280,5435,279,5435,278,5434,276,5434,274,5434,273,5434,271,5434,268,5434,265,5434,262,5434,260,5435,258,5436,256,5465,240,5471,238,5508,233,5522,233,5579,266,5586,307,5586,440xe" filled="f" stroked="t" strokeweight=".8pt" strokecolor="#000000">
                <v:path arrowok="t"/>
              </v:shape>
            </v:group>
            <v:group style="position:absolute;left:5461;top:350;width:89;height:71" coordorigin="5461,350" coordsize="89,71">
              <v:shape style="position:absolute;left:5461;top:350;width:89;height:71" coordorigin="5461,350" coordsize="89,71" path="m5550,350l5519,350,5509,350,5500,351,5464,372,5462,376,5461,382,5461,387,5461,398,5464,406,5471,412,5477,418,5486,421,5498,421,5507,421,5516,419,5524,414,5532,409,5541,402,5550,392,5550,350xe" filled="f" stroked="t" strokeweight=".8pt" strokecolor="#000000">
                <v:path arrowok="t"/>
              </v:shape>
            </v:group>
            <v:group style="position:absolute;left:5638;top:233;width:155;height:216" coordorigin="5638,233" coordsize="155,216">
              <v:shape style="position:absolute;left:5638;top:233;width:155;height:216" coordorigin="5638,233" coordsize="155,216" path="m5793,409l5746,447,5726,449,5711,449,5661,422,5653,413,5648,402,5644,389,5640,370,5638,350,5639,326,5659,266,5717,233,5730,233,5736,233,5790,256,5790,257,5792,265,5792,266,5792,269,5792,271,5792,277,5792,281,5790,283,5789,286,5788,287,5786,287,5783,287,5781,285,5778,283,5775,281,5729,263,5708,267,5676,336,5676,354,5677,365,5679,375,5682,384,5707,413,5714,416,5722,418,5730,418,5739,418,5746,417,5752,414,5758,411,5764,408,5768,405,5773,402,5777,399,5780,397,5783,394,5786,393,5787,393,5788,393,5793,407,5793,409xe" filled="f" stroked="t" strokeweight=".8pt" strokecolor="#000000">
                <v:path arrowok="t"/>
              </v:shape>
            </v:group>
            <v:group style="position:absolute;left:5810;top:237;width:169;height:209" coordorigin="5810,237" coordsize="169,209">
              <v:shape style="position:absolute;left:5810;top:237;width:169;height:209" coordorigin="5810,237" coordsize="169,209" path="m5979,253l5975,269,5974,269,5973,270,5972,270,5913,270,5913,439,5913,441,5913,442,5912,442,5911,443,5910,444,5909,445,5908,445,5895,446,5891,446,5880,445,5879,444,5878,443,5878,442,5877,442,5877,441,5877,439,5877,270,5818,270,5817,270,5815,269,5815,269,5814,268,5813,267,5812,266,5812,265,5811,263,5811,261,5810,259,5810,256,5810,253,5810,251,5810,248,5811,246,5811,244,5812,242,5818,237,5972,237,5979,251,5979,253xe" filled="f" stroked="t" strokeweight=".8pt" strokecolor="#000000">
                <v:path arrowok="t"/>
              </v:shape>
            </v:group>
            <v:group style="position:absolute;left:6015;top:236;width:175;height:210" coordorigin="6015,236" coordsize="175,210">
              <v:shape style="position:absolute;left:6015;top:236;width:175;height:210" coordorigin="6015,236" coordsize="175,210" path="m6190,440l6186,445,6185,445,6172,446,6169,446,6158,445,6156,444,6155,443,6155,443,6154,442,6154,441,6154,440,6154,326,6154,321,6154,315,6154,309,6154,303,6155,297,6155,292,6152,297,6148,303,6144,309,6140,314,6136,320,6132,326,6049,440,6048,441,6047,442,6046,443,6045,444,6031,446,6028,446,6018,445,6017,444,6016,443,6016,443,6015,442,6015,441,6015,440,6015,242,6015,241,6015,241,6016,240,6016,239,6033,236,6040,236,6051,242,6051,356,6049,390,6053,385,6056,379,6060,374,6063,368,6067,363,6071,358,6155,242,6156,241,6157,240,6158,239,6159,238,6160,238,6161,237,6163,237,6174,236,6177,236,6190,243,6190,440xe" filled="f" stroked="t" strokeweight=".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7.533997pt;margin-top:11.238476pt;width:138.026pt;height:15.39pt;mso-position-horizontal-relative:page;mso-position-vertical-relative:paragraph;z-index:-8057" coordorigin="6351,225" coordsize="2761,308">
            <v:group style="position:absolute;left:6359;top:236;width:161;height:210" coordorigin="6359,236" coordsize="161,210">
              <v:shape style="position:absolute;left:6359;top:236;width:161;height:210" coordorigin="6359,236" coordsize="161,210" path="m6519,441l6519,442,6519,443,6502,446,6497,446,6485,445,6484,444,6483,444,6482,443,6481,442,6481,441,6480,440,6459,389,6410,352,6395,352,6395,441,6395,442,6390,445,6389,445,6387,446,6385,446,6382,446,6380,446,6377,446,6374,446,6371,446,6369,446,6366,446,6364,445,6363,445,6361,444,6360,444,6360,443,6359,442,6359,442,6359,441,6359,241,6359,240,6359,240,6377,236,6380,236,6395,241,6395,323,6410,323,6416,323,6421,323,6425,322,6430,320,6448,304,6451,300,6454,294,6456,288,6475,243,6475,242,6475,241,6476,240,6477,239,6495,236,6498,236,6512,240,6512,241,6512,242,6491,293,6488,301,6485,307,6481,312,6478,317,6474,321,6471,324,6467,327,6464,330,6460,332,6457,334,6453,335,6450,336,6450,336,6495,382,6517,432,6517,433,6519,438,6519,438,6519,439,6519,440,6519,440,6519,441,6519,441xe" filled="f" stroked="t" strokeweight=".8pt" strokecolor="#000000">
                <v:path arrowok="t"/>
              </v:shape>
            </v:group>
            <v:group style="position:absolute;left:6553;top:233;width:197;height:216" coordorigin="6553,233" coordsize="197,216">
              <v:shape style="position:absolute;left:6553;top:233;width:197;height:216" coordorigin="6553,233" coordsize="197,216" path="m6750,339l6737,400,6676,446,6657,449,6633,448,6567,407,6553,350,6554,326,6574,269,6625,236,6644,233,6669,234,6735,275,6750,339xe" filled="f" stroked="t" strokeweight=".8pt" strokecolor="#000000">
                <v:path arrowok="t"/>
              </v:shape>
            </v:group>
            <v:group style="position:absolute;left:6591;top:263;width:122;height:156" coordorigin="6591,263" coordsize="122,156">
              <v:shape style="position:absolute;left:6591;top:263;width:122;height:156" coordorigin="6591,263" coordsize="122,156" path="m6713,341l6695,279,6652,263,6641,263,6605,285,6600,292,6597,300,6594,309,6592,319,6591,329,6591,340,6591,351,6592,361,6594,371,6596,380,6599,389,6604,396,6608,403,6614,408,6622,412,6630,417,6640,419,6651,419,6662,419,6671,417,6679,413,6687,409,6713,353,6713,341xe" filled="f" stroked="t" strokeweight=".8pt" strokecolor="#000000">
                <v:path arrowok="t"/>
              </v:shape>
            </v:group>
            <v:group style="position:absolute;left:6803;top:236;width:173;height:210" coordorigin="6803,236" coordsize="173,210">
              <v:shape style="position:absolute;left:6803;top:236;width:173;height:210" coordorigin="6803,236" coordsize="173,210" path="m6976,439l6972,445,6971,445,6958,446,6954,446,6943,445,6942,444,6941,443,6941,442,6940,442,6940,441,6940,439,6940,353,6839,353,6839,439,6839,441,6836,445,6834,445,6821,446,6818,446,6807,445,6805,444,6804,443,6804,442,6803,442,6803,441,6803,439,6803,243,6803,242,6803,241,6804,240,6804,239,6805,238,6807,238,6808,237,6821,236,6825,236,6839,243,6839,323,6940,323,6940,243,6940,242,6940,241,6941,240,6941,239,6942,238,6943,238,6945,237,6946,237,6949,236,6951,236,6954,236,6958,236,6961,236,6976,243,6976,439xe" filled="f" stroked="t" strokeweight=".8pt" strokecolor="#000000">
                <v:path arrowok="t"/>
              </v:shape>
            </v:group>
            <v:group style="position:absolute;left:7014;top:237;width:239;height:280" coordorigin="7014,237" coordsize="239,280">
              <v:shape style="position:absolute;left:7014;top:237;width:239;height:280" coordorigin="7014,237" coordsize="239,280" path="m7045,511l7045,512,7045,513,7037,516,7035,517,7033,517,7030,517,7027,517,7025,517,7023,516,7021,516,7015,513,7015,513,7014,512,7015,511,7015,423,7014,420,7015,417,7016,416,7017,415,7020,414,7023,414,7037,414,7042,408,7047,400,7052,392,7057,383,7075,322,7086,248,7086,246,7087,244,7087,242,7088,241,7089,240,7090,239,7091,238,7092,238,7093,237,7095,237,7097,237,7206,237,7217,250,7217,414,7245,414,7253,423,7253,511,7245,516,7243,517,7241,517,7238,517,7235,517,7232,517,7231,516,7229,516,7223,513,7223,513,7223,512,7223,511,7223,445,7045,445,7045,511xe" filled="f" stroked="t" strokeweight=".8pt" strokecolor="#000000">
                <v:path arrowok="t"/>
              </v:shape>
            </v:group>
            <v:group style="position:absolute;left:7074;top:267;width:107;height:148" coordorigin="7074,267" coordsize="107,148">
              <v:shape style="position:absolute;left:7074;top:267;width:107;height:148" coordorigin="7074,267" coordsize="107,148" path="m7181,267l7119,267,7116,289,7112,309,7095,379,7074,414,7181,414,7181,267xe" filled="f" stroked="t" strokeweight=".8pt" strokecolor="#000000">
                <v:path arrowok="t"/>
              </v:shape>
            </v:group>
            <v:group style="position:absolute;left:7293;top:236;width:175;height:210" coordorigin="7293,236" coordsize="175,210">
              <v:shape style="position:absolute;left:7293;top:236;width:175;height:210" coordorigin="7293,236" coordsize="175,210" path="m7468,440l7465,445,7463,445,7451,446,7447,446,7436,445,7435,444,7434,443,7433,443,7432,442,7432,441,7432,440,7432,326,7432,321,7432,315,7433,309,7433,303,7433,297,7434,292,7430,297,7427,303,7423,309,7419,314,7415,320,7410,326,7327,440,7326,441,7325,442,7324,443,7323,444,7309,446,7306,446,7297,445,7295,444,7294,443,7294,443,7293,442,7293,441,7293,440,7293,242,7293,241,7293,241,7294,240,7294,239,7311,236,7318,236,7329,242,7329,356,7328,390,7331,385,7334,379,7338,374,7341,368,7345,363,7349,358,7434,242,7435,241,7435,240,7436,239,7437,238,7438,238,7440,237,7441,237,7452,236,7455,236,7468,243,7468,440xe" filled="f" stroked="t" strokeweight=".8pt" strokecolor="#000000">
                <v:path arrowok="t"/>
              </v:shape>
            </v:group>
            <v:group style="position:absolute;left:7536;top:236;width:203;height:281" coordorigin="7536,236" coordsize="203,281">
              <v:shape style="position:absolute;left:7536;top:236;width:203;height:281" coordorigin="7536,236" coordsize="203,281" path="m7738,512l7728,517,7723,517,7718,517,7714,516,7711,515,7709,514,7708,513,7708,512,7708,445,7547,445,7543,445,7541,444,7539,442,7537,440,7536,437,7536,432,7536,243,7536,242,7536,241,7536,240,7537,239,7538,238,7539,238,7541,237,7542,237,7545,236,7547,236,7550,236,7554,236,7557,236,7572,243,7572,414,7666,414,7666,243,7666,242,7666,241,7667,240,7667,239,7668,238,7670,238,7671,237,7673,237,7675,236,7678,236,7681,236,7684,236,7688,236,7699,238,7700,238,7701,239,7701,240,7702,241,7702,242,7702,243,7702,414,7730,414,7733,414,7735,415,7737,416,7738,417,7738,420,7738,423,7738,512xe" filled="f" stroked="t" strokeweight=".8pt" strokecolor="#000000">
                <v:path arrowok="t"/>
              </v:shape>
            </v:group>
            <v:group style="position:absolute;left:7778;top:236;width:175;height:210" coordorigin="7778,236" coordsize="175,210">
              <v:shape style="position:absolute;left:7778;top:236;width:175;height:210" coordorigin="7778,236" coordsize="175,210" path="m7953,440l7949,445,7948,445,7935,446,7932,446,7921,445,7919,444,7918,443,7918,443,7917,442,7917,441,7917,440,7917,326,7917,321,7917,315,7917,309,7918,303,7918,297,7918,292,7915,297,7911,303,7907,309,7903,314,7899,320,7895,326,7812,440,7811,441,7810,442,7809,443,7808,444,7794,446,7791,446,7781,445,7780,444,7779,443,7779,443,7778,442,7778,441,7778,440,7778,242,7778,241,7778,241,7779,240,7779,239,7796,236,7803,236,7814,242,7814,356,7813,390,7816,385,7819,379,7823,374,7826,368,7830,363,7834,358,7918,242,7919,241,7920,240,7921,239,7922,238,7923,238,7925,237,7926,237,7937,236,7940,236,7953,243,7953,440xe" filled="f" stroked="t" strokeweight=".8pt" strokecolor="#000000">
                <v:path arrowok="t"/>
              </v:shape>
            </v:group>
            <v:group style="position:absolute;left:8007;top:233;width:197;height:216" coordorigin="8007,233" coordsize="197,216">
              <v:shape style="position:absolute;left:8007;top:233;width:197;height:216" coordorigin="8007,233" coordsize="197,216" path="m8203,339l8190,400,8130,446,8110,449,8086,448,8020,407,8007,350,8008,326,8027,269,8078,236,8097,233,8122,234,8189,275,8203,339xe" filled="f" stroked="t" strokeweight=".8pt" strokecolor="#000000">
                <v:path arrowok="t"/>
              </v:shape>
            </v:group>
            <v:group style="position:absolute;left:8044;top:263;width:122;height:156" coordorigin="8044,263" coordsize="122,156">
              <v:shape style="position:absolute;left:8044;top:263;width:122;height:156" coordorigin="8044,263" coordsize="122,156" path="m8166,341l8149,279,8106,263,8095,263,8059,285,8054,292,8050,300,8048,309,8045,319,8044,329,8044,340,8044,351,8045,361,8047,371,8049,380,8052,389,8057,396,8061,403,8068,408,8076,412,8083,417,8093,419,8105,419,8115,419,8124,417,8132,413,8140,409,8166,353,8166,341xe" filled="f" stroked="t" strokeweight=".8pt" strokecolor="#000000">
                <v:path arrowok="t"/>
              </v:shape>
              <v:shape style="position:absolute;left:8248;top:225;width:863;height:308" type="#_x0000_t75">
                <v:imagedata r:id="rId37" o:title=""/>
              </v:shape>
            </v:group>
            <w10:wrap type="none"/>
          </v:group>
        </w:pict>
      </w:r>
      <w:r>
        <w:rPr>
          <w:b w:val="0"/>
          <w:bCs w:val="0"/>
          <w:color w:val="000001"/>
          <w:spacing w:val="0"/>
          <w:w w:val="100"/>
        </w:rPr>
        <w:t>Основные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ча</w:t>
      </w:r>
      <w:r>
        <w:rPr>
          <w:b w:val="0"/>
          <w:bCs w:val="0"/>
          <w:color w:val="000001"/>
          <w:spacing w:val="1"/>
          <w:w w:val="100"/>
        </w:rPr>
        <w:t>с</w:t>
      </w:r>
      <w:r>
        <w:rPr>
          <w:b w:val="0"/>
          <w:bCs w:val="0"/>
          <w:color w:val="000001"/>
          <w:spacing w:val="0"/>
          <w:w w:val="100"/>
        </w:rPr>
        <w:t>ти</w:t>
      </w:r>
      <w:r>
        <w:rPr>
          <w:b w:val="0"/>
          <w:bCs w:val="0"/>
          <w:color w:val="000001"/>
          <w:spacing w:val="29"/>
          <w:w w:val="100"/>
        </w:rPr>
        <w:t> </w:t>
      </w:r>
      <w:r>
        <w:rPr>
          <w:b w:val="0"/>
          <w:bCs w:val="0"/>
          <w:color w:val="000001"/>
          <w:spacing w:val="0"/>
          <w:w w:val="100"/>
        </w:rPr>
        <w:t>конд</w:t>
      </w:r>
      <w:r>
        <w:rPr>
          <w:b w:val="0"/>
          <w:bCs w:val="0"/>
          <w:color w:val="000001"/>
          <w:spacing w:val="1"/>
          <w:w w:val="100"/>
        </w:rPr>
        <w:t>и</w:t>
      </w:r>
      <w:r>
        <w:rPr>
          <w:b w:val="0"/>
          <w:bCs w:val="0"/>
          <w:color w:val="000001"/>
          <w:spacing w:val="0"/>
          <w:w w:val="100"/>
        </w:rPr>
        <w:t>ционера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6622" w:val="left" w:leader="none"/>
        </w:tabs>
        <w:spacing w:line="325" w:lineRule="exact" w:before="54"/>
        <w:ind w:left="1594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/>
        <w:pict>
          <v:group style="position:absolute;margin-left:118.385002pt;margin-top:5.444856pt;width:93.495pt;height:11.831pt;mso-position-horizontal-relative:page;mso-position-vertical-relative:paragraph;z-index:-8056" coordorigin="2368,109" coordsize="1870,237">
            <v:group style="position:absolute;left:2376;top:130;width:107;height:162" coordorigin="2376,130" coordsize="107,162">
              <v:shape style="position:absolute;left:2376;top:130;width:107;height:162" coordorigin="2376,130" coordsize="107,162" path="m2482,246l2475,271,2473,275,2455,287,2451,289,2447,290,2442,291,2438,292,2432,292,2426,292,2384,292,2382,292,2380,291,2378,290,2377,289,2376,287,2376,283,2376,139,2376,136,2377,134,2378,132,2380,131,2382,130,2384,130,2421,130,2430,130,2438,131,2472,165,2472,171,2472,175,2472,179,2471,182,2470,186,2460,200,2457,202,2454,204,2451,206,2455,206,2482,240,2482,246xe" filled="f" stroked="t" strokeweight=".8pt" strokecolor="#000000">
                <v:path arrowok="t"/>
              </v:shape>
            </v:group>
            <v:group style="position:absolute;left:2397;top:148;width:53;height:52" coordorigin="2397,148" coordsize="53,52">
              <v:shape style="position:absolute;left:2397;top:148;width:53;height:52" coordorigin="2397,148" coordsize="53,52" path="m2450,173l2419,148,2397,148,2397,200,2422,200,2427,200,2432,199,2435,198,2438,197,2450,177,2450,173xe" filled="f" stroked="t" strokeweight=".8pt" strokecolor="#000000">
                <v:path arrowok="t"/>
              </v:shape>
            </v:group>
            <v:group style="position:absolute;left:2397;top:217;width:63;height:57" coordorigin="2397,217" coordsize="63,57">
              <v:shape style="position:absolute;left:2397;top:217;width:63;height:57" coordorigin="2397,217" coordsize="63,57" path="m2460,247l2460,242,2459,238,2430,217,2423,217,2397,217,2397,274,2428,274,2433,274,2451,267,2454,265,2456,262,2457,259,2459,255,2460,251,2460,247xe" filled="f" stroked="t" strokeweight=".8pt" strokecolor="#000000">
                <v:path arrowok="t"/>
              </v:shape>
              <v:shape style="position:absolute;left:2505;top:163;width:599;height:183" type="#_x0000_t75">
                <v:imagedata r:id="rId38" o:title=""/>
              </v:shape>
            </v:group>
            <v:group style="position:absolute;left:3127;top:173;width:99;height:120" coordorigin="3127,173" coordsize="99,120">
              <v:shape style="position:absolute;left:3127;top:173;width:99;height:120" coordorigin="3127,173" coordsize="99,120" path="m3226,289l3225,290,3225,290,3225,291,3225,291,3215,293,3213,293,3211,293,3210,293,3209,292,3208,292,3207,292,3206,291,3206,291,3205,291,3205,290,3205,290,3205,289,3205,240,3148,240,3148,289,3148,290,3142,293,3141,293,3139,293,3137,293,3135,293,3134,293,3132,293,3131,292,3130,292,3129,292,3128,291,3128,291,3127,291,3127,290,3127,290,3127,289,3127,176,3132,173,3134,173,3135,173,3137,173,3139,173,3141,173,3142,173,3144,173,3148,176,3148,222,3205,222,3205,176,3205,176,3205,175,3205,175,3206,174,3206,174,3207,174,3208,173,3209,173,3210,173,3211,173,3213,173,3215,173,3217,173,3226,176,3226,289xe" filled="f" stroked="t" strokeweight=".8pt" strokecolor="#000000">
                <v:path arrowok="t"/>
              </v:shape>
              <v:shape style="position:absolute;left:3256;top:109;width:982;height:193" type="#_x0000_t75">
                <v:imagedata r:id="rId39" o:title=""/>
              </v:shape>
            </v:group>
            <w10:wrap type="none"/>
          </v:group>
        </w:pict>
      </w:r>
      <w:r>
        <w:rPr/>
        <w:pict>
          <v:group style="position:absolute;margin-left:369.815002pt;margin-top:6.584856pt;width:78.495pt;height:9.675pt;mso-position-horizontal-relative:page;mso-position-vertical-relative:paragraph;z-index:-8055" coordorigin="7396,132" coordsize="1570,193">
            <v:group style="position:absolute;left:7404;top:153;width:107;height:162" coordorigin="7404,153" coordsize="107,162">
              <v:shape style="position:absolute;left:7404;top:153;width:107;height:162" coordorigin="7404,153" coordsize="107,162" path="m7511,268l7504,294,7501,298,7498,301,7495,303,7492,306,7471,314,7466,314,7461,315,7455,315,7412,315,7410,315,7409,314,7407,313,7405,312,7404,309,7404,306,7404,162,7404,159,7405,156,7407,155,7409,154,7410,153,7412,153,7449,153,7459,153,7467,154,7501,188,7501,194,7501,198,7500,202,7499,205,7498,209,7489,223,7486,225,7483,227,7479,228,7484,229,7511,263,7511,268xe" filled="f" stroked="t" strokeweight=".8pt" strokecolor="#000000">
                <v:path arrowok="t"/>
              </v:shape>
            </v:group>
            <v:group style="position:absolute;left:7426;top:171;width:53;height:52" coordorigin="7426,171" coordsize="53,52">
              <v:shape style="position:absolute;left:7426;top:171;width:53;height:52" coordorigin="7426,171" coordsize="53,52" path="m7479,196l7448,171,7426,171,7426,223,7450,223,7456,223,7460,222,7464,221,7467,219,7470,217,7472,215,7474,213,7476,210,7477,206,7478,203,7479,200,7479,196xe" filled="f" stroked="t" strokeweight=".8pt" strokecolor="#000000">
                <v:path arrowok="t"/>
              </v:shape>
            </v:group>
            <v:group style="position:absolute;left:7426;top:240;width:63;height:57" coordorigin="7426,240" coordsize="63,57">
              <v:shape style="position:absolute;left:7426;top:240;width:63;height:57" coordorigin="7426,240" coordsize="63,57" path="m7488,270l7488,265,7488,261,7458,240,7451,240,7426,240,7426,297,7457,297,7462,297,7479,290,7482,288,7484,285,7486,282,7488,278,7488,274,7488,270xe" filled="f" stroked="t" strokeweight=".8pt" strokecolor="#000000">
                <v:path arrowok="t"/>
              </v:shape>
            </v:group>
            <v:group style="position:absolute;left:7541;top:195;width:99;height:120" coordorigin="7541,195" coordsize="99,120">
              <v:shape style="position:absolute;left:7541;top:195;width:99;height:120" coordorigin="7541,195" coordsize="99,120" path="m7640,312l7632,316,7630,316,7628,316,7626,315,7625,315,7623,315,7622,315,7622,315,7621,314,7620,314,7620,313,7620,313,7619,312,7619,312,7619,262,7562,262,7562,312,7562,312,7554,316,7552,316,7550,316,7548,315,7547,315,7545,315,7544,315,7544,315,7543,314,7542,314,7542,313,7542,313,7541,312,7541,312,7541,199,7541,199,7542,198,7542,198,7542,197,7550,195,7552,195,7554,195,7561,197,7561,197,7562,198,7562,198,7562,199,7562,199,7562,245,7619,245,7619,199,7619,199,7620,198,7620,198,7620,197,7621,197,7628,195,7630,195,7632,195,7640,199,7640,312xe" filled="f" stroked="t" strokeweight=".8pt" strokecolor="#000000">
                <v:path arrowok="t"/>
              </v:shape>
            </v:group>
            <v:group style="position:absolute;left:7671;top:194;width:104;height:124" coordorigin="7671,194" coordsize="104,124">
              <v:shape style="position:absolute;left:7671;top:194;width:104;height:124" coordorigin="7671,194" coordsize="104,124" path="m7775,251l7769,260,7766,260,7692,260,7692,266,7693,272,7694,276,7695,282,7698,286,7701,289,7703,293,7707,296,7712,298,7717,300,7722,301,7729,300,7734,301,7739,300,7743,299,7748,298,7751,297,7754,296,7757,295,7760,294,7762,293,7764,292,7765,292,7766,292,7767,292,7769,294,7769,295,7770,296,7770,297,7770,299,7770,300,7770,301,7770,302,7770,303,7770,304,7769,304,7769,305,7769,306,7769,306,7769,307,7768,307,7768,308,7768,308,7767,309,7766,309,7764,310,7761,311,7758,312,7755,313,7751,314,7747,315,7742,316,7738,317,7733,317,7727,317,7718,317,7710,316,7703,313,7696,311,7690,307,7685,302,7681,297,7677,290,7675,283,7672,275,7671,266,7671,256,7671,246,7672,238,7675,230,7677,222,7681,216,7686,210,7690,205,7696,201,7703,198,7709,195,7717,194,7725,194,7734,194,7774,240,7775,247,7775,251xe" filled="f" stroked="t" strokeweight=".8pt" strokecolor="#000000">
                <v:path arrowok="t"/>
              </v:shape>
            </v:group>
            <v:group style="position:absolute;left:7692;top:210;width:62;height:35" coordorigin="7692,210" coordsize="62,35">
              <v:shape style="position:absolute;left:7692;top:210;width:62;height:35" coordorigin="7692,210" coordsize="62,35" path="m7754,244l7724,210,7719,210,7701,220,7698,224,7692,244,7754,244xe" filled="f" stroked="t" strokeweight=".8pt" strokecolor="#000000">
                <v:path arrowok="t"/>
              </v:shape>
            </v:group>
            <v:group style="position:absolute;left:7806;top:195;width:148;height:120" coordorigin="7806,195" coordsize="148,120">
              <v:shape style="position:absolute;left:7806;top:195;width:148;height:120" coordorigin="7806,195" coordsize="148,120" path="m7954,308l7954,310,7954,312,7953,313,7951,314,7950,315,7948,315,7812,315,7810,315,7809,314,7808,313,7806,312,7806,310,7806,308,7806,199,7806,199,7806,198,7806,198,7807,197,7814,195,7816,195,7818,195,7827,199,7827,297,7870,297,7870,199,7870,199,7870,198,7870,198,7871,197,7871,197,7878,195,7880,195,7882,195,7890,199,7890,297,7934,297,7934,199,7934,199,7934,198,7942,195,7944,195,7946,195,7953,197,7953,197,7954,198,7954,198,7954,199,7954,199,7954,308xe" filled="f" stroked="t" strokeweight=".8pt" strokecolor="#000000">
                <v:path arrowok="t"/>
              </v:shape>
              <v:shape style="position:absolute;left:7984;top:132;width:982;height:193" type="#_x0000_t75">
                <v:imagedata r:id="rId40" o:title=""/>
              </v:shape>
            </v:group>
            <w10:wrap type="none"/>
          </v:group>
        </w:pict>
      </w:r>
      <w:r>
        <w:rPr/>
        <w:pict>
          <v:shape style="position:absolute;margin-left:289.257996pt;margin-top:26.659855pt;width:250.628pt;height:163.428pt;mso-position-horizontal-relative:page;mso-position-vertical-relative:paragraph;z-index:-8054" type="#_x0000_t75">
            <v:imagedata r:id="rId41" o:title=""/>
          </v:shape>
        </w:pict>
      </w:r>
      <w:r>
        <w:rPr/>
        <w:pict>
          <v:group style="position:absolute;margin-left:49.552246pt;margin-top:59.156857pt;width:221.033752pt;height:137.626127pt;mso-position-horizontal-relative:page;mso-position-vertical-relative:paragraph;z-index:-8053" coordorigin="991,1183" coordsize="4421,2753">
            <v:group style="position:absolute;left:3109;top:2884;width:2;height:394" coordorigin="3109,2884" coordsize="2,394">
              <v:shape style="position:absolute;left:3109;top:2884;width:2;height:394" coordorigin="3109,2884" coordsize="0,394" path="m3109,3277l3109,2884e" filled="f" stroked="t" strokeweight="1.134pt" strokecolor="#858385">
                <v:path arrowok="t"/>
              </v:shape>
            </v:group>
            <v:group style="position:absolute;left:2989;top:3340;width:229;height:235" coordorigin="2989,3340" coordsize="229,235">
              <v:shape style="position:absolute;left:2989;top:3340;width:229;height:235" coordorigin="2989,3340" coordsize="229,235" path="m3218,3457l3200,3521,3152,3564,3109,3575,3085,3573,3026,3544,2993,3489,2989,3467,2991,3442,3018,3380,3069,3344,3090,3340,3115,3341,3177,3368,3212,3419,3218,3457xe" filled="f" stroked="t" strokeweight=".5pt" strokecolor="#110F0C">
                <v:path arrowok="t"/>
              </v:shape>
            </v:group>
            <v:group style="position:absolute;left:5287;top:2124;width:8;height:1338" coordorigin="5287,2124" coordsize="8,1338">
              <v:shape style="position:absolute;left:5287;top:2124;width:8;height:1338" coordorigin="5287,2124" coordsize="8,1338" path="m5287,3462l5295,2124e" filled="f" stroked="t" strokeweight="1.134pt" strokecolor="#858385">
                <v:path arrowok="t"/>
              </v:shape>
            </v:group>
            <v:group style="position:absolute;left:5177;top:3537;width:229;height:235" coordorigin="5177,3537" coordsize="229,235">
              <v:shape style="position:absolute;left:5177;top:3537;width:229;height:235" coordorigin="5177,3537" coordsize="229,235" path="m5407,3655l5388,3719,5340,3762,5297,3773,5274,3771,5215,3741,5181,3687,5177,3665,5179,3639,5206,3577,5257,3542,5278,3537,5304,3539,5365,3566,5401,3617,5407,3655xe" filled="f" stroked="t" strokeweight=".5pt" strokecolor="#110F0C">
                <v:path arrowok="t"/>
              </v:shape>
            </v:group>
            <v:group style="position:absolute;left:5245;top:2767;width:2;height:3" coordorigin="5245,2767" coordsize="2,3">
              <v:shape style="position:absolute;left:5245;top:2767;width:2;height:3" coordorigin="5245,2767" coordsize="2,3" path="m5247,2767l5246,2767,5246,2767,5246,2767,5245,2768,5245,2769,5245,2769e" filled="f" stroked="t" strokeweight=".04pt" strokecolor="#110F0C">
                <v:path arrowok="t"/>
              </v:shape>
            </v:group>
            <v:group style="position:absolute;left:5292;top:2766;width:2;height:3" coordorigin="5292,2766" coordsize="2,3">
              <v:shape style="position:absolute;left:5292;top:2766;width:2;height:3" coordorigin="5292,2766" coordsize="2,3" path="m5294,2766l5294,2766,5293,2766,5293,2767,5293,2767,5292,2768,5292,2769,5292,2769e" filled="f" stroked="t" strokeweight=".04pt" strokecolor="#110F0C">
                <v:path arrowok="t"/>
              </v:shape>
            </v:group>
            <v:group style="position:absolute;left:5273;top:2761;width:3;height:4" coordorigin="5273,2761" coordsize="3,4">
              <v:shape style="position:absolute;left:5273;top:2761;width:3;height:4" coordorigin="5273,2761" coordsize="3,4" path="m5273,2764l5273,2764,5274,2764,5274,2763,5275,2763,5275,2762,5275,2761,5275,2761e" filled="f" stroked="t" strokeweight=".04pt" strokecolor="#110F0C">
                <v:path arrowok="t"/>
              </v:shape>
            </v:group>
            <v:group style="position:absolute;left:5320;top:2763;width:2;height:2" coordorigin="5320,2763" coordsize="2,2">
              <v:shape style="position:absolute;left:5320;top:2763;width:2;height:2" coordorigin="5320,2763" coordsize="1,0" path="m5320,2764l5321,2763,5321,2764e" filled="f" stroked="t" strokeweight=".04pt" strokecolor="#110F0C">
                <v:path arrowok="t"/>
              </v:shape>
            </v:group>
            <v:group style="position:absolute;left:5136;top:2515;width:4;height:2" coordorigin="5136,2515" coordsize="4,2">
              <v:shape style="position:absolute;left:5136;top:2515;width:4;height:2" coordorigin="5136,2515" coordsize="4,1" path="m5140,2515l5139,2515,5138,2516,5136,2516,5136,2516e" filled="f" stroked="t" strokeweight=".04pt" strokecolor="#110F0C">
                <v:path arrowok="t"/>
              </v:shape>
            </v:group>
            <v:group style="position:absolute;left:5195;top:2502;width:3;height:3" coordorigin="5195,2502" coordsize="3,3">
              <v:shape style="position:absolute;left:5195;top:2502;width:3;height:3" coordorigin="5195,2502" coordsize="3,3" path="m5195,2505l5196,2504,5197,2503,5198,2502e" filled="f" stroked="t" strokeweight=".04pt" strokecolor="#110F0C">
                <v:path arrowok="t"/>
              </v:shape>
            </v:group>
            <v:group style="position:absolute;left:5197;top:2502;width:2;height:2" coordorigin="5197,2502" coordsize="2,2">
              <v:shape style="position:absolute;left:5197;top:2502;width:2;height:2" coordorigin="5197,2502" coordsize="1,0" path="m5197,2502l5198,2502e" filled="f" stroked="t" strokeweight=".023pt" strokecolor="#110F0C">
                <v:path arrowok="t"/>
              </v:shape>
            </v:group>
            <v:group style="position:absolute;left:5178;top:2511;width:3;height:3" coordorigin="5178,2511" coordsize="3,3">
              <v:shape style="position:absolute;left:5178;top:2511;width:3;height:3" coordorigin="5178,2511" coordsize="3,3" path="m5181,2511l5180,2511,5179,2512,5178,2513,5178,2514e" filled="f" stroked="t" strokeweight=".04pt" strokecolor="#110F0C">
                <v:path arrowok="t"/>
              </v:shape>
            </v:group>
            <v:group style="position:absolute;left:5116;top:2769;width:2;height:2" coordorigin="5116,2769" coordsize="2,2">
              <v:shape style="position:absolute;left:5116;top:2769;width:2;height:2" coordorigin="5116,2769" coordsize="1,2" path="m5116,2771l5116,2771,5116,2770,5117,2770,5117,2769,5117,2769e" filled="f" stroked="t" strokeweight=".04pt" strokecolor="#110F0C">
                <v:path arrowok="t"/>
              </v:shape>
            </v:group>
            <v:group style="position:absolute;left:5218;top:2627;width:2;height:2" coordorigin="5218,2627" coordsize="2,2">
              <v:shape style="position:absolute;left:5218;top:2627;width:2;height:2" coordorigin="5218,2627" coordsize="2,1" path="m5218,2627l5219,2627,5219,2627e" filled="f" stroked="t" strokeweight=".04pt" strokecolor="#110F0C">
                <v:path arrowok="t"/>
              </v:shape>
            </v:group>
            <v:group style="position:absolute;left:4999;top:2672;width:15;height:2" coordorigin="4999,2672" coordsize="15,2">
              <v:shape style="position:absolute;left:4999;top:2672;width:15;height:2" coordorigin="4999,2672" coordsize="15,0" path="m4999,2672l5013,2672e" filled="f" stroked="t" strokeweight=".125pt" strokecolor="#110F0C">
                <v:path arrowok="t"/>
              </v:shape>
            </v:group>
            <v:group style="position:absolute;left:5056;top:2668;width:2;height:3" coordorigin="5056,2668" coordsize="2,3">
              <v:shape style="position:absolute;left:5056;top:2668;width:2;height:3" coordorigin="5056,2668" coordsize="2,3" path="m5056,2670l5057,2670,5057,2670,5058,2669,5058,2669,5058,2668,5058,2668e" filled="f" stroked="t" strokeweight=".04pt" strokecolor="#110F0C">
                <v:path arrowok="t"/>
              </v:shape>
            </v:group>
            <v:group style="position:absolute;left:5307;top:2724;width:2;height:5" coordorigin="5307,2724" coordsize="2,5">
              <v:shape style="position:absolute;left:5307;top:2724;width:2;height:5" coordorigin="5307,2724" coordsize="1,5" path="m5307,2729l5307,2729,5307,2728,5308,2728,5308,2728,5308,2725,5308,2724,5308,2724,5308,2724e" filled="f" stroked="t" strokeweight=".04pt" strokecolor="#110F0C">
                <v:path arrowok="t"/>
              </v:shape>
            </v:group>
            <v:group style="position:absolute;left:5195;top:2584;width:8;height:15" coordorigin="5195,2584" coordsize="8,15">
              <v:shape style="position:absolute;left:5195;top:2584;width:8;height:15" coordorigin="5195,2584" coordsize="8,15" path="m5195,2599l5203,2589,5203,2584,5203,2585e" filled="f" stroked="t" strokeweight=".04pt" strokecolor="#110F0C">
                <v:path arrowok="t"/>
              </v:shape>
            </v:group>
            <v:group style="position:absolute;left:5162;top:2563;width:8;height:12" coordorigin="5162,2563" coordsize="8,12">
              <v:shape style="position:absolute;left:5162;top:2563;width:8;height:12" coordorigin="5162,2563" coordsize="8,12" path="m5162,2575l5169,2563,5169,2564e" filled="f" stroked="t" strokeweight=".04pt" strokecolor="#110F0C">
                <v:path arrowok="t"/>
              </v:shape>
            </v:group>
            <v:group style="position:absolute;left:5285;top:2724;width:2;height:5" coordorigin="5285,2724" coordsize="2,5">
              <v:shape style="position:absolute;left:5285;top:2724;width:2;height:5" coordorigin="5285,2724" coordsize="2,5" path="m5285,2729l5286,2729,5286,2729,5286,2728,5287,2728,5287,2727,5287,2726,5287,2725,5287,2725,5286,2724,5286,2725e" filled="f" stroked="t" strokeweight=".04pt" strokecolor="#110F0C">
                <v:path arrowok="t"/>
              </v:shape>
            </v:group>
            <v:group style="position:absolute;left:4944;top:2772;width:2;height:2" coordorigin="4944,2772" coordsize="2,2">
              <v:shape style="position:absolute;left:4944;top:2772;width:2;height:2" coordorigin="4944,2772" coordsize="1,2" path="m4944,2774l4945,2774,4945,2774,4945,2774,4946,2773,4946,2772,4946,2773e" filled="f" stroked="t" strokeweight=".04pt" strokecolor="#110F0C">
                <v:path arrowok="t"/>
              </v:shape>
            </v:group>
            <v:group style="position:absolute;left:5055;top:2773;width:9;height:2" coordorigin="5055,2773" coordsize="9,2">
              <v:shape style="position:absolute;left:5055;top:2773;width:9;height:2" coordorigin="5055,2773" coordsize="9,0" path="m5055,2773l5064,2773e" filled="f" stroked="t" strokeweight=".051pt" strokecolor="#110F0C">
                <v:path arrowok="t"/>
              </v:shape>
            </v:group>
            <v:group style="position:absolute;left:5234;top:2766;width:2;height:3" coordorigin="5234,2766" coordsize="2,3">
              <v:shape style="position:absolute;left:5234;top:2766;width:2;height:3" coordorigin="5234,2766" coordsize="2,3" path="m5234,2769l5235,2769,5235,2769,5236,2769,5236,2768,5236,2766,5236,2767e" filled="f" stroked="t" strokeweight=".04pt" strokecolor="#110F0C">
                <v:path arrowok="t"/>
              </v:shape>
            </v:group>
            <v:group style="position:absolute;left:5115;top:2769;width:2;height:2" coordorigin="5115,2769" coordsize="2,2">
              <v:shape style="position:absolute;left:5115;top:2769;width:2;height:2" coordorigin="5115,2769" coordsize="2,2" path="m5115,2771l5115,2771,5116,2770,5117,2769,5117,2769,5117,2769e" filled="f" stroked="t" strokeweight=".04pt" strokecolor="#110F0C">
                <v:path arrowok="t"/>
              </v:shape>
            </v:group>
            <v:group style="position:absolute;left:4937;top:2820;width:2;height:2" coordorigin="4937,2820" coordsize="2,2">
              <v:shape style="position:absolute;left:4937;top:2820;width:2;height:2" coordorigin="4937,2820" coordsize="1,0" path="m4937,2820l4937,2820e" filled="f" stroked="t" strokeweight=".024pt" strokecolor="#110F0C">
                <v:path arrowok="t"/>
              </v:shape>
            </v:group>
            <v:group style="position:absolute;left:5272;top:2647;width:2;height:2" coordorigin="5272,2647" coordsize="2,2">
              <v:shape style="position:absolute;left:5272;top:2647;width:2;height:2" coordorigin="5272,2647" coordsize="0,1" path="m5272,2647l5272,2647,5272,2648e" filled="f" stroked="t" strokeweight=".04pt" strokecolor="#110F0C">
                <v:path arrowok="t"/>
              </v:shape>
            </v:group>
            <v:group style="position:absolute;left:4921;top:2804;width:19;height:2" coordorigin="4921,2804" coordsize="19,2">
              <v:shape style="position:absolute;left:4921;top:2804;width:19;height:2" coordorigin="4921,2804" coordsize="19,0" path="m4921,2804l4940,2804e" filled="f" stroked="t" strokeweight=".101pt" strokecolor="#110F0C">
                <v:path arrowok="t"/>
              </v:shape>
            </v:group>
            <v:group style="position:absolute;left:4939;top:2803;width:2;height:2" coordorigin="4939,2803" coordsize="2,2">
              <v:shape style="position:absolute;left:4939;top:2803;width:2;height:2" coordorigin="4939,2803" coordsize="0,1" path="m4940,2803l4939,2803,4939,2803e" filled="f" stroked="t" strokeweight=".04pt" strokecolor="#110F0C">
                <v:path arrowok="t"/>
              </v:shape>
            </v:group>
            <v:group style="position:absolute;left:4938;top:2804;width:2;height:2" coordorigin="4938,2804" coordsize="2,2">
              <v:shape style="position:absolute;left:4938;top:2804;width:2;height:2" coordorigin="4938,2804" coordsize="0,0" path="m4938,2804l4938,2804,4938,2804e" filled="f" stroked="t" strokeweight=".04pt" strokecolor="#110F0C">
                <v:path arrowok="t"/>
              </v:shape>
            </v:group>
            <v:group style="position:absolute;left:5284;top:2750;width:4;height:5" coordorigin="5284,2750" coordsize="4,5">
              <v:shape style="position:absolute;left:5284;top:2750;width:4;height:5" coordorigin="5284,2750" coordsize="4,5" path="m5284,2755l5285,2755,5287,2755,5287,2752,5288,2750,5288,2750,5288,2750e" filled="f" stroked="t" strokeweight=".04pt" strokecolor="#110F0C">
                <v:path arrowok="t"/>
              </v:shape>
            </v:group>
            <v:group style="position:absolute;left:4943;top:2772;width:3;height:2" coordorigin="4943,2772" coordsize="3,2">
              <v:shape style="position:absolute;left:4943;top:2772;width:3;height:2" coordorigin="4943,2772" coordsize="3,2" path="m4946,2772l4945,2772,4944,2773,4943,2773,4943,2774e" filled="f" stroked="t" strokeweight=".04pt" strokecolor="#110F0C">
                <v:path arrowok="t"/>
              </v:shape>
            </v:group>
            <v:group style="position:absolute;left:4943;top:2774;width:2;height:2" coordorigin="4943,2774" coordsize="2,2">
              <v:shape style="position:absolute;left:4943;top:2774;width:2;height:2" coordorigin="4943,2774" coordsize="2,0" path="m4943,2774l4945,2774e" filled="f" stroked="t" strokeweight=".055pt" strokecolor="#110F0C">
                <v:path arrowok="t"/>
              </v:shape>
            </v:group>
            <v:group style="position:absolute;left:5319;top:2791;width:6;height:4" coordorigin="5319,2791" coordsize="6,4">
              <v:shape style="position:absolute;left:5319;top:2791;width:6;height:4" coordorigin="5319,2791" coordsize="6,4" path="m5319,2795l5321,2795,5322,2794,5324,2794,5325,2792,5325,2791e" filled="f" stroked="t" strokeweight=".04pt" strokecolor="#110F0C">
                <v:path arrowok="t"/>
              </v:shape>
            </v:group>
            <v:group style="position:absolute;left:5325;top:2792;width:2;height:2" coordorigin="5325,2792" coordsize="2,2">
              <v:shape style="position:absolute;left:5325;top:2792;width:2;height:2" coordorigin="5325,2792" coordsize="1,0" path="m5325,2792l5325,2792e" filled="f" stroked="t" strokeweight=".027pt" strokecolor="#110F0C">
                <v:path arrowok="t"/>
              </v:shape>
            </v:group>
            <v:group style="position:absolute;left:5051;top:2740;width:7;height:8" coordorigin="5051,2740" coordsize="7,8">
              <v:shape style="position:absolute;left:5051;top:2740;width:7;height:8" coordorigin="5051,2740" coordsize="7,8" path="m5051,2748l5052,2748,5053,2747,5054,2747,5054,2746,5056,2745,5057,2743,5057,2741,5057,2740,5057,2741e" filled="f" stroked="t" strokeweight=".04pt" strokecolor="#110F0C">
                <v:path arrowok="t"/>
              </v:shape>
            </v:group>
            <v:group style="position:absolute;left:5057;top:2772;width:2;height:2" coordorigin="5057,2772" coordsize="2,2">
              <v:shape style="position:absolute;left:5057;top:2772;width:2;height:2" coordorigin="5057,2772" coordsize="2,1" path="m5057,2773l5058,2773,5059,2773,5059,2772e" filled="f" stroked="t" strokeweight=".04pt" strokecolor="#110F0C">
                <v:path arrowok="t"/>
              </v:shape>
            </v:group>
            <v:group style="position:absolute;left:5320;top:2791;width:4;height:3" coordorigin="5320,2791" coordsize="4,3">
              <v:shape style="position:absolute;left:5320;top:2791;width:4;height:3" coordorigin="5320,2791" coordsize="4,3" path="m5320,2794l5322,2794,5323,2793,5323,2792,5324,2791,5324,2792e" filled="f" stroked="t" strokeweight=".04pt" strokecolor="#110F0C">
                <v:path arrowok="t"/>
              </v:shape>
            </v:group>
            <v:group style="position:absolute;left:5062;top:2773;width:2;height:2" coordorigin="5062,2773" coordsize="2,2">
              <v:shape style="position:absolute;left:5062;top:2773;width:2;height:2" coordorigin="5062,2773" coordsize="1,1" path="m5062,2773l5063,2773,5063,2773e" filled="f" stroked="t" strokeweight=".04pt" strokecolor="#110F0C">
                <v:path arrowok="t"/>
              </v:shape>
            </v:group>
            <v:group style="position:absolute;left:5064;top:2764;width:10;height:11" coordorigin="5064,2764" coordsize="10,11">
              <v:shape style="position:absolute;left:5064;top:2764;width:10;height:11" coordorigin="5064,2764" coordsize="10,11" path="m5064,2776l5066,2776,5067,2775,5068,2775,5069,2774,5070,2773,5071,2771,5073,2769,5074,2768,5074,2766,5075,2764,5075,2765e" filled="f" stroked="t" strokeweight=".04pt" strokecolor="#110F0C">
                <v:path arrowok="t"/>
              </v:shape>
            </v:group>
            <v:group style="position:absolute;left:5073;top:2761;width:2;height:2" coordorigin="5073,2761" coordsize="2,2">
              <v:shape style="position:absolute;left:5073;top:2761;width:2;height:2" coordorigin="5073,2761" coordsize="0,1" path="m5073,2761l5073,2761,5073,2762e" filled="f" stroked="t" strokeweight=".04pt" strokecolor="#110F0C">
                <v:path arrowok="t"/>
              </v:shape>
            </v:group>
            <v:group style="position:absolute;left:4940;top:2828;width:4;height:2" coordorigin="4940,2828" coordsize="4,2">
              <v:shape style="position:absolute;left:4940;top:2828;width:4;height:2" coordorigin="4940,2828" coordsize="4,2" path="m4944,2828l4943,2828,4942,2829,4941,2829,4941,2829,4940,2829,4940,2830e" filled="f" stroked="t" strokeweight=".04pt" strokecolor="#110F0C">
                <v:path arrowok="t"/>
              </v:shape>
            </v:group>
            <v:group style="position:absolute;left:5295;top:2764;width:26;height:3" coordorigin="5295,2764" coordsize="26,3">
              <v:shape style="position:absolute;left:5295;top:2764;width:26;height:3" coordorigin="5295,2764" coordsize="26,3" path="m5321,2764l5295,2766,5295,2766e" filled="f" stroked="t" strokeweight=".04pt" strokecolor="#110F0C">
                <v:path arrowok="t"/>
              </v:shape>
            </v:group>
            <v:group style="position:absolute;left:5247;top:2764;width:26;height:3" coordorigin="5247,2764" coordsize="26,3">
              <v:shape style="position:absolute;left:5247;top:2764;width:26;height:3" coordorigin="5247,2764" coordsize="26,3" path="m5247,2767l5273,2764e" filled="f" stroked="t" strokeweight=".04pt" strokecolor="#110F0C">
                <v:path arrowok="t"/>
              </v:shape>
            </v:group>
            <v:group style="position:absolute;left:5273;top:2765;width:2;height:2" coordorigin="5273,2765" coordsize="2,2">
              <v:shape style="position:absolute;left:5273;top:2765;width:2;height:2" coordorigin="5273,2765" coordsize="1,0" path="m5273,2765l5273,2765e" filled="f" stroked="t" strokeweight=".023pt" strokecolor="#110F0C">
                <v:path arrowok="t"/>
              </v:shape>
            </v:group>
            <v:group style="position:absolute;left:5294;top:2764;width:26;height:2" coordorigin="5294,2764" coordsize="26,2">
              <v:shape style="position:absolute;left:5294;top:2764;width:26;height:2" coordorigin="5294,2764" coordsize="26,2" path="m5294,2766l5320,2764,5320,2764e" filled="f" stroked="t" strokeweight=".04pt" strokecolor="#110F0C">
                <v:path arrowok="t"/>
              </v:shape>
            </v:group>
            <v:group style="position:absolute;left:4986;top:3029;width:34;height:6" coordorigin="4986,3029" coordsize="34,6">
              <v:shape style="position:absolute;left:4986;top:3029;width:34;height:6" coordorigin="4986,3029" coordsize="34,6" path="m5020,3029l5009,3032,4997,3034,4986,3035e" filled="f" stroked="t" strokeweight=".04pt" strokecolor="#110F0C">
                <v:path arrowok="t"/>
              </v:shape>
            </v:group>
            <v:group style="position:absolute;left:4985;top:3035;width:2;height:2" coordorigin="4985,3035" coordsize="2,2">
              <v:shape style="position:absolute;left:4985;top:3035;width:2;height:2" coordorigin="4985,3035" coordsize="1,0" path="m4985,3035l4987,3035e" filled="f" stroked="t" strokeweight=".028pt" strokecolor="#110F0C">
                <v:path arrowok="t"/>
              </v:shape>
            </v:group>
            <v:group style="position:absolute;left:4983;top:3003;width:2;height:2" coordorigin="4983,3003" coordsize="2,2">
              <v:shape style="position:absolute;left:4983;top:3003;width:2;height:2" coordorigin="4983,3003" coordsize="0,0" path="m4983,3003l4983,3003e" filled="f" stroked="t" strokeweight=".04pt" strokecolor="#110F0C">
                <v:path arrowok="t"/>
              </v:shape>
            </v:group>
            <v:group style="position:absolute;left:4982;top:3003;width:2;height:2" coordorigin="4982,3003" coordsize="2,2">
              <v:shape style="position:absolute;left:4982;top:3003;width:2;height:2" coordorigin="4982,3003" coordsize="1,0" path="m4982,3003l4983,3003e" filled="f" stroked="t" strokeweight=".028pt" strokecolor="#110F0C">
                <v:path arrowok="t"/>
              </v:shape>
            </v:group>
            <v:group style="position:absolute;left:4956;top:3008;width:2;height:2" coordorigin="4956,3008" coordsize="2,2">
              <v:shape style="position:absolute;left:4956;top:3008;width:2;height:2" coordorigin="4956,3008" coordsize="0,1" path="m4956,3008l4957,3008,4957,3009e" filled="f" stroked="t" strokeweight=".04pt" strokecolor="#110F0C">
                <v:path arrowok="t"/>
              </v:shape>
            </v:group>
            <v:group style="position:absolute;left:4992;top:3030;width:20;height:4" coordorigin="4992,3030" coordsize="20,4">
              <v:shape style="position:absolute;left:4992;top:3030;width:20;height:4" coordorigin="4992,3030" coordsize="20,4" path="m4992,3034l4995,3034,4999,3034,5002,3033,5005,3032,5008,3031,5012,3030e" filled="f" stroked="t" strokeweight=".04pt" strokecolor="#110F0C">
                <v:path arrowok="t"/>
              </v:shape>
            </v:group>
            <v:group style="position:absolute;left:5011;top:3031;width:2;height:2" coordorigin="5011,3031" coordsize="2,2">
              <v:shape style="position:absolute;left:5011;top:3031;width:2;height:2" coordorigin="5011,3031" coordsize="1,0" path="m5011,3031l5012,3031e" filled="f" stroked="t" strokeweight=".027pt" strokecolor="#110F0C">
                <v:path arrowok="t"/>
              </v:shape>
            </v:group>
            <v:group style="position:absolute;left:5012;top:3029;width:9;height:2" coordorigin="5012,3029" coordsize="9,2">
              <v:shape style="position:absolute;left:5012;top:3029;width:9;height:2" coordorigin="5012,3029" coordsize="9,1" path="m5012,3030l5016,3030,5020,3029,5020,3029e" filled="f" stroked="t" strokeweight=".04pt" strokecolor="#110F0C">
                <v:path arrowok="t"/>
              </v:shape>
            </v:group>
            <v:group style="position:absolute;left:4956;top:3003;width:26;height:6" coordorigin="4956,3003" coordsize="26,6">
              <v:shape style="position:absolute;left:4956;top:3003;width:26;height:6" coordorigin="4956,3003" coordsize="26,6" path="m4956,3009l4959,3009,4966,3007,4974,3007,4980,3004,4983,3003,4983,3004e" filled="f" stroked="t" strokeweight=".04pt" strokecolor="#110F0C">
                <v:path arrowok="t"/>
              </v:shape>
            </v:group>
            <v:group style="position:absolute;left:4986;top:3034;width:6;height:2" coordorigin="4986,3034" coordsize="6,2">
              <v:shape style="position:absolute;left:4986;top:3034;width:6;height:2" coordorigin="4986,3034" coordsize="6,0" path="m4986,3035l4989,3035,4992,3034,4992,3035e" filled="f" stroked="t" strokeweight=".04pt" strokecolor="#110F0C">
                <v:path arrowok="t"/>
              </v:shape>
            </v:group>
            <v:group style="position:absolute;left:4945;top:3035;width:42;height:2" coordorigin="4945,3035" coordsize="42,2">
              <v:shape style="position:absolute;left:4945;top:3035;width:42;height:2" coordorigin="4945,3035" coordsize="42,2" path="m4945,3037l4986,3035,4986,3035e" filled="f" stroked="t" strokeweight=".04pt" strokecolor="#110F0C">
                <v:path arrowok="t"/>
              </v:shape>
            </v:group>
            <v:group style="position:absolute;left:4954;top:3008;width:4;height:2" coordorigin="4954,3008" coordsize="4,2">
              <v:shape style="position:absolute;left:4954;top:3008;width:4;height:2" coordorigin="4954,3008" coordsize="4,0" path="m4954,3008l4958,3008e" filled="f" stroked="t" strokeweight=".070pt" strokecolor="#110F0C">
                <v:path arrowok="t"/>
              </v:shape>
            </v:group>
            <v:group style="position:absolute;left:4986;top:3035;width:2;height:2" coordorigin="4986,3035" coordsize="2,2">
              <v:shape style="position:absolute;left:4986;top:3035;width:2;height:2" coordorigin="4986,3035" coordsize="1,1" path="m4986,3035l4986,3035,4986,3035e" filled="f" stroked="t" strokeweight=".04pt" strokecolor="#110F0C">
                <v:path arrowok="t"/>
              </v:shape>
            </v:group>
            <v:group style="position:absolute;left:4945;top:3037;width:2;height:2" coordorigin="4945,3037" coordsize="2,2">
              <v:shape style="position:absolute;left:4945;top:3037;width:2;height:2" coordorigin="4945,3037" coordsize="0,0" path="m4945,3037l4945,3037e" filled="f" stroked="t" strokeweight=".04pt" strokecolor="#110F0C">
                <v:path arrowok="t"/>
              </v:shape>
            </v:group>
            <v:group style="position:absolute;left:4944;top:3037;width:2;height:2" coordorigin="4944,3037" coordsize="2,2">
              <v:shape style="position:absolute;left:4944;top:3037;width:2;height:2" coordorigin="4944,3037" coordsize="1,0" path="m4944,3037l4945,3037e" filled="f" stroked="t" strokeweight=".023pt" strokecolor="#110F0C">
                <v:path arrowok="t"/>
              </v:shape>
            </v:group>
            <v:group style="position:absolute;left:4960;top:3016;width:77;height:15" coordorigin="4960,3016" coordsize="77,15">
              <v:shape style="position:absolute;left:4960;top:3016;width:77;height:15" coordorigin="4960,3016" coordsize="77,15" path="m4960,3030l4962,3030,4982,3029,5002,3025,5022,3020,5037,3016,5037,3016e" filled="f" stroked="t" strokeweight=".04pt" strokecolor="#110F0C">
                <v:path arrowok="t"/>
              </v:shape>
            </v:group>
            <v:group style="position:absolute;left:3561;top:2934;width:19;height:773" coordorigin="3561,2934" coordsize="19,773">
              <v:shape style="position:absolute;left:3561;top:2934;width:19;height:773" coordorigin="3561,2934" coordsize="19,773" path="m3561,3707l3580,2934e" filled="f" stroked="t" strokeweight="1.134pt" strokecolor="#858385">
                <v:path arrowok="t"/>
              </v:shape>
            </v:group>
            <v:group style="position:absolute;left:3447;top:3695;width:229;height:235" coordorigin="3447,3695" coordsize="229,235">
              <v:shape style="position:absolute;left:3447;top:3695;width:229;height:235" coordorigin="3447,3695" coordsize="229,235" path="m3676,3813l3658,3877,3610,3920,3567,3931,3543,3929,3484,3899,3451,3845,3447,3823,3449,3798,3476,3735,3527,3700,3548,3695,3573,3697,3635,3724,3670,3775,3676,3813xe" filled="f" stroked="t" strokeweight=".5pt" strokecolor="#110F0C">
                <v:path arrowok="t"/>
              </v:shape>
            </v:group>
            <v:group style="position:absolute;left:3750;top:3505;width:229;height:236" coordorigin="3750,3505" coordsize="229,236">
              <v:shape style="position:absolute;left:3750;top:3505;width:229;height:236" coordorigin="3750,3505" coordsize="229,236" path="m3980,3622l3961,3687,3913,3730,3870,3740,3847,3738,3788,3709,3754,3654,3750,3632,3752,3607,3779,3545,3830,3509,3851,3505,3876,3507,3938,3533,3974,3585,3980,3622xe" filled="f" stroked="t" strokeweight=".5pt" strokecolor="#110F0C">
                <v:path arrowok="t"/>
              </v:shape>
            </v:group>
            <v:group style="position:absolute;left:3852;top:2915;width:2;height:2" coordorigin="3852,2915" coordsize="2,2">
              <v:shape style="position:absolute;left:3852;top:2915;width:2;height:2" coordorigin="3852,2915" coordsize="2,0" path="m3853,2915l3852,2915,3852,2915e" filled="f" stroked="t" strokeweight=".04pt" strokecolor="#110F0C">
                <v:path arrowok="t"/>
              </v:shape>
            </v:group>
            <v:group style="position:absolute;left:3847;top:2916;width:10;height:2" coordorigin="3847,2916" coordsize="10,2">
              <v:shape style="position:absolute;left:3847;top:2916;width:10;height:2" coordorigin="3847,2916" coordsize="10,1" path="m3857,2916l3847,2916,3847,2917e" filled="f" stroked="t" strokeweight=".04pt" strokecolor="#110F0C">
                <v:path arrowok="t"/>
              </v:shape>
              <v:shape style="position:absolute;left:991;top:1537;width:1530;height:1598" type="#_x0000_t75">
                <v:imagedata r:id="rId42" o:title=""/>
              </v:shape>
            </v:group>
            <v:group style="position:absolute;left:4685;top:2968;width:73;height:18" coordorigin="4685,2968" coordsize="73,18">
              <v:shape style="position:absolute;left:4685;top:2968;width:73;height:18" coordorigin="4685,2968" coordsize="73,18" path="m4758,2968l4685,2986,4685,2986e" filled="f" stroked="t" strokeweight=".04pt" strokecolor="#110F0C">
                <v:path arrowok="t"/>
              </v:shape>
            </v:group>
            <v:group style="position:absolute;left:4683;top:3016;width:2;height:2" coordorigin="4683,3016" coordsize="2,2">
              <v:shape style="position:absolute;left:4683;top:3016;width:2;height:2" coordorigin="4683,3016" coordsize="0,0" path="m4683,3016l4683,3016e" filled="f" stroked="t" strokeweight=".04pt" strokecolor="#110F0C">
                <v:path arrowok="t"/>
              </v:shape>
            </v:group>
            <v:group style="position:absolute;left:4683;top:3017;width:2;height:2" coordorigin="4683,3017" coordsize="2,2">
              <v:shape style="position:absolute;left:4683;top:3017;width:2;height:2" coordorigin="4683,3017" coordsize="1,0" path="m4683,3017l4683,3017e" filled="f" stroked="t" strokeweight=".023pt" strokecolor="#110F0C">
                <v:path arrowok="t"/>
              </v:shape>
            </v:group>
            <v:group style="position:absolute;left:4685;top:2980;width:29;height:7" coordorigin="4685,2980" coordsize="29,7">
              <v:shape style="position:absolute;left:4685;top:2980;width:29;height:7" coordorigin="4685,2980" coordsize="29,7" path="m4713,2980l4685,2986,4685,2986e" filled="f" stroked="t" strokeweight=".04pt" strokecolor="#110F0C">
                <v:path arrowok="t"/>
              </v:shape>
            </v:group>
            <v:group style="position:absolute;left:4681;top:2986;width:2;height:2" coordorigin="4681,2986" coordsize="2,2">
              <v:shape style="position:absolute;left:4681;top:2986;width:2;height:2" coordorigin="4681,2986" coordsize="0,0" path="m4681,2986l4681,2986,4681,2986e" filled="f" stroked="t" strokeweight=".04pt" strokecolor="#110F0C">
                <v:path arrowok="t"/>
              </v:shape>
            </v:group>
            <v:group style="position:absolute;left:4684;top:2986;width:2;height:2" coordorigin="4684,2986" coordsize="2,2">
              <v:shape style="position:absolute;left:4684;top:2986;width:2;height:2" coordorigin="4684,2986" coordsize="1,0" path="m4684,2986l4685,2986e" filled="f" stroked="t" strokeweight=".024pt" strokecolor="#110F0C">
                <v:path arrowok="t"/>
              </v:shape>
            </v:group>
            <v:group style="position:absolute;left:4681;top:2986;width:3;height:2" coordorigin="4681,2986" coordsize="3,2">
              <v:shape style="position:absolute;left:4681;top:2986;width:3;height:2" coordorigin="4681,2986" coordsize="3,0" path="m4681,2986l4685,2986,4685,2986e" filled="f" stroked="t" strokeweight=".04pt" strokecolor="#110F0C">
                <v:path arrowok="t"/>
              </v:shape>
            </v:group>
            <v:group style="position:absolute;left:4582;top:2992;width:13;height:25" coordorigin="4582,2992" coordsize="13,25">
              <v:shape style="position:absolute;left:4582;top:2992;width:13;height:25" coordorigin="4582,2992" coordsize="13,25" path="m4582,3017l4585,3016,4593,3012,4596,3004,4595,2995,4595,2992,4595,2992e" filled="f" stroked="t" strokeweight=".04pt" strokecolor="#110F0C">
                <v:path arrowok="t"/>
              </v:shape>
            </v:group>
            <v:group style="position:absolute;left:4582;top:3017;width:2;height:2" coordorigin="4582,3017" coordsize="2,2">
              <v:shape style="position:absolute;left:4582;top:3017;width:2;height:2" coordorigin="4582,3017" coordsize="0,1" path="m4582,3017l4582,3017,4582,3017e" filled="f" stroked="t" strokeweight=".04pt" strokecolor="#110F0C">
                <v:path arrowok="t"/>
              </v:shape>
            </v:group>
            <v:group style="position:absolute;left:1813;top:3037;width:3132;height:98" coordorigin="1813,3037" coordsize="3132,98">
              <v:shape style="position:absolute;left:1813;top:3037;width:3132;height:98" coordorigin="1813,3037" coordsize="3132,98" path="m4945,3037l1813,3134,1813,3135e" filled="f" stroked="t" strokeweight=".04pt" strokecolor="#110F0C">
                <v:path arrowok="t"/>
              </v:shape>
            </v:group>
            <v:group style="position:absolute;left:1854;top:3035;width:3132;height:97" coordorigin="1854,3035" coordsize="3132,97">
              <v:shape style="position:absolute;left:1854;top:3035;width:3132;height:97" coordorigin="1854,3035" coordsize="3132,97" path="m1854,3132l4986,3035e" filled="f" stroked="t" strokeweight=".04pt" strokecolor="#110F0C">
                <v:path arrowok="t"/>
              </v:shape>
            </v:group>
            <v:group style="position:absolute;left:1879;top:3030;width:3133;height:96" coordorigin="1879,3030" coordsize="3133,96">
              <v:shape style="position:absolute;left:1879;top:3030;width:3133;height:96" coordorigin="1879,3030" coordsize="3133,96" path="m1879,3127l5012,3030,5012,3031e" filled="f" stroked="t" strokeweight=".04pt" strokecolor="#110F0C">
                <v:path arrowok="t"/>
              </v:shape>
            </v:group>
            <v:group style="position:absolute;left:1959;top:3030;width:3001;height:92" coordorigin="1959,3030" coordsize="3001,92">
              <v:shape style="position:absolute;left:1959;top:3030;width:3001;height:92" coordorigin="1959,3030" coordsize="3001,92" path="m1959,3123l4960,3030e" filled="f" stroked="t" strokeweight=".04pt" strokecolor="#110F0C">
                <v:path arrowok="t"/>
              </v:shape>
            </v:group>
            <v:group style="position:absolute;left:4960;top:3031;width:2;height:2" coordorigin="4960,3031" coordsize="2,2">
              <v:shape style="position:absolute;left:4960;top:3031;width:2;height:2" coordorigin="4960,3031" coordsize="1,0" path="m4960,3031l4960,3031e" filled="f" stroked="t" strokeweight=".027pt" strokecolor="#110F0C">
                <v:path arrowok="t"/>
              </v:shape>
            </v:group>
            <v:group style="position:absolute;left:1961;top:3029;width:3001;height:92" coordorigin="1961,3029" coordsize="3001,92">
              <v:shape style="position:absolute;left:1961;top:3029;width:3001;height:92" coordorigin="1961,3029" coordsize="3001,92" path="m1961,3121l4961,3029,4961,3030e" filled="f" stroked="t" strokeweight=".04pt" strokecolor="#110F0C">
                <v:path arrowok="t"/>
              </v:shape>
            </v:group>
            <v:group style="position:absolute;left:2898;top:1377;width:264;height:2" coordorigin="2898,1377" coordsize="264,2">
              <v:shape style="position:absolute;left:2898;top:1377;width:264;height:2" coordorigin="2898,1377" coordsize="264,0" path="m2898,1377l3162,1377e" filled="f" stroked="t" strokeweight="1.134pt" strokecolor="#858385">
                <v:path arrowok="t"/>
              </v:shape>
            </v:group>
            <v:group style="position:absolute;left:3172;top:1384;width:118;height:181" coordorigin="3172,1384" coordsize="118,181">
              <v:shape style="position:absolute;left:3172;top:1384;width:118;height:181" coordorigin="3172,1384" coordsize="118,181" path="m3290,1565l3276,1495,3241,1427,3199,1394,3172,1384e" filled="f" stroked="t" strokeweight="1.134pt" strokecolor="#858385">
                <v:path arrowok="t"/>
              </v:shape>
            </v:group>
            <v:group style="position:absolute;left:2626;top:1230;width:229;height:236" coordorigin="2626,1230" coordsize="229,236">
              <v:shape style="position:absolute;left:2626;top:1230;width:229;height:236" coordorigin="2626,1230" coordsize="229,236" path="m2855,1347l2837,1412,2789,1455,2746,1465,2722,1463,2663,1434,2630,1380,2626,1358,2628,1332,2655,1270,2706,1235,2727,1230,2752,1232,2814,1258,2849,1310,2855,1347xe" filled="f" stroked="t" strokeweight=".5pt" strokecolor="#110F0C">
                <v:path arrowok="t"/>
              </v:shape>
            </v:group>
            <v:group style="position:absolute;left:4674;top:1457;width:12;height:654" coordorigin="4674,1457" coordsize="12,654">
              <v:shape style="position:absolute;left:4674;top:1457;width:12;height:654" coordorigin="4674,1457" coordsize="12,654" path="m4686,2111l4674,1457e" filled="f" stroked="t" strokeweight="1.134pt" strokecolor="#858385">
                <v:path arrowok="t"/>
              </v:shape>
            </v:group>
            <v:group style="position:absolute;left:4544;top:1188;width:229;height:235" coordorigin="4544,1188" coordsize="229,235">
              <v:shape style="position:absolute;left:4544;top:1188;width:229;height:235" coordorigin="4544,1188" coordsize="229,235" path="m4773,1305l4755,1370,4707,1413,4664,1424,4640,1421,4581,1392,4548,1338,4544,1316,4546,1290,4573,1228,4624,1193,4645,1188,4670,1190,4732,1217,4767,1268,4773,1305xe" filled="f" stroked="t" strokeweight=".5pt" strokecolor="#110F0C">
                <v:path arrowok="t"/>
              </v:shape>
            </v:group>
            <v:group style="position:absolute;left:2649;top:2878;width:26;height:34" coordorigin="2649,2878" coordsize="26,34">
              <v:shape style="position:absolute;left:2649;top:2878;width:26;height:34" coordorigin="2649,2878" coordsize="26,34" path="m2675,2912l2649,2878,2649,2878e" filled="f" stroked="t" strokeweight=".04pt" strokecolor="#110F0C">
                <v:path arrowok="t"/>
              </v:shape>
            </v:group>
            <v:group style="position:absolute;left:2652;top:2877;width:24;height:31" coordorigin="2652,2877" coordsize="24,31">
              <v:shape style="position:absolute;left:2652;top:2877;width:24;height:31" coordorigin="2652,2877" coordsize="24,31" path="m2676,2909l2652,2877,2652,2878e" filled="f" stroked="t" strokeweight=".04pt" strokecolor="#110F0C">
                <v:path arrowok="t"/>
              </v:shape>
            </v:group>
            <v:group style="position:absolute;left:4750;top:2894;width:2;height:2" coordorigin="4750,2894" coordsize="2,2">
              <v:shape style="position:absolute;left:4750;top:2894;width:2;height:2" coordorigin="4750,2894" coordsize="1,1" path="m4751,2894l4750,2895,4750,2895e" filled="f" stroked="t" strokeweight=".04pt" strokecolor="#110F0C">
                <v:path arrowok="t"/>
              </v:shape>
              <v:shape style="position:absolute;left:1878;top:1530;width:3474;height:1597" type="#_x0000_t75">
                <v:imagedata r:id="rId43" o:title=""/>
              </v:shape>
            </v:group>
            <v:group style="position:absolute;left:1593;top:3075;width:11;height:2" coordorigin="1593,3075" coordsize="11,2">
              <v:shape style="position:absolute;left:1593;top:3075;width:11;height:2" coordorigin="1593,3075" coordsize="11,0" path="m1603,3075l1593,3075,1593,3075e" filled="f" stroked="t" strokeweight=".04pt" strokecolor="#110F0C">
                <v:path arrowok="t"/>
              </v:shape>
            </v:group>
            <v:group style="position:absolute;left:1603;top:3072;width:44;height:2" coordorigin="1603,3072" coordsize="44,2">
              <v:shape style="position:absolute;left:1603;top:3072;width:44;height:2" coordorigin="1603,3072" coordsize="44,1" path="m1603,3073l1647,3072,1647,3073e" filled="f" stroked="t" strokeweight=".04pt" strokecolor="#110F0C">
                <v:path arrowok="t"/>
              </v:shape>
            </v:group>
            <v:group style="position:absolute;left:1646;top:3065;width:12;height:2" coordorigin="1646,3065" coordsize="12,2">
              <v:shape style="position:absolute;left:1646;top:3065;width:12;height:2" coordorigin="1646,3065" coordsize="12,1" path="m1658,3065l1646,3066,1646,3066e" filled="f" stroked="t" strokeweight=".04pt" strokecolor="#110F0C">
                <v:path arrowok="t"/>
              </v:shape>
            </v:group>
            <v:group style="position:absolute;left:1544;top:3012;width:2;height:2" coordorigin="1544,3012" coordsize="2,2">
              <v:shape style="position:absolute;left:1544;top:3012;width:2;height:2" coordorigin="1544,3012" coordsize="1,0" path="m1544,3012l1544,3012e" filled="f" stroked="t" strokeweight=".378pt" strokecolor="#110F0C">
                <v:path arrowok="t"/>
              </v:shape>
            </v:group>
            <v:group style="position:absolute;left:1539;top:3015;width:6;height:2" coordorigin="1539,3015" coordsize="6,2">
              <v:shape style="position:absolute;left:1539;top:3015;width:6;height:2" coordorigin="1539,3015" coordsize="6,0" path="m1539,3016l1545,3015,1545,3016e" filled="f" stroked="t" strokeweight=".04pt" strokecolor="#110F0C">
                <v:path arrowok="t"/>
              </v:shape>
            </v:group>
            <v:group style="position:absolute;left:1527;top:3016;width:2;height:2" coordorigin="1527,3016" coordsize="2,2">
              <v:shape style="position:absolute;left:1527;top:3016;width:2;height:2" coordorigin="1527,3016" coordsize="0,1" path="m1528,3016l1527,3016,1527,3016e" filled="f" stroked="t" strokeweight=".04pt" strokecolor="#110F0C">
                <v:path arrowok="t"/>
              </v:shape>
            </v:group>
            <v:group style="position:absolute;left:1544;top:3008;width:4;height:2" coordorigin="1544,3008" coordsize="4,2">
              <v:shape style="position:absolute;left:1544;top:3008;width:4;height:2" coordorigin="1544,3008" coordsize="4,1" path="m1544,3008l1547,3008,1547,3009e" filled="f" stroked="t" strokeweight=".04pt" strokecolor="#110F0C">
                <v:path arrowok="t"/>
              </v:shape>
            </v:group>
            <v:group style="position:absolute;left:1694;top:2984;width:3;height:2" coordorigin="1694,2984" coordsize="3,2">
              <v:shape style="position:absolute;left:1694;top:2984;width:3;height:2" coordorigin="1694,2984" coordsize="3,1" path="m1694,2984l1697,2984,1697,2984e" filled="f" stroked="t" strokeweight=".04pt" strokecolor="#110F0C">
                <v:path arrowok="t"/>
              </v:shape>
            </v:group>
            <v:group style="position:absolute;left:1543;top:2963;width:4;height:2" coordorigin="1543,2963" coordsize="4,2">
              <v:shape style="position:absolute;left:1543;top:2963;width:4;height:2" coordorigin="1543,2963" coordsize="4,0" path="m1543,2963l1547,2963,1547,2963e" filled="f" stroked="t" strokeweight=".04pt" strokecolor="#110F0C">
                <v:path arrowok="t"/>
              </v:shape>
            </v:group>
            <v:group style="position:absolute;left:1538;top:2963;width:9;height:2" coordorigin="1538,2963" coordsize="9,2">
              <v:shape style="position:absolute;left:1538;top:2963;width:9;height:2" coordorigin="1538,2963" coordsize="9,0" path="m1538,2963l1547,2963,1547,2963e" filled="f" stroked="t" strokeweight=".04pt" strokecolor="#110F0C">
                <v:path arrowok="t"/>
              </v:shape>
            </v:group>
            <v:group style="position:absolute;left:1645;top:3066;width:2;height:2" coordorigin="1645,3066" coordsize="2,2">
              <v:shape style="position:absolute;left:1645;top:3066;width:2;height:2" coordorigin="1645,3066" coordsize="1,1" path="m1646,3066l1645,3066,1645,3066e" filled="f" stroked="t" strokeweight=".04pt" strokecolor="#110F0C">
                <v:path arrowok="t"/>
              </v:shape>
            </v:group>
            <v:group style="position:absolute;left:1645;top:3075;width:2;height:2" coordorigin="1645,3075" coordsize="2,2">
              <v:shape style="position:absolute;left:1645;top:3075;width:2;height:2" coordorigin="1645,3075" coordsize="1,0" path="m1645,3075l1646,3075,1646,3075e" filled="f" stroked="t" strokeweight=".04pt" strokecolor="#110F0C">
                <v:path arrowok="t"/>
              </v:shape>
            </v:group>
            <v:group style="position:absolute;left:1527;top:3016;width:2;height:2" coordorigin="1527,3016" coordsize="2,2">
              <v:shape style="position:absolute;left:1527;top:3016;width:2;height:2" coordorigin="1527,3016" coordsize="1,0" path="m1527,3016l1528,3016e" filled="f" stroked="t" strokeweight=".028pt" strokecolor="#110F0C">
                <v:path arrowok="t"/>
              </v:shape>
            </v:group>
            <v:group style="position:absolute;left:1567;top:3123;width:2;height:2" coordorigin="1567,3123" coordsize="2,2">
              <v:shape style="position:absolute;left:1567;top:3123;width:2;height:2" coordorigin="1567,3123" coordsize="1,0" path="m1567,3123l1568,3123,1568,3123e" filled="f" stroked="t" strokeweight=".04pt" strokecolor="#110F0C">
                <v:path arrowok="t"/>
              </v:shape>
            </v:group>
            <v:group style="position:absolute;left:1696;top:2954;width:30;height:2" coordorigin="1696,2954" coordsize="30,2">
              <v:shape style="position:absolute;left:1696;top:2954;width:30;height:2" coordorigin="1696,2954" coordsize="30,1" path="m1726,2954l1696,2954,1696,2955e" filled="f" stroked="t" strokeweight=".04pt" strokecolor="#110F0C">
                <v:path arrowok="t"/>
              </v:shape>
            </v:group>
            <v:group style="position:absolute;left:1527;top:2963;width:16;height:2" coordorigin="1527,2963" coordsize="16,2">
              <v:shape style="position:absolute;left:1527;top:2963;width:16;height:2" coordorigin="1527,2963" coordsize="16,0" path="m1527,2963l1543,2963,1543,2963e" filled="f" stroked="t" strokeweight=".04pt" strokecolor="#110F0C">
                <v:path arrowok="t"/>
              </v:shape>
            </v:group>
            <v:group style="position:absolute;left:1557;top:2978;width:4;height:2" coordorigin="1557,2978" coordsize="4,2">
              <v:shape style="position:absolute;left:1557;top:2978;width:4;height:2" coordorigin="1557,2978" coordsize="4,0" path="m1557,2978l1560,2978,1560,2978e" filled="f" stroked="t" strokeweight=".04pt" strokecolor="#110F0C">
                <v:path arrowok="t"/>
              </v:shape>
            </v:group>
            <v:group style="position:absolute;left:1697;top:2984;width:2;height:2" coordorigin="1697,2984" coordsize="2,2">
              <v:shape style="position:absolute;left:1697;top:2984;width:2;height:2" coordorigin="1697,2984" coordsize="2,0" path="m1697,2984l1699,2984e" filled="f" stroked="t" strokeweight=".051pt" strokecolor="#110F0C">
                <v:path arrowok="t"/>
              </v:shape>
            </v:group>
            <v:group style="position:absolute;left:1557;top:2993;width:3;height:2" coordorigin="1557,2993" coordsize="3,2">
              <v:shape style="position:absolute;left:1557;top:2993;width:3;height:2" coordorigin="1557,2993" coordsize="3,0" path="m1560,2993l1557,2993,1557,2993e" filled="f" stroked="t" strokeweight=".04pt" strokecolor="#110F0C">
                <v:path arrowok="t"/>
              </v:shape>
            </v:group>
            <v:group style="position:absolute;left:1524;top:2966;width:17;height:2" coordorigin="1524,2966" coordsize="17,2">
              <v:shape style="position:absolute;left:1524;top:2966;width:17;height:2" coordorigin="1524,2966" coordsize="17,1" path="m1541,2966l1524,2966,1524,2966e" filled="f" stroked="t" strokeweight=".04pt" strokecolor="#110F0C">
                <v:path arrowok="t"/>
              </v:shape>
            </v:group>
            <v:group style="position:absolute;left:1526;top:2955;width:17;height:2" coordorigin="1526,2955" coordsize="17,2">
              <v:shape style="position:absolute;left:1526;top:2955;width:17;height:2" coordorigin="1526,2955" coordsize="17,1" path="m1543,2955l1526,2955,1526,2956e" filled="f" stroked="t" strokeweight=".04pt" strokecolor="#110F0C">
                <v:path arrowok="t"/>
              </v:shape>
            </v:group>
            <v:group style="position:absolute;left:1527;top:3015;width:17;height:2" coordorigin="1527,3015" coordsize="17,2">
              <v:shape style="position:absolute;left:1527;top:3015;width:17;height:2" coordorigin="1527,3015" coordsize="17,0" path="m1527,3016l1544,3015,1544,3016e" filled="f" stroked="t" strokeweight=".04pt" strokecolor="#110F0C">
                <v:path arrowok="t"/>
              </v:shape>
            </v:group>
            <v:group style="position:absolute;left:1527;top:3008;width:17;height:2" coordorigin="1527,3008" coordsize="17,2">
              <v:shape style="position:absolute;left:1527;top:3008;width:17;height:2" coordorigin="1527,3008" coordsize="17,1" path="m1544,3008l1527,3009,1527,3009,1527,3008,1527,3009e" filled="f" stroked="t" strokeweight=".04pt" strokecolor="#110F0C">
                <v:path arrowok="t"/>
              </v:shape>
            </v:group>
            <v:group style="position:absolute;left:1706;top:3058;width:30;height:2" coordorigin="1706,3058" coordsize="30,2">
              <v:shape style="position:absolute;left:1706;top:3058;width:30;height:2" coordorigin="1706,3058" coordsize="30,1" path="m1736,3058l1706,3059,1706,3059e" filled="f" stroked="t" strokeweight=".04pt" strokecolor="#110F0C">
                <v:path arrowok="t"/>
              </v:shape>
            </v:group>
            <v:group style="position:absolute;left:1525;top:3018;width:17;height:2" coordorigin="1525,3018" coordsize="17,2">
              <v:shape style="position:absolute;left:1525;top:3018;width:17;height:2" coordorigin="1525,3018" coordsize="17,0" path="m1542,3018l1525,3018,1525,3019e" filled="f" stroked="t" strokeweight=".04pt" strokecolor="#110F0C">
                <v:path arrowok="t"/>
              </v:shape>
            </v:group>
            <v:group style="position:absolute;left:1660;top:3072;width:40;height:2" coordorigin="1660,3072" coordsize="40,2">
              <v:shape style="position:absolute;left:1660;top:3072;width:40;height:2" coordorigin="1660,3072" coordsize="40,0" path="m1660,3072l1700,3072,1700,3072e" filled="f" stroked="t" strokeweight=".04pt" strokecolor="#110F0C">
                <v:path arrowok="t"/>
              </v:shape>
            </v:group>
            <v:group style="position:absolute;left:1603;top:3075;width:46;height:2" coordorigin="1603,3075" coordsize="46,2">
              <v:shape style="position:absolute;left:1603;top:3075;width:46;height:2" coordorigin="1603,3075" coordsize="46,1" path="m1649,3075l1603,3075,1603,3075e" filled="f" stroked="t" strokeweight=".04pt" strokecolor="#110F0C">
                <v:path arrowok="t"/>
              </v:shape>
            </v:group>
            <v:group style="position:absolute;left:1566;top:3123;width:175;height:2" coordorigin="1566,3123" coordsize="175,2">
              <v:shape style="position:absolute;left:1566;top:3123;width:175;height:2" coordorigin="1566,3123" coordsize="175,0" path="m1566,3123l1741,3123e" filled="f" stroked="t" strokeweight=".051pt" strokecolor="#110F0C">
                <v:path arrowok="t"/>
              </v:shape>
            </v:group>
            <v:group style="position:absolute;left:1777;top:3134;width:30;height:2" coordorigin="1777,3134" coordsize="30,2">
              <v:shape style="position:absolute;left:1777;top:3134;width:30;height:2" coordorigin="1777,3134" coordsize="30,1" path="m1807,3134l1777,3134,1777,3135e" filled="f" stroked="t" strokeweight=".04pt" strokecolor="#110F0C">
                <v:path arrowok="t"/>
              </v:shape>
            </v:group>
            <v:group style="position:absolute;left:1524;top:2953;width:17;height:2" coordorigin="1524,2953" coordsize="17,2">
              <v:shape style="position:absolute;left:1524;top:2953;width:17;height:2" coordorigin="1524,2953" coordsize="17,1" path="m1524,2953l1541,2953,1541,2953e" filled="f" stroked="t" strokeweight=".04pt" strokecolor="#110F0C">
                <v:path arrowok="t"/>
              </v:shape>
            </v:group>
            <v:group style="position:absolute;left:1525;top:3006;width:17;height:2" coordorigin="1525,3006" coordsize="17,2">
              <v:shape style="position:absolute;left:1525;top:3006;width:17;height:2" coordorigin="1525,3006" coordsize="17,1" path="m1525,3006l1541,3006,1541,3006e" filled="f" stroked="t" strokeweight=".04pt" strokecolor="#110F0C">
                <v:path arrowok="t"/>
              </v:shape>
            </v:group>
            <v:group style="position:absolute;left:1640;top:1724;width:2;height:2" coordorigin="1640,1724" coordsize="2,2">
              <v:shape style="position:absolute;left:1640;top:1724;width:2;height:2" coordorigin="1640,1724" coordsize="1,1" path="m1641,1724l1640,1724,1640,1725e" filled="f" stroked="t" strokeweight=".04pt" strokecolor="#110F0C">
                <v:path arrowok="t"/>
              </v:shape>
            </v:group>
            <v:group style="position:absolute;left:1699;top:3064;width:8;height:2" coordorigin="1699,3064" coordsize="8,2">
              <v:shape style="position:absolute;left:1699;top:3064;width:8;height:2" coordorigin="1699,3064" coordsize="8,1" path="m1707,3064l1704,3064,1699,3065,1699,3065e" filled="f" stroked="t" strokeweight=".04pt" strokecolor="#110F0C">
                <v:path arrowok="t"/>
              </v:shape>
            </v:group>
            <v:group style="position:absolute;left:1544;top:3015;width:2;height:2" coordorigin="1544,3015" coordsize="2,2">
              <v:shape style="position:absolute;left:1544;top:3015;width:2;height:2" coordorigin="1544,3015" coordsize="2,0" path="m1544,3015l1546,3015,1546,3016e" filled="f" stroked="t" strokeweight=".04pt" strokecolor="#110F0C">
                <v:path arrowok="t"/>
              </v:shape>
            </v:group>
            <v:group style="position:absolute;left:1544;top:3015;width:3;height:2" coordorigin="1544,3015" coordsize="3,2">
              <v:shape style="position:absolute;left:1544;top:3015;width:3;height:2" coordorigin="1544,3015" coordsize="3,0" path="m1544,3015l1546,3015,1546,3016e" filled="f" stroked="t" strokeweight=".04pt" strokecolor="#110F0C">
                <v:path arrowok="t"/>
              </v:shape>
            </v:group>
            <v:group style="position:absolute;left:1542;top:3009;width:13;height:9" coordorigin="1542,3009" coordsize="13,9">
              <v:shape style="position:absolute;left:1542;top:3009;width:13;height:9" coordorigin="1542,3009" coordsize="13,9" path="m1542,3018l1544,3018,1547,3017,1549,3016,1552,3014,1554,3012,1555,3009,1555,3010e" filled="f" stroked="t" strokeweight=".04pt" strokecolor="#110F0C">
                <v:path arrowok="t"/>
              </v:shape>
            </v:group>
            <v:group style="position:absolute;left:1647;top:3070;width:16;height:2" coordorigin="1647,3070" coordsize="16,2">
              <v:shape style="position:absolute;left:1647;top:3070;width:16;height:2" coordorigin="1647,3070" coordsize="16,1" path="m1663,3070l1647,3072e" filled="f" stroked="t" strokeweight=".04pt" strokecolor="#110F0C">
                <v:path arrowok="t"/>
              </v:shape>
            </v:group>
            <v:group style="position:absolute;left:1646;top:3072;width:13;height:3" coordorigin="1646,3072" coordsize="13,3">
              <v:shape style="position:absolute;left:1646;top:3072;width:13;height:3" coordorigin="1646,3072" coordsize="13,3" path="m1646,3075l1650,3074,1655,3074,1660,3072,1660,3073e" filled="f" stroked="t" strokeweight=".04pt" strokecolor="#110F0C">
                <v:path arrowok="t"/>
              </v:shape>
            </v:group>
            <v:group style="position:absolute;left:1526;top:2963;width:2;height:2" coordorigin="1526,2963" coordsize="2,2">
              <v:shape style="position:absolute;left:1526;top:2963;width:2;height:2" coordorigin="1526,2963" coordsize="0,1" path="m1527,2963l1526,2963,1526,2964e" filled="f" stroked="t" strokeweight=".04pt" strokecolor="#110F0C">
                <v:path arrowok="t"/>
              </v:shape>
            </v:group>
            <v:group style="position:absolute;left:1521;top:2751;width:2;height:2" coordorigin="1521,2751" coordsize="2,2">
              <v:shape style="position:absolute;left:1521;top:2751;width:2;height:2" coordorigin="1521,2751" coordsize="1,0" path="m1521,2751l1522,2751e" filled="f" stroked="t" strokeweight=".453pt" strokecolor="#110F0C">
                <v:path arrowok="t"/>
              </v:shape>
            </v:group>
            <v:group style="position:absolute;left:1521;top:2744;width:70;height:3" coordorigin="1521,2744" coordsize="70,3">
              <v:shape style="position:absolute;left:1521;top:2744;width:70;height:3" coordorigin="1521,2744" coordsize="70,3" path="m1591,2744l1521,2746,1521,2747e" filled="f" stroked="t" strokeweight=".04pt" strokecolor="#110F0C">
                <v:path arrowok="t"/>
              </v:shape>
            </v:group>
            <v:group style="position:absolute;left:1521;top:2753;width:70;height:2" coordorigin="1521,2753" coordsize="70,2">
              <v:shape style="position:absolute;left:1521;top:2753;width:70;height:2" coordorigin="1521,2753" coordsize="70,2" path="m1591,2753l1521,2755,1521,2755e" filled="f" stroked="t" strokeweight=".04pt" strokecolor="#110F0C">
                <v:path arrowok="t"/>
              </v:shape>
            </v:group>
            <v:group style="position:absolute;left:1591;top:2753;width:2;height:2" coordorigin="1591,2753" coordsize="2,2">
              <v:shape style="position:absolute;left:1591;top:2753;width:2;height:2" coordorigin="1591,2753" coordsize="0,0" path="m1591,2753l1592,2753,1592,2754e" filled="f" stroked="t" strokeweight=".04pt" strokecolor="#110F0C">
                <v:path arrowok="t"/>
              </v:shape>
            </v:group>
            <v:group style="position:absolute;left:1591;top:2744;width:2;height:2" coordorigin="1591,2744" coordsize="2,2">
              <v:shape style="position:absolute;left:1591;top:2744;width:2;height:2" coordorigin="1591,2744" coordsize="0,1" path="m1592,2744l1591,2744,1591,2745e" filled="f" stroked="t" strokeweight=".04pt" strokecolor="#110F0C">
                <v:path arrowok="t"/>
              </v:shape>
            </v:group>
            <v:group style="position:absolute;left:1674;top:2838;width:8;height:2" coordorigin="1674,2838" coordsize="8,2">
              <v:shape style="position:absolute;left:1674;top:2838;width:8;height:2" coordorigin="1674,2838" coordsize="8,1" path="m1674,2838l1682,2838,1682,2839e" filled="f" stroked="t" strokeweight=".04pt" strokecolor="#110F0C">
                <v:path arrowok="t"/>
              </v:shape>
            </v:group>
            <v:group style="position:absolute;left:1623;top:2772;width:9;height:2" coordorigin="1623,2772" coordsize="9,2">
              <v:shape style="position:absolute;left:1623;top:2772;width:9;height:2" coordorigin="1623,2772" coordsize="9,0" path="m1632,2772l1623,2772,1623,2772e" filled="f" stroked="t" strokeweight=".04pt" strokecolor="#110F0C">
                <v:path arrowok="t"/>
              </v:shape>
            </v:group>
            <v:group style="position:absolute;left:1592;top:2753;width:13;height:2" coordorigin="1592,2753" coordsize="13,2">
              <v:shape style="position:absolute;left:1592;top:2753;width:13;height:2" coordorigin="1592,2753" coordsize="13,1" path="m1604,2753l1592,2753,1592,2754e" filled="f" stroked="t" strokeweight=".04pt" strokecolor="#110F0C">
                <v:path arrowok="t"/>
              </v:shape>
            </v:group>
            <v:group style="position:absolute;left:1588;top:2744;width:5;height:2" coordorigin="1588,2744" coordsize="5,2">
              <v:shape style="position:absolute;left:1588;top:2744;width:5;height:2" coordorigin="1588,2744" coordsize="5,1" path="m1592,2744l1588,2744,1588,2745e" filled="f" stroked="t" strokeweight=".04pt" strokecolor="#110F0C">
                <v:path arrowok="t"/>
              </v:shape>
            </v:group>
            <v:group style="position:absolute;left:1591;top:2744;width:2;height:2" coordorigin="1591,2744" coordsize="2,2">
              <v:shape style="position:absolute;left:1591;top:2744;width:2;height:2" coordorigin="1591,2744" coordsize="0,1" path="m1592,2744l1591,2744,1591,2745e" filled="f" stroked="t" strokeweight=".04pt" strokecolor="#110F0C">
                <v:path arrowok="t"/>
              </v:shape>
            </v:group>
            <v:group style="position:absolute;left:1521;top:2746;width:2;height:2" coordorigin="1521,2746" coordsize="2,2">
              <v:shape style="position:absolute;left:1521;top:2746;width:2;height:2" coordorigin="1521,2746" coordsize="1,0" path="m1522,2746l1521,2746,1521,2747e" filled="f" stroked="t" strokeweight=".04pt" strokecolor="#110F0C">
                <v:path arrowok="t"/>
              </v:shape>
            </v:group>
            <v:group style="position:absolute;left:1592;top:2753;width:31;height:19" coordorigin="1592,2753" coordsize="31,19">
              <v:shape style="position:absolute;left:1592;top:2753;width:31;height:19" coordorigin="1592,2753" coordsize="31,19" path="m1592,2753l1596,2753,1607,2756,1611,2759,1620,2766,1623,2772,1623,2772e" filled="f" stroked="t" strokeweight=".04pt" strokecolor="#110F0C">
                <v:path arrowok="t"/>
              </v:shape>
            </v:group>
            <v:group style="position:absolute;left:1604;top:2753;width:17;height:6" coordorigin="1604,2753" coordsize="17,6">
              <v:shape style="position:absolute;left:1604;top:2753;width:17;height:6" coordorigin="1604,2753" coordsize="17,6" path="m1604,2753l1609,2753,1613,2754,1619,2756,1621,2758,1621,2758e" filled="f" stroked="t" strokeweight=".04pt" strokecolor="#110F0C">
                <v:path arrowok="t"/>
              </v:shape>
            </v:group>
            <v:group style="position:absolute;left:1526;top:3076;width:2;height:2" coordorigin="1526,3076" coordsize="2,2">
              <v:shape style="position:absolute;left:1526;top:3076;width:2;height:2" coordorigin="1526,3076" coordsize="1,0" path="m1526,3076l1526,3076,1526,3076e" filled="f" stroked="t" strokeweight=".04pt" strokecolor="#110F0C">
                <v:path arrowok="t"/>
              </v:shape>
            </v:group>
            <v:group style="position:absolute;left:1700;top:3070;width:9;height:2" coordorigin="1700,3070" coordsize="9,2">
              <v:shape style="position:absolute;left:1700;top:3070;width:9;height:2" coordorigin="1700,3070" coordsize="9,2" path="m1708,3070l1704,3071,1700,3072,1700,3072e" filled="f" stroked="t" strokeweight=".04pt" strokecolor="#110F0C">
                <v:path arrowok="t"/>
              </v:shape>
            </v:group>
            <v:group style="position:absolute;left:5353;top:2434;width:2;height:2" coordorigin="5353,2434" coordsize="2,2">
              <v:shape style="position:absolute;left:5353;top:2434;width:2;height:2" coordorigin="5353,2434" coordsize="0,1" path="m5353,2434l5353,2434,5353,2434e" filled="f" stroked="t" strokeweight=".04pt" strokecolor="#110F0C">
                <v:path arrowok="t"/>
              </v:shape>
            </v:group>
            <v:group style="position:absolute;left:1704;top:2508;width:4;height:2" coordorigin="1704,2508" coordsize="4,2">
              <v:shape style="position:absolute;left:1704;top:2508;width:4;height:2" coordorigin="1704,2508" coordsize="4,0" path="m1708,2508l1704,2508,1704,2508e" filled="f" stroked="t" strokeweight=".04pt" strokecolor="#110F0C">
                <v:path arrowok="t"/>
              </v:shape>
            </v:group>
            <v:group style="position:absolute;left:1658;top:3058;width:20;height:8" coordorigin="1658,3058" coordsize="20,8">
              <v:shape style="position:absolute;left:1658;top:3058;width:20;height:8" coordorigin="1658,3058" coordsize="20,8" path="m1677,3058l1675,3059,1671,3062,1666,3064,1662,3065,1658,3065,1658,3066e" filled="f" stroked="t" strokeweight=".04pt" strokecolor="#110F0C">
                <v:path arrowok="t"/>
              </v:shape>
            </v:group>
            <v:group style="position:absolute;left:1525;top:2963;width:2;height:2" coordorigin="1525,2963" coordsize="2,2">
              <v:shape style="position:absolute;left:1525;top:2963;width:2;height:2" coordorigin="1525,2963" coordsize="1,1" path="m1525,2963l1527,2963,1527,2964e" filled="f" stroked="t" strokeweight=".04pt" strokecolor="#110F0C">
                <v:path arrowok="t"/>
              </v:shape>
            </v:group>
            <v:group style="position:absolute;left:1526;top:3016;width:2;height:2" coordorigin="1526,3016" coordsize="2,2">
              <v:shape style="position:absolute;left:1526;top:3016;width:2;height:2" coordorigin="1526,3016" coordsize="2,1" path="m1526,3016l1526,3016,1526,3016,1527,3016,1527,3016e" filled="f" stroked="t" strokeweight=".04pt" strokecolor="#110F0C">
                <v:path arrowok="t"/>
              </v:shape>
            </v:group>
            <v:group style="position:absolute;left:1547;top:3006;width:2;height:2" coordorigin="1547,3006" coordsize="2,2">
              <v:shape style="position:absolute;left:1547;top:3006;width:2;height:2" coordorigin="1547,3006" coordsize="2,2" path="m1550,3006l1547,3008,1547,3008e" filled="f" stroked="t" strokeweight=".04pt" strokecolor="#110F0C">
                <v:path arrowok="t"/>
              </v:shape>
            </v:group>
            <v:group style="position:absolute;left:1548;top:3010;width:6;height:5" coordorigin="1548,3010" coordsize="6,5">
              <v:shape style="position:absolute;left:1548;top:3010;width:6;height:5" coordorigin="1548,3010" coordsize="6,5" path="m1548,3015l1552,3012,1554,3010,1554,3010e" filled="f" stroked="t" strokeweight=".04pt" strokecolor="#110F0C">
                <v:path arrowok="t"/>
              </v:shape>
            </v:group>
            <v:group style="position:absolute;left:1547;top:2993;width:10;height:15" coordorigin="1547,2993" coordsize="10,15">
              <v:shape style="position:absolute;left:1547;top:2993;width:10;height:15" coordorigin="1547,2993" coordsize="10,15" path="m1547,3008l1557,2993,1557,2993e" filled="f" stroked="t" strokeweight=".04pt" strokecolor="#110F0C">
                <v:path arrowok="t"/>
              </v:shape>
            </v:group>
            <v:group style="position:absolute;left:1660;top:3015;width:37;height:57" coordorigin="1660,3015" coordsize="37,57">
              <v:shape style="position:absolute;left:1660;top:3015;width:37;height:57" coordorigin="1660,3015" coordsize="37,57" path="m1660,3072l1665,3069,1679,3056,1690,3038,1697,3015,1697,3015e" filled="f" stroked="t" strokeweight=".04pt" strokecolor="#110F0C">
                <v:path arrowok="t"/>
              </v:shape>
            </v:group>
            <v:group style="position:absolute;left:1543;top:3015;width:2;height:2" coordorigin="1543,3015" coordsize="2,2">
              <v:shape style="position:absolute;left:1543;top:3015;width:2;height:2" coordorigin="1543,3015" coordsize="1,0" path="m1543,3016l1543,3016,1544,3015,1544,3016e" filled="f" stroked="t" strokeweight=".04pt" strokecolor="#110F0C">
                <v:path arrowok="t"/>
              </v:shape>
            </v:group>
            <v:group style="position:absolute;left:1526;top:3016;width:2;height:2" coordorigin="1526,3016" coordsize="2,2">
              <v:shape style="position:absolute;left:1526;top:3016;width:2;height:2" coordorigin="1526,3016" coordsize="1,2" path="m1527,3016l1526,3016,1526,3016,1526,3016,1526,3017,1526,3018e" filled="f" stroked="t" strokeweight=".04pt" strokecolor="#110F0C">
                <v:path arrowok="t"/>
              </v:shape>
            </v:group>
            <v:group style="position:absolute;left:1525;top:2963;width:2;height:2" coordorigin="1525,2963" coordsize="2,2">
              <v:shape style="position:absolute;left:1525;top:2963;width:2;height:2" coordorigin="1525,2963" coordsize="2,2" path="m1526,2963l1526,2963,1526,2964,1525,2964,1525,2964,1525,2964,1525,2965,1525,2965e" filled="f" stroked="t" strokeweight=".04pt" strokecolor="#110F0C">
                <v:path arrowok="t"/>
              </v:shape>
            </v:group>
            <v:group style="position:absolute;left:1546;top:3015;width:2;height:2" coordorigin="1546,3015" coordsize="2,2">
              <v:shape style="position:absolute;left:1546;top:3015;width:2;height:2" coordorigin="1546,3015" coordsize="2,1" path="m1546,3015l1548,3015,1548,3015e" filled="f" stroked="t" strokeweight=".04pt" strokecolor="#110F0C">
                <v:path arrowok="t"/>
              </v:shape>
            </v:group>
            <v:group style="position:absolute;left:1544;top:3008;width:4;height:2" coordorigin="1544,3008" coordsize="4,2">
              <v:shape style="position:absolute;left:1544;top:3008;width:4;height:2" coordorigin="1544,3008" coordsize="4,1" path="m1547,3008l1546,3008,1544,3008,1544,3009e" filled="f" stroked="t" strokeweight=".04pt" strokecolor="#110F0C">
                <v:path arrowok="t"/>
              </v:shape>
            </v:group>
            <v:group style="position:absolute;left:1546;top:3015;width:2;height:2" coordorigin="1546,3015" coordsize="2,2">
              <v:shape style="position:absolute;left:1546;top:3015;width:2;height:2" coordorigin="1546,3015" coordsize="2,1" path="m1546,3015l1548,3015,1548,3015e" filled="f" stroked="t" strokeweight=".04pt" strokecolor="#110F0C">
                <v:path arrowok="t"/>
              </v:shape>
            </v:group>
            <v:group style="position:absolute;left:2108;top:1560;width:3162;height:123" coordorigin="2108,1560" coordsize="3162,123">
              <v:shape style="position:absolute;left:2108;top:1560;width:3162;height:123" coordorigin="2108,1560" coordsize="3162,123" path="m2108,1560l5270,1683e" filled="f" stroked="t" strokeweight=".04pt" strokecolor="#110F0C">
                <v:path arrowok="t"/>
              </v:shape>
            </v:group>
            <v:group style="position:absolute;left:5268;top:1682;width:2;height:2" coordorigin="5268,1682" coordsize="2,2">
              <v:shape style="position:absolute;left:5268;top:1682;width:2;height:2" coordorigin="5268,1682" coordsize="2,0" path="m5268,1682l5270,1682e" filled="f" stroked="t" strokeweight=".0625pt" strokecolor="#110F0C">
                <v:path arrowok="t"/>
              </v:shape>
            </v:group>
            <v:group style="position:absolute;left:2110;top:1557;width:3154;height:123" coordorigin="2110,1557" coordsize="3154,123">
              <v:shape style="position:absolute;left:2110;top:1557;width:3154;height:123" coordorigin="2110,1557" coordsize="3154,123" path="m2110,1557l5264,1680,5264,1681e" filled="f" stroked="t" strokeweight=".04pt" strokecolor="#110F0C">
                <v:path arrowok="t"/>
              </v:shape>
              <v:shape style="position:absolute;left:1505;top:1524;width:3851;height:1987" type="#_x0000_t75">
                <v:imagedata r:id="rId44" o:title=""/>
              </v:shape>
            </v:group>
            <v:group style="position:absolute;left:4114;top:2848;width:3;height:19" coordorigin="4114,2848" coordsize="3,19">
              <v:shape style="position:absolute;left:4114;top:2848;width:3;height:19" coordorigin="4114,2848" coordsize="3,19" path="m4117,2848l4114,2866,4114,2867e" filled="f" stroked="t" strokeweight=".04pt" strokecolor="#110F0C">
                <v:path arrowok="t"/>
              </v:shape>
            </v:group>
            <v:group style="position:absolute;left:4105;top:2848;width:3;height:18" coordorigin="4105,2848" coordsize="3,18">
              <v:shape style="position:absolute;left:4105;top:2848;width:3;height:18" coordorigin="4105,2848" coordsize="3,18" path="m4107,2848l4105,2866,4105,2866e" filled="f" stroked="t" strokeweight=".04pt" strokecolor="#110F0C">
                <v:path arrowok="t"/>
              </v:shape>
            </v:group>
            <v:group style="position:absolute;left:4079;top:2866;width:25;height:22" coordorigin="4079,2866" coordsize="25,22">
              <v:shape style="position:absolute;left:4079;top:2866;width:25;height:22" coordorigin="4079,2866" coordsize="25,22" path="m4105,2866l4104,2870,4102,2880,4091,2888,4082,2881,4079,2878,4079,2879e" filled="f" stroked="t" strokeweight=".04pt" strokecolor="#110F0C">
                <v:path arrowok="t"/>
              </v:shape>
            </v:group>
            <v:group style="position:absolute;left:3703;top:2856;width:25;height:67" coordorigin="3703,2856" coordsize="25,67">
              <v:shape style="position:absolute;left:3703;top:2856;width:25;height:67" coordorigin="3703,2856" coordsize="25,67" path="m3703,2923l3729,2856,3729,2856e" filled="f" stroked="t" strokeweight=".04pt" strokecolor="#110F0C">
                <v:path arrowok="t"/>
              </v:shape>
            </v:group>
            <v:group style="position:absolute;left:3713;top:2856;width:25;height:68" coordorigin="3713,2856" coordsize="25,68">
              <v:shape style="position:absolute;left:3713;top:2856;width:25;height:68" coordorigin="3713,2856" coordsize="25,68" path="m3738,2856l3713,2923,3713,2924e" filled="f" stroked="t" strokeweight=".04pt" strokecolor="#110F0C">
                <v:path arrowok="t"/>
              </v:shape>
            </v:group>
            <v:group style="position:absolute;left:3049;top:2934;width:2;height:2" coordorigin="3049,2934" coordsize="2,2">
              <v:shape style="position:absolute;left:3049;top:2934;width:2;height:2" coordorigin="3049,2934" coordsize="0,0" path="m3049,2935l3049,2934e" filled="f" stroked="t" strokeweight=".04pt" strokecolor="#110F0C">
                <v:path arrowok="t"/>
              </v:shape>
            </v:group>
            <v:group style="position:absolute;left:3046;top:2936;width:2;height:2" coordorigin="3046,2936" coordsize="2,2">
              <v:shape style="position:absolute;left:3046;top:2936;width:2;height:2" coordorigin="3046,2936" coordsize="0,1" path="m3046,2936l3046,2936,3046,2937e" filled="f" stroked="t" strokeweight=".04pt" strokecolor="#110F0C">
                <v:path arrowok="t"/>
              </v:shape>
            </v:group>
            <v:group style="position:absolute;left:2605;top:2942;width:18;height:8" coordorigin="2605,2942" coordsize="18,8">
              <v:shape style="position:absolute;left:2605;top:2942;width:18;height:8" coordorigin="2605,2942" coordsize="18,8" path="m2623,2942l2605,2949,2605,2949e" filled="f" stroked="t" strokeweight=".04pt" strokecolor="#110F0C">
                <v:path arrowok="t"/>
              </v:shape>
            </v:group>
            <v:group style="position:absolute;left:3045;top:2938;width:2;height:2" coordorigin="3045,2938" coordsize="2,2">
              <v:shape style="position:absolute;left:3045;top:2938;width:2;height:2" coordorigin="3045,2938" coordsize="2,1" path="m3047,2938l3045,2939,3045,2939e" filled="f" stroked="t" strokeweight=".04pt" strokecolor="#110F0C">
                <v:path arrowok="t"/>
              </v:shape>
            </v:group>
            <v:group style="position:absolute;left:2120;top:3088;width:2;height:2" coordorigin="2120,3088" coordsize="2,2">
              <v:shape style="position:absolute;left:2120;top:3088;width:2;height:2" coordorigin="2120,3088" coordsize="1,1" path="m2120,3089l2121,3089,2121,3089,2121,3088,2121,3089e" filled="f" stroked="t" strokeweight=".04pt" strokecolor="#110F0C">
                <v:path arrowok="t"/>
              </v:shape>
            </v:group>
            <v:group style="position:absolute;left:2121;top:3060;width:16;height:28" coordorigin="2121,3060" coordsize="16,28">
              <v:shape style="position:absolute;left:2121;top:3060;width:16;height:28" coordorigin="2121,3060" coordsize="16,28" path="m2121,3088l2127,3086,2132,3082,2135,3076,2137,3068,2137,3060,2137,3060e" filled="f" stroked="t" strokeweight=".04pt" strokecolor="#110F0C">
                <v:path arrowok="t"/>
              </v:shape>
            </v:group>
            <v:group style="position:absolute;left:2101;top:3026;width:36;height:13" coordorigin="2101,3026" coordsize="36,13">
              <v:shape style="position:absolute;left:2101;top:3026;width:36;height:13" coordorigin="2101,3026" coordsize="36,13" path="m2101,3040l2119,3034,2137,3026,2137,3027e" filled="f" stroked="t" strokeweight=".04pt" strokecolor="#110F0C">
                <v:path arrowok="t"/>
              </v:shape>
            </v:group>
            <v:group style="position:absolute;left:1854;top:3127;width:25;height:5" coordorigin="1854,3127" coordsize="25,5">
              <v:shape style="position:absolute;left:1854;top:3127;width:25;height:5" coordorigin="1854,3127" coordsize="25,5" path="m1879,3127l1876,3128,1869,3130,1863,3131,1857,3132,1854,3132e" filled="f" stroked="t" strokeweight=".04pt" strokecolor="#110F0C">
                <v:path arrowok="t"/>
              </v:shape>
            </v:group>
            <v:group style="position:absolute;left:1853;top:3132;width:2;height:2" coordorigin="1853,3132" coordsize="2,2">
              <v:shape style="position:absolute;left:1853;top:3132;width:2;height:2" coordorigin="1853,3132" coordsize="1,0" path="m1853,3132l1854,3132e" filled="f" stroked="t" strokeweight=".024pt" strokecolor="#110F0C">
                <v:path arrowok="t"/>
              </v:shape>
            </v:group>
            <v:group style="position:absolute;left:2227;top:2960;width:3;height:2" coordorigin="2227,2960" coordsize="3,2">
              <v:shape style="position:absolute;left:2227;top:2960;width:3;height:2" coordorigin="2227,2960" coordsize="3,2" path="m2230,2960l2227,2962,2227,2962e" filled="f" stroked="t" strokeweight=".04pt" strokecolor="#110F0C">
                <v:path arrowok="t"/>
              </v:shape>
            </v:group>
            <v:group style="position:absolute;left:2092;top:3020;width:67;height:25" coordorigin="2092,3020" coordsize="67,25">
              <v:shape style="position:absolute;left:2092;top:3020;width:67;height:25" coordorigin="2092,3020" coordsize="67,25" path="m2092,3045l2102,3043,2121,3036,2139,3028,2160,3020,2160,3020e" filled="f" stroked="t" strokeweight=".04pt" strokecolor="#110F0C">
                <v:path arrowok="t"/>
              </v:shape>
            </v:group>
            <v:group style="position:absolute;left:1949;top:3087;width:67;height:21" coordorigin="1949,3087" coordsize="67,21">
              <v:shape style="position:absolute;left:1949;top:3087;width:67;height:21" coordorigin="1949,3087" coordsize="67,21" path="m2016,3087l1949,3108e" filled="f" stroked="t" strokeweight=".04pt" strokecolor="#110F0C">
                <v:path arrowok="t"/>
              </v:shape>
            </v:group>
            <v:group style="position:absolute;left:2158;top:2942;width:43;height:13" coordorigin="2158,2942" coordsize="43,13">
              <v:shape style="position:absolute;left:2158;top:2942;width:43;height:13" coordorigin="2158,2942" coordsize="43,13" path="m2158,2954l2201,2942,2201,2942e" filled="f" stroked="t" strokeweight=".04pt" strokecolor="#110F0C">
                <v:path arrowok="t"/>
              </v:shape>
            </v:group>
            <v:group style="position:absolute;left:2201;top:2936;width:20;height:6" coordorigin="2201,2936" coordsize="20,6">
              <v:shape style="position:absolute;left:2201;top:2936;width:20;height:6" coordorigin="2201,2936" coordsize="20,6" path="m2201,2942l2221,2936,2221,2937e" filled="f" stroked="t" strokeweight=".04pt" strokecolor="#110F0C">
                <v:path arrowok="t"/>
              </v:shape>
            </v:group>
            <v:group style="position:absolute;left:2155;top:2940;width:61;height:18" coordorigin="2155,2940" coordsize="61,18">
              <v:shape style="position:absolute;left:2155;top:2940;width:61;height:18" coordorigin="2155,2940" coordsize="61,18" path="m2216,2940l2155,2958,2155,2959e" filled="f" stroked="t" strokeweight=".04pt" strokecolor="#110F0C">
                <v:path arrowok="t"/>
              </v:shape>
            </v:group>
            <v:group style="position:absolute;left:2155;top:2938;width:61;height:18" coordorigin="2155,2938" coordsize="61,18">
              <v:shape style="position:absolute;left:2155;top:2938;width:61;height:18" coordorigin="2155,2938" coordsize="61,18" path="m2216,2938l2196,2944,2155,2956,2155,2956e" filled="f" stroked="t" strokeweight=".04pt" strokecolor="#110F0C">
                <v:path arrowok="t"/>
              </v:shape>
            </v:group>
            <v:group style="position:absolute;left:4079;top:2866;width:35;height:21" coordorigin="4079,2866" coordsize="35,21">
              <v:shape style="position:absolute;left:4079;top:2866;width:35;height:21" coordorigin="4079,2866" coordsize="35,21" path="m4114,2866l4113,2871,4103,2886,4087,2888,4079,2882,4079,2883e" filled="f" stroked="t" strokeweight=".04pt" strokecolor="#110F0C">
                <v:path arrowok="t"/>
              </v:shape>
            </v:group>
            <v:group style="position:absolute;left:4079;top:2878;width:2;height:4" coordorigin="4079,2878" coordsize="2,4">
              <v:shape style="position:absolute;left:4079;top:2878;width:2;height:4" coordorigin="4079,2878" coordsize="0,4" path="m4079,2878l4079,2879,4079,2882e" filled="f" stroked="t" strokeweight=".04pt" strokecolor="#110F0C">
                <v:path arrowok="t"/>
              </v:shape>
            </v:group>
            <v:group style="position:absolute;left:4079;top:2882;width:2;height:2" coordorigin="4079,2882" coordsize="2,2">
              <v:shape style="position:absolute;left:4079;top:2882;width:2;height:2" coordorigin="4079,2882" coordsize="1,0" path="m4079,2882l4079,2882e" filled="f" stroked="t" strokeweight=".027pt" strokecolor="#110F0C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Внутренний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блок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-1"/>
          <w:sz w:val="25"/>
          <w:szCs w:val="25"/>
        </w:rPr>
        <w:t>Внешний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  <w:position w:val="-1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-1"/>
          <w:sz w:val="25"/>
          <w:szCs w:val="25"/>
        </w:rPr>
        <w:t>блок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5"/>
          <w:szCs w:val="2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842" w:val="left" w:leader="none"/>
        </w:tabs>
        <w:ind w:left="192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position w:val="-3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position w:val="-3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position w:val="0"/>
          <w:sz w:val="17"/>
          <w:szCs w:val="17"/>
        </w:rPr>
        <w:t>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6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7"/>
          <w:szCs w:val="17"/>
        </w:rPr>
        <w:t>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9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7"/>
          <w:szCs w:val="17"/>
        </w:rPr>
        <w:t>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28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7"/>
          <w:szCs w:val="17"/>
        </w:rPr>
        <w:t>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4476" w:val="left" w:leader="none"/>
        </w:tabs>
        <w:spacing w:line="198" w:lineRule="exact"/>
        <w:ind w:left="306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position w:val="1"/>
          <w:sz w:val="17"/>
          <w:szCs w:val="17"/>
        </w:rPr>
        <w:t>6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position w:val="1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position w:val="0"/>
          <w:sz w:val="17"/>
          <w:szCs w:val="17"/>
        </w:rPr>
        <w:t>7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81" w:lineRule="exact"/>
        <w:ind w:left="276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7"/>
          <w:szCs w:val="17"/>
        </w:rPr>
        <w:t>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after="0" w:line="190" w:lineRule="exact"/>
        <w:rPr>
          <w:sz w:val="19"/>
          <w:szCs w:val="19"/>
        </w:rPr>
        <w:sectPr>
          <w:pgSz w:w="11906" w:h="16840"/>
          <w:pgMar w:top="740" w:bottom="280" w:left="760" w:right="940"/>
        </w:sectPr>
      </w:pPr>
    </w:p>
    <w:p>
      <w:pPr>
        <w:pStyle w:val="BodyText"/>
        <w:numPr>
          <w:ilvl w:val="0"/>
          <w:numId w:val="3"/>
        </w:numPr>
        <w:tabs>
          <w:tab w:pos="333" w:val="left" w:leader="none"/>
        </w:tabs>
        <w:spacing w:before="84"/>
        <w:ind w:left="112" w:right="0" w:firstLine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Входные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воздушные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отверстия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333" w:val="left" w:leader="none"/>
        </w:tabs>
        <w:ind w:left="333" w:right="0" w:hanging="221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Передняя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панель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333" w:val="left" w:leader="none"/>
        </w:tabs>
        <w:ind w:left="333" w:right="0" w:hanging="221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Выходные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воздушные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отверстия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333" w:val="left" w:leader="none"/>
        </w:tabs>
        <w:spacing w:line="240" w:lineRule="auto"/>
        <w:ind w:left="112" w:right="0" w:firstLine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Жалюзи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горизонтальной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регулировки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потока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воздуха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333" w:val="left" w:leader="none"/>
        </w:tabs>
        <w:spacing w:line="240" w:lineRule="auto"/>
        <w:ind w:left="112" w:right="205" w:hanging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Жалюзи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вертикальной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регулировки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потока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воздуха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333" w:val="left" w:leader="none"/>
        </w:tabs>
        <w:ind w:left="333" w:right="0" w:hanging="221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Информационный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дисплей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333" w:val="left" w:leader="none"/>
        </w:tabs>
        <w:ind w:left="333" w:right="0" w:hanging="221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Кнопка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аварийного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отключения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333" w:val="left" w:leader="none"/>
        </w:tabs>
        <w:ind w:left="333" w:right="0" w:hanging="221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Воздушный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фильтр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под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передней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панелью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)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536" w:val="left" w:leader="none"/>
        </w:tabs>
        <w:spacing w:before="58"/>
        <w:ind w:left="112" w:right="0" w:hanging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Выходное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воздушное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отверстие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536" w:val="left" w:leader="none"/>
        </w:tabs>
        <w:ind w:left="536" w:right="0" w:hanging="424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Входные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воздушные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отверстия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484" w:val="left" w:leader="none"/>
        </w:tabs>
        <w:spacing w:line="240" w:lineRule="auto"/>
        <w:ind w:left="112" w:right="662" w:hanging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Соединительные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трубопроводы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холодильного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контура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межблочный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кабель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484" w:val="left" w:leader="none"/>
        </w:tabs>
        <w:ind w:left="484" w:right="0" w:hanging="373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Дренажный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шланг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rPr>
          <w:rFonts w:ascii="Calibri" w:hAnsi="Calibri" w:cs="Calibri" w:eastAsia="Calibri"/>
        </w:rPr>
        <w:sectPr>
          <w:type w:val="continuous"/>
          <w:pgSz w:w="11906" w:h="16840"/>
          <w:pgMar w:top="1580" w:bottom="0" w:left="760" w:right="940"/>
          <w:cols w:num="2" w:equalWidth="0">
            <w:col w:w="4664" w:space="418"/>
            <w:col w:w="5124"/>
          </w:cols>
        </w:sectPr>
      </w:pP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uto"/>
        <w:ind w:left="825" w:right="1378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Внешний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вид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схема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электрической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цепи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могут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быть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изменены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без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предупреждения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без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ухудшения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потребительских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свойств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изделия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before="58"/>
        <w:ind w:left="4379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257.526001pt;margin-top:5.39586pt;width:130.249pt;height:10.37pt;mso-position-horizontal-relative:page;mso-position-vertical-relative:paragraph;z-index:-8052" coordorigin="5151,108" coordsize="2605,207">
            <v:group style="position:absolute;left:5159;top:125;width:106;height:143" coordorigin="5159,125" coordsize="106,143">
              <v:shape style="position:absolute;left:5159;top:125;width:106;height:143" coordorigin="5159,125" coordsize="106,143" path="m5265,265l5265,265,5265,266,5264,266,5264,267,5263,267,5263,267,5262,268,5261,268,5260,268,5259,268,5257,268,5255,268,5253,268,5252,268,5251,268,5249,268,5249,268,5248,267,5247,267,5247,267,5246,266,5246,266,5246,265,5246,265,5246,172,5246,170,5246,167,5246,165,5246,162,5246,160,5246,158,5246,158,5246,159,5245,160,5244,162,5243,163,5243,164,5242,165,5241,167,5240,168,5240,169,5239,170,5238,172,5176,265,5175,266,5174,267,5170,268,5168,268,5167,268,5165,268,5164,268,5163,268,5162,268,5161,268,5160,267,5160,267,5159,267,5159,266,5159,266,5159,265,5159,264,5159,129,5159,128,5159,128,5159,127,5159,127,5166,125,5168,125,5170,125,5171,125,5173,126,5177,129,5177,222,5177,224,5177,226,5177,228,5177,231,5177,233,5177,235,5177,235,5178,233,5180,231,5181,228,5183,226,5184,223,5186,221,5247,128,5248,128,5248,128,5249,127,5249,127,5250,126,5250,126,5251,126,5252,126,5253,126,5254,125,5255,125,5256,125,5258,125,5265,128,5265,129,5265,265xe" filled="f" stroked="t" strokeweight=".8pt" strokecolor="#000000">
                <v:path arrowok="t"/>
              </v:shape>
              <v:shape style="position:absolute;left:5292;top:108;width:737;height:207" type="#_x0000_t75">
                <v:imagedata r:id="rId45" o:title=""/>
              </v:shape>
            </v:group>
            <v:group style="position:absolute;left:6055;top:163;width:101;height:140" coordorigin="6055,163" coordsize="101,140">
              <v:shape style="position:absolute;left:6055;top:163;width:101;height:140" coordorigin="6055,163" coordsize="101,140" path="m6156,301l6151,303,6149,303,6146,303,6144,303,6143,303,6141,302,6141,302,6141,301,6141,267,6060,267,6059,267,6057,267,6056,266,6055,265,6055,263,6055,261,6055,166,6055,166,6055,165,6055,165,6055,164,6056,164,6062,163,6064,163,6065,163,6073,166,6073,252,6120,252,6120,166,6120,166,6120,165,6120,165,6121,164,6121,164,6127,163,6129,163,6131,163,6138,166,6138,166,6138,252,6152,252,6153,252,6155,252,6155,253,6156,254,6156,255,6156,256,6156,301xe" filled="f" stroked="t" strokeweight=".8pt" strokecolor="#000000">
                <v:path arrowok="t"/>
              </v:shape>
            </v:group>
            <v:group style="position:absolute;left:6176;top:163;width:88;height:105" coordorigin="6176,163" coordsize="88,105">
              <v:shape style="position:absolute;left:6176;top:163;width:88;height:105" coordorigin="6176,163" coordsize="88,105" path="m6264,265l6262,267,6261,268,6260,268,6259,268,6258,268,6256,268,6255,268,6253,268,6251,268,6250,268,6249,268,6248,268,6247,267,6246,267,6246,267,6246,266,6245,266,6245,265,6245,265,6245,208,6245,205,6245,202,6246,200,6246,197,6246,194,6246,191,6244,194,6243,197,6241,199,6239,202,6236,205,6235,208,6193,265,6192,266,6192,266,6191,266,6191,267,6190,267,6190,267,6189,268,6188,268,6187,268,6186,268,6185,268,6184,268,6182,268,6181,268,6180,268,6179,268,6178,268,6178,267,6177,267,6176,267,6176,266,6176,266,6176,265,6176,265,6176,166,6176,166,6176,165,6176,165,6176,164,6183,163,6185,163,6188,163,6194,166,6194,223,6194,226,6194,229,6194,232,6194,235,6193,237,6193,240,6195,237,6196,235,6198,232,6200,229,6202,227,6204,224,6246,166,6246,166,6247,165,6247,165,6248,164,6249,164,6254,163,6255,163,6257,163,6264,166,6264,265xe" filled="f" stroked="t" strokeweight=".8pt" strokecolor="#000000">
                <v:path arrowok="t"/>
              </v:shape>
            </v:group>
            <v:group style="position:absolute;left:6290;top:161;width:98;height:108" coordorigin="6290,161" coordsize="98,108">
              <v:shape style="position:absolute;left:6290;top:161;width:98;height:108" coordorigin="6290,161" coordsize="98,108" path="m6389,214l6389,222,6387,230,6385,237,6383,243,6380,249,6376,254,6372,259,6366,263,6360,266,6354,268,6347,270,6338,270,6330,270,6302,255,6298,251,6295,245,6293,239,6291,232,6290,225,6290,216,6290,208,6291,201,6293,194,6295,188,6298,182,6303,177,6307,172,6340,161,6348,161,6386,192,6388,199,6389,206,6389,214xe" filled="f" stroked="t" strokeweight=".8pt" strokecolor="#000000">
                <v:path arrowok="t"/>
              </v:shape>
            </v:group>
            <v:group style="position:absolute;left:6309;top:176;width:61;height:78" coordorigin="6309,176" coordsize="61,78">
              <v:shape style="position:absolute;left:6309;top:176;width:61;height:78" coordorigin="6309,176" coordsize="61,78" path="m6370,216l6340,176,6334,177,6330,177,6326,179,6322,181,6319,184,6316,187,6314,191,6312,195,6311,200,6309,204,6309,210,6309,215,6309,221,6309,226,6310,230,6311,235,6313,239,6315,243,6318,246,6321,249,6325,251,6329,253,6333,254,6339,254,6344,254,6349,253,6353,252,6357,250,6360,247,6363,244,6365,240,6367,236,6368,231,6369,227,6370,221,6370,216xe" filled="f" stroked="t" strokeweight=".8pt" strokecolor="#000000">
                <v:path arrowok="t"/>
              </v:shape>
            </v:group>
            <v:group style="position:absolute;left:6415;top:163;width:86;height:105" coordorigin="6415,163" coordsize="86,105">
              <v:shape style="position:absolute;left:6415;top:163;width:86;height:105" coordorigin="6415,163" coordsize="86,105" path="m6501,265l6500,267,6499,268,6498,268,6497,268,6496,268,6494,268,6493,268,6491,268,6489,268,6488,268,6487,268,6486,268,6485,267,6485,267,6484,267,6484,266,6484,266,6483,265,6483,265,6483,222,6433,222,6433,265,6433,265,6431,267,6431,268,6430,268,6429,268,6427,268,6426,268,6424,268,6422,268,6421,268,6420,268,6419,268,6418,268,6417,267,6416,267,6416,267,6416,266,6415,266,6415,265,6415,265,6415,166,6422,163,6424,163,6426,163,6433,166,6433,206,6483,206,6483,166,6483,166,6484,165,6491,163,6493,163,6494,163,6501,166,6501,265xe" filled="f" stroked="t" strokeweight=".8pt" strokecolor="#000000">
                <v:path arrowok="t"/>
              </v:shape>
              <v:shape style="position:absolute;left:6527;top:108;width:1228;height:203" type="#_x0000_t75">
                <v:imagedata r:id="rId46" o:title=""/>
              </v:shape>
            </v:group>
            <w10:wrap type="none"/>
          </v:group>
        </w:pict>
      </w:r>
      <w:r>
        <w:rPr/>
        <w:pict>
          <v:group style="position:absolute;margin-left:186.802994pt;margin-top:32.106861pt;width:298.046pt;height:122.027pt;mso-position-horizontal-relative:page;mso-position-vertical-relative:paragraph;z-index:-8051" coordorigin="3736,642" coordsize="5961,2441">
            <v:group style="position:absolute;left:3744;top:650;width:5945;height:2425" coordorigin="3744,650" coordsize="5945,2425">
              <v:shape style="position:absolute;left:3744;top:650;width:5945;height:2425" coordorigin="3744,650" coordsize="5945,2425" path="m3744,650l9689,650,9689,3075,3744,3075,3744,650xe" filled="t" fillcolor="#D8D8D8" stroked="f">
                <v:path arrowok="t"/>
                <v:fill type="solid"/>
              </v:shape>
            </v:group>
            <v:group style="position:absolute;left:5914;top:882;width:165;height:164" coordorigin="5914,882" coordsize="165,164">
              <v:shape style="position:absolute;left:5914;top:882;width:165;height:164" coordorigin="5914,882" coordsize="165,164" path="m5986,882l5923,930,5914,979,5920,998,5965,1038,6016,1046,6037,1038,6054,1025,6068,1008,6076,988,6079,965,6079,959,6052,904,5986,882xe" filled="t" fillcolor="#231F1F" stroked="f">
                <v:path arrowok="t"/>
                <v:fill type="solid"/>
              </v:shape>
            </v:group>
            <v:group style="position:absolute;left:6049;top:1024;width:52;height:66" coordorigin="6049,1024" coordsize="52,66">
              <v:shape style="position:absolute;left:6049;top:1024;width:52;height:66" coordorigin="6049,1024" coordsize="52,66" path="m6101,1090l6049,1024e" filled="f" stroked="t" strokeweight="1.134pt" strokecolor="#858385">
                <v:path arrowok="t"/>
              </v:shape>
            </v:group>
            <v:group style="position:absolute;left:6072;top:1035;width:288;height:278" coordorigin="6072,1035" coordsize="288,278">
              <v:shape style="position:absolute;left:6072;top:1035;width:288;height:278" coordorigin="6072,1035" coordsize="288,278" path="m6360,1174l6344,1238,6302,1286,6240,1311,6217,1313,6193,1312,6131,1287,6088,1239,6072,1175,6074,1152,6100,1092,6149,1051,6215,1035,6239,1037,6301,1062,6344,1109,6360,1173,6360,1174xe" filled="f" stroked="t" strokeweight="1pt" strokecolor="#B1B1B1">
                <v:path arrowok="t"/>
              </v:shape>
            </v:group>
            <v:group style="position:absolute;left:6732;top:1766;width:211;height:212" coordorigin="6732,1766" coordsize="211,212">
              <v:shape style="position:absolute;left:6732;top:1766;width:211;height:212" coordorigin="6732,1766" coordsize="211,212" path="m6828,1766l6759,1802,6733,1866,6732,1893,6738,1913,6780,1960,6849,1978,6870,1973,6922,1935,6943,1872,6941,1854,6912,1798,6853,1768,6828,1766xe" filled="t" fillcolor="#231F1F" stroked="f">
                <v:path arrowok="t"/>
                <v:fill type="solid"/>
              </v:shape>
            </v:group>
            <v:group style="position:absolute;left:4231;top:1757;width:211;height:212" coordorigin="4231,1757" coordsize="211,212">
              <v:shape style="position:absolute;left:4231;top:1757;width:211;height:212" coordorigin="4231,1757" coordsize="211,212" path="m4327,1757l4257,1793,4232,1857,4231,1884,4237,1904,4278,1951,4347,1968,4369,1964,4421,1925,4441,1863,4440,1845,4410,1789,4351,1759,4327,1757xe" filled="t" fillcolor="#231F1F" stroked="f">
                <v:path arrowok="t"/>
                <v:fill type="solid"/>
              </v:shape>
            </v:group>
            <v:group style="position:absolute;left:4248;top:2473;width:211;height:212" coordorigin="4248,2473" coordsize="211,212">
              <v:shape style="position:absolute;left:4248;top:2473;width:211;height:212" coordorigin="4248,2473" coordsize="211,212" path="m4344,2473l4275,2509,4249,2573,4248,2600,4254,2620,4296,2667,4364,2685,4386,2680,4438,2642,4459,2579,4457,2561,4428,2505,4369,2475,4344,2473xe" filled="t" fillcolor="#231F1F" stroked="f">
                <v:path arrowok="t"/>
                <v:fill type="solid"/>
              </v:shape>
            </v:group>
            <v:group style="position:absolute;left:4232;top:1440;width:211;height:212" coordorigin="4232,1440" coordsize="211,212">
              <v:shape style="position:absolute;left:4232;top:1440;width:211;height:212" coordorigin="4232,1440" coordsize="211,212" path="m4328,1440l4259,1476,4233,1540,4232,1567,4238,1587,4280,1634,4348,1652,4370,1647,4422,1608,4443,1546,4441,1528,4412,1472,4353,1442,4328,1440xe" filled="t" fillcolor="#231F1F" stroked="f">
                <v:path arrowok="t"/>
                <v:fill type="solid"/>
              </v:shape>
            </v:group>
            <v:group style="position:absolute;left:6729;top:2081;width:211;height:212" coordorigin="6729,2081" coordsize="211,212">
              <v:shape style="position:absolute;left:6729;top:2081;width:211;height:212" coordorigin="6729,2081" coordsize="211,212" path="m6826,2081l6756,2118,6731,2182,6729,2209,6736,2229,6777,2276,6846,2293,6868,2288,6920,2250,6940,2188,6939,2169,6909,2114,6850,2084,6826,2081xe" filled="t" fillcolor="#231F1F" stroked="f">
                <v:path arrowok="t"/>
                <v:fill type="solid"/>
              </v:shape>
            </v:group>
            <v:group style="position:absolute;left:6738;top:2403;width:211;height:212" coordorigin="6738,2403" coordsize="211,212">
              <v:shape style="position:absolute;left:6738;top:2403;width:211;height:212" coordorigin="6738,2403" coordsize="211,212" path="m6834,2403l6764,2440,6739,2504,6738,2531,6744,2551,6785,2598,6854,2615,6876,2610,6928,2572,6948,2509,6947,2491,6917,2436,6859,2405,6834,2403xe" filled="t" fillcolor="#231F1F" stroked="f">
                <v:path arrowok="t"/>
                <v:fill type="solid"/>
              </v:shape>
              <v:shape style="position:absolute;left:6549;top:925;width:2177;height:663" type="#_x0000_t75">
                <v:imagedata r:id="rId47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Информационный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дисплей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1569" w:val="left" w:leader="none"/>
        </w:tabs>
        <w:spacing w:line="216" w:lineRule="exact" w:before="86"/>
        <w:ind w:left="922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position w:val="-5"/>
          <w:sz w:val="14"/>
          <w:szCs w:val="14"/>
        </w:rPr>
        <w:t>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tabs>
          <w:tab w:pos="7835" w:val="left" w:leader="none"/>
        </w:tabs>
        <w:spacing w:line="213" w:lineRule="exact"/>
        <w:ind w:left="585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position w:val="-6"/>
          <w:sz w:val="14"/>
          <w:szCs w:val="14"/>
        </w:rPr>
        <w:t>3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position w:val="-6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position w:val="0"/>
          <w:sz w:val="14"/>
          <w:szCs w:val="14"/>
        </w:rPr>
        <w:t>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after="0" w:line="213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06" w:h="16840"/>
          <w:pgMar w:top="1580" w:bottom="0" w:left="760" w:right="940"/>
        </w:sectPr>
      </w:pP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1"/>
          <w:numId w:val="4"/>
        </w:numPr>
        <w:tabs>
          <w:tab w:pos="3725" w:val="left" w:leader="none"/>
        </w:tabs>
        <w:ind w:left="3581" w:right="0" w:hanging="53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17"/>
          <w:szCs w:val="17"/>
        </w:rPr>
        <w:t>Инфракрасный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position w:val="0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17"/>
          <w:szCs w:val="17"/>
        </w:rPr>
        <w:t>приемник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1"/>
          <w:numId w:val="4"/>
        </w:numPr>
        <w:tabs>
          <w:tab w:pos="3707" w:val="left" w:leader="none"/>
        </w:tabs>
        <w:spacing w:line="255" w:lineRule="auto"/>
        <w:ind w:left="3581" w:right="79" w:hanging="54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position w:val="0"/>
          <w:sz w:val="17"/>
          <w:szCs w:val="17"/>
        </w:rPr>
        <w:t>Температурный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position w:val="0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15"/>
          <w:w w:val="100"/>
          <w:position w:val="0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position w:val="0"/>
          <w:sz w:val="17"/>
          <w:szCs w:val="17"/>
        </w:rPr>
        <w:t>дисплей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3"/>
          <w:position w:val="0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position w:val="0"/>
          <w:sz w:val="13"/>
          <w:szCs w:val="13"/>
        </w:rPr>
        <w:t>Показывает</w:t>
      </w:r>
      <w:r>
        <w:rPr>
          <w:rFonts w:ascii="Calibri" w:hAnsi="Calibri" w:cs="Calibri" w:eastAsia="Calibri"/>
          <w:b w:val="0"/>
          <w:bCs w:val="0"/>
          <w:color w:val="231F1F"/>
          <w:spacing w:val="-10"/>
          <w:w w:val="100"/>
          <w:position w:val="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position w:val="0"/>
          <w:sz w:val="13"/>
          <w:szCs w:val="13"/>
        </w:rPr>
        <w:t>заданую</w:t>
      </w:r>
      <w:r>
        <w:rPr>
          <w:rFonts w:ascii="Calibri" w:hAnsi="Calibri" w:cs="Calibri" w:eastAsia="Calibri"/>
          <w:b w:val="0"/>
          <w:bCs w:val="0"/>
          <w:color w:val="231F1F"/>
          <w:spacing w:val="-10"/>
          <w:w w:val="100"/>
          <w:position w:val="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position w:val="0"/>
          <w:sz w:val="13"/>
          <w:szCs w:val="13"/>
        </w:rPr>
        <w:t>температуру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99"/>
          <w:position w:val="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5"/>
          <w:position w:val="0"/>
          <w:sz w:val="12"/>
          <w:szCs w:val="12"/>
        </w:rPr>
        <w:t>во</w:t>
      </w:r>
      <w:r>
        <w:rPr>
          <w:rFonts w:ascii="Calibri" w:hAnsi="Calibri" w:cs="Calibri" w:eastAsia="Calibri"/>
          <w:b w:val="0"/>
          <w:bCs w:val="0"/>
          <w:color w:val="231F1F"/>
          <w:spacing w:val="7"/>
          <w:w w:val="105"/>
          <w:position w:val="0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5"/>
          <w:position w:val="0"/>
          <w:sz w:val="12"/>
          <w:szCs w:val="12"/>
        </w:rPr>
        <w:t>время</w:t>
      </w:r>
      <w:r>
        <w:rPr>
          <w:rFonts w:ascii="Calibri" w:hAnsi="Calibri" w:cs="Calibri" w:eastAsia="Calibri"/>
          <w:b w:val="0"/>
          <w:bCs w:val="0"/>
          <w:color w:val="231F1F"/>
          <w:spacing w:val="7"/>
          <w:w w:val="105"/>
          <w:position w:val="0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5"/>
          <w:position w:val="0"/>
          <w:sz w:val="12"/>
          <w:szCs w:val="12"/>
        </w:rPr>
        <w:t>настройки</w:t>
      </w:r>
      <w:r>
        <w:rPr>
          <w:rFonts w:ascii="Calibri" w:hAnsi="Calibri" w:cs="Calibri" w:eastAsia="Calibri"/>
          <w:b w:val="0"/>
          <w:bCs w:val="0"/>
          <w:color w:val="231F1F"/>
          <w:spacing w:val="8"/>
          <w:w w:val="105"/>
          <w:position w:val="0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5"/>
          <w:position w:val="0"/>
          <w:sz w:val="12"/>
          <w:szCs w:val="12"/>
        </w:rPr>
        <w:t>с</w:t>
      </w:r>
      <w:r>
        <w:rPr>
          <w:rFonts w:ascii="Calibri" w:hAnsi="Calibri" w:cs="Calibri" w:eastAsia="Calibri"/>
          <w:b w:val="0"/>
          <w:bCs w:val="0"/>
          <w:color w:val="231F1F"/>
          <w:spacing w:val="7"/>
          <w:w w:val="105"/>
          <w:position w:val="0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5"/>
          <w:position w:val="0"/>
          <w:sz w:val="12"/>
          <w:szCs w:val="12"/>
        </w:rPr>
        <w:t>пульта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numPr>
          <w:ilvl w:val="1"/>
          <w:numId w:val="4"/>
        </w:numPr>
        <w:tabs>
          <w:tab w:pos="3830" w:val="left" w:leader="none"/>
        </w:tabs>
        <w:ind w:left="3830" w:right="0" w:hanging="28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position w:val="1"/>
          <w:sz w:val="17"/>
          <w:szCs w:val="17"/>
        </w:rPr>
        <w:t>Режим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position w:val="1"/>
          <w:sz w:val="17"/>
          <w:szCs w:val="17"/>
        </w:rPr>
        <w:t>охлаждения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tabs>
          <w:tab w:pos="1975" w:val="left" w:leader="none"/>
        </w:tabs>
        <w:spacing w:before="80"/>
        <w:ind w:left="0" w:right="2121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4"/>
          <w:szCs w:val="14"/>
        </w:rPr>
        <w:t>4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4"/>
          <w:szCs w:val="14"/>
        </w:rPr>
        <w:t>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5"/>
        </w:numPr>
        <w:tabs>
          <w:tab w:pos="595" w:val="left" w:leader="none"/>
        </w:tabs>
        <w:ind w:left="595" w:right="0" w:hanging="28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color w:val="231F1F"/>
          <w:spacing w:val="0"/>
          <w:w w:val="105"/>
          <w:position w:val="0"/>
          <w:sz w:val="17"/>
          <w:szCs w:val="17"/>
        </w:rPr>
        <w:t>Режим</w:t>
      </w:r>
      <w:r>
        <w:rPr>
          <w:rFonts w:ascii="Calibri" w:hAnsi="Calibri" w:cs="Calibri" w:eastAsia="Calibri"/>
          <w:b w:val="0"/>
          <w:bCs w:val="0"/>
          <w:color w:val="231F1F"/>
          <w:spacing w:val="-23"/>
          <w:w w:val="105"/>
          <w:position w:val="0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5"/>
          <w:position w:val="0"/>
          <w:sz w:val="17"/>
          <w:szCs w:val="17"/>
        </w:rPr>
        <w:t>нагрева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numPr>
          <w:ilvl w:val="0"/>
          <w:numId w:val="5"/>
        </w:numPr>
        <w:tabs>
          <w:tab w:pos="582" w:val="left" w:leader="none"/>
        </w:tabs>
        <w:spacing w:before="84"/>
        <w:ind w:left="582" w:right="0" w:hanging="258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17"/>
          <w:szCs w:val="17"/>
        </w:rPr>
        <w:t>Режим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5"/>
          <w:position w:val="0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17"/>
          <w:szCs w:val="17"/>
        </w:rPr>
        <w:t>очистки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5"/>
          <w:position w:val="0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17"/>
          <w:szCs w:val="17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5"/>
          <w:position w:val="0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17"/>
          <w:szCs w:val="17"/>
        </w:rPr>
        <w:t>ионизации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numPr>
          <w:ilvl w:val="0"/>
          <w:numId w:val="5"/>
        </w:numPr>
        <w:tabs>
          <w:tab w:pos="582" w:val="left" w:leader="none"/>
        </w:tabs>
        <w:spacing w:before="95"/>
        <w:ind w:left="582" w:right="0" w:hanging="241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17"/>
          <w:szCs w:val="17"/>
        </w:rPr>
        <w:t>Режим</w:t>
      </w:r>
      <w:r>
        <w:rPr>
          <w:rFonts w:ascii="Calibri" w:hAnsi="Calibri" w:cs="Calibri" w:eastAsia="Calibri"/>
          <w:b w:val="0"/>
          <w:bCs w:val="0"/>
          <w:color w:val="000001"/>
          <w:spacing w:val="-26"/>
          <w:w w:val="105"/>
          <w:position w:val="0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17"/>
          <w:szCs w:val="17"/>
        </w:rPr>
        <w:t>осушения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after="0"/>
        <w:jc w:val="left"/>
        <w:rPr>
          <w:rFonts w:ascii="Calibri" w:hAnsi="Calibri" w:cs="Calibri" w:eastAsia="Calibri"/>
          <w:sz w:val="17"/>
          <w:szCs w:val="17"/>
        </w:rPr>
        <w:sectPr>
          <w:type w:val="continuous"/>
          <w:pgSz w:w="11906" w:h="16840"/>
          <w:pgMar w:top="1580" w:bottom="0" w:left="760" w:right="940"/>
          <w:cols w:num="2" w:equalWidth="0">
            <w:col w:w="5654" w:space="40"/>
            <w:col w:w="4512"/>
          </w:cols>
        </w:sectPr>
      </w:pP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58"/>
        <w:ind w:left="0" w:right="104"/>
        <w:jc w:val="right"/>
        <w:rPr>
          <w:rFonts w:ascii="Calibri" w:hAnsi="Calibri" w:cs="Calibri" w:eastAsia="Calibri"/>
        </w:rPr>
      </w:pPr>
      <w:r>
        <w:rPr/>
        <w:pict>
          <v:group style="position:absolute;margin-left:537.921997pt;margin-top:6.294815pt;width:4.617pt;height:7.109pt;mso-position-horizontal-relative:page;mso-position-vertical-relative:paragraph;z-index:-8050" coordorigin="10758,126" coordsize="92,142">
            <v:shape style="position:absolute;left:10758;top:126;width:92;height:142" coordorigin="10758,126" coordsize="92,142" path="m10851,134l10851,135,10851,137,10851,138,10850,139,10850,140,10850,141,10850,142,10850,143,10849,144,10849,144,10849,145,10848,146,10797,264,10797,265,10794,267,10793,268,10792,268,10791,268,10789,268,10788,268,10786,268,10777,267,10776,266,10776,266,10776,265,10776,264,10776,263,10777,263,10831,142,10763,142,10761,143,10760,142,10760,140,10759,139,10758,137,10759,134,10758,133,10759,132,10759,131,10759,130,10759,129,10760,128,10760,127,10760,127,10761,126,10761,126,10762,126,10763,126,10845,126,10846,126,10847,126,10851,132,10851,134xe" filled="f" stroked="t" strokeweight=".8pt" strokecolor="#000000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7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after="0"/>
        <w:jc w:val="right"/>
        <w:rPr>
          <w:rFonts w:ascii="Calibri" w:hAnsi="Calibri" w:cs="Calibri" w:eastAsia="Calibri"/>
        </w:rPr>
        <w:sectPr>
          <w:type w:val="continuous"/>
          <w:pgSz w:w="11906" w:h="16840"/>
          <w:pgMar w:top="1580" w:bottom="0" w:left="760" w:right="940"/>
        </w:sectPr>
      </w:pPr>
    </w:p>
    <w:p>
      <w:pPr>
        <w:pStyle w:val="Heading2"/>
        <w:spacing w:before="25"/>
        <w:ind w:left="2051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Основные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части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онера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pgSz w:w="11909" w:h="16840"/>
          <w:pgMar w:top="940" w:bottom="280" w:left="1000" w:right="700"/>
        </w:sectPr>
      </w:pPr>
    </w:p>
    <w:p>
      <w:pPr>
        <w:pStyle w:val="Heading7"/>
        <w:spacing w:line="288" w:lineRule="exact" w:before="85"/>
        <w:ind w:left="521" w:right="0" w:firstLine="657"/>
        <w:jc w:val="left"/>
        <w:rPr>
          <w:rFonts w:ascii="Calibri" w:hAnsi="Calibri" w:cs="Calibri" w:eastAsia="Calibri"/>
        </w:rPr>
      </w:pPr>
      <w:r>
        <w:rPr/>
        <w:pict>
          <v:group style="position:absolute;margin-left:75.811203pt;margin-top:6.273702pt;width:100.866pt;height:41.253100pt;mso-position-horizontal-relative:page;mso-position-vertical-relative:paragraph;z-index:-8049" coordorigin="1516,125" coordsize="2017,825">
            <v:shape style="position:absolute;left:1516;top:125;width:1722;height:825" type="#_x0000_t75">
              <v:imagedata r:id="rId48" o:title=""/>
            </v:shape>
            <v:group style="position:absolute;left:3002;top:469;width:111;height:135" coordorigin="3002,469" coordsize="111,135">
              <v:shape style="position:absolute;left:3002;top:469;width:111;height:135" coordorigin="3002,469" coordsize="111,135" path="m3113,600l3102,604,3099,604,3091,602,3090,601,3090,601,3090,600,3090,544,3025,544,3025,600,3025,601,3014,604,3012,604,3003,602,3002,601,3002,601,3002,600,3002,473,3002,473,3002,472,3003,471,3003,471,3004,470,3005,470,3005,470,3014,469,3016,469,3025,473,3025,525,3090,525,3090,473,3090,473,3090,472,3091,471,3091,471,3092,470,3102,469,3104,469,3113,473,3113,600xe" filled="f" stroked="t" strokeweight=".8pt" strokecolor="#000000">
                <v:path arrowok="t"/>
              </v:shape>
            </v:group>
            <v:group style="position:absolute;left:3148;top:467;width:127;height:139" coordorigin="3148,467" coordsize="127,139">
              <v:shape style="position:absolute;left:3148;top:467;width:127;height:139" coordorigin="3148,467" coordsize="127,139" path="m3274,535l3274,545,3273,555,3229,604,3209,606,3199,606,3190,604,3182,601,3174,598,3168,594,3163,588,3158,582,3154,575,3151,566,3149,558,3148,548,3148,538,3148,527,3164,487,3169,481,3176,476,3184,472,3192,469,3201,467,3212,467,3223,467,3232,469,3239,472,3247,475,3274,525,3274,535xe" filled="f" stroked="t" strokeweight=".8pt" strokecolor="#000000">
                <v:path arrowok="t"/>
              </v:shape>
            </v:group>
            <v:group style="position:absolute;left:3172;top:486;width:79;height:100" coordorigin="3172,486" coordsize="79,100">
              <v:shape style="position:absolute;left:3172;top:486;width:79;height:100" coordorigin="3172,486" coordsize="79,100" path="m3250,537l3211,486,3204,486,3174,516,3172,522,3172,529,3172,536,3172,543,3172,550,3174,556,3175,562,3177,567,3180,572,3183,576,3187,580,3192,583,3197,585,3203,587,3211,587,3217,587,3223,585,3228,583,3233,580,3238,577,3241,573,3244,568,3246,563,3248,557,3249,551,3250,544,3250,537xe" filled="f" stroked="t" strokeweight=".8pt" strokecolor="#000000">
                <v:path arrowok="t"/>
              </v:shape>
            </v:group>
            <v:group style="position:absolute;left:3308;top:470;width:76;height:135" coordorigin="3308,470" coordsize="76,135">
              <v:shape style="position:absolute;left:3308;top:470;width:76;height:135" coordorigin="3308,470" coordsize="76,135" path="m3384,480l3384,482,3384,484,3383,485,3383,486,3380,491,3379,490,3331,490,3331,600,3331,601,3320,604,3318,604,3309,602,3308,601,3308,601,3308,600,3308,478,3308,475,3309,473,3310,472,3311,470,3313,470,3315,470,3379,470,3384,478,3384,480xe" filled="f" stroked="t" strokeweight=".8pt" strokecolor="#000000">
                <v:path arrowok="t"/>
              </v:shape>
            </v:group>
            <v:group style="position:absolute;left:3399;top:467;width:127;height:139" coordorigin="3399,467" coordsize="127,139">
              <v:shape style="position:absolute;left:3399;top:467;width:127;height:139" coordorigin="3399,467" coordsize="127,139" path="m3526,535l3526,545,3524,555,3481,604,3461,606,3450,606,3441,604,3434,601,3426,598,3419,594,3414,588,3409,582,3405,575,3403,566,3400,558,3399,548,3399,538,3399,527,3415,487,3420,481,3427,476,3435,472,3443,469,3453,467,3464,467,3474,467,3483,469,3491,472,3498,475,3526,525,3526,535xe" filled="f" stroked="t" strokeweight=".8pt" strokecolor="#000000">
                <v:path arrowok="t"/>
              </v:shape>
            </v:group>
            <v:group style="position:absolute;left:3423;top:486;width:79;height:100" coordorigin="3423,486" coordsize="79,100">
              <v:shape style="position:absolute;left:3423;top:486;width:79;height:100" coordorigin="3423,486" coordsize="79,100" path="m3501,537l3463,486,3456,486,3425,516,3424,522,3423,529,3423,536,3423,543,3424,550,3425,556,3426,562,3428,567,3431,572,3434,576,3438,580,3443,583,3448,585,3455,587,3462,587,3469,587,3475,585,3480,583,3485,580,3489,577,3492,573,3495,568,3498,563,3499,557,3501,551,3501,544,3501,537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Пульт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стан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ионного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5"/>
        </w:numPr>
        <w:tabs>
          <w:tab w:pos="781" w:val="left" w:leader="none"/>
        </w:tabs>
        <w:spacing w:line="139" w:lineRule="exact"/>
        <w:ind w:left="1077" w:right="0" w:hanging="557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1"/>
          <w:szCs w:val="21"/>
        </w:rPr>
        <w:t>К</w:t>
      </w:r>
      <w:r>
        <w:rPr>
          <w:rFonts w:ascii="Calibri" w:hAnsi="Calibri" w:cs="Calibri" w:eastAsia="Calibri"/>
          <w:b w:val="0"/>
          <w:bCs w:val="0"/>
          <w:spacing w:val="-7"/>
          <w:w w:val="100"/>
          <w:position w:val="0"/>
          <w:sz w:val="21"/>
          <w:szCs w:val="21"/>
        </w:rPr>
        <w:t>н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1"/>
          <w:szCs w:val="21"/>
        </w:rPr>
        <w:t>о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spacing w:val="-7"/>
          <w:w w:val="100"/>
          <w:position w:val="0"/>
          <w:sz w:val="21"/>
          <w:szCs w:val="21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1"/>
          <w:szCs w:val="21"/>
        </w:rPr>
        <w:t>а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1"/>
          <w:szCs w:val="21"/>
        </w:rPr>
        <w:t>   </w:t>
      </w:r>
      <w:r>
        <w:rPr>
          <w:rFonts w:ascii="Calibri" w:hAnsi="Calibri" w:cs="Calibri" w:eastAsia="Calibri"/>
          <w:b w:val="0"/>
          <w:bCs w:val="0"/>
          <w:spacing w:val="7"/>
          <w:w w:val="100"/>
          <w:position w:val="0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position w:val="0"/>
          <w:sz w:val="20"/>
          <w:szCs w:val="20"/>
        </w:rPr>
        <w:t>FAN</w:t>
      </w:r>
      <w:r>
        <w:rPr>
          <w:rFonts w:ascii="Calibri" w:hAnsi="Calibri" w:cs="Calibri" w:eastAsia="Calibri"/>
          <w:b/>
          <w:bCs/>
          <w:spacing w:val="6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position w:val="0"/>
          <w:sz w:val="20"/>
          <w:szCs w:val="20"/>
        </w:rPr>
        <w:t>SPEED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</w:r>
    </w:p>
    <w:p>
      <w:pPr>
        <w:spacing w:line="130" w:lineRule="exact" w:before="9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37" w:lineRule="exact"/>
        <w:ind w:left="98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оль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уется</w:t>
      </w:r>
      <w:r>
        <w:rPr>
          <w:rFonts w:ascii="Calibri" w:hAnsi="Calibri" w:cs="Calibri" w:eastAsia="Calibri"/>
          <w:b w:val="0"/>
          <w:bCs w:val="0"/>
          <w:color w:val="000001"/>
          <w:spacing w:val="-15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-13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выбора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одной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-13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трех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137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09" w:h="16840"/>
          <w:pgMar w:top="1580" w:bottom="0" w:left="1000" w:right="700"/>
          <w:cols w:num="3" w:equalWidth="0">
            <w:col w:w="2538" w:space="641"/>
            <w:col w:w="2522" w:space="40"/>
            <w:col w:w="4468"/>
          </w:cols>
        </w:sectPr>
      </w:pPr>
    </w:p>
    <w:p>
      <w:pPr>
        <w:spacing w:line="294" w:lineRule="exact"/>
        <w:ind w:left="807" w:right="0" w:firstLine="0"/>
        <w:jc w:val="left"/>
        <w:rPr>
          <w:rFonts w:ascii="Calibri" w:hAnsi="Calibri" w:cs="Calibri" w:eastAsia="Calibri"/>
          <w:sz w:val="29"/>
          <w:szCs w:val="29"/>
        </w:rPr>
      </w:pPr>
      <w:r>
        <w:rPr/>
        <w:pict>
          <v:group style="position:absolute;margin-left:71.9842pt;margin-top:24.52651pt;width:120.336977pt;height:123.673689pt;mso-position-horizontal-relative:page;mso-position-vertical-relative:paragraph;z-index:-8047" coordorigin="1440,491" coordsize="2407,2473">
            <v:shape style="position:absolute;left:1834;top:766;width:1592;height:2198" type="#_x0000_t75">
              <v:imagedata r:id="rId49" o:title=""/>
            </v:shape>
            <v:shape style="position:absolute;left:2419;top:2503;width:831;height:338" type="#_x0000_t75">
              <v:imagedata r:id="rId50" o:title=""/>
            </v:shape>
            <v:shape style="position:absolute;left:2003;top:2046;width:1240;height:734" type="#_x0000_t75">
              <v:imagedata r:id="rId51" o:title=""/>
            </v:shape>
            <v:shape style="position:absolute;left:3272;top:2623;width:352;height:13" type="#_x0000_t75">
              <v:imagedata r:id="rId52" o:title=""/>
            </v:shape>
            <v:shape style="position:absolute;left:1661;top:2376;width:345;height:13" type="#_x0000_t75">
              <v:imagedata r:id="rId53" o:title=""/>
            </v:shape>
            <v:group style="position:absolute;left:1464;top:2297;width:163;height:162" coordorigin="1464,2297" coordsize="163,162">
              <v:shape style="position:absolute;left:1464;top:2297;width:163;height:162" coordorigin="1464,2297" coordsize="163,162" path="m1473,2377l1465,2385,1469,2404,1478,2422,1493,2439,1509,2450,1528,2456,1551,2459,1571,2455,1581,2450,1542,2450,1520,2445,1501,2434,1486,2419,1476,2399,1473,2377xe" filled="t" fillcolor="#201D1D" stroked="f">
                <v:path arrowok="t"/>
                <v:fill type="solid"/>
              </v:shape>
              <v:shape style="position:absolute;left:1464;top:2297;width:163;height:162" coordorigin="1464,2297" coordsize="163,162" path="m1580,2306l1565,2306,1583,2314,1600,2327,1610,2342,1617,2361,1619,2384,1613,2405,1602,2423,1586,2437,1565,2447,1542,2450,1581,2450,1625,2391,1627,2366,1622,2347,1612,2330,1597,2316,1580,2306xe" filled="t" fillcolor="#201D1D" stroked="f">
                <v:path arrowok="t"/>
                <v:fill type="solid"/>
              </v:shape>
              <v:shape style="position:absolute;left:1464;top:2297;width:163;height:162" coordorigin="1464,2297" coordsize="163,162" path="m1528,2297l1476,2334,1464,2377,1468,2377,1475,2358,1483,2340,1496,2325,1514,2314,1537,2307,1565,2306,1580,2306,1578,2305,1555,2298,1528,2297xe" filled="t" fillcolor="#201D1D" stroked="f">
                <v:path arrowok="t"/>
                <v:fill type="solid"/>
              </v:shape>
            </v:group>
            <v:group style="position:absolute;left:1522;top:2345;width:49;height:74" coordorigin="1522,2345" coordsize="49,74">
              <v:shape style="position:absolute;left:1522;top:2345;width:49;height:74" coordorigin="1522,2345" coordsize="49,74" path="m1571,2345l1522,2345,1522,2354,1559,2354,1554,2360,1533,2420,1542,2420,1543,2412,1544,2405,1571,2353,1571,2345xe" filled="t" fillcolor="#201D1D" stroked="f">
                <v:path arrowok="t"/>
                <v:fill type="solid"/>
              </v:shape>
            </v:group>
            <v:group style="position:absolute;left:3668;top:2543;width:164;height:162" coordorigin="3668,2543" coordsize="164,162">
              <v:shape style="position:absolute;left:3668;top:2543;width:164;height:162" coordorigin="3668,2543" coordsize="164,162" path="m3677,2623l3668,2625,3672,2646,3680,2666,3694,2682,3712,2694,3733,2702,3758,2705,3777,2701,3785,2696,3746,2696,3724,2692,3705,2681,3690,2665,3680,2646,3677,2623xe" filled="t" fillcolor="#201D1D" stroked="f">
                <v:path arrowok="t"/>
                <v:fill type="solid"/>
              </v:shape>
              <v:shape style="position:absolute;left:3668;top:2543;width:164;height:162" coordorigin="3668,2543" coordsize="164,162" path="m3786,2551l3761,2551,3781,2557,3798,2568,3812,2585,3820,2606,3823,2631,3818,2652,3806,2670,3790,2684,3770,2693,3746,2696,3785,2696,3830,2642,3832,2620,3829,2600,3820,2581,3808,2565,3796,2555,3786,2551xe" filled="t" fillcolor="#201D1D" stroked="f">
                <v:path arrowok="t"/>
                <v:fill type="solid"/>
              </v:shape>
              <v:shape style="position:absolute;left:3668;top:2543;width:164;height:162" coordorigin="3668,2543" coordsize="164,162" path="m3732,2543l3680,2580,3668,2623,3673,2623,3678,2611,3685,2591,3697,2575,3714,2562,3735,2553,3761,2551,3786,2551,3780,2548,3759,2544,3732,2543xe" filled="t" fillcolor="#201D1D" stroked="f">
                <v:path arrowok="t"/>
                <v:fill type="solid"/>
              </v:shape>
            </v:group>
            <v:group style="position:absolute;left:1877;top:693;width:79;height:79" coordorigin="1877,693" coordsize="79,79">
              <v:shape style="position:absolute;left:1877;top:693;width:79;height:79" coordorigin="1877,693" coordsize="79,79" path="m1944,693l1890,727,1877,770,1880,772,1883,762,1887,745,1898,728,1915,709,1934,700,1954,697,1957,695,1944,693xe" filled="t" fillcolor="#13100F" stroked="f">
                <v:path arrowok="t"/>
                <v:fill type="solid"/>
              </v:shape>
            </v:group>
            <v:group style="position:absolute;left:1954;top:648;width:1352;height:2" coordorigin="1954,648" coordsize="1352,2">
              <v:shape style="position:absolute;left:1954;top:648;width:1352;height:2" coordorigin="1954,648" coordsize="1352,0" path="m1954,648l3306,648e" filled="f" stroked="t" strokeweight=".1pt" strokecolor="#13100F">
                <v:path arrowok="t"/>
              </v:shape>
            </v:group>
            <v:group style="position:absolute;left:1833;top:649;width:124;height:123" coordorigin="1833,649" coordsize="124,123">
              <v:shape style="position:absolute;left:1833;top:649;width:124;height:123" coordorigin="1833,649" coordsize="124,123" path="m1940,649l1880,673,1841,725,1833,770,1835,772,1839,752,1844,733,1879,680,1933,654,1954,653,1957,650,1940,649xe" filled="t" fillcolor="#13100F" stroked="f">
                <v:path arrowok="t"/>
                <v:fill type="solid"/>
              </v:shape>
            </v:group>
            <v:group style="position:absolute;left:1954;top:663;width:1352;height:2" coordorigin="1954,663" coordsize="1352,2">
              <v:shape style="position:absolute;left:1954;top:663;width:1352;height:2" coordorigin="1954,663" coordsize="1352,0" path="m1954,663l3306,663e" filled="f" stroked="t" strokeweight=".1pt" strokecolor="#13100F">
                <v:path arrowok="t"/>
              </v:shape>
            </v:group>
            <v:group style="position:absolute;left:1848;top:664;width:109;height:108" coordorigin="1848,664" coordsize="109,108">
              <v:shape style="position:absolute;left:1848;top:664;width:109;height:108" coordorigin="1848,664" coordsize="109,108" path="m1942,664l1882,691,1850,747,1848,770,1850,772,1853,757,1857,739,1896,686,1954,668,1957,665,1942,664xe" filled="t" fillcolor="#13100F" stroked="f">
                <v:path arrowok="t"/>
                <v:fill type="solid"/>
              </v:shape>
            </v:group>
            <v:group style="position:absolute;left:1954;top:693;width:1352;height:2" coordorigin="1954,693" coordsize="1352,2">
              <v:shape style="position:absolute;left:1954;top:693;width:1352;height:2" coordorigin="1954,693" coordsize="1352,0" path="m1954,693l3306,693e" filled="f" stroked="t" strokeweight=".1002pt" strokecolor="#13100F">
                <v:path arrowok="t"/>
              </v:shape>
              <v:shape style="position:absolute;left:2022;top:1002;width:1219;height:1191" type="#_x0000_t75">
                <v:imagedata r:id="rId54" o:title=""/>
              </v:shape>
            </v:group>
            <v:group style="position:absolute;left:3304;top:693;width:79;height:79" coordorigin="3304,693" coordsize="79,79">
              <v:shape style="position:absolute;left:3304;top:693;width:79;height:79" coordorigin="3304,693" coordsize="79,79" path="m3306,693l3304,695,3314,698,3331,702,3348,713,3367,730,3376,749,3379,770,3381,772,3349,705,3329,696,3306,693xe" filled="t" fillcolor="#13100F" stroked="f">
                <v:path arrowok="t"/>
                <v:fill type="solid"/>
              </v:shape>
            </v:group>
            <v:group style="position:absolute;left:3304;top:648;width:123;height:124" coordorigin="3304,648" coordsize="123,124">
              <v:shape style="position:absolute;left:3304;top:648;width:123;height:124" coordorigin="3304,648" coordsize="123,124" path="m3306,648l3304,650,3324,654,3343,659,3396,694,3421,748,3423,770,3426,772,3402,695,3351,656,3329,650,3306,648xe" filled="t" fillcolor="#13100F" stroked="f">
                <v:path arrowok="t"/>
                <v:fill type="solid"/>
              </v:shape>
            </v:group>
            <v:group style="position:absolute;left:3304;top:663;width:108;height:109" coordorigin="3304,663" coordsize="108,109">
              <v:shape style="position:absolute;left:3304;top:663;width:108;height:109" coordorigin="3304,663" coordsize="108,109" path="m3306,663l3304,665,3319,668,3336,672,3390,711,3408,770,3411,772,3385,698,3329,665,3306,663xe" filled="t" fillcolor="#13100F" stroked="f">
                <v:path arrowok="t"/>
                <v:fill type="solid"/>
              </v:shape>
              <v:shape style="position:absolute;left:2407;top:1291;width:839;height:480" type="#_x0000_t75">
                <v:imagedata r:id="rId55" o:title=""/>
              </v:shape>
              <v:shape style="position:absolute;left:2416;top:1790;width:844;height:350" type="#_x0000_t75">
                <v:imagedata r:id="rId56" o:title=""/>
              </v:shape>
              <v:shape style="position:absolute;left:2005;top:979;width:405;height:1067" type="#_x0000_t75">
                <v:imagedata r:id="rId57" o:title=""/>
              </v:shape>
              <v:shape style="position:absolute;left:2343;top:626;width:535;height:90" type="#_x0000_t75">
                <v:imagedata r:id="rId58" o:title=""/>
              </v:shape>
              <v:shape style="position:absolute;left:3028;top:1007;width:225;height:156" type="#_x0000_t75">
                <v:imagedata r:id="rId59" o:title=""/>
              </v:shape>
              <v:shape style="position:absolute;left:3259;top:1508;width:369;height:13" type="#_x0000_t75">
                <v:imagedata r:id="rId60" o:title=""/>
              </v:shape>
              <v:shape style="position:absolute;left:3264;top:1971;width:352;height:13" type="#_x0000_t75">
                <v:imagedata r:id="rId61" o:title=""/>
              </v:shape>
              <v:shape style="position:absolute;left:1661;top:1249;width:345;height:13" type="#_x0000_t75">
                <v:imagedata r:id="rId62" o:title=""/>
              </v:shape>
            </v:group>
            <v:group style="position:absolute;left:1452;top:501;width:163;height:162" coordorigin="1452,501" coordsize="163,162">
              <v:shape style="position:absolute;left:1452;top:501;width:163;height:162" coordorigin="1452,501" coordsize="163,162" path="m1460,580l1493,651,1538,662,1559,658,1568,654,1529,654,1507,649,1488,638,1473,622,1464,603,1460,580xe" filled="t" fillcolor="#201D1D" stroked="f">
                <v:path arrowok="t"/>
                <v:fill type="solid"/>
              </v:shape>
              <v:shape style="position:absolute;left:1452;top:501;width:163;height:162" coordorigin="1452,501" coordsize="163,162" path="m1561,507l1538,507,1556,511,1574,520,1592,536,1600,551,1604,571,1605,597,1597,616,1585,632,1570,644,1552,651,1529,654,1568,654,1612,595,1615,570,1610,551,1600,534,1585,519,1566,509,1561,507xe" filled="t" fillcolor="#201D1D" stroked="f">
                <v:path arrowok="t"/>
                <v:fill type="solid"/>
              </v:shape>
              <v:shape style="position:absolute;left:1452;top:501;width:163;height:162" coordorigin="1452,501" coordsize="163,162" path="m1515,501l1464,538,1452,580,1456,580,1462,563,1470,544,1482,528,1497,517,1516,510,1538,507,1561,507,1543,502,1515,501xe" filled="t" fillcolor="#201D1D" stroked="f">
                <v:path arrowok="t"/>
                <v:fill type="solid"/>
              </v:shape>
            </v:group>
            <v:group style="position:absolute;left:1450;top:1176;width:163;height:161" coordorigin="1450,1176" coordsize="163,161">
              <v:shape style="position:absolute;left:1450;top:1176;width:163;height:161" coordorigin="1450,1176" coordsize="163,161" path="m1458,1256l1450,1261,1454,1282,1463,1300,1477,1316,1496,1327,1518,1335,1544,1337,1561,1332,1566,1329,1527,1329,1505,1324,1486,1314,1472,1298,1462,1278,1458,1256xe" filled="t" fillcolor="#201D1D" stroked="f">
                <v:path arrowok="t"/>
                <v:fill type="solid"/>
              </v:shape>
              <v:shape style="position:absolute;left:1450;top:1176;width:163;height:161" coordorigin="1450,1176" coordsize="163,161" path="m1561,1183l1542,1183,1562,1189,1579,1201,1593,1218,1602,1239,1605,1263,1599,1284,1588,1303,1572,1317,1551,1326,1527,1329,1566,1329,1611,1270,1613,1245,1608,1226,1598,1209,1583,1195,1564,1184,1561,1183xe" filled="t" fillcolor="#201D1D" stroked="f">
                <v:path arrowok="t"/>
                <v:fill type="solid"/>
              </v:shape>
              <v:shape style="position:absolute;left:1450;top:1176;width:163;height:161" coordorigin="1450,1176" coordsize="163,161" path="m1514,1176l1462,1213,1450,1256,1454,1256,1458,1255,1461,1236,1470,1218,1484,1200,1498,1191,1517,1185,1542,1183,1561,1183,1541,1178,1514,1176xe" filled="t" fillcolor="#201D1D" stroked="f">
                <v:path arrowok="t"/>
                <v:fill type="solid"/>
              </v:shape>
            </v:group>
            <v:group style="position:absolute;left:1508;top:1218;width:50;height:77" coordorigin="1508,1218" coordsize="50,77">
              <v:shape style="position:absolute;left:1508;top:1218;width:50;height:77" coordorigin="1508,1218" coordsize="50,77" path="m1539,1218l1526,1218,1520,1220,1516,1224,1513,1228,1511,1232,1511,1241,1511,1244,1514,1247,1515,1250,1518,1252,1522,1253,1517,1254,1514,1256,1511,1260,1509,1263,1508,1267,1508,1279,1510,1284,1519,1293,1525,1295,1540,1295,1546,1293,1551,1288,1530,1288,1527,1287,1524,1286,1522,1284,1520,1282,1519,1280,1518,1277,1517,1275,1517,1268,1519,1264,1521,1261,1524,1258,1528,1257,1551,1257,1548,1254,1543,1253,1547,1252,1549,1250,1529,1249,1526,1248,1523,1246,1521,1244,1520,1241,1520,1234,1521,1231,1524,1229,1526,1227,1529,1226,1550,1226,1548,1224,1544,1220,1539,1218xe" filled="t" fillcolor="#201D1D" stroked="f">
                <v:path arrowok="t"/>
                <v:fill type="solid"/>
              </v:shape>
              <v:shape style="position:absolute;left:1508;top:1218;width:50;height:77" coordorigin="1508,1218" coordsize="50,77" path="m1551,1257l1537,1257,1540,1258,1546,1264,1547,1267,1547,1277,1546,1280,1541,1286,1537,1288,1551,1288,1555,1284,1557,1279,1557,1267,1556,1264,1551,1257xe" filled="t" fillcolor="#201D1D" stroked="f">
                <v:path arrowok="t"/>
                <v:fill type="solid"/>
              </v:shape>
              <v:shape style="position:absolute;left:1508;top:1218;width:50;height:77" coordorigin="1508,1218" coordsize="50,77" path="m1550,1226l1536,1226,1539,1227,1541,1229,1544,1232,1545,1234,1545,1241,1544,1244,1541,1246,1539,1248,1536,1249,1550,1249,1551,1247,1553,1244,1554,1241,1554,1232,1552,1228,1550,1226xe" filled="t" fillcolor="#201D1D" stroked="f">
                <v:path arrowok="t"/>
                <v:fill type="solid"/>
              </v:shape>
            </v:group>
            <v:group style="position:absolute;left:1506;top:539;width:49;height:77" coordorigin="1506,539" coordsize="49,77">
              <v:shape style="position:absolute;left:1506;top:539;width:49;height:77" coordorigin="1506,539" coordsize="49,77" path="m1517,596l1508,597,1508,603,1511,608,1518,614,1523,616,1534,616,1539,614,1547,608,1526,608,1523,607,1521,606,1519,604,1517,601,1517,596xe" filled="t" fillcolor="#201D1D" stroked="f">
                <v:path arrowok="t"/>
                <v:fill type="solid"/>
              </v:shape>
              <v:shape style="position:absolute;left:1506;top:539;width:49;height:77" coordorigin="1506,539" coordsize="49,77" path="m1556,579l1546,579,1546,586,1546,588,1546,589,1545,593,1544,596,1532,608,1548,608,1550,604,1553,596,1555,593,1556,586,1556,579xe" filled="t" fillcolor="#201D1D" stroked="f">
                <v:path arrowok="t"/>
                <v:fill type="solid"/>
              </v:shape>
              <v:shape style="position:absolute;left:1506;top:539;width:49;height:77" coordorigin="1506,539" coordsize="49,77" path="m1535,539l1523,539,1518,541,1513,546,1508,551,1506,557,1506,572,1508,578,1513,582,1517,587,1522,589,1532,589,1545,581,1526,581,1523,579,1520,576,1517,573,1516,569,1516,559,1517,555,1520,552,1523,548,1527,547,1548,547,1547,546,1543,543,1539,540,1535,539xe" filled="t" fillcolor="#201D1D" stroked="f">
                <v:path arrowok="t"/>
                <v:fill type="solid"/>
              </v:shape>
              <v:shape style="position:absolute;left:1506;top:539;width:49;height:77" coordorigin="1506,539" coordsize="49,77" path="m1548,547l1535,547,1538,548,1541,551,1544,554,1545,559,1545,569,1544,573,1541,576,1539,579,1535,581,1545,581,1546,579,1556,579,1556,566,1555,559,1550,549,1548,547xe" filled="t" fillcolor="#201D1D" stroked="f">
                <v:path arrowok="t"/>
                <v:fill type="solid"/>
              </v:shape>
            </v:group>
            <v:group style="position:absolute;left:1666;top:580;width:943;height:2" coordorigin="1666,580" coordsize="943,2">
              <v:shape style="position:absolute;left:1666;top:580;width:943;height:2" coordorigin="1666,580" coordsize="943,0" path="m1666,580l2609,580e" filled="f" stroked="t" strokeweight=".768pt" strokecolor="#343D91">
                <v:path arrowok="t"/>
              </v:shape>
            </v:group>
            <v:group style="position:absolute;left:2597;top:576;width:13;height:75" coordorigin="2597,576" coordsize="13,75">
              <v:shape style="position:absolute;left:2597;top:576;width:13;height:75" coordorigin="2597,576" coordsize="13,75" path="m2597,613l2610,613e" filled="f" stroked="t" strokeweight="3.854pt" strokecolor="#343D91">
                <v:path arrowok="t"/>
              </v:shape>
              <v:shape style="position:absolute;left:3259;top:1082;width:369;height:13" type="#_x0000_t75">
                <v:imagedata r:id="rId63" o:title=""/>
              </v:shape>
            </v:group>
            <v:group style="position:absolute;left:3631;top:1049;width:28;height:76" coordorigin="3631,1049" coordsize="28,76">
              <v:shape style="position:absolute;left:3631;top:1049;width:28;height:76" coordorigin="3631,1049" coordsize="28,76" path="m3659,1066l3650,1066,3650,1125,3659,1125,3659,1066xe" filled="t" fillcolor="#201D1D" stroked="f">
                <v:path arrowok="t"/>
                <v:fill type="solid"/>
              </v:shape>
              <v:shape style="position:absolute;left:3631;top:1049;width:28;height:76" coordorigin="3631,1049" coordsize="28,76" path="m3659,1049l3653,1049,3652,1053,3649,1056,3645,1059,3641,1063,3637,1066,3631,1068,3631,1077,3650,1066,3659,1066,3659,1049xe" filled="t" fillcolor="#201D1D" stroked="f">
                <v:path arrowok="t"/>
                <v:fill type="solid"/>
              </v:shape>
            </v:group>
            <v:group style="position:absolute;left:3683;top:1049;width:49;height:77" coordorigin="3683,1049" coordsize="49,77">
              <v:shape style="position:absolute;left:3683;top:1049;width:49;height:77" coordorigin="3683,1049" coordsize="49,77" path="m3712,1049l3702,1049,3698,1051,3683,1079,3683,1102,3686,1112,3691,1119,3695,1124,3700,1126,3713,1126,3718,1125,3721,1122,3725,1119,3703,1119,3700,1117,3697,1113,3694,1109,3693,1100,3693,1076,3694,1067,3697,1062,3700,1059,3703,1057,3725,1057,3724,1056,3721,1053,3715,1050,3712,1049xe" filled="t" fillcolor="#201D1D" stroked="f">
                <v:path arrowok="t"/>
                <v:fill type="solid"/>
              </v:shape>
              <v:shape style="position:absolute;left:3683;top:1049;width:49;height:77" coordorigin="3683,1049" coordsize="49,77" path="m3725,1057l3712,1057,3715,1059,3718,1063,3721,1067,3722,1074,3723,1100,3721,1109,3718,1113,3715,1117,3712,1119,3725,1119,3728,1115,3729,1109,3731,1104,3732,1097,3732,1079,3732,1074,3730,1070,3729,1066,3728,1062,3726,1059,3725,1057xe" filled="t" fillcolor="#201D1D" stroked="f">
                <v:path arrowok="t"/>
                <v:fill type="solid"/>
              </v:shape>
            </v:group>
            <v:group style="position:absolute;left:3604;top:1003;width:163;height:162" coordorigin="3604,1003" coordsize="163,162">
              <v:shape style="position:absolute;left:3604;top:1003;width:163;height:162" coordorigin="3604,1003" coordsize="163,162" path="m3613,1083l3646,1154,3691,1165,3711,1161,3722,1156,3677,1156,3660,1151,3643,1140,3624,1122,3616,1104,3613,1083xe" filled="t" fillcolor="#201D1D" stroked="f">
                <v:path arrowok="t"/>
                <v:fill type="solid"/>
              </v:shape>
              <v:shape style="position:absolute;left:3604;top:1003;width:163;height:162" coordorigin="3604,1003" coordsize="163,162" path="m3717,1011l3699,1011,3718,1018,3735,1030,3748,1047,3756,1069,3758,1094,3752,1114,3740,1131,3723,1145,3702,1153,3677,1156,3722,1156,3765,1098,3767,1072,3762,1053,3752,1036,3737,1022,3718,1011,3717,1011xe" filled="t" fillcolor="#201D1D" stroked="f">
                <v:path arrowok="t"/>
                <v:fill type="solid"/>
              </v:shape>
              <v:shape style="position:absolute;left:3604;top:1003;width:163;height:162" coordorigin="3604,1003" coordsize="163,162" path="m3668,1003l3616,1040,3604,1083,3608,1083,3613,1080,3616,1062,3625,1044,3639,1026,3654,1017,3673,1012,3699,1011,3717,1011,3695,1005,3668,1003xe" filled="t" fillcolor="#201D1D" stroked="f">
                <v:path arrowok="t"/>
                <v:fill type="solid"/>
              </v:shape>
            </v:group>
            <v:group style="position:absolute;left:3652;top:1440;width:80;height:163" coordorigin="3652,1440" coordsize="80,163">
              <v:shape style="position:absolute;left:3652;top:1440;width:80;height:163" coordorigin="3652,1440" coordsize="80,163" path="m3721,1440l3660,1489,3652,1539,3660,1560,3673,1578,3689,1591,3710,1600,3732,1603,3724,1594,3703,1589,3685,1578,3671,1561,3662,1541,3659,1517,3664,1495,3674,1476,3690,1461,3710,1452,3732,1448,3721,1440xe" filled="t" fillcolor="#201D1D" stroked="f">
                <v:path arrowok="t"/>
                <v:fill type="solid"/>
              </v:shape>
            </v:group>
            <v:group style="position:absolute;left:3732;top:1439;width:80;height:164" coordorigin="3732,1439" coordsize="80,164">
              <v:shape style="position:absolute;left:3732;top:1439;width:80;height:164" coordorigin="3732,1439" coordsize="80,164" path="m3732,1439l3740,1448,3761,1454,3779,1465,3793,1482,3802,1502,3805,1526,3801,1548,3790,1567,3774,1581,3754,1591,3732,1595,3735,1603,3790,1579,3812,1503,3804,1483,3792,1465,3775,1451,3755,1442,3732,1439xe" filled="t" fillcolor="#201D1D" stroked="f">
                <v:path arrowok="t"/>
                <v:fill type="solid"/>
              </v:shape>
            </v:group>
            <v:group style="position:absolute;left:3673;top:1879;width:164;height:159" coordorigin="3673,1879" coordsize="164,159">
              <v:shape style="position:absolute;left:3673;top:1879;width:164;height:159" coordorigin="3673,1879" coordsize="164,159" path="m3681,1959l3674,1971,3679,1990,3689,2007,3704,2020,3724,2031,3747,2037,3775,2038,3791,2031,3745,2031,3729,2027,3711,2016,3693,1998,3684,1979,3681,1959xe" filled="t" fillcolor="#201D1D" stroked="f">
                <v:path arrowok="t"/>
                <v:fill type="solid"/>
              </v:shape>
              <v:shape style="position:absolute;left:3673;top:1879;width:164;height:159" coordorigin="3673,1879" coordsize="164,159" path="m3791,1887l3768,1887,3787,1893,3804,1905,3816,1923,3824,1944,3827,1970,3821,1990,3809,2007,3792,2020,3771,2029,3745,2031,3791,2031,3833,1979,3836,1956,3833,1935,3825,1916,3812,1901,3800,1891,3791,1887xe" filled="t" fillcolor="#201D1D" stroked="f">
                <v:path arrowok="t"/>
                <v:fill type="solid"/>
              </v:shape>
              <v:shape style="position:absolute;left:3673;top:1879;width:164;height:159" coordorigin="3673,1879" coordsize="164,159" path="m3737,1879l3685,1916,3673,1959,3677,1959,3681,1956,3685,1937,3693,1919,3708,1902,3723,1893,3742,1888,3768,1887,3791,1887,3784,1883,3763,1879,3737,1879xe" filled="t" fillcolor="#201D1D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9"/>
          <w:szCs w:val="29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29"/>
          <w:szCs w:val="29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9"/>
          <w:szCs w:val="29"/>
        </w:rPr>
        <w:t>равлен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29"/>
          <w:szCs w:val="29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9"/>
          <w:szCs w:val="29"/>
        </w:rPr>
        <w:t>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69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65"/>
          <w:sz w:val="13"/>
          <w:szCs w:val="13"/>
        </w:rPr>
        <w:t>SMA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6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65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66" w:lineRule="exact"/>
        <w:ind w:left="105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65"/>
          <w:position w:val="-4"/>
          <w:sz w:val="13"/>
          <w:szCs w:val="13"/>
        </w:rPr>
        <w:t>COOL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65"/>
          <w:position w:val="-4"/>
          <w:sz w:val="13"/>
          <w:szCs w:val="13"/>
        </w:rPr>
        <w:t>   </w:t>
      </w:r>
      <w:r>
        <w:rPr>
          <w:rFonts w:ascii="Arial" w:hAnsi="Arial" w:cs="Arial" w:eastAsia="Arial"/>
          <w:b w:val="0"/>
          <w:bCs w:val="0"/>
          <w:color w:val="FFFFFF"/>
          <w:spacing w:val="8"/>
          <w:w w:val="65"/>
          <w:position w:val="-4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2545A"/>
          <w:spacing w:val="0"/>
          <w:w w:val="65"/>
          <w:position w:val="0"/>
          <w:sz w:val="10"/>
          <w:szCs w:val="10"/>
        </w:rPr>
        <w:t>SET</w:t>
      </w:r>
      <w:r>
        <w:rPr>
          <w:rFonts w:ascii="Arial" w:hAnsi="Arial" w:cs="Arial" w:eastAsia="Arial"/>
          <w:b w:val="0"/>
          <w:bCs w:val="0"/>
          <w:color w:val="52545A"/>
          <w:spacing w:val="0"/>
          <w:w w:val="65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52545A"/>
          <w:spacing w:val="0"/>
          <w:w w:val="65"/>
          <w:position w:val="0"/>
          <w:sz w:val="10"/>
          <w:szCs w:val="10"/>
        </w:rPr>
        <w:t>TEM</w:t>
      </w:r>
      <w:r>
        <w:rPr>
          <w:rFonts w:ascii="Arial" w:hAnsi="Arial" w:cs="Arial" w:eastAsia="Arial"/>
          <w:b w:val="0"/>
          <w:bCs w:val="0"/>
          <w:color w:val="52545A"/>
          <w:spacing w:val="-9"/>
          <w:w w:val="65"/>
          <w:position w:val="0"/>
          <w:sz w:val="10"/>
          <w:szCs w:val="10"/>
        </w:rPr>
        <w:t>P</w:t>
      </w:r>
      <w:r>
        <w:rPr>
          <w:rFonts w:ascii="Arial" w:hAnsi="Arial" w:cs="Arial" w:eastAsia="Arial"/>
          <w:b w:val="0"/>
          <w:bCs w:val="0"/>
          <w:color w:val="52545A"/>
          <w:spacing w:val="0"/>
          <w:w w:val="65"/>
          <w:position w:val="0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52545A"/>
          <w:spacing w:val="0"/>
          <w:w w:val="65"/>
          <w:position w:val="0"/>
          <w:sz w:val="10"/>
          <w:szCs w:val="10"/>
        </w:rPr>
        <w:t>  </w:t>
      </w:r>
      <w:r>
        <w:rPr>
          <w:rFonts w:ascii="Arial" w:hAnsi="Arial" w:cs="Arial" w:eastAsia="Arial"/>
          <w:b w:val="0"/>
          <w:bCs w:val="0"/>
          <w:color w:val="52545A"/>
          <w:spacing w:val="4"/>
          <w:w w:val="65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52545A"/>
          <w:spacing w:val="0"/>
          <w:w w:val="65"/>
          <w:position w:val="0"/>
          <w:sz w:val="10"/>
          <w:szCs w:val="10"/>
        </w:rPr>
        <w:t>ROOM</w:t>
      </w:r>
      <w:r>
        <w:rPr>
          <w:rFonts w:ascii="Arial" w:hAnsi="Arial" w:cs="Arial" w:eastAsia="Arial"/>
          <w:b w:val="0"/>
          <w:bCs w:val="0"/>
          <w:color w:val="52545A"/>
          <w:spacing w:val="-3"/>
          <w:w w:val="65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52545A"/>
          <w:spacing w:val="0"/>
          <w:w w:val="65"/>
          <w:position w:val="0"/>
          <w:sz w:val="10"/>
          <w:szCs w:val="10"/>
        </w:rPr>
        <w:t>TEM</w:t>
      </w:r>
      <w:r>
        <w:rPr>
          <w:rFonts w:ascii="Arial" w:hAnsi="Arial" w:cs="Arial" w:eastAsia="Arial"/>
          <w:b w:val="0"/>
          <w:bCs w:val="0"/>
          <w:color w:val="52545A"/>
          <w:spacing w:val="-10"/>
          <w:w w:val="65"/>
          <w:position w:val="0"/>
          <w:sz w:val="10"/>
          <w:szCs w:val="10"/>
        </w:rPr>
        <w:t>P</w:t>
      </w:r>
      <w:r>
        <w:rPr>
          <w:rFonts w:ascii="Arial" w:hAnsi="Arial" w:cs="Arial" w:eastAsia="Arial"/>
          <w:b w:val="0"/>
          <w:bCs w:val="0"/>
          <w:color w:val="52545A"/>
          <w:spacing w:val="0"/>
          <w:w w:val="65"/>
          <w:position w:val="0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line="107" w:lineRule="exact" w:before="24"/>
        <w:ind w:left="169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3"/>
          <w:szCs w:val="13"/>
        </w:rPr>
        <w:t>HE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80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before="69"/>
        <w:ind w:left="1068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скоростей</w:t>
      </w:r>
      <w:r>
        <w:rPr>
          <w:rFonts w:ascii="Calibri" w:hAnsi="Calibri" w:cs="Calibri" w:eastAsia="Calibri"/>
          <w:b w:val="0"/>
          <w:bCs w:val="0"/>
          <w:color w:val="000001"/>
          <w:spacing w:val="-1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лятор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: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20"/>
          <w:szCs w:val="20"/>
        </w:rPr>
        <w:t>з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  <w:t>ая</w:t>
      </w:r>
      <w:r>
        <w:rPr>
          <w:rFonts w:ascii="Calibri" w:hAnsi="Calibri" w:cs="Calibri" w:eastAsia="Calibri"/>
          <w:b w:val="0"/>
          <w:bCs w:val="0"/>
          <w:color w:val="000000"/>
          <w:spacing w:val="-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20"/>
          <w:szCs w:val="20"/>
        </w:rPr>
        <w:t>(L</w:t>
      </w:r>
      <w:r>
        <w:rPr>
          <w:rFonts w:ascii="Calibri" w:hAnsi="Calibri" w:cs="Calibri" w:eastAsia="Calibri"/>
          <w:b/>
          <w:bCs/>
          <w:color w:val="000000"/>
          <w:spacing w:val="-1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/>
          <w:bCs/>
          <w:color w:val="000000"/>
          <w:spacing w:val="-1"/>
          <w:w w:val="100"/>
          <w:sz w:val="20"/>
          <w:szCs w:val="20"/>
        </w:rPr>
        <w:t>W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20"/>
          <w:szCs w:val="20"/>
        </w:rPr>
        <w:t>)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20"/>
          <w:szCs w:val="20"/>
        </w:rPr>
        <w:t>;</w:t>
      </w:r>
      <w:r>
        <w:rPr>
          <w:rFonts w:ascii="Calibri" w:hAnsi="Calibri" w:cs="Calibri" w:eastAsia="Calibri"/>
          <w:b/>
          <w:bCs/>
          <w:color w:val="000000"/>
          <w:spacing w:val="-1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  <w:t>ср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color w:val="000000"/>
          <w:spacing w:val="-1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0000"/>
          <w:spacing w:val="-3"/>
          <w:w w:val="100"/>
          <w:sz w:val="20"/>
          <w:szCs w:val="20"/>
        </w:rPr>
        <w:t>(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20"/>
          <w:szCs w:val="20"/>
        </w:rPr>
        <w:t>M</w:t>
      </w:r>
      <w:r>
        <w:rPr>
          <w:rFonts w:ascii="Calibri" w:hAnsi="Calibri" w:cs="Calibri" w:eastAsia="Calibri"/>
          <w:b/>
          <w:bCs/>
          <w:color w:val="000000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/>
          <w:bCs/>
          <w:color w:val="000000"/>
          <w:spacing w:val="-1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20"/>
          <w:szCs w:val="20"/>
        </w:rPr>
        <w:t>);</w:t>
      </w:r>
      <w:r>
        <w:rPr>
          <w:rFonts w:ascii="Calibri" w:hAnsi="Calibri" w:cs="Calibri" w:eastAsia="Calibri"/>
          <w:b/>
          <w:bCs/>
          <w:color w:val="000000"/>
          <w:spacing w:val="-1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  <w:t>выс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  <w:t>кая</w:t>
      </w:r>
      <w:r>
        <w:rPr>
          <w:rFonts w:ascii="Calibri" w:hAnsi="Calibri" w:cs="Calibri" w:eastAsia="Calibri"/>
          <w:b w:val="0"/>
          <w:bCs w:val="0"/>
          <w:color w:val="000000"/>
          <w:spacing w:val="-1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20"/>
          <w:szCs w:val="20"/>
        </w:rPr>
        <w:t>(</w:t>
      </w:r>
      <w:r>
        <w:rPr>
          <w:rFonts w:ascii="Calibri" w:hAnsi="Calibri" w:cs="Calibri" w:eastAsia="Calibri"/>
          <w:b/>
          <w:bCs/>
          <w:color w:val="000000"/>
          <w:spacing w:val="-1"/>
          <w:w w:val="100"/>
          <w:sz w:val="20"/>
          <w:szCs w:val="20"/>
        </w:rPr>
        <w:t>H</w:t>
      </w:r>
      <w:r>
        <w:rPr>
          <w:rFonts w:ascii="Calibri" w:hAnsi="Calibri" w:cs="Calibri" w:eastAsia="Calibri"/>
          <w:b/>
          <w:bCs/>
          <w:color w:val="000000"/>
          <w:spacing w:val="-3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20"/>
          <w:szCs w:val="20"/>
        </w:rPr>
        <w:t>),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19" w:lineRule="exact"/>
        <w:ind w:left="0" w:right="377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также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выбора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автомат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ского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жима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position w:val="1"/>
          <w:sz w:val="20"/>
          <w:szCs w:val="20"/>
        </w:rPr>
        <w:t>(A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position w:val="1"/>
          <w:sz w:val="20"/>
          <w:szCs w:val="20"/>
        </w:rPr>
        <w:t>U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position w:val="1"/>
          <w:sz w:val="20"/>
          <w:szCs w:val="20"/>
        </w:rPr>
        <w:t>TO</w:t>
      </w:r>
      <w:r>
        <w:rPr>
          <w:rFonts w:ascii="Calibri" w:hAnsi="Calibri" w:cs="Calibri" w:eastAsia="Calibri"/>
          <w:b/>
          <w:bCs/>
          <w:color w:val="000000"/>
          <w:spacing w:val="-1"/>
          <w:w w:val="100"/>
          <w:position w:val="1"/>
          <w:sz w:val="20"/>
          <w:szCs w:val="20"/>
        </w:rPr>
        <w:t>)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position w:val="1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numPr>
          <w:ilvl w:val="1"/>
          <w:numId w:val="5"/>
        </w:numPr>
        <w:tabs>
          <w:tab w:pos="1064" w:val="left" w:leader="none"/>
        </w:tabs>
        <w:spacing w:line="206" w:lineRule="exact" w:before="32"/>
        <w:ind w:left="1077" w:right="1148" w:hanging="271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оп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1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W</w:t>
      </w:r>
      <w:r>
        <w:rPr>
          <w:rFonts w:ascii="Calibri" w:hAnsi="Calibri" w:cs="Calibri" w:eastAsia="Calibri"/>
          <w:b/>
          <w:bCs/>
          <w:spacing w:val="-3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NG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3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ользуется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зм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равлен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возду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ного</w:t>
      </w:r>
      <w:r>
        <w:rPr>
          <w:rFonts w:ascii="Calibri" w:hAnsi="Calibri" w:cs="Calibri" w:eastAsia="Calibri"/>
          <w:b w:val="0"/>
          <w:bCs w:val="0"/>
          <w:color w:val="000001"/>
          <w:spacing w:val="-1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потока</w:t>
      </w:r>
      <w:r>
        <w:rPr>
          <w:rFonts w:ascii="Calibri" w:hAnsi="Calibri" w:cs="Calibri" w:eastAsia="Calibri"/>
          <w:b w:val="0"/>
          <w:bCs w:val="0"/>
          <w:color w:val="000001"/>
          <w:spacing w:val="-1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РАВ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/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ВЛЕВО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1"/>
          <w:numId w:val="5"/>
        </w:numPr>
        <w:tabs>
          <w:tab w:pos="1065" w:val="left" w:leader="none"/>
        </w:tabs>
        <w:spacing w:line="240" w:lineRule="exact"/>
        <w:ind w:left="1065" w:right="0" w:hanging="248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1"/>
          <w:szCs w:val="21"/>
        </w:rPr>
        <w:t>К</w:t>
      </w:r>
      <w:r>
        <w:rPr>
          <w:rFonts w:ascii="Calibri" w:hAnsi="Calibri" w:cs="Calibri" w:eastAsia="Calibri"/>
          <w:b w:val="0"/>
          <w:bCs w:val="0"/>
          <w:spacing w:val="-7"/>
          <w:w w:val="100"/>
          <w:position w:val="0"/>
          <w:sz w:val="21"/>
          <w:szCs w:val="21"/>
        </w:rPr>
        <w:t>н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1"/>
          <w:szCs w:val="21"/>
        </w:rPr>
        <w:t>о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spacing w:val="-7"/>
          <w:w w:val="100"/>
          <w:position w:val="0"/>
          <w:sz w:val="21"/>
          <w:szCs w:val="21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1"/>
          <w:szCs w:val="21"/>
        </w:rPr>
        <w:t>а</w:t>
      </w:r>
      <w:r>
        <w:rPr>
          <w:rFonts w:ascii="Calibri" w:hAnsi="Calibri" w:cs="Calibri" w:eastAsia="Calibri"/>
          <w:b w:val="0"/>
          <w:bCs w:val="0"/>
          <w:spacing w:val="-9"/>
          <w:w w:val="100"/>
          <w:position w:val="0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spacing w:val="-11"/>
          <w:w w:val="100"/>
          <w:position w:val="0"/>
          <w:sz w:val="21"/>
          <w:szCs w:val="21"/>
        </w:rPr>
        <w:t>D</w:t>
      </w:r>
      <w:r>
        <w:rPr>
          <w:rFonts w:ascii="Calibri" w:hAnsi="Calibri" w:cs="Calibri" w:eastAsia="Calibri"/>
          <w:b/>
          <w:bCs/>
          <w:spacing w:val="-6"/>
          <w:w w:val="100"/>
          <w:position w:val="0"/>
          <w:sz w:val="21"/>
          <w:szCs w:val="21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position w:val="0"/>
          <w:sz w:val="21"/>
          <w:szCs w:val="21"/>
        </w:rPr>
        <w:t>Y</w:t>
      </w:r>
      <w:r>
        <w:rPr>
          <w:rFonts w:ascii="Calibri" w:hAnsi="Calibri" w:cs="Calibri" w:eastAsia="Calibri"/>
          <w:b/>
          <w:bCs/>
          <w:spacing w:val="36"/>
          <w:w w:val="100"/>
          <w:position w:val="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position w:val="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1"/>
          <w:szCs w:val="21"/>
        </w:rPr>
        <w:t>с</w:t>
      </w:r>
      <w:r>
        <w:rPr>
          <w:rFonts w:ascii="Calibri" w:hAnsi="Calibri" w:cs="Calibri" w:eastAsia="Calibri"/>
          <w:b w:val="0"/>
          <w:bCs w:val="0"/>
          <w:spacing w:val="-8"/>
          <w:w w:val="100"/>
          <w:position w:val="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1"/>
          <w:szCs w:val="21"/>
        </w:rPr>
        <w:t>о</w:t>
      </w:r>
      <w:r>
        <w:rPr>
          <w:rFonts w:ascii="Calibri" w:hAnsi="Calibri" w:cs="Calibri" w:eastAsia="Calibri"/>
          <w:b w:val="0"/>
          <w:bCs w:val="0"/>
          <w:spacing w:val="-9"/>
          <w:w w:val="100"/>
          <w:position w:val="0"/>
          <w:sz w:val="21"/>
          <w:szCs w:val="21"/>
        </w:rPr>
        <w:t>л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1"/>
          <w:szCs w:val="21"/>
        </w:rPr>
        <w:t>ь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1"/>
          <w:szCs w:val="21"/>
        </w:rPr>
        <w:t>з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1"/>
          <w:szCs w:val="21"/>
        </w:rPr>
        <w:t>у</w:t>
      </w:r>
      <w:r>
        <w:rPr>
          <w:rFonts w:ascii="Calibri" w:hAnsi="Calibri" w:cs="Calibri" w:eastAsia="Calibri"/>
          <w:b w:val="0"/>
          <w:bCs w:val="0"/>
          <w:spacing w:val="-9"/>
          <w:w w:val="100"/>
          <w:position w:val="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1"/>
          <w:szCs w:val="21"/>
        </w:rPr>
        <w:t>т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1"/>
          <w:szCs w:val="21"/>
        </w:rPr>
        <w:t>с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spacing w:val="-8"/>
          <w:w w:val="100"/>
          <w:position w:val="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spacing w:val="-10"/>
          <w:w w:val="100"/>
          <w:position w:val="0"/>
          <w:sz w:val="21"/>
          <w:szCs w:val="21"/>
        </w:rPr>
        <w:t>д</w:t>
      </w:r>
      <w:r>
        <w:rPr>
          <w:rFonts w:ascii="Calibri" w:hAnsi="Calibri" w:cs="Calibri" w:eastAsia="Calibri"/>
          <w:b w:val="0"/>
          <w:bCs w:val="0"/>
          <w:spacing w:val="-7"/>
          <w:w w:val="100"/>
          <w:position w:val="0"/>
          <w:sz w:val="21"/>
          <w:szCs w:val="21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spacing w:val="-10"/>
          <w:w w:val="100"/>
          <w:position w:val="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spacing w:val="-8"/>
          <w:w w:val="100"/>
          <w:position w:val="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1"/>
          <w:szCs w:val="21"/>
        </w:rPr>
        <w:t>к</w:t>
      </w:r>
      <w:r>
        <w:rPr>
          <w:rFonts w:ascii="Calibri" w:hAnsi="Calibri" w:cs="Calibri" w:eastAsia="Calibri"/>
          <w:b w:val="0"/>
          <w:bCs w:val="0"/>
          <w:spacing w:val="-7"/>
          <w:w w:val="100"/>
          <w:position w:val="0"/>
          <w:sz w:val="21"/>
          <w:szCs w:val="21"/>
        </w:rPr>
        <w:t>л</w:t>
      </w:r>
      <w:r>
        <w:rPr>
          <w:rFonts w:ascii="Calibri" w:hAnsi="Calibri" w:cs="Calibri" w:eastAsia="Calibri"/>
          <w:b w:val="0"/>
          <w:bCs w:val="0"/>
          <w:spacing w:val="-8"/>
          <w:w w:val="100"/>
          <w:position w:val="0"/>
          <w:sz w:val="21"/>
          <w:szCs w:val="21"/>
        </w:rPr>
        <w:t>ю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1"/>
          <w:szCs w:val="21"/>
        </w:rPr>
        <w:t>ч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spacing w:val="-8"/>
          <w:w w:val="100"/>
          <w:position w:val="0"/>
          <w:sz w:val="21"/>
          <w:szCs w:val="21"/>
        </w:rPr>
        <w:t>н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spacing w:val="-12"/>
          <w:w w:val="100"/>
          <w:position w:val="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1"/>
          <w:szCs w:val="21"/>
        </w:rPr>
        <w:t>р</w:t>
      </w:r>
      <w:r>
        <w:rPr>
          <w:rFonts w:ascii="Calibri" w:hAnsi="Calibri" w:cs="Calibri" w:eastAsia="Calibri"/>
          <w:b w:val="0"/>
          <w:bCs w:val="0"/>
          <w:spacing w:val="-7"/>
          <w:w w:val="100"/>
          <w:position w:val="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spacing w:val="-10"/>
          <w:w w:val="100"/>
          <w:position w:val="0"/>
          <w:sz w:val="21"/>
          <w:szCs w:val="21"/>
        </w:rPr>
        <w:t>ж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spacing w:val="-8"/>
          <w:w w:val="100"/>
          <w:position w:val="0"/>
          <w:sz w:val="21"/>
          <w:szCs w:val="21"/>
        </w:rPr>
        <w:t>м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1"/>
          <w:szCs w:val="21"/>
        </w:rPr>
        <w:t>а</w:t>
      </w:r>
      <w:r>
        <w:rPr>
          <w:rFonts w:ascii="Calibri" w:hAnsi="Calibri" w:cs="Calibri" w:eastAsia="Calibri"/>
          <w:b w:val="0"/>
          <w:bCs w:val="0"/>
          <w:spacing w:val="-9"/>
          <w:w w:val="100"/>
          <w:position w:val="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spacing w:val="-8"/>
          <w:w w:val="100"/>
          <w:position w:val="0"/>
          <w:sz w:val="21"/>
          <w:szCs w:val="21"/>
        </w:rPr>
        <w:t>о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1"/>
          <w:szCs w:val="21"/>
        </w:rPr>
        <w:t>с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1"/>
          <w:szCs w:val="21"/>
        </w:rPr>
        <w:t>у</w:t>
      </w:r>
      <w:r>
        <w:rPr>
          <w:rFonts w:ascii="Calibri" w:hAnsi="Calibri" w:cs="Calibri" w:eastAsia="Calibri"/>
          <w:b w:val="0"/>
          <w:bCs w:val="0"/>
          <w:spacing w:val="-9"/>
          <w:w w:val="100"/>
          <w:position w:val="0"/>
          <w:sz w:val="21"/>
          <w:szCs w:val="21"/>
        </w:rPr>
        <w:t>ш</w:t>
      </w:r>
      <w:r>
        <w:rPr>
          <w:rFonts w:ascii="Calibri" w:hAnsi="Calibri" w:cs="Calibri" w:eastAsia="Calibri"/>
          <w:b w:val="0"/>
          <w:bCs w:val="0"/>
          <w:spacing w:val="-9"/>
          <w:w w:val="100"/>
          <w:position w:val="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spacing w:val="-7"/>
          <w:w w:val="100"/>
          <w:position w:val="0"/>
          <w:sz w:val="21"/>
          <w:szCs w:val="21"/>
        </w:rPr>
        <w:t>н</w:t>
      </w:r>
      <w:r>
        <w:rPr>
          <w:rFonts w:ascii="Calibri" w:hAnsi="Calibri" w:cs="Calibri" w:eastAsia="Calibri"/>
          <w:b w:val="0"/>
          <w:bCs w:val="0"/>
          <w:spacing w:val="-6"/>
          <w:w w:val="100"/>
          <w:position w:val="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1"/>
          <w:szCs w:val="21"/>
        </w:rPr>
      </w:r>
    </w:p>
    <w:p>
      <w:pPr>
        <w:numPr>
          <w:ilvl w:val="1"/>
          <w:numId w:val="5"/>
        </w:numPr>
        <w:tabs>
          <w:tab w:pos="1063" w:val="left" w:leader="none"/>
        </w:tabs>
        <w:spacing w:line="222" w:lineRule="exact"/>
        <w:ind w:left="1063" w:right="0" w:hanging="25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оп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H</w:t>
      </w:r>
      <w:r>
        <w:rPr>
          <w:rFonts w:ascii="Calibri" w:hAnsi="Calibri" w:cs="Calibri" w:eastAsia="Calibri"/>
          <w:b/>
          <w:bCs/>
          <w:spacing w:val="-2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T</w:t>
      </w:r>
      <w:r>
        <w:rPr>
          <w:rFonts w:ascii="Calibri" w:hAnsi="Calibri" w:cs="Calibri" w:eastAsia="Calibri"/>
          <w:b/>
          <w:bCs/>
          <w:spacing w:val="3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ь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з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уе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ся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юче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ия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ре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ж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ма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б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г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ре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after="0" w:line="222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09" w:h="16840"/>
          <w:pgMar w:top="1580" w:bottom="0" w:left="1000" w:right="700"/>
          <w:cols w:num="2" w:equalWidth="0">
            <w:col w:w="2252" w:space="634"/>
            <w:col w:w="7323"/>
          </w:cols>
        </w:sectPr>
      </w:pPr>
    </w:p>
    <w:p>
      <w:pPr>
        <w:spacing w:before="63"/>
        <w:ind w:left="0" w:right="0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FFFFFF"/>
          <w:spacing w:val="-8"/>
          <w:w w:val="100"/>
          <w:sz w:val="13"/>
          <w:szCs w:val="13"/>
        </w:rPr>
        <w:t>F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3"/>
          <w:szCs w:val="13"/>
        </w:rPr>
        <w:t>AN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tabs>
          <w:tab w:pos="2096" w:val="left" w:leader="none"/>
        </w:tabs>
        <w:spacing w:line="205" w:lineRule="exact"/>
        <w:ind w:left="107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201D1D"/>
          <w:spacing w:val="-8"/>
          <w:w w:val="100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-6"/>
          <w:sz w:val="20"/>
          <w:szCs w:val="20"/>
        </w:rPr>
        <w:t>5.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208" w:lineRule="exact"/>
        <w:ind w:left="61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оп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COOL.</w:t>
      </w:r>
      <w:r>
        <w:rPr>
          <w:rFonts w:ascii="Calibri" w:hAnsi="Calibri" w:cs="Calibri" w:eastAsia="Calibri"/>
          <w:b/>
          <w:bCs/>
          <w:spacing w:val="-1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ь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зу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ся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юче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ия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ре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ж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ма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х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ж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after="0" w:line="208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09" w:h="16840"/>
          <w:pgMar w:top="1580" w:bottom="0" w:left="1000" w:right="700"/>
          <w:cols w:num="3" w:equalWidth="0">
            <w:col w:w="1340" w:space="256"/>
            <w:col w:w="2263" w:space="40"/>
            <w:col w:w="6310"/>
          </w:cols>
        </w:sectPr>
      </w:pPr>
    </w:p>
    <w:p>
      <w:pPr>
        <w:spacing w:before="20"/>
        <w:ind w:left="0" w:right="0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13"/>
          <w:szCs w:val="13"/>
        </w:rPr>
        <w:t>D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0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90" w:lineRule="exact" w:before="1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tabs>
          <w:tab w:pos="443" w:val="left" w:leader="none"/>
        </w:tabs>
        <w:spacing w:line="20" w:lineRule="exact"/>
        <w:ind w:left="65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60"/>
          <w:sz w:val="9"/>
          <w:szCs w:val="9"/>
        </w:rPr>
        <w:t>AU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60"/>
          <w:sz w:val="9"/>
          <w:szCs w:val="9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60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60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55"/>
          <w:sz w:val="9"/>
          <w:szCs w:val="9"/>
        </w:rPr>
        <w:t>AU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55"/>
          <w:sz w:val="9"/>
          <w:szCs w:val="9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55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numPr>
          <w:ilvl w:val="2"/>
          <w:numId w:val="5"/>
        </w:numPr>
        <w:tabs>
          <w:tab w:pos="1324" w:val="left" w:leader="none"/>
        </w:tabs>
        <w:spacing w:line="211" w:lineRule="exact"/>
        <w:ind w:left="1148" w:right="0" w:hanging="8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position w:val="2"/>
          <w:sz w:val="20"/>
          <w:szCs w:val="20"/>
        </w:rPr>
        <w:br w:type="column"/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2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2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2"/>
          <w:sz w:val="20"/>
          <w:szCs w:val="20"/>
        </w:rPr>
        <w:t>оп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2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2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12"/>
          <w:w w:val="100"/>
          <w:position w:val="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position w:val="2"/>
          <w:sz w:val="20"/>
          <w:szCs w:val="20"/>
        </w:rPr>
        <w:t>QU</w:t>
      </w:r>
      <w:r>
        <w:rPr>
          <w:rFonts w:ascii="Calibri" w:hAnsi="Calibri" w:cs="Calibri" w:eastAsia="Calibri"/>
          <w:b/>
          <w:bCs/>
          <w:spacing w:val="-1"/>
          <w:w w:val="100"/>
          <w:position w:val="2"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spacing w:val="-2"/>
          <w:w w:val="100"/>
          <w:position w:val="2"/>
          <w:sz w:val="20"/>
          <w:szCs w:val="20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position w:val="2"/>
          <w:sz w:val="20"/>
          <w:szCs w:val="20"/>
        </w:rPr>
        <w:t>T.</w:t>
      </w:r>
      <w:r>
        <w:rPr>
          <w:rFonts w:ascii="Calibri" w:hAnsi="Calibri" w:cs="Calibri" w:eastAsia="Calibri"/>
          <w:b/>
          <w:bCs/>
          <w:spacing w:val="-10"/>
          <w:w w:val="100"/>
          <w:position w:val="2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2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2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2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2"/>
          <w:sz w:val="20"/>
          <w:szCs w:val="20"/>
        </w:rPr>
        <w:t>оль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2"/>
          <w:sz w:val="20"/>
          <w:szCs w:val="20"/>
        </w:rPr>
        <w:t>з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2"/>
          <w:sz w:val="20"/>
          <w:szCs w:val="20"/>
        </w:rPr>
        <w:t>уется</w:t>
      </w:r>
      <w:r>
        <w:rPr>
          <w:rFonts w:ascii="Calibri" w:hAnsi="Calibri" w:cs="Calibri" w:eastAsia="Calibri"/>
          <w:b w:val="0"/>
          <w:bCs w:val="0"/>
          <w:spacing w:val="-15"/>
          <w:w w:val="100"/>
          <w:position w:val="2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2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2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2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spacing w:val="-10"/>
          <w:w w:val="100"/>
          <w:position w:val="2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2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2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2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2"/>
          <w:sz w:val="20"/>
          <w:szCs w:val="20"/>
        </w:rPr>
        <w:t>юче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2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2"/>
          <w:sz w:val="20"/>
          <w:szCs w:val="20"/>
        </w:rPr>
        <w:t>ия</w:t>
      </w:r>
      <w:r>
        <w:rPr>
          <w:rFonts w:ascii="Calibri" w:hAnsi="Calibri" w:cs="Calibri" w:eastAsia="Calibri"/>
          <w:b w:val="0"/>
          <w:bCs w:val="0"/>
          <w:spacing w:val="-11"/>
          <w:w w:val="100"/>
          <w:position w:val="2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2"/>
          <w:sz w:val="20"/>
          <w:szCs w:val="20"/>
        </w:rPr>
        <w:t>б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2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2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2"/>
          <w:sz w:val="20"/>
          <w:szCs w:val="20"/>
        </w:rPr>
        <w:t>ш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2"/>
          <w:sz w:val="20"/>
          <w:szCs w:val="20"/>
        </w:rPr>
        <w:t>ум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2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2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2"/>
          <w:sz w:val="20"/>
          <w:szCs w:val="20"/>
        </w:rPr>
        <w:t>г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2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-11"/>
          <w:w w:val="100"/>
          <w:position w:val="2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2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2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2"/>
          <w:sz w:val="20"/>
          <w:szCs w:val="20"/>
        </w:rPr>
        <w:t>жи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2"/>
          <w:sz w:val="20"/>
          <w:szCs w:val="20"/>
        </w:rPr>
        <w:t>м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2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</w:r>
    </w:p>
    <w:p>
      <w:pPr>
        <w:spacing w:after="0" w:line="211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09" w:h="16840"/>
          <w:pgMar w:top="1580" w:bottom="0" w:left="1000" w:right="700"/>
          <w:cols w:num="3" w:equalWidth="0">
            <w:col w:w="1351" w:space="40"/>
            <w:col w:w="592" w:space="642"/>
            <w:col w:w="7584"/>
          </w:cols>
        </w:sectPr>
      </w:pPr>
    </w:p>
    <w:p>
      <w:pPr>
        <w:spacing w:line="116" w:lineRule="exact"/>
        <w:ind w:left="106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3"/>
          <w:szCs w:val="13"/>
        </w:rPr>
        <w:t>CTD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62" w:lineRule="exact"/>
        <w:ind w:left="0" w:right="77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52545A"/>
          <w:spacing w:val="-3"/>
          <w:w w:val="55"/>
          <w:sz w:val="9"/>
          <w:szCs w:val="9"/>
        </w:rPr>
        <w:t>F</w:t>
      </w:r>
      <w:r>
        <w:rPr>
          <w:rFonts w:ascii="Arial" w:hAnsi="Arial" w:cs="Arial" w:eastAsia="Arial"/>
          <w:b w:val="0"/>
          <w:bCs w:val="0"/>
          <w:color w:val="52545A"/>
          <w:spacing w:val="0"/>
          <w:w w:val="55"/>
          <w:sz w:val="9"/>
          <w:szCs w:val="9"/>
        </w:rPr>
        <w:t>AN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05" w:lineRule="exact"/>
        <w:ind w:left="1061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52545A"/>
          <w:spacing w:val="0"/>
          <w:w w:val="70"/>
          <w:position w:val="-1"/>
          <w:sz w:val="10"/>
          <w:szCs w:val="10"/>
        </w:rPr>
        <w:t>POWER</w:t>
      </w:r>
      <w:r>
        <w:rPr>
          <w:rFonts w:ascii="Arial" w:hAnsi="Arial" w:cs="Arial" w:eastAsia="Arial"/>
          <w:b w:val="0"/>
          <w:bCs w:val="0"/>
          <w:color w:val="52545A"/>
          <w:spacing w:val="0"/>
          <w:w w:val="70"/>
          <w:position w:val="-1"/>
          <w:sz w:val="10"/>
          <w:szCs w:val="10"/>
        </w:rPr>
        <w:t>  </w:t>
      </w:r>
      <w:r>
        <w:rPr>
          <w:rFonts w:ascii="Arial" w:hAnsi="Arial" w:cs="Arial" w:eastAsia="Arial"/>
          <w:b w:val="0"/>
          <w:bCs w:val="0"/>
          <w:color w:val="52545A"/>
          <w:spacing w:val="17"/>
          <w:w w:val="70"/>
          <w:position w:val="-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52545A"/>
          <w:spacing w:val="0"/>
          <w:w w:val="70"/>
          <w:position w:val="0"/>
          <w:sz w:val="9"/>
          <w:szCs w:val="9"/>
        </w:rPr>
        <w:t>SPEED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9"/>
          <w:szCs w:val="9"/>
        </w:rPr>
      </w:r>
    </w:p>
    <w:p>
      <w:pPr>
        <w:spacing w:before="20"/>
        <w:ind w:left="1070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52545A"/>
          <w:spacing w:val="0"/>
          <w:w w:val="105"/>
          <w:sz w:val="10"/>
          <w:szCs w:val="10"/>
        </w:rPr>
        <w:t>SOFT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1" w:lineRule="exact" w:before="27"/>
        <w:ind w:left="0" w:right="300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0"/>
          <w:szCs w:val="10"/>
        </w:rPr>
        <w:t>ECO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14" w:lineRule="exact" w:before="9"/>
        <w:ind w:left="0" w:right="0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0"/>
          <w:szCs w:val="10"/>
        </w:rPr>
        <w:t>12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14" w:lineRule="exact"/>
        <w:ind w:left="37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60"/>
          <w:sz w:val="11"/>
          <w:szCs w:val="11"/>
        </w:rPr>
        <w:t>AU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60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60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2"/>
          <w:numId w:val="5"/>
        </w:numPr>
        <w:tabs>
          <w:tab w:pos="1116" w:val="left" w:leader="none"/>
        </w:tabs>
        <w:spacing w:line="259" w:lineRule="exact"/>
        <w:ind w:left="1116" w:right="0" w:hanging="272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0"/>
          <w:szCs w:val="2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0"/>
          <w:szCs w:val="20"/>
        </w:rPr>
        <w:t>Индикатор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position w:val="1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0"/>
          <w:szCs w:val="20"/>
        </w:rPr>
        <w:t>статуса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position w:val="1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0"/>
          <w:szCs w:val="20"/>
        </w:rPr>
        <w:t>каждой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position w:val="1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11"/>
          <w:w w:val="100"/>
          <w:position w:val="1"/>
          <w:sz w:val="20"/>
          <w:szCs w:val="20"/>
        </w:rPr>
        <w:t>ф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6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43"/>
          <w:w w:val="100"/>
          <w:position w:val="6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0"/>
          <w:szCs w:val="20"/>
        </w:rPr>
        <w:t>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1"/>
          <w:sz w:val="20"/>
          <w:szCs w:val="2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1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numPr>
          <w:ilvl w:val="2"/>
          <w:numId w:val="5"/>
        </w:numPr>
        <w:tabs>
          <w:tab w:pos="1116" w:val="left" w:leader="none"/>
          <w:tab w:pos="5441" w:val="left" w:leader="none"/>
        </w:tabs>
        <w:spacing w:line="196" w:lineRule="exact"/>
        <w:ind w:left="1116" w:right="0" w:hanging="272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2"/>
          <w:sz w:val="20"/>
          <w:szCs w:val="20"/>
        </w:rPr>
        <w:t>Индикатор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  <w:position w:val="2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2"/>
          <w:sz w:val="20"/>
          <w:szCs w:val="20"/>
        </w:rPr>
        <w:t>режима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  <w:position w:val="2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2"/>
          <w:sz w:val="20"/>
          <w:szCs w:val="20"/>
        </w:rPr>
        <w:t>работ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2"/>
          <w:sz w:val="20"/>
          <w:szCs w:val="20"/>
        </w:rPr>
        <w:t>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2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2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8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after="0" w:line="196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09" w:h="16840"/>
          <w:pgMar w:top="1580" w:bottom="0" w:left="1000" w:right="700"/>
          <w:cols w:num="3" w:equalWidth="0">
            <w:col w:w="1620" w:space="40"/>
            <w:col w:w="1149" w:space="40"/>
            <w:col w:w="7360"/>
          </w:cols>
        </w:sectPr>
      </w:pP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0"/>
          <w:szCs w:val="10"/>
        </w:rPr>
        <w:t>iFP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50" w:lineRule="exact" w:before="2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93" w:lineRule="exact"/>
        <w:ind w:left="28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52545A"/>
          <w:spacing w:val="0"/>
          <w:w w:val="80"/>
          <w:sz w:val="10"/>
          <w:szCs w:val="10"/>
        </w:rPr>
        <w:t>TIMER</w:t>
      </w:r>
      <w:r>
        <w:rPr>
          <w:rFonts w:ascii="Arial" w:hAnsi="Arial" w:cs="Arial" w:eastAsia="Arial"/>
          <w:b w:val="0"/>
          <w:bCs w:val="0"/>
          <w:color w:val="52545A"/>
          <w:spacing w:val="-5"/>
          <w:w w:val="8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52545A"/>
          <w:spacing w:val="0"/>
          <w:w w:val="80"/>
          <w:sz w:val="10"/>
          <w:szCs w:val="10"/>
        </w:rPr>
        <w:t>ON</w:t>
      </w:r>
      <w:r>
        <w:rPr>
          <w:rFonts w:ascii="Arial" w:hAnsi="Arial" w:cs="Arial" w:eastAsia="Arial"/>
          <w:b w:val="0"/>
          <w:bCs w:val="0"/>
          <w:color w:val="52545A"/>
          <w:spacing w:val="0"/>
          <w:w w:val="8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52545A"/>
          <w:spacing w:val="21"/>
          <w:w w:val="8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52545A"/>
          <w:spacing w:val="0"/>
          <w:w w:val="80"/>
          <w:sz w:val="10"/>
          <w:szCs w:val="10"/>
        </w:rPr>
        <w:t>OFF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1475" w:val="right" w:leader="none"/>
        </w:tabs>
        <w:spacing w:line="50" w:lineRule="exact"/>
        <w:ind w:left="100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52545A"/>
          <w:spacing w:val="0"/>
          <w:w w:val="95"/>
          <w:position w:val="-2"/>
          <w:sz w:val="10"/>
          <w:szCs w:val="10"/>
        </w:rPr>
        <w:t>AM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4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201D1D"/>
          <w:spacing w:val="0"/>
          <w:w w:val="95"/>
          <w:position w:val="0"/>
          <w:sz w:val="10"/>
          <w:szCs w:val="10"/>
        </w:rPr>
        <w:t>13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numPr>
          <w:ilvl w:val="2"/>
          <w:numId w:val="5"/>
        </w:numPr>
        <w:tabs>
          <w:tab w:pos="1121" w:val="left" w:leader="none"/>
          <w:tab w:pos="4278" w:val="left" w:leader="none"/>
        </w:tabs>
        <w:spacing w:line="282" w:lineRule="exact"/>
        <w:ind w:left="1121" w:right="0" w:hanging="272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2"/>
          <w:sz w:val="20"/>
          <w:szCs w:val="2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2"/>
          <w:sz w:val="20"/>
          <w:szCs w:val="20"/>
        </w:rPr>
        <w:t>Передатчик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2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position w:val="2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2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2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2"/>
          <w:sz w:val="20"/>
          <w:szCs w:val="20"/>
        </w:rPr>
        <w:t>гнала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2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9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after="0" w:line="282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09" w:h="16840"/>
          <w:pgMar w:top="1580" w:bottom="0" w:left="1000" w:right="700"/>
          <w:cols w:num="3" w:equalWidth="0">
            <w:col w:w="1289" w:space="40"/>
            <w:col w:w="1476" w:space="40"/>
            <w:col w:w="7364"/>
          </w:cols>
        </w:sectPr>
      </w:pPr>
    </w:p>
    <w:p>
      <w:pPr>
        <w:spacing w:before="76"/>
        <w:ind w:left="0" w:right="0" w:firstLine="0"/>
        <w:jc w:val="right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72.144897pt;margin-top:25.025955pt;width:57.0619pt;height:17.641pt;mso-position-horizontal-relative:page;mso-position-vertical-relative:paragraph;z-index:-8044" coordorigin="1443,501" coordsize="1141,353">
            <v:group style="position:absolute;left:1833;top:683;width:20;height:2" coordorigin="1833,683" coordsize="20,2">
              <v:shape style="position:absolute;left:1833;top:683;width:20;height:2" coordorigin="1833,683" coordsize="20,0" path="m1833,683l1852,683e" filled="f" stroked="t" strokeweight=".1pt" strokecolor="#13100F">
                <v:path arrowok="t"/>
              </v:shape>
            </v:group>
            <v:group style="position:absolute;left:1982;top:511;width:592;height:333" coordorigin="1982,511" coordsize="592,333">
              <v:shape style="position:absolute;left:1982;top:511;width:592;height:333" coordorigin="1982,511" coordsize="592,333" path="m2550,511l2542,511,2046,512,1993,549,1982,587,1983,779,2020,833,2059,843,2550,843,2558,840,2560,839,2051,838,2035,834,2017,823,1998,805,1990,786,1987,766,1987,580,2021,526,2059,515,2560,515,2558,514,2550,511xe" filled="t" fillcolor="#13100F" stroked="f">
                <v:path arrowok="t"/>
                <v:fill type="solid"/>
              </v:shape>
              <v:shape style="position:absolute;left:1982;top:511;width:592;height:333" coordorigin="1982,511" coordsize="592,333" path="m2560,515l2549,515,2556,518,2567,529,2569,536,2569,818,2567,825,2561,831,2556,836,2549,839,2560,839,2565,834,2571,828,2574,819,2574,534,2571,526,2565,520,2560,515xe" filled="t" fillcolor="#13100F" stroked="f">
                <v:path arrowok="t"/>
                <v:fill type="solid"/>
              </v:shape>
              <v:shape style="position:absolute;left:1982;top:511;width:592;height:333" coordorigin="1982,511" coordsize="592,333" path="m2565,834xe" filled="t" fillcolor="#13100F" stroked="f">
                <v:path arrowok="t"/>
                <v:fill type="solid"/>
              </v:shape>
            </v:group>
            <v:group style="position:absolute;left:2246;top:741;width:10;height:8" coordorigin="2246,741" coordsize="10,8">
              <v:shape style="position:absolute;left:2246;top:741;width:10;height:8" coordorigin="2246,741" coordsize="10,8" path="m2248,741l2246,742,2248,745,2251,747,2255,749,2256,747,2252,746,2249,743,2248,741xe" filled="t" fillcolor="#646970" stroked="f">
                <v:path arrowok="t"/>
                <v:fill type="solid"/>
              </v:shape>
            </v:group>
            <v:group style="position:absolute;left:1453;top:595;width:164;height:159" coordorigin="1453,595" coordsize="164,159">
              <v:shape style="position:absolute;left:1453;top:595;width:164;height:159" coordorigin="1453,595" coordsize="164,159" path="m1462,675l1454,687,1459,706,1470,723,1485,736,1504,747,1527,753,1555,754,1572,747,1526,747,1509,743,1492,732,1473,714,1465,695,1462,675xe" filled="t" fillcolor="#201D1D" stroked="f">
                <v:path arrowok="t"/>
                <v:fill type="solid"/>
              </v:shape>
              <v:shape style="position:absolute;left:1453;top:595;width:164;height:159" coordorigin="1453,595" coordsize="164,159" path="m1571,603l1548,603,1568,609,1584,621,1597,639,1605,660,1607,686,1601,706,1589,723,1572,736,1551,745,1526,747,1572,747,1614,695,1617,671,1613,651,1605,632,1593,616,1580,607,1571,603xe" filled="t" fillcolor="#201D1D" stroked="f">
                <v:path arrowok="t"/>
                <v:fill type="solid"/>
              </v:shape>
              <v:shape style="position:absolute;left:1453;top:595;width:164;height:159" coordorigin="1453,595" coordsize="164,159" path="m1517,595l1465,632,1453,675,1457,675,1462,672,1465,653,1474,635,1488,618,1503,609,1523,604,1548,603,1571,603,1564,599,1544,595,1517,595xe" filled="t" fillcolor="#201D1D" stroked="f">
                <v:path arrowok="t"/>
                <v:fill type="solid"/>
              </v:shape>
            </v:group>
            <v:group style="position:absolute;left:1508;top:633;width:50;height:77" coordorigin="1508,633" coordsize="50,77">
              <v:shape style="position:absolute;left:1508;top:633;width:50;height:77" coordorigin="1508,633" coordsize="50,77" path="m1541,633l1527,633,1521,636,1516,642,1511,648,1508,659,1508,686,1510,696,1516,701,1520,707,1527,710,1539,710,1543,709,1546,707,1550,704,1552,702,1531,702,1529,701,1524,698,1522,696,1519,690,1519,687,1519,679,1520,675,1523,672,1526,670,1517,670,1517,662,1518,656,1520,652,1522,648,1524,645,1529,641,1532,641,1553,641,1546,634,1541,633xe" filled="t" fillcolor="#201D1D" stroked="f">
                <v:path arrowok="t"/>
                <v:fill type="solid"/>
              </v:shape>
              <v:shape style="position:absolute;left:1508;top:633;width:50;height:77" coordorigin="1508,633" coordsize="50,77" path="m1553,668l1538,668,1541,669,1544,672,1547,675,1548,679,1548,690,1547,694,1541,701,1538,702,1552,702,1553,701,1555,697,1557,693,1558,689,1558,677,1556,671,1553,668xe" filled="t" fillcolor="#201D1D" stroked="f">
                <v:path arrowok="t"/>
                <v:fill type="solid"/>
              </v:shape>
              <v:shape style="position:absolute;left:1508;top:633;width:50;height:77" coordorigin="1508,633" coordsize="50,77" path="m1542,660l1532,660,1529,660,1522,664,1520,666,1517,670,1526,670,1526,669,1530,668,1553,668,1547,662,1542,660xe" filled="t" fillcolor="#201D1D" stroked="f">
                <v:path arrowok="t"/>
                <v:fill type="solid"/>
              </v:shape>
              <v:shape style="position:absolute;left:1508;top:633;width:50;height:77" coordorigin="1508,633" coordsize="50,77" path="m1553,641l1538,641,1541,642,1544,644,1545,646,1547,649,1547,652,1557,652,1556,646,1554,641,1553,641xe" filled="t" fillcolor="#201D1D" stroked="f">
                <v:path arrowok="t"/>
                <v:fill type="solid"/>
              </v:shape>
              <v:shape style="position:absolute;left:1663;top:668;width:313;height:13" type="#_x0000_t75">
                <v:imagedata r:id="rId64" o:title="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2545A"/>
          <w:spacing w:val="0"/>
          <w:w w:val="85"/>
          <w:sz w:val="10"/>
          <w:szCs w:val="10"/>
        </w:rPr>
        <w:t>PM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422"/>
        <w:ind w:left="0" w:right="113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13100F"/>
          <w:spacing w:val="0"/>
          <w:w w:val="100"/>
          <w:sz w:val="11"/>
          <w:szCs w:val="11"/>
        </w:rPr>
        <w:t>QUIET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tabs>
          <w:tab w:pos="1174" w:val="right" w:leader="none"/>
        </w:tabs>
        <w:spacing w:before="577"/>
        <w:ind w:left="15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646970"/>
          <w:spacing w:val="0"/>
          <w:w w:val="100"/>
          <w:sz w:val="12"/>
          <w:szCs w:val="12"/>
        </w:rPr>
        <w:t>ON/OFF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4"/>
          <w:position w:val="4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4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4"/>
          <w:sz w:val="10"/>
          <w:szCs w:val="10"/>
        </w:rPr>
        <w:t>14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numPr>
          <w:ilvl w:val="2"/>
          <w:numId w:val="5"/>
        </w:numPr>
        <w:tabs>
          <w:tab w:pos="1148" w:val="left" w:leader="none"/>
        </w:tabs>
        <w:spacing w:line="208" w:lineRule="exact"/>
        <w:ind w:left="1148" w:right="0" w:hanging="362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Индикатор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position w:val="1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1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ер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1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дачи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position w:val="1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сигнала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position w:val="1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1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ульта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position w:val="1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ДУ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numPr>
          <w:ilvl w:val="2"/>
          <w:numId w:val="5"/>
        </w:numPr>
        <w:tabs>
          <w:tab w:pos="1151" w:val="left" w:leader="none"/>
        </w:tabs>
        <w:spacing w:line="228" w:lineRule="exact"/>
        <w:ind w:left="1151" w:right="0" w:hanging="353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ка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spacing w:val="-11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position w:val="0"/>
          <w:sz w:val="20"/>
          <w:szCs w:val="20"/>
        </w:rPr>
        <w:t>T</w:t>
      </w:r>
      <w:r>
        <w:rPr>
          <w:rFonts w:ascii="Calibri" w:hAnsi="Calibri" w:cs="Calibri" w:eastAsia="Calibri"/>
          <w:b/>
          <w:bCs/>
          <w:spacing w:val="-5"/>
          <w:w w:val="100"/>
          <w:position w:val="0"/>
          <w:sz w:val="20"/>
          <w:szCs w:val="20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position w:val="0"/>
          <w:sz w:val="20"/>
          <w:szCs w:val="20"/>
        </w:rPr>
        <w:t>MP</w:t>
      </w:r>
      <w:r>
        <w:rPr>
          <w:rFonts w:ascii="Calibri" w:hAnsi="Calibri" w:cs="Calibri" w:eastAsia="Calibri"/>
          <w:b/>
          <w:bCs/>
          <w:spacing w:val="-10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з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аче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ия</w:t>
      </w:r>
      <w:r>
        <w:rPr>
          <w:rFonts w:ascii="Calibri" w:hAnsi="Calibri" w:cs="Calibri" w:eastAsia="Calibri"/>
          <w:b w:val="0"/>
          <w:bCs w:val="0"/>
          <w:spacing w:val="-1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ж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л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аемой</w:t>
      </w:r>
      <w:r>
        <w:rPr>
          <w:rFonts w:ascii="Calibri" w:hAnsi="Calibri" w:cs="Calibri" w:eastAsia="Calibri"/>
          <w:b w:val="0"/>
          <w:bCs w:val="0"/>
          <w:spacing w:val="-12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м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ра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ры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</w:r>
    </w:p>
    <w:p>
      <w:pPr>
        <w:numPr>
          <w:ilvl w:val="2"/>
          <w:numId w:val="5"/>
        </w:numPr>
        <w:tabs>
          <w:tab w:pos="1148" w:val="left" w:leader="none"/>
          <w:tab w:pos="2344" w:val="left" w:leader="none"/>
          <w:tab w:pos="3441" w:val="left" w:leader="none"/>
          <w:tab w:pos="4778" w:val="left" w:leader="none"/>
          <w:tab w:pos="5356" w:val="left" w:leader="none"/>
          <w:tab w:pos="6170" w:val="left" w:leader="none"/>
        </w:tabs>
        <w:spacing w:line="208" w:lineRule="auto" w:before="4"/>
        <w:ind w:left="1148" w:right="200" w:hanging="349"/>
        <w:jc w:val="left"/>
        <w:rPr>
          <w:rFonts w:ascii="Calibri" w:hAnsi="Calibri" w:cs="Calibri" w:eastAsia="Calibri"/>
          <w:sz w:val="21"/>
          <w:szCs w:val="21"/>
        </w:rPr>
      </w:pPr>
      <w:r>
        <w:rPr/>
        <w:pict>
          <v:group style="position:absolute;margin-left:133.788696pt;margin-top:3.13509pt;width:57.079383pt;height:17.812pt;mso-position-horizontal-relative:page;mso-position-vertical-relative:paragraph;z-index:-8046" coordorigin="2676,63" coordsize="1142,356">
            <v:group style="position:absolute;left:3408;top:247;width:20;height:2" coordorigin="3408,247" coordsize="20,2">
              <v:shape style="position:absolute;left:3408;top:247;width:20;height:2" coordorigin="3408,247" coordsize="20,0" path="m3408,247l3428,247e" filled="f" stroked="t" strokeweight=".1pt" strokecolor="#13100F">
                <v:path arrowok="t"/>
              </v:shape>
              <v:shape style="position:absolute;left:2676;top:63;width:613;height:356" type="#_x0000_t75">
                <v:imagedata r:id="rId65" o:title=""/>
              </v:shape>
              <v:shape style="position:absolute;left:3275;top:232;width:352;height:13" type="#_x0000_t75">
                <v:imagedata r:id="rId66" o:title=""/>
              </v:shape>
            </v:group>
            <v:group style="position:absolute;left:3644;top:117;width:164;height:162" coordorigin="3644,117" coordsize="164,162">
              <v:shape style="position:absolute;left:3644;top:117;width:164;height:162" coordorigin="3644,117" coordsize="164,162" path="m3652,197l3644,199,3647,220,3656,239,3669,255,3687,268,3708,276,3733,278,3752,274,3760,270,3721,270,3699,265,3680,254,3665,239,3656,219,3652,197xe" filled="t" fillcolor="#201D1D" stroked="f">
                <v:path arrowok="t"/>
                <v:fill type="solid"/>
              </v:shape>
              <v:shape style="position:absolute;left:3644;top:117;width:164;height:162" coordorigin="3644,117" coordsize="164,162" path="m3761,124l3736,124,3756,130,3773,142,3787,159,3795,180,3798,204,3793,225,3782,244,3765,258,3745,267,3721,270,3760,270,3805,216,3807,194,3804,173,3796,155,3783,139,3771,129,3761,124xe" filled="t" fillcolor="#201D1D" stroked="f">
                <v:path arrowok="t"/>
                <v:fill type="solid"/>
              </v:shape>
              <v:shape style="position:absolute;left:3644;top:117;width:164;height:162" coordorigin="3644,117" coordsize="164,162" path="m3707,117l3656,154,3644,197,3648,197,3652,196,3655,177,3663,158,3677,141,3692,132,3711,126,3736,124,3761,124,3755,121,3734,117,3707,117xe" filled="t" fillcolor="#201D1D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Индикатор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скорости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вент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лятора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FAN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SPEED.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Индикатор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гулировки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отока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воздуха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рх-вн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Индикатор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гули</w:t>
      </w:r>
      <w:r>
        <w:rPr>
          <w:rFonts w:ascii="Calibri" w:hAnsi="Calibri" w:cs="Calibri" w:eastAsia="Calibri"/>
          <w:b w:val="0"/>
          <w:bCs w:val="0"/>
          <w:color w:val="000001"/>
          <w:spacing w:val="-79"/>
          <w:w w:val="100"/>
          <w:sz w:val="21"/>
          <w:szCs w:val="21"/>
        </w:rPr>
        <w:t>р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-3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-21"/>
          <w:w w:val="100"/>
          <w:position w:val="-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овки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after="0" w:line="208" w:lineRule="auto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1909" w:h="16840"/>
          <w:pgMar w:top="1580" w:bottom="0" w:left="1000" w:right="700"/>
          <w:cols w:num="3" w:equalWidth="0">
            <w:col w:w="1562" w:space="40"/>
            <w:col w:w="1175" w:space="40"/>
            <w:col w:w="7392"/>
          </w:cols>
        </w:sectPr>
      </w:pPr>
    </w:p>
    <w:p>
      <w:pPr>
        <w:tabs>
          <w:tab w:pos="9175" w:val="left" w:leader="none"/>
        </w:tabs>
        <w:spacing w:line="213" w:lineRule="exact"/>
        <w:ind w:left="396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72.090103pt;margin-top:2.129562pt;width:120.655001pt;height:54.198758pt;mso-position-horizontal-relative:page;mso-position-vertical-relative:paragraph;z-index:-8043" coordorigin="1442,43" coordsize="2413,1084">
            <v:shape style="position:absolute;left:1831;top:43;width:1598;height:1084" type="#_x0000_t75">
              <v:imagedata r:id="rId67" o:title=""/>
            </v:shape>
            <v:group style="position:absolute;left:2857;top:586;width:320;height:85" coordorigin="2857,586" coordsize="320,85">
              <v:shape style="position:absolute;left:2857;top:586;width:320;height:85" coordorigin="2857,586" coordsize="320,85" path="m3150,586l3112,586,3112,671,3112,671,3112,671,3123,671,3124,636,3159,636,3165,635,3170,629,3173,626,3124,626,3124,596,3173,596,3173,596,3170,593,3167,591,3165,589,3161,587,3157,587,3154,586,3150,586xe" filled="t" fillcolor="#646970" stroked="f">
                <v:path arrowok="t"/>
                <v:fill type="solid"/>
              </v:shape>
              <v:shape style="position:absolute;left:2857;top:586;width:320;height:85" coordorigin="2857,586" coordsize="320,85" path="m3159,636l3124,636,3145,637,3157,637,3159,636xe" filled="t" fillcolor="#646970" stroked="f">
                <v:path arrowok="t"/>
                <v:fill type="solid"/>
              </v:shape>
              <v:shape style="position:absolute;left:2857;top:586;width:320;height:85" coordorigin="2857,586" coordsize="320,85" path="m3173,596l3124,596,3145,597,3150,597,3153,597,3155,598,3158,599,3160,600,3163,605,3164,608,3164,616,3163,620,3160,622,3157,625,3152,626,3173,626,3175,624,3177,618,3177,607,3176,603,3174,599,3173,596xe" filled="t" fillcolor="#646970" stroked="f">
                <v:path arrowok="t"/>
                <v:fill type="solid"/>
              </v:shape>
              <v:shape style="position:absolute;left:2857;top:586;width:320;height:85" coordorigin="2857,586" coordsize="320,85" path="m3014,586l3013,671,3014,671,3014,671,3025,671,3025,602,3036,602,3031,586,3014,586xe" filled="t" fillcolor="#646970" stroked="f">
                <v:path arrowok="t"/>
                <v:fill type="solid"/>
              </v:shape>
              <v:shape style="position:absolute;left:2857;top:586;width:320;height:85" coordorigin="2857,586" coordsize="320,85" path="m3036,602l3025,602,3048,671,3059,671,3064,657,3055,657,3054,654,3051,646,3036,602xe" filled="t" fillcolor="#646970" stroked="f">
                <v:path arrowok="t"/>
                <v:fill type="solid"/>
              </v:shape>
              <v:shape style="position:absolute;left:2857;top:586;width:320;height:85" coordorigin="2857,586" coordsize="320,85" path="m3095,604l3083,604,3083,671,3094,671,3095,604xe" filled="t" fillcolor="#646970" stroked="f">
                <v:path arrowok="t"/>
                <v:fill type="solid"/>
              </v:shape>
              <v:shape style="position:absolute;left:2857;top:586;width:320;height:85" coordorigin="2857,586" coordsize="320,85" path="m3079,586l3057,650,3055,654,3055,657,3064,657,3083,604,3095,604,3095,586,3079,586xe" filled="t" fillcolor="#646970" stroked="f">
                <v:path arrowok="t"/>
                <v:fill type="solid"/>
              </v:shape>
              <v:shape style="position:absolute;left:2857;top:586;width:320;height:85" coordorigin="2857,586" coordsize="320,85" path="m2936,586l2935,671,2936,671,2936,671,2999,671,2999,661,2947,660,2948,632,2994,632,2994,622,2947,622,2948,596,2997,596,2997,586,2936,586xe" filled="t" fillcolor="#646970" stroked="f">
                <v:path arrowok="t"/>
                <v:fill type="solid"/>
              </v:shape>
              <v:shape style="position:absolute;left:2857;top:586;width:320;height:85" coordorigin="2857,586" coordsize="320,85" path="m2994,632l2948,632,2994,633,2994,632xe" filled="t" fillcolor="#646970" stroked="f">
                <v:path arrowok="t"/>
                <v:fill type="solid"/>
              </v:shape>
              <v:shape style="position:absolute;left:2857;top:586;width:320;height:85" coordorigin="2857,586" coordsize="320,85" path="m2997,596l2948,596,2997,597,2997,596xe" filled="t" fillcolor="#646970" stroked="f">
                <v:path arrowok="t"/>
                <v:fill type="solid"/>
              </v:shape>
              <v:shape style="position:absolute;left:2857;top:586;width:320;height:85" coordorigin="2857,586" coordsize="320,85" path="m2857,586l2857,596,2885,597,2884,671,2885,671,2885,671,2896,671,2897,596,2924,596,2924,596,2857,596,2857,596,2924,596,2925,586,2857,586xe" filled="t" fillcolor="#646970" stroked="f">
                <v:path arrowok="t"/>
                <v:fill type="solid"/>
              </v:shape>
              <v:shape style="position:absolute;left:2857;top:586;width:320;height:85" coordorigin="2857,586" coordsize="320,85" path="m2858,605l2859,606,2858,605xe" filled="t" fillcolor="#646970" stroked="f">
                <v:path arrowok="t"/>
                <v:fill type="solid"/>
              </v:shape>
              <v:shape style="position:absolute;left:2857;top:586;width:320;height:85" coordorigin="2857,586" coordsize="320,85" path="m2924,596l2897,596,2924,597,2924,596xe" filled="t" fillcolor="#646970" stroked="f">
                <v:path arrowok="t"/>
                <v:fill type="solid"/>
              </v:shape>
              <v:shape style="position:absolute;left:3286;top:567;width:355;height:13" type="#_x0000_t75">
                <v:imagedata r:id="rId68" o:title=""/>
              </v:shape>
              <v:shape style="position:absolute;left:1661;top:986;width:318;height:13" type="#_x0000_t75">
                <v:imagedata r:id="rId69" o:title=""/>
              </v:shape>
            </v:group>
            <v:group style="position:absolute;left:1455;top:218;width:164;height:159" coordorigin="1455,218" coordsize="164,159">
              <v:shape style="position:absolute;left:1455;top:218;width:164;height:159" coordorigin="1455,218" coordsize="164,159" path="m1464,298l1456,311,1462,330,1472,346,1487,360,1506,370,1530,376,1557,378,1574,371,1528,371,1511,366,1494,355,1475,337,1467,319,1464,298xe" filled="t" fillcolor="#201D1D" stroked="f">
                <v:path arrowok="t"/>
                <v:fill type="solid"/>
              </v:shape>
              <v:shape style="position:absolute;left:1455;top:218;width:164;height:159" coordorigin="1455,218" coordsize="164,159" path="m1571,225l1541,225,1563,230,1582,240,1597,256,1607,276,1610,298,1608,318,1552,369,1528,371,1574,371,1616,318,1619,295,1615,274,1607,256,1595,240,1582,230,1571,225xe" filled="t" fillcolor="#201D1D" stroked="f">
                <v:path arrowok="t"/>
                <v:fill type="solid"/>
              </v:shape>
              <v:shape style="position:absolute;left:1455;top:218;width:164;height:159" coordorigin="1455,218" coordsize="164,159" path="m1519,218l1467,256,1455,298,1459,298,1464,291,1470,270,1481,252,1497,237,1518,228,1541,225,1571,225,1566,223,1546,219,1519,218xe" filled="t" fillcolor="#201D1D" stroked="f">
                <v:path arrowok="t"/>
                <v:fill type="solid"/>
              </v:shape>
            </v:group>
            <v:group style="position:absolute;left:1455;top:553;width:163;height:162" coordorigin="1455,553" coordsize="163,162">
              <v:shape style="position:absolute;left:1455;top:553;width:163;height:162" coordorigin="1455,553" coordsize="163,162" path="m1464,633l1497,704,1542,715,1562,711,1573,706,1528,706,1511,701,1494,690,1475,672,1467,654,1464,633xe" filled="t" fillcolor="#201D1D" stroked="f">
                <v:path arrowok="t"/>
                <v:fill type="solid"/>
              </v:shape>
              <v:shape style="position:absolute;left:1455;top:553;width:163;height:162" coordorigin="1455,553" coordsize="163,162" path="m1565,560l1543,560,1561,564,1578,574,1596,590,1603,605,1607,625,1608,653,1599,671,1586,688,1571,698,1552,704,1528,706,1573,706,1616,648,1618,622,1613,603,1603,586,1588,572,1569,561,1565,560xe" filled="t" fillcolor="#201D1D" stroked="f">
                <v:path arrowok="t"/>
                <v:fill type="solid"/>
              </v:shape>
              <v:shape style="position:absolute;left:1455;top:553;width:163;height:162" coordorigin="1455,553" coordsize="163,162" path="m1519,553l1467,591,1455,633,1459,633,1466,615,1474,597,1486,580,1501,569,1520,562,1543,560,1565,560,1546,555,1519,553xe" filled="t" fillcolor="#201D1D" stroked="f">
                <v:path arrowok="t"/>
                <v:fill type="solid"/>
              </v:shape>
            </v:group>
            <v:group style="position:absolute;left:1452;top:913;width:163;height:162" coordorigin="1452,913" coordsize="163,162">
              <v:shape style="position:absolute;left:1452;top:913;width:163;height:162" coordorigin="1452,913" coordsize="163,162" path="m1460,993l1494,1063,1538,1074,1559,1071,1570,1065,1525,1065,1508,1061,1491,1050,1472,1032,1463,1013,1460,993xe" filled="t" fillcolor="#201D1D" stroked="f">
                <v:path arrowok="t"/>
                <v:fill type="solid"/>
              </v:shape>
              <v:shape style="position:absolute;left:1452;top:913;width:163;height:162" coordorigin="1452,913" coordsize="163,162" path="m1561,919l1534,919,1553,922,1571,930,1585,943,1596,961,1603,984,1604,1012,1596,1030,1583,1047,1568,1057,1549,1063,1525,1065,1570,1065,1613,1007,1615,982,1610,963,1600,946,1585,931,1566,921,1561,919xe" filled="t" fillcolor="#201D1D" stroked="f">
                <v:path arrowok="t"/>
                <v:fill type="solid"/>
              </v:shape>
              <v:shape style="position:absolute;left:1452;top:913;width:163;height:162" coordorigin="1452,913" coordsize="163,162" path="m1516,913l1464,950,1452,993,1456,993,1461,983,1466,967,1477,949,1495,931,1513,922,1534,919,1561,919,1543,914,1516,913xe" filled="t" fillcolor="#201D1D" stroked="f">
                <v:path arrowok="t"/>
                <v:fill type="solid"/>
              </v:shape>
            </v:group>
            <v:group style="position:absolute;left:1506;top:953;width:49;height:77" coordorigin="1506,953" coordsize="49,77">
              <v:shape style="position:absolute;left:1506;top:953;width:49;height:77" coordorigin="1506,953" coordsize="49,77" path="m1515,1008l1506,1009,1506,1015,1509,1020,1518,1028,1523,1030,1537,1030,1543,1028,1548,1023,1549,1023,1526,1023,1523,1021,1518,1017,1516,1013,1515,1008xe" filled="t" fillcolor="#201D1D" stroked="f">
                <v:path arrowok="t"/>
                <v:fill type="solid"/>
              </v:shape>
              <v:shape style="position:absolute;left:1506;top:953;width:49;height:77" coordorigin="1506,953" coordsize="49,77" path="m1550,992l1535,992,1539,994,1544,999,1545,1003,1545,1011,1544,1015,1541,1018,1538,1021,1534,1023,1549,1023,1553,1019,1555,1013,1555,1002,1554,998,1550,992xe" filled="t" fillcolor="#201D1D" stroked="f">
                <v:path arrowok="t"/>
                <v:fill type="solid"/>
              </v:shape>
              <v:shape style="position:absolute;left:1506;top:953;width:49;height:77" coordorigin="1506,953" coordsize="49,77" path="m1525,985l1524,993,1527,993,1529,992,1550,992,1549,991,1546,989,1541,988,1545,986,1546,985,1531,985,1525,985xe" filled="t" fillcolor="#201D1D" stroked="f">
                <v:path arrowok="t"/>
                <v:fill type="solid"/>
              </v:shape>
              <v:shape style="position:absolute;left:1506;top:953;width:49;height:77" coordorigin="1506,953" coordsize="49,77" path="m1547,961l1533,961,1536,962,1539,964,1541,966,1542,969,1542,977,1540,980,1537,982,1534,984,1531,985,1546,985,1547,984,1549,982,1551,979,1551,976,1551,969,1551,966,1547,961xe" filled="t" fillcolor="#201D1D" stroked="f">
                <v:path arrowok="t"/>
                <v:fill type="solid"/>
              </v:shape>
              <v:shape style="position:absolute;left:1506;top:953;width:49;height:77" coordorigin="1506,953" coordsize="49,77" path="m1534,953l1524,953,1519,955,1514,959,1510,962,1508,967,1507,973,1516,975,1517,970,1518,967,1518,966,1521,964,1523,962,1526,961,1547,961,1547,960,1544,958,1541,956,1537,954,1534,953xe" filled="t" fillcolor="#201D1D" stroked="f">
                <v:path arrowok="t"/>
                <v:fill type="solid"/>
              </v:shape>
            </v:group>
            <v:group style="position:absolute;left:1511;top:601;width:42;height:75" coordorigin="1511,601" coordsize="42,75">
              <v:shape style="position:absolute;left:1511;top:601;width:42;height:75" coordorigin="1511,601" coordsize="42,75" path="m1553,658l1544,658,1544,676,1553,676,1553,658xe" filled="t" fillcolor="#201D1D" stroked="f">
                <v:path arrowok="t"/>
                <v:fill type="solid"/>
              </v:shape>
              <v:shape style="position:absolute;left:1511;top:601;width:42;height:75" coordorigin="1511,601" coordsize="42,75" path="m1553,601l1545,601,1511,649,1511,658,1563,658,1563,649,1520,649,1544,616,1553,616,1553,601xe" filled="t" fillcolor="#201D1D" stroked="f">
                <v:path arrowok="t"/>
                <v:fill type="solid"/>
              </v:shape>
              <v:shape style="position:absolute;left:1511;top:601;width:42;height:75" coordorigin="1511,601" coordsize="42,75" path="m1553,616l1544,616,1544,649,1553,649,1553,616xe" filled="t" fillcolor="#201D1D" stroked="f">
                <v:path arrowok="t"/>
                <v:fill type="solid"/>
              </v:shape>
            </v:group>
            <v:group style="position:absolute;left:1513;top:262;width:50;height:76" coordorigin="1513,262" coordsize="50,76">
              <v:shape style="position:absolute;left:1513;top:262;width:50;height:76" coordorigin="1513,262" coordsize="50,76" path="m1523,315l1513,316,1513,322,1516,328,1520,331,1524,335,1530,337,1545,337,1552,334,1556,330,1533,330,1530,328,1527,326,1525,324,1523,320,1523,315xe" filled="t" fillcolor="#201D1D" stroked="f">
                <v:path arrowok="t"/>
                <v:fill type="solid"/>
              </v:shape>
              <v:shape style="position:absolute;left:1513;top:262;width:50;height:76" coordorigin="1513,262" coordsize="50,76" path="m1557,294l1542,294,1546,296,1549,299,1551,302,1553,306,1553,317,1551,321,1548,325,1545,328,1542,330,1556,330,1561,323,1563,317,1563,303,1560,297,1557,294xe" filled="t" fillcolor="#201D1D" stroked="f">
                <v:path arrowok="t"/>
                <v:fill type="solid"/>
              </v:shape>
              <v:shape style="position:absolute;left:1513;top:262;width:50;height:76" coordorigin="1513,262" coordsize="50,76" path="m1559,262l1522,262,1515,300,1523,302,1525,299,1527,298,1529,296,1531,295,1534,294,1557,294,1556,293,1554,291,1525,291,1529,270,1559,270,1559,262xe" filled="t" fillcolor="#201D1D" stroked="f">
                <v:path arrowok="t"/>
                <v:fill type="solid"/>
              </v:shape>
              <v:shape style="position:absolute;left:1513;top:262;width:50;height:76" coordorigin="1513,262" coordsize="50,76" path="m1546,286l1534,286,1530,288,1525,291,1554,291,1551,288,1546,286xe" filled="t" fillcolor="#201D1D" stroked="f">
                <v:path arrowok="t"/>
                <v:fill type="solid"/>
              </v:shape>
              <v:shape style="position:absolute;left:1663;top:626;width:313;height:13" type="#_x0000_t75">
                <v:imagedata r:id="rId70" o:title=""/>
              </v:shape>
              <v:shape style="position:absolute;left:1668;top:291;width:313;height:13" type="#_x0000_t75">
                <v:imagedata r:id="rId71" o:title=""/>
              </v:shape>
            </v:group>
            <v:group style="position:absolute;left:3682;top:452;width:163;height:163" coordorigin="3682,452" coordsize="163,163">
              <v:shape style="position:absolute;left:3682;top:452;width:163;height:163" coordorigin="3682,452" coordsize="163,163" path="m3690,534l3683,546,3688,564,3698,581,3714,599,3730,608,3750,613,3774,615,3793,610,3798,607,3759,607,3737,602,3718,591,3703,576,3694,556,3690,534xe" filled="t" fillcolor="#201D1D" stroked="f">
                <v:path arrowok="t"/>
                <v:fill type="solid"/>
              </v:shape>
              <v:shape style="position:absolute;left:3682;top:452;width:163;height:163" coordorigin="3682,452" coordsize="163,163" path="m3801,461l3774,461,3794,467,3811,479,3825,496,3833,517,3836,541,3831,562,3820,580,3803,595,3783,604,3759,607,3798,607,3843,549,3845,525,3840,506,3831,488,3816,471,3801,461xe" filled="t" fillcolor="#201D1D" stroked="f">
                <v:path arrowok="t"/>
                <v:fill type="solid"/>
              </v:shape>
              <v:shape style="position:absolute;left:3682;top:452;width:163;height:163" coordorigin="3682,452" coordsize="163,163" path="m3758,452l3704,478,3682,534,3686,534,3691,521,3698,502,3710,485,3727,472,3748,464,3774,461,3801,461,3800,461,3781,454,3758,452xe" filled="t" fillcolor="#201D1D" stroked="f">
                <v:path arrowok="t"/>
                <v:fill type="solid"/>
              </v:shape>
            </v:group>
            <v:group style="position:absolute;left:2686;top:151;width:591;height:966" coordorigin="2686,151" coordsize="591,966">
              <v:shape style="position:absolute;left:2686;top:151;width:591;height:966" coordorigin="2686,151" coordsize="591,966" path="m3200,151l2750,152,2697,189,2686,228,2688,1053,2725,1106,2763,1117,3213,1115,3223,1112,3200,1112,2748,1110,2694,1059,2691,1040,2691,220,2725,167,2763,156,3225,156,3220,154,3200,151xe" filled="t" fillcolor="#13100F" stroked="f">
                <v:path arrowok="t"/>
                <v:fill type="solid"/>
              </v:shape>
              <v:shape style="position:absolute;left:2686;top:151;width:591;height:966" coordorigin="2686,151" coordsize="591,966" path="m3225,156l2763,156,3208,156,3224,161,3242,171,3261,189,3269,208,3272,228,3272,1040,3275,1040,3272,1047,3267,1064,3257,1081,3238,1101,3220,1109,3200,1112,3223,1112,3274,1059,3277,1040,3276,215,3270,199,3258,181,3239,161,3225,156xe" filled="t" fillcolor="#13100F" stroked="f">
                <v:path arrowok="t"/>
                <v:fill type="solid"/>
              </v:shape>
            </v:group>
            <v:group style="position:absolute;left:2860;top:235;width:243;height:45" coordorigin="2860,235" coordsize="243,45">
              <v:shape style="position:absolute;left:2860;top:235;width:243;height:45" coordorigin="2860,235" coordsize="243,45" path="m2981,235l2860,281,3103,281,2981,235xe" filled="t" fillcolor="#646970" stroked="f">
                <v:path arrowok="t"/>
                <v:fill type="solid"/>
              </v:shape>
            </v:group>
            <v:group style="position:absolute;left:2884;top:967;width:243;height:46" coordorigin="2884,967" coordsize="243,46">
              <v:shape style="position:absolute;left:2884;top:967;width:243;height:46" coordorigin="2884,967" coordsize="243,46" path="m3127,967l2884,967,3006,1012,3127,967xe" filled="t" fillcolor="#64697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отока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возд</w:t>
      </w:r>
      <w:r>
        <w:rPr>
          <w:rFonts w:ascii="Calibri" w:hAnsi="Calibri" w:cs="Calibri" w:eastAsia="Calibri"/>
          <w:b w:val="0"/>
          <w:bCs w:val="0"/>
          <w:color w:val="000001"/>
          <w:spacing w:val="-42"/>
          <w:w w:val="100"/>
          <w:sz w:val="21"/>
          <w:szCs w:val="21"/>
        </w:rPr>
        <w:t>у</w:t>
      </w:r>
      <w:r>
        <w:rPr>
          <w:rFonts w:ascii="Calibri" w:hAnsi="Calibri" w:cs="Calibri" w:eastAsia="Calibri"/>
          <w:b w:val="0"/>
          <w:bCs w:val="0"/>
          <w:color w:val="000000"/>
          <w:spacing w:val="-11"/>
          <w:w w:val="100"/>
          <w:position w:val="-2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ха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влево-в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рав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1"/>
          <w:szCs w:val="21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-2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after="0" w:line="213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09" w:h="16840"/>
          <w:pgMar w:top="1580" w:bottom="0" w:left="1000" w:right="700"/>
        </w:sectPr>
      </w:pPr>
    </w:p>
    <w:p>
      <w:pPr>
        <w:spacing w:line="132" w:lineRule="exact"/>
        <w:ind w:left="0" w:right="0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646970"/>
          <w:spacing w:val="0"/>
          <w:w w:val="95"/>
          <w:sz w:val="12"/>
          <w:szCs w:val="12"/>
        </w:rPr>
        <w:t>COOL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340" w:lineRule="atLeast" w:before="6"/>
        <w:ind w:left="1114" w:right="29" w:hanging="3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646970"/>
          <w:spacing w:val="0"/>
          <w:w w:val="95"/>
          <w:sz w:val="12"/>
          <w:szCs w:val="12"/>
        </w:rPr>
        <w:t>HE</w:t>
      </w:r>
      <w:r>
        <w:rPr>
          <w:rFonts w:ascii="Arial" w:hAnsi="Arial" w:cs="Arial" w:eastAsia="Arial"/>
          <w:b w:val="0"/>
          <w:bCs w:val="0"/>
          <w:color w:val="646970"/>
          <w:spacing w:val="-9"/>
          <w:w w:val="9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646970"/>
          <w:spacing w:val="0"/>
          <w:w w:val="9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646970"/>
          <w:spacing w:val="0"/>
          <w:w w:val="99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46970"/>
          <w:spacing w:val="-1"/>
          <w:w w:val="95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646970"/>
          <w:spacing w:val="-2"/>
          <w:w w:val="9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646970"/>
          <w:spacing w:val="0"/>
          <w:w w:val="95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6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72.019798pt;margin-top:17.924637pt;width:116.919878pt;height:33.6519pt;mso-position-horizontal-relative:page;mso-position-vertical-relative:paragraph;z-index:-8042" coordorigin="1440,358" coordsize="2338,673">
            <v:shape style="position:absolute;left:1969;top:358;width:1321;height:673" type="#_x0000_t75">
              <v:imagedata r:id="rId72" o:title=""/>
            </v:shape>
            <v:shape style="position:absolute;left:1666;top:498;width:318;height:13" type="#_x0000_t75">
              <v:imagedata r:id="rId73" o:title=""/>
            </v:shape>
            <v:shape style="position:absolute;left:1666;top:857;width:312;height:13" type="#_x0000_t75">
              <v:imagedata r:id="rId74" o:title=""/>
            </v:shape>
            <v:group style="position:absolute;left:1450;top:425;width:164;height:162" coordorigin="1450,425" coordsize="164,162">
              <v:shape style="position:absolute;left:1450;top:425;width:164;height:162" coordorigin="1450,425" coordsize="164,162" path="m1459,505l1450,507,1454,528,1463,547,1476,563,1494,576,1515,584,1540,586,1559,582,1567,578,1528,578,1506,573,1487,562,1472,547,1463,527,1459,505xe" filled="t" fillcolor="#201D1D" stroked="f">
                <v:path arrowok="t"/>
                <v:fill type="solid"/>
              </v:shape>
              <v:shape style="position:absolute;left:1450;top:425;width:164;height:162" coordorigin="1450,425" coordsize="164,162" path="m1568,432l1543,432,1563,438,1580,450,1594,467,1602,488,1605,512,1600,533,1589,552,1572,566,1552,575,1528,578,1567,578,1612,524,1614,502,1611,481,1603,463,1590,447,1578,437,1568,432xe" filled="t" fillcolor="#201D1D" stroked="f">
                <v:path arrowok="t"/>
                <v:fill type="solid"/>
              </v:shape>
              <v:shape style="position:absolute;left:1450;top:425;width:164;height:162" coordorigin="1450,425" coordsize="164,162" path="m1514,425l1462,462,1450,505,1455,505,1460,492,1467,473,1479,456,1496,443,1517,435,1543,432,1568,432,1562,429,1541,425,1514,425xe" filled="t" fillcolor="#201D1D" stroked="f">
                <v:path arrowok="t"/>
                <v:fill type="solid"/>
              </v:shape>
            </v:group>
            <v:group style="position:absolute;left:1457;top:783;width:161;height:163" coordorigin="1457,783" coordsize="161,163">
              <v:shape style="position:absolute;left:1457;top:783;width:161;height:163" coordorigin="1457,783" coordsize="161,163" path="m1522,783l1464,834,1457,886,1465,905,1478,922,1496,935,1517,943,1541,946,1561,942,1575,935,1518,935,1500,928,1485,915,1473,897,1466,874,1464,847,1472,828,1484,812,1499,801,1517,793,1540,791,1565,791,1548,785,1522,783xe" filled="t" fillcolor="#201D1D" stroked="f">
                <v:path arrowok="t"/>
                <v:fill type="solid"/>
              </v:shape>
              <v:shape style="position:absolute;left:1457;top:783;width:161;height:163" coordorigin="1457,783" coordsize="161,163" path="m1617,864l1607,882,1599,900,1586,915,1568,926,1545,933,1518,935,1575,935,1579,933,1595,920,1607,904,1615,885,1617,864xe" filled="t" fillcolor="#201D1D" stroked="f">
                <v:path arrowok="t"/>
                <v:fill type="solid"/>
              </v:shape>
              <v:shape style="position:absolute;left:1457;top:783;width:161;height:163" coordorigin="1457,783" coordsize="161,163" path="m1565,791l1540,791,1562,796,1581,806,1596,822,1605,842,1609,864,1613,864,1589,804,1570,792,1565,791xe" filled="t" fillcolor="#201D1D" stroked="f">
                <v:path arrowok="t"/>
                <v:fill type="solid"/>
              </v:shape>
            </v:group>
            <v:group style="position:absolute;left:1519;top:826;width:28;height:76" coordorigin="1519,826" coordsize="28,76">
              <v:shape style="position:absolute;left:1519;top:826;width:28;height:76" coordorigin="1519,826" coordsize="28,76" path="m1546,843l1537,843,1537,902,1546,902,1546,843xe" filled="t" fillcolor="#201D1D" stroked="f">
                <v:path arrowok="t"/>
                <v:fill type="solid"/>
              </v:shape>
              <v:shape style="position:absolute;left:1519;top:826;width:28;height:76" coordorigin="1519,826" coordsize="28,76" path="m1546,826l1540,826,1539,829,1536,833,1528,840,1524,843,1519,845,1519,854,1537,843,1546,843,1546,826xe" filled="t" fillcolor="#201D1D" stroked="f">
                <v:path arrowok="t"/>
                <v:fill type="solid"/>
              </v:shape>
              <v:shape style="position:absolute;left:3284;top:504;width:336;height:13" type="#_x0000_t75">
                <v:imagedata r:id="rId75" o:title=""/>
              </v:shape>
              <v:shape style="position:absolute;left:3284;top:876;width:336;height:13" type="#_x0000_t75">
                <v:imagedata r:id="rId76" o:title=""/>
              </v:shape>
            </v:group>
            <v:group style="position:absolute;left:3605;top:420;width:163;height:162" coordorigin="3605,420" coordsize="163,162">
              <v:shape style="position:absolute;left:3605;top:420;width:163;height:162" coordorigin="3605,420" coordsize="163,162" path="m3614,500l3647,571,3692,582,3713,578,3722,573,3683,573,3661,568,3642,558,3627,542,3618,522,3614,500xe" filled="t" fillcolor="#201D1D" stroked="f">
                <v:path arrowok="t"/>
                <v:fill type="solid"/>
              </v:shape>
              <v:shape style="position:absolute;left:3605;top:420;width:163;height:162" coordorigin="3605,420" coordsize="163,162" path="m3722,429l3706,429,3725,437,3742,450,3752,465,3758,484,3760,508,3755,529,3744,547,3727,561,3707,570,3683,573,3722,573,3766,514,3769,489,3764,470,3753,453,3739,439,3722,429xe" filled="t" fillcolor="#201D1D" stroked="f">
                <v:path arrowok="t"/>
                <v:fill type="solid"/>
              </v:shape>
              <v:shape style="position:absolute;left:3605;top:420;width:163;height:162" coordorigin="3605,420" coordsize="163,162" path="m3669,420l3617,457,3605,500,3610,500,3617,481,3625,463,3638,449,3656,437,3679,431,3706,429,3722,429,3720,428,3697,422,3669,420xe" filled="t" fillcolor="#201D1D" stroked="f">
                <v:path arrowok="t"/>
                <v:fill type="solid"/>
              </v:shape>
            </v:group>
            <v:group style="position:absolute;left:2912;top:463;width:252;height:77" coordorigin="2912,463" coordsize="252,77">
              <v:shape style="position:absolute;left:2912;top:463;width:252;height:77" coordorigin="2912,463" coordsize="252,77" path="m3145,463l3135,463,3130,465,3126,468,3122,471,3118,475,3114,488,3113,495,3113,510,3136,540,3145,540,3149,539,3157,535,3161,532,3163,530,3137,530,3134,529,3121,508,3122,495,3122,491,3124,487,3124,484,3138,473,3159,473,3158,470,3155,467,3152,466,3148,464,3145,463xe" filled="t" fillcolor="#646970" stroked="f">
                <v:path arrowok="t"/>
                <v:fill type="solid"/>
              </v:shape>
              <v:shape style="position:absolute;left:2912;top:463;width:252;height:77" coordorigin="2912,463" coordsize="252,77" path="m3141,500l3140,509,3141,509,3141,510,3157,510,3156,523,3155,524,3153,526,3150,527,3147,529,3144,530,3163,530,3164,528,3165,501,3141,500xe" filled="t" fillcolor="#646970" stroked="f">
                <v:path arrowok="t"/>
                <v:fill type="solid"/>
              </v:shape>
              <v:shape style="position:absolute;left:2912;top:463;width:252;height:77" coordorigin="2912,463" coordsize="252,77" path="m3159,473l3143,473,3146,473,3148,474,3150,476,3152,477,3153,479,3154,481,3155,484,3156,488,3156,489,3164,486,3164,485,3163,480,3161,476,3159,473xe" filled="t" fillcolor="#646970" stroked="f">
                <v:path arrowok="t"/>
                <v:fill type="solid"/>
              </v:shape>
              <v:shape style="position:absolute;left:2912;top:463;width:252;height:77" coordorigin="2912,463" coordsize="252,77" path="m3060,464l3059,538,3060,538,3060,539,3067,539,3067,483,3077,483,3068,465,3060,464xe" filled="t" fillcolor="#646970" stroked="f">
                <v:path arrowok="t"/>
                <v:fill type="solid"/>
              </v:shape>
              <v:shape style="position:absolute;left:2912;top:463;width:252;height:77" coordorigin="2912,463" coordsize="252,77" path="m3077,483l3067,483,3095,538,3103,539,3103,520,3095,520,3077,483xe" filled="t" fillcolor="#646970" stroked="f">
                <v:path arrowok="t"/>
                <v:fill type="solid"/>
              </v:shape>
              <v:shape style="position:absolute;left:2912;top:463;width:252;height:77" coordorigin="2912,463" coordsize="252,77" path="m3096,464l3095,520,3103,520,3104,465,3096,464xe" filled="t" fillcolor="#646970" stroked="f">
                <v:path arrowok="t"/>
                <v:fill type="solid"/>
              </v:shape>
              <v:shape style="position:absolute;left:2912;top:463;width:252;height:77" coordorigin="2912,463" coordsize="252,77" path="m3040,464l3039,538,3040,538,3040,539,3047,539,3048,467,3047,467,3047,466,3048,466,3048,465,3040,464xe" filled="t" fillcolor="#646970" stroked="f">
                <v:path arrowok="t"/>
                <v:fill type="solid"/>
              </v:shape>
              <v:shape style="position:absolute;left:2912;top:463;width:252;height:77" coordorigin="2912,463" coordsize="252,77" path="m3048,466l3047,466,3047,467,3048,467,3048,466xe" filled="t" fillcolor="#646970" stroked="f">
                <v:path arrowok="t"/>
                <v:fill type="solid"/>
              </v:shape>
              <v:shape style="position:absolute;left:2912;top:463;width:252;height:77" coordorigin="2912,463" coordsize="252,77" path="m2961,464l2961,464,2975,538,2976,538,2976,539,2983,539,2987,524,2980,524,2979,520,2978,516,2978,513,2970,465,2961,464xe" filled="t" fillcolor="#646970" stroked="f">
                <v:path arrowok="t"/>
                <v:fill type="solid"/>
              </v:shape>
              <v:shape style="position:absolute;left:2912;top:463;width:252;height:77" coordorigin="2912,463" coordsize="252,77" path="m3004,477l2997,477,2997,478,2997,480,2998,482,3009,538,3017,539,3020,523,3013,523,3013,516,3011,509,3010,502,3004,477xe" filled="t" fillcolor="#646970" stroked="f">
                <v:path arrowok="t"/>
                <v:fill type="solid"/>
              </v:shape>
              <v:shape style="position:absolute;left:2912;top:463;width:252;height:77" coordorigin="2912,463" coordsize="252,77" path="m2992,464l2982,514,2981,515,2980,524,2987,524,2996,482,2996,481,2996,479,2997,477,3004,477,3002,465,2992,464xe" filled="t" fillcolor="#646970" stroked="f">
                <v:path arrowok="t"/>
                <v:fill type="solid"/>
              </v:shape>
              <v:shape style="position:absolute;left:2912;top:463;width:252;height:77" coordorigin="2912,463" coordsize="252,77" path="m3033,464l3025,464,3015,516,3014,520,3013,523,3020,523,3033,464xe" filled="t" fillcolor="#646970" stroked="f">
                <v:path arrowok="t"/>
                <v:fill type="solid"/>
              </v:shape>
              <v:shape style="position:absolute;left:2912;top:463;width:252;height:77" coordorigin="2912,463" coordsize="252,77" path="m2920,514l2913,514,2913,514,2912,514,2931,540,2940,540,2954,530,2933,530,2930,529,2921,517,2920,514xe" filled="t" fillcolor="#646970" stroked="f">
                <v:path arrowok="t"/>
                <v:fill type="solid"/>
              </v:shape>
              <v:shape style="position:absolute;left:2912;top:463;width:252;height:77" coordorigin="2912,463" coordsize="252,77" path="m2938,463l2931,463,2927,464,2914,480,2914,488,2938,506,2941,508,2949,521,2949,522,2948,524,2946,526,2945,527,2943,528,2941,529,2939,530,2954,530,2956,525,2957,522,2957,512,2956,510,2955,506,2953,503,2929,492,2926,491,2925,489,2923,488,2923,486,2930,473,2952,473,2951,470,2949,468,2945,466,2942,464,2938,463xe" filled="t" fillcolor="#646970" stroked="f">
                <v:path arrowok="t"/>
                <v:fill type="solid"/>
              </v:shape>
              <v:shape style="position:absolute;left:2912;top:463;width:252;height:77" coordorigin="2912,463" coordsize="252,77" path="m2952,473l2939,473,2942,474,2946,478,2947,482,2947,486,2955,486,2955,482,2955,480,2955,477,2953,474,2952,473xe" filled="t" fillcolor="#646970" stroked="f">
                <v:path arrowok="t"/>
                <v:fill type="solid"/>
              </v:shape>
            </v:group>
            <v:group style="position:absolute;left:2780;top:444;width:78;height:39" coordorigin="2780,444" coordsize="78,39">
              <v:shape style="position:absolute;left:2780;top:444;width:78;height:39" coordorigin="2780,444" coordsize="78,39" path="m2819,444l2780,482,2858,482,2819,444xe" filled="t" fillcolor="#795043" stroked="f">
                <v:path arrowok="t"/>
                <v:fill type="solid"/>
              </v:shape>
            </v:group>
            <v:group style="position:absolute;left:2780;top:507;width:78;height:39" coordorigin="2780,507" coordsize="78,39">
              <v:shape style="position:absolute;left:2780;top:507;width:78;height:39" coordorigin="2780,507" coordsize="78,39" path="m2858,507l2780,507,2819,546,2858,507xe" filled="t" fillcolor="#795043" stroked="f">
                <v:path arrowok="t"/>
                <v:fill type="solid"/>
              </v:shape>
            </v:group>
            <v:group style="position:absolute;left:2009;top:388;width:586;height:261" coordorigin="2009,388" coordsize="586,261">
              <v:shape style="position:absolute;left:2009;top:388;width:586;height:261" coordorigin="2009,388" coordsize="586,261" path="m2009,388l2595,388,2595,649,2009,649,2009,388xe" filled="t" fillcolor="#E6C79C" stroked="f">
                <v:path arrowok="t"/>
                <v:fill type="solid"/>
              </v:shape>
            </v:group>
            <v:group style="position:absolute;left:2235;top:471;width:252;height:77" coordorigin="2235,471" coordsize="252,77">
              <v:shape style="position:absolute;left:2235;top:471;width:252;height:77" coordorigin="2235,471" coordsize="252,77" path="m2468,471l2458,471,2453,472,2449,476,2445,479,2441,483,2437,496,2436,502,2436,518,2459,548,2468,548,2486,538,2460,538,2457,537,2445,502,2445,499,2456,482,2458,481,2461,480,2482,480,2481,478,2478,475,2472,472,2468,471xe" filled="t" fillcolor="#646970" stroked="f">
                <v:path arrowok="t"/>
                <v:fill type="solid"/>
              </v:shape>
              <v:shape style="position:absolute;left:2235;top:471;width:252;height:77" coordorigin="2235,471" coordsize="252,77" path="m2464,508l2463,517,2464,517,2464,518,2480,518,2479,531,2478,532,2476,534,2473,535,2470,537,2467,538,2486,538,2488,536,2488,508,2464,508xe" filled="t" fillcolor="#646970" stroked="f">
                <v:path arrowok="t"/>
                <v:fill type="solid"/>
              </v:shape>
              <v:shape style="position:absolute;left:2235;top:471;width:252;height:77" coordorigin="2235,471" coordsize="252,77" path="m2482,480l2466,480,2469,481,2471,482,2473,483,2475,485,2476,487,2477,489,2478,492,2479,496,2479,496,2486,494,2487,494,2487,493,2486,488,2485,484,2482,480xe" filled="t" fillcolor="#646970" stroked="f">
                <v:path arrowok="t"/>
                <v:fill type="solid"/>
              </v:shape>
              <v:shape style="position:absolute;left:2235;top:471;width:252;height:77" coordorigin="2235,471" coordsize="252,77" path="m2383,472l2382,546,2383,546,2383,546,2390,546,2390,491,2400,491,2391,472,2383,472xe" filled="t" fillcolor="#646970" stroked="f">
                <v:path arrowok="t"/>
                <v:fill type="solid"/>
              </v:shape>
              <v:shape style="position:absolute;left:2235;top:471;width:252;height:77" coordorigin="2235,471" coordsize="252,77" path="m2400,491l2390,491,2418,546,2426,546,2426,527,2419,527,2400,491xe" filled="t" fillcolor="#646970" stroked="f">
                <v:path arrowok="t"/>
                <v:fill type="solid"/>
              </v:shape>
              <v:shape style="position:absolute;left:2235;top:471;width:252;height:77" coordorigin="2235,471" coordsize="252,77" path="m2419,472l2419,527,2426,527,2427,473,2419,472xe" filled="t" fillcolor="#646970" stroked="f">
                <v:path arrowok="t"/>
                <v:fill type="solid"/>
              </v:shape>
              <v:shape style="position:absolute;left:2235;top:471;width:252;height:77" coordorigin="2235,471" coordsize="252,77" path="m2363,472l2362,546,2363,546,2363,546,2370,546,2371,475,2370,475,2370,473,2371,473,2371,473,2363,472xe" filled="t" fillcolor="#646970" stroked="f">
                <v:path arrowok="t"/>
                <v:fill type="solid"/>
              </v:shape>
              <v:shape style="position:absolute;left:2235;top:471;width:252;height:77" coordorigin="2235,471" coordsize="252,77" path="m2371,473l2370,473,2370,475,2371,475,2371,473xe" filled="t" fillcolor="#646970" stroked="f">
                <v:path arrowok="t"/>
                <v:fill type="solid"/>
              </v:shape>
              <v:shape style="position:absolute;left:2235;top:471;width:252;height:77" coordorigin="2235,471" coordsize="252,77" path="m2307,546l2299,546,2299,546,2306,546,2307,546xe" filled="t" fillcolor="#646970" stroked="f">
                <v:path arrowok="t"/>
                <v:fill type="solid"/>
              </v:shape>
              <v:shape style="position:absolute;left:2235;top:471;width:252;height:77" coordorigin="2235,471" coordsize="252,77" path="m2328,485l2320,485,2320,486,2320,488,2321,490,2333,546,2340,546,2343,531,2337,531,2336,524,2334,517,2333,510,2328,485xe" filled="t" fillcolor="#646970" stroked="f">
                <v:path arrowok="t"/>
                <v:fill type="solid"/>
              </v:shape>
              <v:shape style="position:absolute;left:2235;top:471;width:252;height:77" coordorigin="2235,471" coordsize="252,77" path="m2285,472l2284,472,2299,546,2299,546,2307,546,2310,532,2303,532,2302,528,2302,524,2301,521,2293,473,2285,472xe" filled="t" fillcolor="#646970" stroked="f">
                <v:path arrowok="t"/>
                <v:fill type="solid"/>
              </v:shape>
              <v:shape style="position:absolute;left:2235;top:471;width:252;height:77" coordorigin="2235,471" coordsize="252,77" path="m2316,472l2305,522,2304,523,2303,528,2303,532,2310,532,2319,490,2319,489,2319,487,2320,485,2328,485,2325,473,2316,472xe" filled="t" fillcolor="#646970" stroked="f">
                <v:path arrowok="t"/>
                <v:fill type="solid"/>
              </v:shape>
              <v:shape style="position:absolute;left:2235;top:471;width:252;height:77" coordorigin="2235,471" coordsize="252,77" path="m2356,472l2348,472,2338,524,2337,531,2343,531,2356,472xe" filled="t" fillcolor="#646970" stroked="f">
                <v:path arrowok="t"/>
                <v:fill type="solid"/>
              </v:shape>
              <v:shape style="position:absolute;left:2235;top:471;width:252;height:77" coordorigin="2235,471" coordsize="252,77" path="m2244,522l2236,522,2236,522,2235,522,2254,548,2264,548,2267,547,2270,545,2273,543,2276,540,2277,538,2256,538,2253,537,2244,525,2244,522xe" filled="t" fillcolor="#646970" stroked="f">
                <v:path arrowok="t"/>
                <v:fill type="solid"/>
              </v:shape>
              <v:shape style="position:absolute;left:2235;top:471;width:252;height:77" coordorigin="2235,471" coordsize="252,77" path="m2262,471l2254,471,2250,472,2244,475,2242,478,2238,484,2237,488,2238,496,2256,513,2261,514,2272,524,2272,528,2266,536,2264,537,2262,538,2277,538,2280,533,2280,530,2280,521,2280,518,2278,514,2276,511,2258,502,2253,500,2249,499,2248,497,2246,496,2246,494,2246,488,2247,486,2250,482,2253,481,2275,481,2274,478,2272,475,2265,472,2262,471xe" filled="t" fillcolor="#646970" stroked="f">
                <v:path arrowok="t"/>
                <v:fill type="solid"/>
              </v:shape>
              <v:shape style="position:absolute;left:2235;top:471;width:252;height:77" coordorigin="2235,471" coordsize="252,77" path="m2275,481l2262,481,2265,482,2267,484,2269,486,2270,489,2270,494,2278,494,2279,489,2278,485,2275,481xe" filled="t" fillcolor="#646970" stroked="f">
                <v:path arrowok="t"/>
                <v:fill type="solid"/>
              </v:shape>
            </v:group>
            <v:group style="position:absolute;left:2113;top:460;width:39;height:78" coordorigin="2113,460" coordsize="39,78">
              <v:shape style="position:absolute;left:2113;top:460;width:39;height:78" coordorigin="2113,460" coordsize="39,78" path="m2152,460l2113,499,2152,538,2152,460xe" filled="t" fillcolor="#795043" stroked="f">
                <v:path arrowok="t"/>
                <v:fill type="solid"/>
              </v:shape>
            </v:group>
            <v:group style="position:absolute;left:2171;top:460;width:39;height:78" coordorigin="2171,460" coordsize="39,78">
              <v:shape style="position:absolute;left:2171;top:460;width:39;height:78" coordorigin="2171,460" coordsize="39,78" path="m2171,460l2171,538,2210,499,2171,460xe" filled="t" fillcolor="#795043" stroked="f">
                <v:path arrowok="t"/>
                <v:fill type="solid"/>
              </v:shape>
            </v:group>
            <v:group style="position:absolute;left:2000;top:375;width:596;height:278" coordorigin="2000,375" coordsize="596,278">
              <v:shape style="position:absolute;left:2000;top:375;width:596;height:278" coordorigin="2000,375" coordsize="596,278" path="m2570,375l2091,375,2019,413,2000,628,2003,637,2017,650,2025,654,2570,654,2579,650,2585,644,2028,644,2021,642,2017,637,2012,632,2009,625,2010,461,2038,406,2094,385,2585,385,2579,379,2570,375xe" filled="t" fillcolor="#DB6C5D" stroked="f">
                <v:path arrowok="t"/>
                <v:fill type="solid"/>
              </v:shape>
              <v:shape style="position:absolute;left:2000;top:375;width:596;height:278" coordorigin="2000,375" coordsize="596,278" path="m2585,385l2568,385,2574,387,2584,397,2586,404,2586,625,2584,632,2579,637,2574,642,2568,644,2585,644,2593,637,2596,628,2596,401,2593,392,2586,386,2585,385xe" filled="t" fillcolor="#DB6C5D" stroked="f">
                <v:path arrowok="t"/>
                <v:fill type="solid"/>
              </v:shape>
              <v:shape style="position:absolute;left:2000;top:375;width:596;height:278" coordorigin="2000,375" coordsize="596,278" path="m2586,386xe" filled="t" fillcolor="#DB6C5D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0" w:right="366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01D1D"/>
          <w:spacing w:val="0"/>
          <w:w w:val="105"/>
          <w:sz w:val="10"/>
          <w:szCs w:val="10"/>
        </w:rPr>
        <w:t>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14" w:lineRule="exact"/>
        <w:ind w:left="1112" w:right="48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646970"/>
          <w:spacing w:val="0"/>
          <w:w w:val="65"/>
          <w:sz w:val="12"/>
          <w:szCs w:val="12"/>
        </w:rPr>
        <w:t>FAN</w:t>
      </w:r>
      <w:r>
        <w:rPr>
          <w:rFonts w:ascii="Arial" w:hAnsi="Arial" w:cs="Arial" w:eastAsia="Arial"/>
          <w:b w:val="0"/>
          <w:bCs w:val="0"/>
          <w:color w:val="646970"/>
          <w:spacing w:val="0"/>
          <w:w w:val="64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46970"/>
          <w:spacing w:val="0"/>
          <w:w w:val="60"/>
          <w:sz w:val="12"/>
          <w:szCs w:val="12"/>
        </w:rPr>
        <w:t>SPEED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60" w:lineRule="exact" w:before="3"/>
        <w:rPr>
          <w:sz w:val="26"/>
          <w:szCs w:val="26"/>
        </w:rPr>
      </w:pPr>
      <w:r>
        <w:rPr/>
        <w:br w:type="column"/>
      </w:r>
      <w:r>
        <w:rPr>
          <w:sz w:val="26"/>
          <w:szCs w:val="26"/>
        </w:rPr>
      </w:r>
    </w:p>
    <w:p>
      <w:pPr>
        <w:tabs>
          <w:tab w:pos="533" w:val="left" w:leader="none"/>
        </w:tabs>
        <w:ind w:left="0" w:right="0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-8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-8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0"/>
          <w:sz w:val="10"/>
          <w:szCs w:val="10"/>
        </w:rPr>
        <w:t>15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62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0"/>
          <w:szCs w:val="10"/>
        </w:rPr>
        <w:t>16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942" w:val="right" w:leader="none"/>
        </w:tabs>
        <w:spacing w:before="239"/>
        <w:ind w:left="0" w:right="5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646970"/>
          <w:spacing w:val="0"/>
          <w:w w:val="60"/>
          <w:sz w:val="12"/>
          <w:szCs w:val="12"/>
        </w:rPr>
        <w:t>ECO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4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201D1D"/>
          <w:spacing w:val="0"/>
          <w:w w:val="85"/>
          <w:sz w:val="10"/>
          <w:szCs w:val="10"/>
        </w:rPr>
        <w:t>17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numPr>
          <w:ilvl w:val="2"/>
          <w:numId w:val="5"/>
        </w:numPr>
        <w:tabs>
          <w:tab w:pos="459" w:val="left" w:leader="none"/>
        </w:tabs>
        <w:spacing w:line="215" w:lineRule="exact"/>
        <w:ind w:left="459" w:right="0" w:hanging="338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Индикатор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TIMER.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Индикатор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TIMER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Индикатор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TIMER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OF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24" w:lineRule="exact"/>
        <w:ind w:left="459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Индикатор</w:t>
      </w:r>
      <w:r>
        <w:rPr>
          <w:rFonts w:ascii="Calibri" w:hAnsi="Calibri" w:cs="Calibri" w:eastAsia="Calibri"/>
          <w:b w:val="0"/>
          <w:bCs w:val="0"/>
          <w:color w:val="000001"/>
          <w:spacing w:val="-17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TIMER</w:t>
      </w:r>
      <w:r>
        <w:rPr>
          <w:rFonts w:ascii="Calibri" w:hAnsi="Calibri" w:cs="Calibri" w:eastAsia="Calibri"/>
          <w:b w:val="0"/>
          <w:bCs w:val="0"/>
          <w:color w:val="000001"/>
          <w:spacing w:val="-16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CLOCK.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2"/>
          <w:numId w:val="5"/>
        </w:numPr>
        <w:tabs>
          <w:tab w:pos="459" w:val="left" w:leader="none"/>
        </w:tabs>
        <w:spacing w:line="222" w:lineRule="exact"/>
        <w:ind w:left="459" w:right="100" w:hanging="35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1"/>
          <w:sz w:val="20"/>
          <w:szCs w:val="20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position w:val="1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1"/>
          <w:sz w:val="20"/>
          <w:szCs w:val="20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1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5"/>
          <w:position w:val="1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1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position w:val="1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1"/>
          <w:sz w:val="20"/>
          <w:szCs w:val="20"/>
        </w:rPr>
        <w:t>/OFF.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1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5"/>
          <w:position w:val="1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1"/>
          <w:sz w:val="20"/>
          <w:szCs w:val="20"/>
        </w:rPr>
        <w:t>Предназнач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position w:val="1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1"/>
          <w:sz w:val="20"/>
          <w:szCs w:val="2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1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5"/>
          <w:position w:val="1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1"/>
          <w:sz w:val="20"/>
          <w:szCs w:val="2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1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5"/>
          <w:position w:val="1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1"/>
          <w:sz w:val="20"/>
          <w:szCs w:val="20"/>
        </w:rPr>
        <w:t>включ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position w:val="1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1"/>
          <w:sz w:val="20"/>
          <w:szCs w:val="20"/>
        </w:rPr>
        <w:t>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1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5"/>
          <w:position w:val="1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1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1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5"/>
          <w:position w:val="1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1"/>
          <w:sz w:val="20"/>
          <w:szCs w:val="20"/>
        </w:rPr>
        <w:t>выключ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position w:val="1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1"/>
          <w:sz w:val="20"/>
          <w:szCs w:val="20"/>
        </w:rPr>
        <w:t>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position w:val="1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position w:val="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position w:val="0"/>
          <w:sz w:val="20"/>
          <w:szCs w:val="2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position w:val="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онера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numPr>
          <w:ilvl w:val="2"/>
          <w:numId w:val="5"/>
        </w:numPr>
        <w:tabs>
          <w:tab w:pos="459" w:val="left" w:leader="none"/>
          <w:tab w:pos="5477" w:val="left" w:leader="none"/>
        </w:tabs>
        <w:spacing w:line="226" w:lineRule="exact" w:before="1"/>
        <w:ind w:left="459" w:right="101" w:hanging="342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0"/>
          <w:szCs w:val="20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0"/>
          <w:szCs w:val="20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4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0"/>
          <w:szCs w:val="20"/>
        </w:rPr>
        <w:t>TE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0"/>
          <w:szCs w:val="2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0"/>
          <w:szCs w:val="20"/>
        </w:rPr>
        <w:t>Предназнач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0"/>
          <w:szCs w:val="2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0"/>
          <w:szCs w:val="2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43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0"/>
          <w:szCs w:val="20"/>
        </w:rPr>
        <w:t>ув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0"/>
          <w:szCs w:val="20"/>
        </w:rPr>
        <w:t>лич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0"/>
          <w:szCs w:val="2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0"/>
          <w:szCs w:val="20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0"/>
          <w:szCs w:val="20"/>
        </w:rPr>
        <w:t>ум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0"/>
          <w:szCs w:val="20"/>
        </w:rPr>
        <w:t>ь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0"/>
          <w:szCs w:val="2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0"/>
          <w:szCs w:val="20"/>
        </w:rPr>
        <w:t>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знач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-16"/>
          <w:w w:val="100"/>
          <w:position w:val="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заданной</w:t>
      </w:r>
      <w:r>
        <w:rPr>
          <w:rFonts w:ascii="Calibri" w:hAnsi="Calibri" w:cs="Calibri" w:eastAsia="Calibri"/>
          <w:b w:val="0"/>
          <w:bCs w:val="0"/>
          <w:color w:val="000001"/>
          <w:spacing w:val="-16"/>
          <w:w w:val="100"/>
          <w:position w:val="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мп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ратур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1"/>
          <w:szCs w:val="21"/>
        </w:rPr>
        <w:t>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numPr>
          <w:ilvl w:val="2"/>
          <w:numId w:val="5"/>
        </w:numPr>
        <w:tabs>
          <w:tab w:pos="490" w:val="left" w:leader="none"/>
        </w:tabs>
        <w:spacing w:line="219" w:lineRule="exact"/>
        <w:ind w:left="490" w:right="0" w:hanging="373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оп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spacing w:val="-10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position w:val="0"/>
          <w:sz w:val="20"/>
          <w:szCs w:val="20"/>
        </w:rPr>
        <w:t>S</w:t>
      </w:r>
      <w:r>
        <w:rPr>
          <w:rFonts w:ascii="Calibri" w:hAnsi="Calibri" w:cs="Calibri" w:eastAsia="Calibri"/>
          <w:b/>
          <w:bCs/>
          <w:spacing w:val="-1"/>
          <w:w w:val="100"/>
          <w:position w:val="0"/>
          <w:sz w:val="20"/>
          <w:szCs w:val="20"/>
        </w:rPr>
        <w:t>W</w:t>
      </w:r>
      <w:r>
        <w:rPr>
          <w:rFonts w:ascii="Calibri" w:hAnsi="Calibri" w:cs="Calibri" w:eastAsia="Calibri"/>
          <w:b/>
          <w:bCs/>
          <w:spacing w:val="-3"/>
          <w:w w:val="100"/>
          <w:position w:val="0"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position w:val="0"/>
          <w:sz w:val="20"/>
          <w:szCs w:val="20"/>
        </w:rPr>
        <w:t>NG</w:t>
      </w:r>
      <w:r>
        <w:rPr>
          <w:rFonts w:ascii="Calibri" w:hAnsi="Calibri" w:cs="Calibri" w:eastAsia="Calibri"/>
          <w:b/>
          <w:bCs/>
          <w:spacing w:val="-8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ользуется</w:t>
      </w:r>
      <w:r>
        <w:rPr>
          <w:rFonts w:ascii="Calibri" w:hAnsi="Calibri" w:cs="Calibri" w:eastAsia="Calibri"/>
          <w:b w:val="0"/>
          <w:bCs w:val="0"/>
          <w:color w:val="000001"/>
          <w:spacing w:val="-12"/>
          <w:w w:val="100"/>
          <w:position w:val="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-11"/>
          <w:w w:val="100"/>
          <w:position w:val="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зм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-11"/>
          <w:w w:val="100"/>
          <w:position w:val="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равлен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232" w:lineRule="exact"/>
        <w:ind w:left="456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возду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ного</w:t>
      </w:r>
      <w:r>
        <w:rPr>
          <w:rFonts w:ascii="Calibri" w:hAnsi="Calibri" w:cs="Calibri" w:eastAsia="Calibri"/>
          <w:b w:val="0"/>
          <w:bCs w:val="0"/>
          <w:color w:val="000001"/>
          <w:spacing w:val="-29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потока</w:t>
      </w:r>
      <w:r>
        <w:rPr>
          <w:rFonts w:ascii="Calibri" w:hAnsi="Calibri" w:cs="Calibri" w:eastAsia="Calibri"/>
          <w:b w:val="0"/>
          <w:bCs w:val="0"/>
          <w:color w:val="000001"/>
          <w:spacing w:val="-27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ВВЕР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Х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/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ВНИЗ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2"/>
          <w:numId w:val="5"/>
        </w:numPr>
        <w:tabs>
          <w:tab w:pos="459" w:val="left" w:leader="none"/>
        </w:tabs>
        <w:spacing w:line="218" w:lineRule="exact" w:before="19"/>
        <w:ind w:left="459" w:right="100" w:hanging="342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1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7"/>
          <w:w w:val="100"/>
          <w:position w:val="1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ECO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  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1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1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ользу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1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тся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  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   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  <w:position w:val="1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включн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1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  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1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жима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  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экономии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position w:val="1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электроэн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1"/>
          <w:szCs w:val="21"/>
        </w:rPr>
        <w:t>г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ии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after="0" w:line="218" w:lineRule="exact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1909" w:h="16840"/>
          <w:pgMar w:top="1580" w:bottom="0" w:left="1000" w:right="700"/>
          <w:cols w:num="3" w:equalWidth="0">
            <w:col w:w="1425" w:space="325"/>
            <w:col w:w="1059" w:space="697"/>
            <w:col w:w="6703"/>
          </w:cols>
        </w:sectPr>
      </w:pPr>
    </w:p>
    <w:p>
      <w:pPr>
        <w:pStyle w:val="BodyText"/>
        <w:spacing w:before="60"/>
        <w:ind w:left="637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91.180916pt;margin-top:-7.262225pt;width:80.720983pt;height:7.207pt;mso-position-horizontal-relative:page;mso-position-vertical-relative:paragraph;z-index:-8045" coordorigin="1824,-145" coordsize="1614,144">
            <v:group style="position:absolute;left:3304;top:-135;width:124;height:123" coordorigin="3304,-135" coordsize="124,123">
              <v:shape style="position:absolute;left:3304;top:-135;width:124;height:123" coordorigin="3304,-135" coordsize="124,123" path="m3426,-135l3397,-61,3347,-23,3306,-16,3304,-13,3381,-37,3420,-89,3428,-133,3426,-135xe" filled="t" fillcolor="#13100F" stroked="f">
                <v:path arrowok="t"/>
                <v:fill type="solid"/>
              </v:shape>
            </v:group>
            <v:group style="position:absolute;left:3304;top:-135;width:109;height:108" coordorigin="3304,-135" coordsize="109,108">
              <v:shape style="position:absolute;left:3304;top:-135;width:109;height:108" coordorigin="3304,-135" coordsize="109,108" path="m3411,-135l3382,-68,3327,-33,3306,-31,3304,-28,3378,-54,3411,-110,3413,-133,3411,-135xe" filled="t" fillcolor="#13100F" stroked="f">
                <v:path arrowok="t"/>
                <v:fill type="solid"/>
              </v:shape>
            </v:group>
            <v:group style="position:absolute;left:1834;top:-135;width:123;height:124" coordorigin="1834,-135" coordsize="123,124">
              <v:shape style="position:absolute;left:1834;top:-135;width:123;height:124" coordorigin="1834,-135" coordsize="123,124" path="m1835,-135l1858,-58,1910,-19,1954,-11,1957,-13,1937,-17,1918,-22,1865,-57,1839,-112,1838,-133,1835,-135xe" filled="t" fillcolor="#13100F" stroked="f">
                <v:path arrowok="t"/>
                <v:fill type="solid"/>
              </v:shape>
            </v:group>
            <v:group style="position:absolute;left:1848;top:-135;width:108;height:109" coordorigin="1848,-135" coordsize="108,109">
              <v:shape style="position:absolute;left:1848;top:-135;width:108;height:109" coordorigin="1848,-135" coordsize="108,109" path="m1850,-135l1876,-61,1932,-28,1954,-26,1957,-28,1942,-32,1924,-36,1871,-75,1853,-133,1850,-135xe" filled="t" fillcolor="#13100F" stroked="f">
                <v:path arrowok="t"/>
                <v:fill type="solid"/>
              </v:shape>
            </v:group>
            <v:group style="position:absolute;left:1975;top:-29;width:1352;height:2" coordorigin="1975,-29" coordsize="1352,2">
              <v:shape style="position:absolute;left:1975;top:-29;width:1352;height:2" coordorigin="1975,-29" coordsize="1352,0" path="m1975,-29l3327,-29e" filled="f" stroked="t" strokeweight=".1pt" strokecolor="#13100F">
                <v:path arrowok="t"/>
              </v:shape>
            </v:group>
            <v:group style="position:absolute;left:1956;top:-25;width:1371;height:2" coordorigin="1956,-25" coordsize="1371,2">
              <v:shape style="position:absolute;left:1956;top:-25;width:1371;height:2" coordorigin="1956,-25" coordsize="1371,0" path="m1956,-25l3327,-25e" filled="f" stroked="t" strokeweight=".1pt" strokecolor="#13100F">
                <v:path arrowok="t"/>
              </v:shape>
            </v:group>
            <v:group style="position:absolute;left:1952;top:-17;width:1380;height:2" coordorigin="1952,-17" coordsize="1380,2">
              <v:shape style="position:absolute;left:1952;top:-17;width:1380;height:2" coordorigin="1952,-17" coordsize="1380,0" path="m1952,-17l3331,-17e" filled="f" stroked="t" strokeweight=".1pt" strokecolor="#13100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A3988"/>
          <w:spacing w:val="0"/>
          <w:w w:val="80"/>
        </w:rPr>
        <w:t>nii1L!eBafl</w:t>
      </w:r>
      <w:r>
        <w:rPr>
          <w:rFonts w:ascii="Arial" w:hAnsi="Arial" w:cs="Arial" w:eastAsia="Arial"/>
          <w:b w:val="0"/>
          <w:bCs w:val="0"/>
          <w:color w:val="2A3988"/>
          <w:spacing w:val="0"/>
          <w:w w:val="80"/>
        </w:rPr>
        <w:t>  </w:t>
      </w:r>
      <w:r>
        <w:rPr>
          <w:rFonts w:ascii="Arial" w:hAnsi="Arial" w:cs="Arial" w:eastAsia="Arial"/>
          <w:b w:val="0"/>
          <w:bCs w:val="0"/>
          <w:color w:val="2A3988"/>
          <w:spacing w:val="37"/>
          <w:w w:val="80"/>
        </w:rPr>
        <w:t> </w:t>
      </w:r>
      <w:r>
        <w:rPr>
          <w:rFonts w:ascii="Arial" w:hAnsi="Arial" w:cs="Arial" w:eastAsia="Arial"/>
          <w:b w:val="0"/>
          <w:bCs w:val="0"/>
          <w:color w:val="2A3988"/>
          <w:spacing w:val="0"/>
          <w:w w:val="80"/>
        </w:rPr>
        <w:t>CTopoHa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45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65"/>
          <w:sz w:val="15"/>
          <w:szCs w:val="15"/>
        </w:rPr>
        <w:t>SMA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6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65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numPr>
          <w:ilvl w:val="2"/>
          <w:numId w:val="5"/>
        </w:numPr>
        <w:tabs>
          <w:tab w:pos="986" w:val="left" w:leader="none"/>
        </w:tabs>
        <w:spacing w:line="226" w:lineRule="exact" w:before="2"/>
        <w:ind w:left="986" w:right="100" w:hanging="350"/>
        <w:jc w:val="both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CODE.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Используется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выбора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CODE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нажатия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ЖК-д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сплее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отобразится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По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умолчанию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комен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уется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выбирать</w:t>
      </w:r>
      <w:r>
        <w:rPr>
          <w:rFonts w:ascii="Calibri" w:hAnsi="Calibri" w:cs="Calibri" w:eastAsia="Calibri"/>
          <w:b w:val="0"/>
          <w:bCs w:val="0"/>
          <w:color w:val="000001"/>
          <w:spacing w:val="-1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2"/>
          <w:numId w:val="5"/>
        </w:numPr>
        <w:tabs>
          <w:tab w:pos="986" w:val="left" w:leader="none"/>
        </w:tabs>
        <w:spacing w:line="224" w:lineRule="exact" w:before="4"/>
        <w:ind w:left="986" w:right="100" w:hanging="339"/>
        <w:jc w:val="both"/>
        <w:rPr>
          <w:rFonts w:ascii="Calibri" w:hAnsi="Calibri" w:cs="Calibri" w:eastAsia="Calibri"/>
          <w:sz w:val="21"/>
          <w:szCs w:val="21"/>
        </w:rPr>
      </w:pPr>
      <w:r>
        <w:rPr/>
        <w:pict>
          <v:group style="position:absolute;margin-left:64.313202pt;margin-top:-11.70444pt;width:136.373588pt;height:297.712833pt;mso-position-horizontal-relative:page;mso-position-vertical-relative:paragraph;z-index:-8041" coordorigin="1286,-234" coordsize="2727,5954">
            <v:group style="position:absolute;left:1788;top:3494;width:1722;height:659" coordorigin="1788,3494" coordsize="1722,659">
              <v:shape style="position:absolute;left:1788;top:3494;width:1722;height:659" coordorigin="1788,3494" coordsize="1722,659" path="m1788,3494l3510,3494,3510,4153,1788,4153,1788,3494xe" filled="t" fillcolor="#D4D5D6" stroked="f">
                <v:path arrowok="t"/>
                <v:fill type="solid"/>
              </v:shape>
              <v:shape style="position:absolute;left:2035;top:3528;width:335;height:230" type="#_x0000_t75">
                <v:imagedata r:id="rId77" o:title=""/>
              </v:shape>
            </v:group>
            <v:group style="position:absolute;left:2031;top:3524;width:344;height:239" coordorigin="2031,3524" coordsize="344,239">
              <v:shape style="position:absolute;left:2031;top:3524;width:344;height:239" coordorigin="2031,3524" coordsize="344,239" path="m2338,3524l2054,3527,2037,3540,2031,3561,2033,3740,2047,3756,2068,3763,2352,3760,2359,3754,2067,3754,2047,3746,2039,3726,2039,3560,2048,3541,2068,3532,2360,3532,2359,3530,2338,3524xe" filled="t" fillcolor="#9C9FA4" stroked="f">
                <v:path arrowok="t"/>
                <v:fill type="solid"/>
              </v:shape>
              <v:shape style="position:absolute;left:2031;top:3524;width:344;height:239" coordorigin="2031,3524" coordsize="344,239" path="m2360,3532l2068,3532,2339,3532,2358,3541,2367,3561,2367,3726,2358,3746,2338,3754,2359,3754,2369,3747,2375,3726,2375,3561,2371,3561,2372,3547,2360,3532xe" filled="t" fillcolor="#9C9FA4" stroked="f">
                <v:path arrowok="t"/>
                <v:fill type="solid"/>
              </v:shape>
              <v:shape style="position:absolute;left:2481;top:3528;width:336;height:230" type="#_x0000_t75">
                <v:imagedata r:id="rId78" o:title=""/>
              </v:shape>
            </v:group>
            <v:group style="position:absolute;left:2477;top:3524;width:344;height:239" coordorigin="2477,3524" coordsize="344,239">
              <v:shape style="position:absolute;left:2477;top:3524;width:344;height:239" coordorigin="2477,3524" coordsize="344,239" path="m2784,3524l2500,3527,2483,3540,2477,3561,2480,3740,2493,3756,2514,3763,2798,3760,2805,3754,2513,3754,2494,3746,2485,3726,2485,3560,2494,3541,2514,3532,2807,3532,2805,3530,2784,3524xe" filled="t" fillcolor="#9C9FA4" stroked="f">
                <v:path arrowok="t"/>
                <v:fill type="solid"/>
              </v:shape>
              <v:shape style="position:absolute;left:2477;top:3524;width:344;height:239" coordorigin="2477,3524" coordsize="344,239" path="m2807,3532l2514,3532,2785,3532,2804,3541,2813,3561,2813,3726,2804,3746,2784,3754,2805,3754,2815,3747,2821,3726,2821,3561,2817,3561,2819,3547,2807,3532xe" filled="t" fillcolor="#9C9FA4" stroked="f">
                <v:path arrowok="t"/>
                <v:fill type="solid"/>
              </v:shape>
            </v:group>
            <v:group style="position:absolute;left:2923;top:3524;width:344;height:239" coordorigin="2923,3524" coordsize="344,239">
              <v:shape style="position:absolute;left:2923;top:3524;width:344;height:239" coordorigin="2923,3524" coordsize="344,239" path="m3230,3524l2946,3527,2930,3540,2923,3561,2926,3740,2939,3756,2960,3763,3244,3760,3251,3754,2960,3754,2940,3746,2932,3726,2932,3560,2940,3541,2960,3532,3253,3532,3251,3530,3230,3524xe" filled="t" fillcolor="#9C9FA4" stroked="f">
                <v:path arrowok="t"/>
                <v:fill type="solid"/>
              </v:shape>
              <v:shape style="position:absolute;left:2923;top:3524;width:344;height:239" coordorigin="2923,3524" coordsize="344,239" path="m3253,3532l2960,3532,3231,3532,3251,3541,3259,3561,3259,3726,3250,3746,3230,3754,3251,3754,3261,3747,3267,3726,3267,3561,3263,3561,3265,3547,3253,3532xe" filled="t" fillcolor="#9C9FA4" stroked="f">
                <v:path arrowok="t"/>
                <v:fill type="solid"/>
              </v:shape>
              <v:shape style="position:absolute;left:2927;top:3848;width:336;height:230" type="#_x0000_t75">
                <v:imagedata r:id="rId79" o:title=""/>
              </v:shape>
            </v:group>
            <v:group style="position:absolute;left:2923;top:3853;width:344;height:239" coordorigin="2923,3853" coordsize="344,239">
              <v:shape style="position:absolute;left:2923;top:3853;width:344;height:239" coordorigin="2923,3853" coordsize="344,239" path="m3230,3853l2946,3856,2930,3869,2923,3890,2926,4069,2939,4086,2960,4092,3244,4089,3251,4084,2960,4084,2940,4075,2932,4055,2932,3890,2940,3870,2960,3862,3253,3862,3251,3860,3230,3853xe" filled="t" fillcolor="#9C9FA4" stroked="f">
                <v:path arrowok="t"/>
                <v:fill type="solid"/>
              </v:shape>
              <v:shape style="position:absolute;left:2923;top:3853;width:344;height:239" coordorigin="2923,3853" coordsize="344,239" path="m3253,3862l2960,3862,3231,3862,3251,3870,3259,3890,3259,4056,3250,4075,3230,4084,3251,4084,3261,4076,3267,4055,3267,3890,3263,3890,3265,3876,3253,3862xe" filled="t" fillcolor="#9C9FA4" stroked="f">
                <v:path arrowok="t"/>
                <v:fill type="solid"/>
              </v:shape>
              <v:shape style="position:absolute;left:2035;top:4187;width:335;height:230" type="#_x0000_t75">
                <v:imagedata r:id="rId80" o:title=""/>
              </v:shape>
            </v:group>
            <v:group style="position:absolute;left:2031;top:4182;width:344;height:239" coordorigin="2031,4182" coordsize="344,239">
              <v:shape style="position:absolute;left:2031;top:4182;width:344;height:239" coordorigin="2031,4182" coordsize="344,239" path="m2338,4182l2054,4185,2037,4199,2031,4220,2033,4398,2047,4415,2068,4421,2352,4419,2359,4413,2067,4413,2047,4404,2039,4384,2039,4219,2048,4199,2068,4191,2360,4191,2359,4189,2338,4182xe" filled="t" fillcolor="#9C9FA4" stroked="f">
                <v:path arrowok="t"/>
                <v:fill type="solid"/>
              </v:shape>
              <v:shape style="position:absolute;left:2031;top:4182;width:344;height:239" coordorigin="2031,4182" coordsize="344,239" path="m2360,4191l2068,4191,2339,4191,2358,4200,2367,4220,2367,4385,2358,4405,2338,4413,2359,4413,2369,4405,2375,4385,2375,4220,2371,4220,2372,4206,2360,4191xe" filled="t" fillcolor="#9C9FA4" stroked="f">
                <v:path arrowok="t"/>
                <v:fill type="solid"/>
              </v:shape>
            </v:group>
            <v:group style="position:absolute;left:2926;top:4384;width:35;height:37" coordorigin="2926,4384" coordsize="35,37">
              <v:shape style="position:absolute;left:2926;top:4384;width:35;height:37" coordorigin="2926,4384" coordsize="35,37" path="m2932,4384l2926,4398,2939,4415,2960,4421,2960,4413,2940,4404,2932,4384xe" filled="t" fillcolor="#9C9FA4" stroked="f">
                <v:path arrowok="t"/>
                <v:fill type="solid"/>
              </v:shape>
            </v:group>
            <v:group style="position:absolute;left:2711;top:2499;width:667;height:370" coordorigin="2711,2499" coordsize="667,370">
              <v:shape style="position:absolute;left:2711;top:2499;width:667;height:370" coordorigin="2711,2499" coordsize="667,370" path="m2734,2510l2722,2510,2714,2518,2711,2527,2711,2842,2714,2852,2722,2859,2729,2866,2738,2870,3302,2869,3321,2864,3326,2861,2740,2861,2733,2859,2727,2853,2722,2847,2719,2840,2719,2529,2722,2522,2733,2511,2734,2510xe" filled="t" fillcolor="#B85462" stroked="f">
                <v:path arrowok="t"/>
                <v:fill type="solid"/>
              </v:shape>
              <v:shape style="position:absolute;left:2711;top:2499;width:667;height:370" coordorigin="2711,2499" coordsize="667,370" path="m3328,2508l2748,2508,3305,2509,3321,2515,3339,2527,3359,2547,3367,2566,3369,2586,3369,2783,3373,2783,3368,2798,3362,2814,3350,2831,3330,2851,3311,2859,3291,2861,3326,2861,3375,2803,3378,2783,3377,2575,3372,2556,3363,2538,3347,2520,3330,2509,3328,2508xe" filled="t" fillcolor="#B85462" stroked="f">
                <v:path arrowok="t"/>
                <v:fill type="solid"/>
              </v:shape>
              <v:shape style="position:absolute;left:2711;top:2499;width:667;height:370" coordorigin="2711,2499" coordsize="667,370" path="m2738,2499l2729,2503,2722,2510,2734,2510,2740,2508,3328,2508,3311,2502,3291,2500,2738,2499xe" filled="t" fillcolor="#B85462" stroked="f">
                <v:path arrowok="t"/>
                <v:fill type="solid"/>
              </v:shape>
            </v:group>
            <v:group style="position:absolute;left:3508;top:2712;width:22;height:2" coordorigin="3508,2712" coordsize="22,2">
              <v:shape style="position:absolute;left:3508;top:2712;width:22;height:2" coordorigin="3508,2712" coordsize="22,0" path="m3508,2712l3529,2712e" filled="f" stroked="t" strokeweight=".1pt" strokecolor="#13100F">
                <v:path arrowok="t"/>
              </v:shape>
            </v:group>
            <v:group style="position:absolute;left:1772;top:3001;width:1755;height:2" coordorigin="1772,3001" coordsize="1755,2">
              <v:shape style="position:absolute;left:1772;top:3001;width:1755;height:2" coordorigin="1772,3001" coordsize="1755,0" path="m1772,3001l3527,3001e" filled="f" stroked="t" strokeweight=".4281pt" strokecolor="#13100F">
                <v:path arrowok="t"/>
              </v:shape>
            </v:group>
            <v:group style="position:absolute;left:1922;top:2501;width:663;height:367" coordorigin="1922,2501" coordsize="663,367">
              <v:shape style="position:absolute;left:1922;top:2501;width:663;height:367" coordorigin="1922,2501" coordsize="663,367" path="m2559,2501l1998,2502,1943,2530,1922,2586,1923,2792,1951,2847,2007,2868,2559,2868,2568,2865,2570,2863,2005,2863,1985,2860,1937,2822,1927,2783,1927,2584,1951,2529,2007,2506,2570,2506,2568,2505,2559,2501xe" filled="t" fillcolor="#13100F" stroked="f">
                <v:path arrowok="t"/>
                <v:fill type="solid"/>
              </v:shape>
              <v:shape style="position:absolute;left:1922;top:2501;width:663;height:367" coordorigin="1922,2501" coordsize="663,367" path="m2570,2506l2558,2506,2566,2509,2572,2515,2578,2521,2581,2529,2581,2841,2578,2848,2572,2854,2566,2860,2558,2863,2570,2863,2575,2858,2582,2851,2586,2842,2586,2527,2582,2518,2575,2512,2570,2506xe" filled="t" fillcolor="#13100F" stroked="f">
                <v:path arrowok="t"/>
                <v:fill type="solid"/>
              </v:shape>
              <v:shape style="position:absolute;left:2035;top:3119;width:548;height:263" type="#_x0000_t75">
                <v:imagedata r:id="rId81" o:title=""/>
              </v:shape>
            </v:group>
            <v:group style="position:absolute;left:2031;top:3115;width:557;height:272" coordorigin="2031,3115" coordsize="557,272">
              <v:shape style="position:absolute;left:2031;top:3115;width:557;height:272" coordorigin="2031,3115" coordsize="557,272" path="m2550,3115l2054,3118,2037,3131,2031,3152,2033,3363,2047,3380,2068,3387,2564,3384,2571,3378,2067,3378,2047,3370,2039,3350,2039,3151,2048,3132,2068,3123,2573,3123,2571,3122,2550,3115xe" filled="t" fillcolor="#9C9FA4" stroked="f">
                <v:path arrowok="t"/>
                <v:fill type="solid"/>
              </v:shape>
              <v:shape style="position:absolute;left:2031;top:3115;width:557;height:272" coordorigin="2031,3115" coordsize="557,272" path="m2573,3123l2068,3123,2551,3123,2571,3132,2579,3152,2579,3350,2570,3370,2550,3378,2571,3378,2581,3371,2587,3350,2587,3152,2583,3152,2585,3138,2573,3123xe" filled="t" fillcolor="#9C9FA4" stroked="f">
                <v:path arrowok="t"/>
                <v:fill type="solid"/>
              </v:shape>
              <v:shape style="position:absolute;left:2715;top:3120;width:541;height:263" type="#_x0000_t75">
                <v:imagedata r:id="rId82" o:title=""/>
              </v:shape>
            </v:group>
            <v:group style="position:absolute;left:2711;top:3115;width:557;height:272" coordorigin="2711,3115" coordsize="557,272">
              <v:shape style="position:absolute;left:2711;top:3115;width:557;height:272" coordorigin="2711,3115" coordsize="557,272" path="m3230,3115l2734,3118,2717,3131,2711,3152,2713,3363,2727,3380,2748,3387,3244,3384,3251,3378,2747,3378,2727,3370,2719,3350,2719,3151,2728,3132,2748,3123,3253,3123,3251,3122,3230,3115xe" filled="t" fillcolor="#9C9FA4" stroked="f">
                <v:path arrowok="t"/>
                <v:fill type="solid"/>
              </v:shape>
              <v:shape style="position:absolute;left:2711;top:3115;width:557;height:272" coordorigin="2711,3115" coordsize="557,272" path="m3253,3123l2748,3123,3231,3123,3251,3132,3259,3152,3259,3350,3250,3370,3230,3378,3251,3378,3261,3371,3267,3350,3267,3152,3263,3152,3265,3138,3253,3123xe" filled="t" fillcolor="#9C9FA4" stroked="f">
                <v:path arrowok="t"/>
                <v:fill type="solid"/>
              </v:shape>
              <v:shape style="position:absolute;left:1451;top:-234;width:2357;height:4168" type="#_x0000_t75">
                <v:imagedata r:id="rId83" o:title=""/>
              </v:shape>
            </v:group>
            <v:group style="position:absolute;left:2084;top:4262;width:242;height:80" coordorigin="2084,4262" coordsize="242,80">
              <v:shape style="position:absolute;left:2084;top:4262;width:242;height:80" coordorigin="2084,4262" coordsize="242,80" path="m2290,4341l2284,4341,2284,4341,2290,4341,2290,4341xe" filled="t" fillcolor="#646970" stroked="f">
                <v:path arrowok="t"/>
                <v:fill type="solid"/>
              </v:shape>
              <v:shape style="position:absolute;left:2084;top:4262;width:242;height:80" coordorigin="2084,4262" coordsize="242,80" path="m2326,4341l2317,4341,2317,4341,2325,4341,2326,4341,2326,4341xe" filled="t" fillcolor="#646970" stroked="f">
                <v:path arrowok="t"/>
                <v:fill type="solid"/>
              </v:shape>
              <v:shape style="position:absolute;left:2084;top:4262;width:242;height:80" coordorigin="2084,4262" coordsize="242,80" path="m2309,4262l2284,4262,2283,4341,2290,4341,2290,4341,2291,4306,2310,4306,2310,4306,2314,4304,2317,4302,2320,4297,2306,4297,2304,4297,2291,4297,2291,4272,2320,4272,2319,4269,2317,4266,2312,4263,2309,4262xe" filled="t" fillcolor="#646970" stroked="f">
                <v:path arrowok="t"/>
                <v:fill type="solid"/>
              </v:shape>
              <v:shape style="position:absolute;left:2084;top:4262;width:242;height:80" coordorigin="2084,4262" coordsize="242,80" path="m2317,4341l2290,4341,2317,4341xe" filled="t" fillcolor="#646970" stroked="f">
                <v:path arrowok="t"/>
                <v:fill type="solid"/>
              </v:shape>
              <v:shape style="position:absolute;left:2084;top:4262;width:242;height:80" coordorigin="2084,4262" coordsize="242,80" path="m2310,4306l2291,4306,2297,4307,2301,4307,2311,4325,2317,4341,2326,4341,2318,4319,2316,4315,2314,4312,2312,4309,2310,4306xe" filled="t" fillcolor="#646970" stroked="f">
                <v:path arrowok="t"/>
                <v:fill type="solid"/>
              </v:shape>
              <v:shape style="position:absolute;left:2084;top:4262;width:242;height:80" coordorigin="2084,4262" coordsize="242,80" path="m2320,4272l2291,4272,2305,4272,2308,4272,2311,4273,2312,4275,2314,4278,2314,4280,2314,4287,2314,4289,2313,4291,2312,4293,2311,4294,2310,4295,2308,4296,2306,4297,2320,4297,2321,4294,2322,4290,2322,4280,2321,4276,2320,4272xe" filled="t" fillcolor="#646970" stroked="f">
                <v:path arrowok="t"/>
                <v:fill type="solid"/>
              </v:shape>
              <v:shape style="position:absolute;left:2084;top:4262;width:242;height:80" coordorigin="2084,4262" coordsize="242,80" path="m2241,4262l2240,4341,2241,4341,2241,4341,2275,4341,2276,4332,2247,4331,2247,4305,2273,4305,2273,4296,2247,4295,2247,4272,2274,4272,2275,4263,2241,4262xe" filled="t" fillcolor="#646970" stroked="f">
                <v:path arrowok="t"/>
                <v:fill type="solid"/>
              </v:shape>
              <v:shape style="position:absolute;left:2084;top:4262;width:242;height:80" coordorigin="2084,4262" coordsize="242,80" path="m2273,4305l2247,4305,2273,4306,2273,4305xe" filled="t" fillcolor="#646970" stroked="f">
                <v:path arrowok="t"/>
                <v:fill type="solid"/>
              </v:shape>
              <v:shape style="position:absolute;left:2084;top:4262;width:242;height:80" coordorigin="2084,4262" coordsize="242,80" path="m2274,4272l2247,4272,2274,4273,2274,4272xe" filled="t" fillcolor="#646970" stroked="f">
                <v:path arrowok="t"/>
                <v:fill type="solid"/>
              </v:shape>
              <v:shape style="position:absolute;left:2084;top:4262;width:242;height:80" coordorigin="2084,4262" coordsize="242,80" path="m2194,4341l2187,4341,2187,4341,2193,4341,2194,4341xe" filled="t" fillcolor="#646970" stroked="f">
                <v:path arrowok="t"/>
                <v:fill type="solid"/>
              </v:shape>
              <v:shape style="position:absolute;left:2084;top:4262;width:242;height:80" coordorigin="2084,4262" coordsize="242,80" path="m2212,4277l2205,4277,2205,4278,2205,4280,2215,4341,2222,4341,2225,4324,2219,4324,2218,4316,2217,4310,2216,4302,2212,4277xe" filled="t" fillcolor="#646970" stroked="f">
                <v:path arrowok="t"/>
                <v:fill type="solid"/>
              </v:shape>
              <v:shape style="position:absolute;left:2084;top:4262;width:242;height:80" coordorigin="2084,4262" coordsize="242,80" path="m2175,4262l2174,4262,2186,4341,2187,4341,2194,4341,2196,4325,2190,4325,2190,4321,2182,4263,2175,4262xe" filled="t" fillcolor="#646970" stroked="f">
                <v:path arrowok="t"/>
                <v:fill type="solid"/>
              </v:shape>
              <v:shape style="position:absolute;left:2084;top:4262;width:242;height:80" coordorigin="2084,4262" coordsize="242,80" path="m2201,4262l2192,4315,2191,4316,2190,4325,2196,4325,2204,4282,2205,4277,2212,4277,2209,4263,2201,4262xe" filled="t" fillcolor="#646970" stroked="f">
                <v:path arrowok="t"/>
                <v:fill type="solid"/>
              </v:shape>
              <v:shape style="position:absolute;left:2084;top:4262;width:242;height:80" coordorigin="2084,4262" coordsize="242,80" path="m2235,4262l2229,4262,2220,4317,2219,4321,2219,4324,2225,4324,2235,4262xe" filled="t" fillcolor="#646970" stroked="f">
                <v:path arrowok="t"/>
                <v:fill type="solid"/>
              </v:shape>
              <v:shape style="position:absolute;left:2084;top:4262;width:242;height:80" coordorigin="2084,4262" coordsize="242,80" path="m2153,4261l2142,4261,2136,4265,2132,4272,2128,4280,2126,4290,2126,4310,2127,4316,2130,4329,2133,4334,2136,4337,2140,4341,2144,4343,2153,4343,2157,4341,2164,4334,2165,4333,2144,4333,2141,4330,2138,4325,2135,4320,2133,4312,2133,4291,2135,4283,2141,4273,2145,4271,2165,4271,2164,4270,2161,4266,2157,4263,2153,4261xe" filled="t" fillcolor="#646970" stroked="f">
                <v:path arrowok="t"/>
                <v:fill type="solid"/>
              </v:shape>
              <v:shape style="position:absolute;left:2084;top:4262;width:242;height:80" coordorigin="2084,4262" coordsize="242,80" path="m2165,4271l2152,4271,2154,4272,2159,4277,2161,4281,2162,4286,2163,4290,2163,4291,2164,4294,2164,4312,2162,4319,2159,4325,2157,4330,2153,4333,2165,4333,2167,4330,2169,4323,2171,4317,2172,4310,2172,4294,2171,4287,2169,4281,2167,4275,2165,4271xe" filled="t" fillcolor="#646970" stroked="f">
                <v:path arrowok="t"/>
                <v:fill type="solid"/>
              </v:shape>
              <v:shape style="position:absolute;left:2084;top:4262;width:242;height:80" coordorigin="2084,4262" coordsize="242,80" path="m2091,4341l2085,4341,2085,4341,2091,4341,2091,4341xe" filled="t" fillcolor="#646970" stroked="f">
                <v:path arrowok="t"/>
                <v:fill type="solid"/>
              </v:shape>
              <v:shape style="position:absolute;left:2084;top:4262;width:242;height:80" coordorigin="2084,4262" coordsize="242,80" path="m2106,4262l2085,4262,2084,4341,2090,4341,2091,4341,2092,4309,2111,4309,2115,4307,2119,4299,2092,4299,2092,4272,2119,4272,2119,4271,2117,4269,2114,4265,2112,4264,2110,4263,2108,4262,2106,4262xe" filled="t" fillcolor="#646970" stroked="f">
                <v:path arrowok="t"/>
                <v:fill type="solid"/>
              </v:shape>
              <v:shape style="position:absolute;left:2084;top:4262;width:242;height:80" coordorigin="2084,4262" coordsize="242,80" path="m2111,4309l2092,4309,2103,4310,2110,4310,2111,4309xe" filled="t" fillcolor="#646970" stroked="f">
                <v:path arrowok="t"/>
                <v:fill type="solid"/>
              </v:shape>
              <v:shape style="position:absolute;left:2084;top:4262;width:242;height:80" coordorigin="2084,4262" coordsize="242,80" path="m2119,4273l2106,4273,2107,4273,2108,4273,2113,4290,2113,4293,2109,4298,2107,4299,2119,4299,2120,4298,2121,4292,2121,4282,2121,4278,2119,4273xe" filled="t" fillcolor="#646970" stroked="f">
                <v:path arrowok="t"/>
                <v:fill type="solid"/>
              </v:shape>
              <v:shape style="position:absolute;left:2084;top:4262;width:242;height:80" coordorigin="2084,4262" coordsize="242,80" path="m2119,4272l2092,4272,2103,4273,2106,4273,2119,4273,2119,4272xe" filled="t" fillcolor="#646970" stroked="f">
                <v:path arrowok="t"/>
                <v:fill type="solid"/>
              </v:shape>
            </v:group>
            <v:group style="position:absolute;left:2981;top:4244;width:229;height:82" coordorigin="2981,4244" coordsize="229,82">
              <v:shape style="position:absolute;left:2981;top:4244;width:229;height:82" coordorigin="2981,4244" coordsize="229,82" path="m3169,4245l3169,4324,3169,4324,3169,4324,3176,4324,3177,4287,3209,4287,3209,4278,3202,4278,3176,4277,3177,4246,3169,4245xe" filled="t" fillcolor="#646970" stroked="f">
                <v:path arrowok="t"/>
                <v:fill type="solid"/>
              </v:shape>
              <v:shape style="position:absolute;left:2981;top:4244;width:229;height:82" coordorigin="2981,4244" coordsize="229,82" path="m3209,4287l3177,4287,3202,4288,3202,4324,3209,4324,3209,4287xe" filled="t" fillcolor="#646970" stroked="f">
                <v:path arrowok="t"/>
                <v:fill type="solid"/>
              </v:shape>
              <v:shape style="position:absolute;left:2981;top:4244;width:229;height:82" coordorigin="2981,4244" coordsize="229,82" path="m3202,4245l3202,4278,3209,4278,3210,4246,3202,4245xe" filled="t" fillcolor="#646970" stroked="f">
                <v:path arrowok="t"/>
                <v:fill type="solid"/>
              </v:shape>
              <v:shape style="position:absolute;left:2981;top:4244;width:229;height:82" coordorigin="2981,4244" coordsize="229,82" path="m3127,4298l3120,4298,3120,4299,3119,4299,3137,4326,3145,4326,3149,4325,3151,4322,3154,4320,3157,4317,3158,4315,3138,4315,3136,4314,3127,4302,3127,4298xe" filled="t" fillcolor="#646970" stroked="f">
                <v:path arrowok="t"/>
                <v:fill type="solid"/>
              </v:shape>
              <v:shape style="position:absolute;left:2981;top:4244;width:229;height:82" coordorigin="2981,4244" coordsize="229,82" path="m3143,4244l3136,4244,3133,4245,3121,4262,3121,4270,3143,4290,3146,4291,3147,4292,3149,4293,3151,4295,3153,4298,3153,4300,3153,4305,3153,4307,3152,4309,3151,4311,3149,4312,3147,4313,3146,4315,3144,4315,3158,4315,3160,4310,3161,4306,3161,4297,3152,4282,3150,4281,3146,4279,3140,4277,3135,4275,3129,4262,3130,4260,3133,4255,3136,4254,3156,4254,3155,4252,3153,4249,3150,4247,3147,4245,3143,4244xe" filled="t" fillcolor="#646970" stroked="f">
                <v:path arrowok="t"/>
                <v:fill type="solid"/>
              </v:shape>
              <v:shape style="position:absolute;left:2981;top:4244;width:229;height:82" coordorigin="2981,4244" coordsize="229,82" path="m3156,4254l3144,4254,3146,4255,3148,4258,3150,4260,3151,4264,3151,4269,3159,4268,3159,4264,3159,4262,3158,4259,3156,4254xe" filled="t" fillcolor="#646970" stroked="f">
                <v:path arrowok="t"/>
                <v:fill type="solid"/>
              </v:shape>
              <v:shape style="position:absolute;left:2981;top:4244;width:229;height:82" coordorigin="2981,4244" coordsize="229,82" path="m3075,4245l3074,4324,3075,4324,3075,4324,3113,4324,3114,4314,3082,4314,3083,4288,3110,4288,3110,4279,3082,4278,3083,4255,3112,4255,3112,4246,3075,4245xe" filled="t" fillcolor="#646970" stroked="f">
                <v:path arrowok="t"/>
                <v:fill type="solid"/>
              </v:shape>
              <v:shape style="position:absolute;left:2981;top:4244;width:229;height:82" coordorigin="2981,4244" coordsize="229,82" path="m3110,4288l3083,4288,3110,4289,3110,4288xe" filled="t" fillcolor="#646970" stroked="f">
                <v:path arrowok="t"/>
                <v:fill type="solid"/>
              </v:shape>
              <v:shape style="position:absolute;left:2981;top:4244;width:229;height:82" coordorigin="2981,4244" coordsize="229,82" path="m3112,4255l3083,4255,3112,4256,3112,4255xe" filled="t" fillcolor="#646970" stroked="f">
                <v:path arrowok="t"/>
                <v:fill type="solid"/>
              </v:shape>
              <v:shape style="position:absolute;left:2981;top:4244;width:229;height:82" coordorigin="2981,4244" coordsize="229,82" path="m3024,4245l3023,4324,3024,4324,3024,4324,3031,4324,3031,4289,3052,4289,3052,4289,3056,4287,3059,4285,3063,4280,3031,4280,3031,4254,3063,4254,3062,4251,3060,4249,3055,4246,3051,4245,3024,4245xe" filled="t" fillcolor="#646970" stroked="f">
                <v:path arrowok="t"/>
                <v:fill type="solid"/>
              </v:shape>
              <v:shape style="position:absolute;left:2981;top:4244;width:229;height:82" coordorigin="2981,4244" coordsize="229,82" path="m3052,4289l3031,4289,3042,4290,3045,4292,3046,4293,3047,4295,3048,4297,3049,4299,3051,4303,3053,4308,3060,4324,3069,4324,3070,4324,3060,4302,3059,4298,3057,4295,3055,4292,3052,4289xe" filled="t" fillcolor="#646970" stroked="f">
                <v:path arrowok="t"/>
                <v:fill type="solid"/>
              </v:shape>
              <v:shape style="position:absolute;left:2981;top:4244;width:229;height:82" coordorigin="2981,4244" coordsize="229,82" path="m3063,4254l3031,4254,3047,4255,3050,4255,3053,4256,3054,4258,3056,4261,3057,4263,3057,4270,3056,4272,3056,4274,3055,4276,3054,4277,3052,4278,3050,4279,3048,4280,3063,4280,3064,4277,3065,4273,3065,4263,3064,4259,3063,4254xe" filled="t" fillcolor="#646970" stroked="f">
                <v:path arrowok="t"/>
                <v:fill type="solid"/>
              </v:shape>
              <v:shape style="position:absolute;left:2981;top:4244;width:229;height:82" coordorigin="2981,4244" coordsize="229,82" path="m2981,4245l2981,4324,2981,4324,2981,4324,2988,4324,2989,4288,3012,4288,3012,4279,2988,4278,2989,4255,3015,4255,3016,4246,2981,4245xe" filled="t" fillcolor="#646970" stroked="f">
                <v:path arrowok="t"/>
                <v:fill type="solid"/>
              </v:shape>
              <v:shape style="position:absolute;left:2981;top:4244;width:229;height:82" coordorigin="2981,4244" coordsize="229,82" path="m3012,4288l2989,4288,3012,4289,3012,4288xe" filled="t" fillcolor="#646970" stroked="f">
                <v:path arrowok="t"/>
                <v:fill type="solid"/>
              </v:shape>
              <v:shape style="position:absolute;left:2981;top:4244;width:229;height:82" coordorigin="2981,4244" coordsize="229,82" path="m3015,4255l2989,4255,3015,4256,3015,4255xe" filled="t" fillcolor="#646970" stroked="f">
                <v:path arrowok="t"/>
                <v:fill type="solid"/>
              </v:shape>
            </v:group>
            <v:group style="position:absolute;left:1816;top:-93;width:5;height:2421" coordorigin="1816,-93" coordsize="5,2421">
              <v:shape style="position:absolute;left:1816;top:-93;width:5;height:2421" coordorigin="1816,-93" coordsize="5,2421" path="m1818,-93l1818,-93e" filled="f" stroked="t" strokeweight=".1pt" strokecolor="#13100F">
                <v:path arrowok="t"/>
              </v:shape>
            </v:group>
            <v:group style="position:absolute;left:1759;top:4318;width:257;height:14" coordorigin="1759,4318" coordsize="257,14">
              <v:shape style="position:absolute;left:1759;top:4318;width:257;height:14" coordorigin="1759,4318" coordsize="257,14" path="m1759,4318l1770,4332,2015,4332,1997,4318,1759,4318xe" filled="t" fillcolor="#343D91" stroked="f">
                <v:path arrowok="t"/>
                <v:fill type="solid"/>
              </v:shape>
            </v:group>
            <v:group style="position:absolute;left:1455;top:4055;width:248;height:14" coordorigin="1455,4055" coordsize="248,14">
              <v:shape style="position:absolute;left:1455;top:4055;width:248;height:14" coordorigin="1455,4055" coordsize="248,14" path="m1695,4055l1455,4055,1467,4069,1703,4069,1695,4055xe" filled="t" fillcolor="#343D91" stroked="f">
                <v:path arrowok="t"/>
                <v:fill type="solid"/>
              </v:shape>
            </v:group>
            <v:group style="position:absolute;left:3425;top:4493;width:104;height:5" coordorigin="3425,4493" coordsize="104,5">
              <v:shape style="position:absolute;left:3425;top:4493;width:104;height:5" coordorigin="3425,4493" coordsize="104,5" path="m3527,4493l3428,4493,3425,4495,3428,4498,3527,4498,3529,4495,3527,4493xe" filled="t" fillcolor="#13100F" stroked="f">
                <v:path arrowok="t"/>
                <v:fill type="solid"/>
              </v:shape>
            </v:group>
            <v:group style="position:absolute;left:3425;top:4822;width:104;height:5" coordorigin="3425,4822" coordsize="104,5">
              <v:shape style="position:absolute;left:3425;top:4822;width:104;height:5" coordorigin="3425,4822" coordsize="104,5" path="m3527,4822l3428,4822,3425,4825,3428,4827,3527,4827,3529,4825,3527,4822xe" filled="t" fillcolor="#13100F" stroked="f">
                <v:path arrowok="t"/>
                <v:fill type="solid"/>
              </v:shape>
            </v:group>
            <v:group style="position:absolute;left:3425;top:4493;width:5;height:334" coordorigin="3425,4493" coordsize="5,334">
              <v:shape style="position:absolute;left:3425;top:4493;width:5;height:334" coordorigin="3425,4493" coordsize="5,334" path="m3428,4493l3425,4495,3425,4825,3428,4827,3430,4825,3430,4495,3428,4493xe" filled="t" fillcolor="#13100F" stroked="f">
                <v:path arrowok="t"/>
                <v:fill type="solid"/>
              </v:shape>
            </v:group>
            <v:group style="position:absolute;left:3432;top:4440;width:71;height:58" coordorigin="3432,4440" coordsize="71,58">
              <v:shape style="position:absolute;left:3432;top:4440;width:71;height:58" coordorigin="3432,4440" coordsize="71,58" path="m3500,4440l3434,4440,3433,4440,3432,4442,3432,4495,3434,4498,3437,4495,3437,4445,3503,4445,3503,4442,3502,4440,3500,4440xe" filled="t" fillcolor="#13100F" stroked="f">
                <v:path arrowok="t"/>
                <v:fill type="solid"/>
              </v:shape>
              <v:shape style="position:absolute;left:3432;top:4440;width:71;height:58" coordorigin="3432,4440" coordsize="71,58" path="m3503,4445l3498,4445,3498,4495,3500,4498,3503,4495,3503,4445xe" filled="t" fillcolor="#13100F" stroked="f">
                <v:path arrowok="t"/>
                <v:fill type="solid"/>
              </v:shape>
            </v:group>
            <v:group style="position:absolute;left:3432;top:4822;width:71;height:58" coordorigin="3432,4822" coordsize="71,58">
              <v:shape style="position:absolute;left:3432;top:4822;width:71;height:58" coordorigin="3432,4822" coordsize="71,58" path="m3434,4822l3432,4825,3432,4878,3433,4879,3434,4880,3500,4880,3502,4879,3503,4878,3503,4875,3437,4875,3437,4825,3434,4822xe" filled="t" fillcolor="#13100F" stroked="f">
                <v:path arrowok="t"/>
                <v:fill type="solid"/>
              </v:shape>
              <v:shape style="position:absolute;left:3432;top:4822;width:71;height:58" coordorigin="3432,4822" coordsize="71,58" path="m3500,4822l3498,4825,3498,4875,3503,4875,3503,4825,3500,4822xe" filled="t" fillcolor="#13100F" stroked="f">
                <v:path arrowok="t"/>
                <v:fill type="solid"/>
              </v:shape>
            </v:group>
            <v:group style="position:absolute;left:3283;top:4471;width:551;height:521" coordorigin="3283,4471" coordsize="551,521">
              <v:shape style="position:absolute;left:3283;top:4471;width:551;height:521" coordorigin="3283,4471" coordsize="551,521" path="m3283,4977l3288,4991,3652,4991,3655,4984,3647,4984,3641,4982,3642,4979,3643,4977,3283,4977xe" filled="t" fillcolor="#343D91" stroked="f">
                <v:path arrowok="t"/>
                <v:fill type="solid"/>
              </v:shape>
              <v:shape style="position:absolute;left:3283;top:4471;width:551;height:521" coordorigin="3283,4471" coordsize="551,521" path="m3643,4977l3642,4979,3641,4982,3647,4984,3645,4977,3643,4977xe" filled="t" fillcolor="#343D91" stroked="f">
                <v:path arrowok="t"/>
                <v:fill type="solid"/>
              </v:shape>
              <v:shape style="position:absolute;left:3283;top:4471;width:551;height:521" coordorigin="3283,4471" coordsize="551,521" path="m3753,4471l3737,4536,3724,4595,3707,4677,3683,4791,3670,4855,3654,4927,3643,4977,3645,4977,3647,4984,3655,4984,3674,4904,3693,4812,3726,4653,3735,4611,3750,4539,3763,4485,3758,4485,3758,4478,3812,4478,3812,4471,3819,4471,3753,4471xe" filled="t" fillcolor="#343D91" stroked="f">
                <v:path arrowok="t"/>
                <v:fill type="solid"/>
              </v:shape>
              <v:shape style="position:absolute;left:3283;top:4471;width:551;height:521" coordorigin="3283,4471" coordsize="551,521" path="m3812,4485l3827,4485,3812,4485xe" filled="t" fillcolor="#343D91" stroked="f">
                <v:path arrowok="t"/>
                <v:fill type="solid"/>
              </v:shape>
              <v:shape style="position:absolute;left:3283;top:4471;width:551;height:521" coordorigin="3283,4471" coordsize="551,521" path="m3826,4485xe" filled="t" fillcolor="#343D91" stroked="f">
                <v:path arrowok="t"/>
                <v:fill type="solid"/>
              </v:shape>
              <v:shape style="position:absolute;left:3283;top:4471;width:551;height:521" coordorigin="3283,4471" coordsize="551,521" path="m3830,4484l3826,4484,3826,4485,3827,4485,3829,4484,3830,4484xe" filled="t" fillcolor="#343D91" stroked="f">
                <v:path arrowok="t"/>
                <v:fill type="solid"/>
              </v:shape>
              <v:shape style="position:absolute;left:3283;top:4471;width:551;height:521" coordorigin="3283,4471" coordsize="551,521" path="m3827,4478l3825,4485,3826,4485,3827,4478xe" filled="t" fillcolor="#343D91" stroked="f">
                <v:path arrowok="t"/>
                <v:fill type="solid"/>
              </v:shape>
              <v:shape style="position:absolute;left:3283;top:4471;width:551;height:521" coordorigin="3283,4471" coordsize="551,521" path="m3826,4471l3826,4471,3826,4472,3827,4477,3827,4478,3827,4480,3826,4485,3826,4484,3830,4484,3831,4483,3832,4482,3834,4480,3834,4478,3833,4474,3831,4472,3829,4471,3828,4471,3826,4471xe" filled="t" fillcolor="#343D91" stroked="f">
                <v:path arrowok="t"/>
                <v:fill type="solid"/>
              </v:shape>
              <v:shape style="position:absolute;left:3283;top:4471;width:551;height:521" coordorigin="3283,4471" coordsize="551,521" path="m3819,4471l3812,4471,3812,4485,3826,4485,3825,4485,3824,4484,3821,4482,3820,4478,3820,4475,3821,4473,3822,4472,3824,4471,3825,4471,3826,4471,3819,4471xe" filled="t" fillcolor="#343D91" stroked="f">
                <v:path arrowok="t"/>
                <v:fill type="solid"/>
              </v:shape>
              <v:shape style="position:absolute;left:3283;top:4471;width:551;height:521" coordorigin="3283,4471" coordsize="551,521" path="m3812,4478l3758,4478,3765,4480,3763,4485,3812,4485,3812,4478xe" filled="t" fillcolor="#343D91" stroked="f">
                <v:path arrowok="t"/>
                <v:fill type="solid"/>
              </v:shape>
              <v:shape style="position:absolute;left:3283;top:4471;width:551;height:521" coordorigin="3283,4471" coordsize="551,521" path="m3758,4478l3758,4485,3763,4485,3765,4480,3758,4478xe" filled="t" fillcolor="#343D91" stroked="f">
                <v:path arrowok="t"/>
                <v:fill type="solid"/>
              </v:shape>
              <v:shape style="position:absolute;left:3283;top:4471;width:551;height:521" coordorigin="3283,4471" coordsize="551,521" path="m3827,4478l3824,4484,3825,4485,3827,4478xe" filled="t" fillcolor="#343D91" stroked="f">
                <v:path arrowok="t"/>
                <v:fill type="solid"/>
              </v:shape>
              <v:shape style="position:absolute;left:3283;top:4471;width:551;height:521" coordorigin="3283,4471" coordsize="551,521" path="m3827,4478l3825,4485,3827,4478,3827,4478xe" filled="t" fillcolor="#343D91" stroked="f">
                <v:path arrowok="t"/>
                <v:fill type="solid"/>
              </v:shape>
              <v:shape style="position:absolute;left:3283;top:4471;width:551;height:521" coordorigin="3283,4471" coordsize="551,521" path="m3827,4478l3821,4482,3824,4484,3827,4478xe" filled="t" fillcolor="#343D91" stroked="f">
                <v:path arrowok="t"/>
                <v:fill type="solid"/>
              </v:shape>
              <v:shape style="position:absolute;left:3283;top:4471;width:551;height:521" coordorigin="3283,4471" coordsize="551,521" path="m3822,4472l3821,4473,3820,4475,3820,4478,3821,4482,3827,4478,3822,4472xe" filled="t" fillcolor="#343D91" stroked="f">
                <v:path arrowok="t"/>
                <v:fill type="solid"/>
              </v:shape>
              <v:shape style="position:absolute;left:3283;top:4471;width:551;height:521" coordorigin="3283,4471" coordsize="551,521" path="m3827,4478l3827,4478,3827,4478xe" filled="t" fillcolor="#343D91" stroked="f">
                <v:path arrowok="t"/>
                <v:fill type="solid"/>
              </v:shape>
              <v:shape style="position:absolute;left:3283;top:4471;width:551;height:521" coordorigin="3283,4471" coordsize="551,521" path="m3827,4478l3827,4478,3827,4478xe" filled="t" fillcolor="#343D91" stroked="f">
                <v:path arrowok="t"/>
                <v:fill type="solid"/>
              </v:shape>
              <v:shape style="position:absolute;left:3283;top:4471;width:551;height:521" coordorigin="3283,4471" coordsize="551,521" path="m3824,4471l3822,4472,3827,4478,3824,4471xe" filled="t" fillcolor="#343D91" stroked="f">
                <v:path arrowok="t"/>
                <v:fill type="solid"/>
              </v:shape>
              <v:shape style="position:absolute;left:3283;top:4471;width:551;height:521" coordorigin="3283,4471" coordsize="551,521" path="m3824,4471l3827,4478,3824,4471xe" filled="t" fillcolor="#343D91" stroked="f">
                <v:path arrowok="t"/>
                <v:fill type="solid"/>
              </v:shape>
              <v:shape style="position:absolute;left:3283;top:4471;width:551;height:521" coordorigin="3283,4471" coordsize="551,521" path="m3825,4471l3824,4471,3827,4478,3825,4471xe" filled="t" fillcolor="#343D91" stroked="f">
                <v:path arrowok="t"/>
                <v:fill type="solid"/>
              </v:shape>
              <v:shape style="position:absolute;left:3283;top:4471;width:551;height:521" coordorigin="3283,4471" coordsize="551,521" path="m3825,4471l3827,4478,3825,4471xe" filled="t" fillcolor="#343D91" stroked="f">
                <v:path arrowok="t"/>
                <v:fill type="solid"/>
              </v:shape>
              <v:shape style="position:absolute;left:3283;top:4471;width:551;height:521" coordorigin="3283,4471" coordsize="551,521" path="m3826,4471l3825,4471,3827,4478,3826,4471xe" filled="t" fillcolor="#343D91" stroked="f">
                <v:path arrowok="t"/>
                <v:fill type="solid"/>
              </v:shape>
              <v:shape style="position:absolute;left:3283;top:4471;width:551;height:521" coordorigin="3283,4471" coordsize="551,521" path="m3826,4471l3827,4477,3826,4471xe" filled="t" fillcolor="#343D91" stroked="f">
                <v:path arrowok="t"/>
                <v:fill type="solid"/>
              </v:shape>
              <v:shape style="position:absolute;left:3283;top:4471;width:551;height:521" coordorigin="3283,4471" coordsize="551,521" path="m3826,4471l3827,4477,3826,4471,3826,4471xe" filled="t" fillcolor="#343D91" stroked="f">
                <v:path arrowok="t"/>
                <v:fill type="solid"/>
              </v:shape>
              <v:shape style="position:absolute;left:3283;top:4471;width:551;height:521" coordorigin="3283,4471" coordsize="551,521" path="m3826,4471l3826,4471,3826,4471xe" filled="t" fillcolor="#343D91" stroked="f">
                <v:path arrowok="t"/>
                <v:fill type="solid"/>
              </v:shape>
              <v:shape style="position:absolute;left:3283;top:4471;width:551;height:521" coordorigin="3283,4471" coordsize="551,521" path="m3826,4471l3826,4471,3826,4471xe" filled="t" fillcolor="#343D91" stroked="f">
                <v:path arrowok="t"/>
                <v:fill type="solid"/>
              </v:shape>
              <v:shape style="position:absolute;left:3283;top:4471;width:551;height:521" coordorigin="3283,4471" coordsize="551,521" path="m3826,4471l3819,4471,3826,4471,3826,4471xe" filled="t" fillcolor="#343D91" stroked="f">
                <v:path arrowok="t"/>
                <v:fill type="solid"/>
              </v:shape>
            </v:group>
            <v:group style="position:absolute;left:2376;top:5306;width:106;height:104" coordorigin="2376,5306" coordsize="106,104">
              <v:shape style="position:absolute;left:2376;top:5306;width:106;height:104" coordorigin="2376,5306" coordsize="106,104" path="m2385,5357l2380,5357,2380,5377,2392,5395,2411,5406,2434,5410,2454,5405,2457,5402,2425,5402,2405,5395,2390,5379,2385,5357xe" filled="t" fillcolor="#9C9FA4" stroked="f">
                <v:path arrowok="t"/>
                <v:fill type="solid"/>
              </v:shape>
              <v:shape style="position:absolute;left:2376;top:5306;width:106;height:104" coordorigin="2376,5306" coordsize="106,104" path="m2453,5313l2440,5313,2458,5323,2470,5340,2474,5365,2466,5384,2449,5397,2425,5402,2457,5402,2469,5392,2479,5372,2482,5347,2475,5330,2461,5316,2453,5313xe" filled="t" fillcolor="#9C9FA4" stroked="f">
                <v:path arrowok="t"/>
                <v:fill type="solid"/>
              </v:shape>
              <v:shape style="position:absolute;left:2376;top:5306;width:106;height:104" coordorigin="2376,5306" coordsize="106,104" path="m2412,5306l2394,5318,2381,5335,2376,5357,2386,5345,2396,5328,2415,5317,2440,5313,2453,5313,2440,5308,2412,5306xe" filled="t" fillcolor="#9C9FA4" stroked="f">
                <v:path arrowok="t"/>
                <v:fill type="solid"/>
              </v:shape>
            </v:group>
            <v:group style="position:absolute;left:1551;top:4718;width:783;height:862" coordorigin="1551,4718" coordsize="783,862">
              <v:shape style="position:absolute;left:1551;top:4718;width:783;height:862" coordorigin="1551,4718" coordsize="783,862" path="m1711,4725l1704,4725,1704,4732,1698,4732,1714,4803,1729,4868,1763,5010,1843,5341,1874,5471,1890,5540,1898,5580,2225,5580,2245,5578,2271,5573,2273,5573,1904,5573,1904,5566,1908,5566,1910,5563,1896,5504,1862,5363,1793,5076,1760,4940,1739,4852,1722,4778,1712,4732,1711,4725xe" filled="t" fillcolor="#343D91" stroked="f">
                <v:path arrowok="t"/>
                <v:fill type="solid"/>
              </v:shape>
              <v:shape style="position:absolute;left:1551;top:4718;width:783;height:862" coordorigin="1551,4718" coordsize="783,862" path="m1904,5566l1904,5573,1908,5566,1904,5566xe" filled="t" fillcolor="#343D91" stroked="f">
                <v:path arrowok="t"/>
                <v:fill type="solid"/>
              </v:shape>
              <v:shape style="position:absolute;left:1551;top:4718;width:783;height:862" coordorigin="1551,4718" coordsize="783,862" path="m1908,5566l1904,5573,2225,5573,2223,5566,1908,5566xe" filled="t" fillcolor="#343D91" stroked="f">
                <v:path arrowok="t"/>
                <v:fill type="solid"/>
              </v:shape>
              <v:shape style="position:absolute;left:1551;top:4718;width:783;height:862" coordorigin="1551,4718" coordsize="783,862" path="m2323,5538l2254,5563,2225,5566,2225,5573,2273,5573,2292,5567,2309,5561,2323,5554,2334,5549,2323,5538xe" filled="t" fillcolor="#343D91" stroked="f">
                <v:path arrowok="t"/>
                <v:fill type="solid"/>
              </v:shape>
              <v:shape style="position:absolute;left:1551;top:4718;width:783;height:862" coordorigin="1551,4718" coordsize="783,862" path="m1710,4718l1551,4718,1557,4732,1698,4732,1698,4730,1704,4725,1711,4725,1710,4718xe" filled="t" fillcolor="#343D91" stroked="f">
                <v:path arrowok="t"/>
                <v:fill type="solid"/>
              </v:shape>
              <v:shape style="position:absolute;left:1551;top:4718;width:783;height:862" coordorigin="1551,4718" coordsize="783,862" path="m1704,4725l1698,4730,1698,4732,1704,4732,1704,4725xe" filled="t" fillcolor="#343D91" stroked="f">
                <v:path arrowok="t"/>
                <v:fill type="solid"/>
              </v:shape>
            </v:group>
            <v:group style="position:absolute;left:2905;top:4533;width:346;height:174" coordorigin="2905,4533" coordsize="346,174">
              <v:shape style="position:absolute;left:2905;top:4533;width:346;height:174" coordorigin="2905,4533" coordsize="346,174" path="m3164,4533l2986,4533,2929,4561,2905,4624,2909,4646,2949,4696,2992,4707,3168,4707,3190,4703,3200,4699,3164,4699,2983,4698,2929,4667,2915,4605,2922,4589,2934,4572,2953,4552,2971,4544,2992,4542,3200,4542,3187,4536,3164,4533xe" filled="t" fillcolor="#9C9FA4" stroked="f">
                <v:path arrowok="t"/>
                <v:fill type="solid"/>
              </v:shape>
              <v:shape style="position:absolute;left:2905;top:4533;width:346;height:174" coordorigin="2905,4533" coordsize="346,174" path="m3251,4620l3247,4620,3241,4635,3235,4651,3223,4669,3204,4688,3185,4696,3164,4699,3200,4699,3210,4694,3227,4680,3240,4663,3248,4643,3251,4620xe" filled="t" fillcolor="#9C9FA4" stroked="f">
                <v:path arrowok="t"/>
                <v:fill type="solid"/>
              </v:shape>
              <v:shape style="position:absolute;left:2905;top:4533;width:346;height:174" coordorigin="2905,4533" coordsize="346,174" path="m3200,4542l2992,4542,3179,4543,3195,4549,3213,4561,3232,4581,3240,4599,3243,4620,3251,4617,3247,4594,3238,4574,3224,4558,3207,4545,3200,4542xe" filled="t" fillcolor="#9C9FA4" stroked="f">
                <v:path arrowok="t"/>
                <v:fill type="solid"/>
              </v:shape>
              <v:shape style="position:absolute;left:2034;top:3858;width:337;height:231" type="#_x0000_t75">
                <v:imagedata r:id="rId84" o:title=""/>
              </v:shape>
              <v:shape style="position:absolute;left:2034;top:3858;width:337;height:231" type="#_x0000_t75">
                <v:imagedata r:id="rId85" o:title=""/>
              </v:shape>
            </v:group>
            <v:group style="position:absolute;left:2034;top:3857;width:337;height:231" coordorigin="2034,3857" coordsize="337,231">
              <v:shape style="position:absolute;left:2034;top:3857;width:337;height:231" coordorigin="2034,3857" coordsize="337,231" path="m2067,3857l2047,3865,2035,3883,2034,4056,2041,4076,2060,4088,2339,4089,2359,4082,2371,4064,2372,3891,2364,3870,2346,3858,2067,3857xe" filled="t" fillcolor="#E2DFDF" stroked="f">
                <v:path arrowok="t"/>
                <v:fill type="solid"/>
              </v:shape>
            </v:group>
            <v:group style="position:absolute;left:2030;top:3853;width:346;height:240" coordorigin="2030,3853" coordsize="346,240">
              <v:shape style="position:absolute;left:2030;top:3853;width:346;height:240" coordorigin="2030,3853" coordsize="346,240" path="m2339,3853l2053,3856,2037,3870,2030,3891,2033,4070,2046,4087,2067,4093,2353,4090,2360,4085,2066,4085,2047,4076,2038,4056,2038,3890,2047,3870,2067,3862,2361,3862,2359,3860,2339,3853xe" filled="t" fillcolor="#9C9FA4" stroked="f">
                <v:path arrowok="t"/>
                <v:fill type="solid"/>
              </v:shape>
              <v:shape style="position:absolute;left:2030;top:3853;width:346;height:240" coordorigin="2030,3853" coordsize="346,240" path="m2361,3862l2067,3862,2339,3862,2359,3870,2367,3891,2367,4057,2359,4076,2339,4085,2360,4085,2369,4077,2376,4056,2376,3891,2372,3891,2373,3877,2361,3862xe" filled="t" fillcolor="#9C9FA4" stroked="f">
                <v:path arrowok="t"/>
                <v:fill type="solid"/>
              </v:shape>
            </v:group>
            <v:group style="position:absolute;left:2602;top:5306;width:106;height:104" coordorigin="2602,5306" coordsize="106,104">
              <v:shape style="position:absolute;left:2602;top:5306;width:106;height:104" coordorigin="2602,5306" coordsize="106,104" path="m2611,5357l2606,5357,2606,5377,2618,5395,2637,5406,2660,5410,2680,5405,2683,5402,2651,5402,2631,5395,2616,5379,2611,5357xe" filled="t" fillcolor="#F8F7F8" stroked="f">
                <v:path arrowok="t"/>
                <v:fill type="solid"/>
              </v:shape>
              <v:shape style="position:absolute;left:2602;top:5306;width:106;height:104" coordorigin="2602,5306" coordsize="106,104" path="m2679,5313l2666,5313,2684,5323,2696,5340,2700,5365,2692,5384,2675,5397,2651,5402,2683,5402,2695,5392,2705,5372,2708,5347,2701,5330,2687,5316,2679,5313xe" filled="t" fillcolor="#F8F7F8" stroked="f">
                <v:path arrowok="t"/>
                <v:fill type="solid"/>
              </v:shape>
              <v:shape style="position:absolute;left:2602;top:5306;width:106;height:104" coordorigin="2602,5306" coordsize="106,104" path="m2638,5306l2619,5318,2607,5335,2602,5357,2612,5345,2622,5328,2640,5317,2666,5313,2679,5313,2666,5308,2638,5306xe" filled="t" fillcolor="#F8F7F8" stroked="f">
                <v:path arrowok="t"/>
                <v:fill type="solid"/>
              </v:shape>
            </v:group>
            <v:group style="position:absolute;left:2828;top:5306;width:106;height:104" coordorigin="2828,5306" coordsize="106,104">
              <v:shape style="position:absolute;left:2828;top:5306;width:106;height:104" coordorigin="2828,5306" coordsize="106,104" path="m2836,5357l2832,5357,2832,5377,2844,5395,2862,5406,2886,5410,2905,5405,2909,5402,2877,5402,2857,5395,2842,5379,2836,5357xe" filled="t" fillcolor="#646970" stroked="f">
                <v:path arrowok="t"/>
                <v:fill type="solid"/>
              </v:shape>
              <v:shape style="position:absolute;left:2828;top:5306;width:106;height:104" coordorigin="2828,5306" coordsize="106,104" path="m2905,5313l2892,5313,2910,5323,2922,5340,2926,5365,2918,5384,2901,5397,2877,5402,2909,5402,2921,5392,2931,5372,2934,5347,2927,5330,2913,5316,2905,5313xe" filled="t" fillcolor="#646970" stroked="f">
                <v:path arrowok="t"/>
                <v:fill type="solid"/>
              </v:shape>
              <v:shape style="position:absolute;left:2828;top:5306;width:106;height:104" coordorigin="2828,5306" coordsize="106,104" path="m2864,5306l2845,5318,2833,5335,2828,5357,2838,5345,2848,5328,2866,5317,2892,5313,2905,5313,2892,5308,2864,5306xe" filled="t" fillcolor="#646970" stroked="f">
                <v:path arrowok="t"/>
                <v:fill type="solid"/>
              </v:shape>
            </v:group>
            <v:group style="position:absolute;left:2007;top:4496;width:1287;height:748" coordorigin="2007,4496" coordsize="1287,748">
              <v:shape style="position:absolute;left:2007;top:4496;width:1287;height:748" coordorigin="2007,4496" coordsize="1287,748" path="m3190,4496l2103,4496,2043,4522,2010,4578,2007,4600,2008,5148,2033,5208,2089,5241,2112,5244,3199,5243,3221,5239,3233,5234,2109,5234,2090,5231,2037,5197,2017,5139,2017,4597,2054,4526,2112,4506,3234,4506,3234,4506,3213,4499,3190,4496xe" filled="t" fillcolor="#4BA3D3" stroked="f">
                <v:path arrowok="t"/>
                <v:fill type="solid"/>
              </v:shape>
              <v:shape style="position:absolute;left:2007;top:4496;width:1287;height:748" coordorigin="2007,4496" coordsize="1287,748" path="m3234,4506l2112,4506,3193,4506,3211,4509,3264,4543,3284,4600,3284,5139,3289,5139,3284,5142,3282,5161,3275,5179,3230,5225,3190,5234,3233,5234,3285,5183,3294,5139,3294,4592,3290,4570,3281,4549,3268,4532,3252,4517,3234,4506xe" filled="t" fillcolor="#4BA3D3" stroked="f">
                <v:path arrowok="t"/>
                <v:fill type="solid"/>
              </v:shape>
              <v:shape style="position:absolute;left:2038;top:4531;width:337;height:165" type="#_x0000_t75">
                <v:imagedata r:id="rId86" o:title=""/>
              </v:shape>
            </v:group>
            <v:group style="position:absolute;left:2034;top:4527;width:346;height:174" coordorigin="2034,4527" coordsize="346,174">
              <v:shape style="position:absolute;left:2034;top:4527;width:346;height:174" coordorigin="2034,4527" coordsize="346,174" path="m2293,4527l2115,4527,2058,4555,2034,4617,2038,4640,2078,4690,2121,4701,2297,4701,2319,4697,2329,4692,2121,4692,2100,4690,2045,4635,2043,4614,2045,4593,2100,4538,2121,4536,2329,4536,2316,4530,2293,4527xe" filled="t" fillcolor="#9C9FA4" stroked="f">
                <v:path arrowok="t"/>
                <v:fill type="solid"/>
              </v:shape>
              <v:shape style="position:absolute;left:2034;top:4527;width:346;height:174" coordorigin="2034,4527" coordsize="346,174" path="m2380,4614l2376,4614,2370,4629,2364,4645,2352,4663,2333,4682,2314,4690,2293,4692,2329,4692,2339,4688,2356,4674,2369,4657,2377,4637,2380,4614xe" filled="t" fillcolor="#9C9FA4" stroked="f">
                <v:path arrowok="t"/>
                <v:fill type="solid"/>
              </v:shape>
              <v:shape style="position:absolute;left:2034;top:4527;width:346;height:174" coordorigin="2034,4527" coordsize="346,174" path="m2329,4536l2121,4536,2293,4536,2314,4538,2369,4593,2372,4614,2380,4611,2376,4588,2367,4568,2353,4551,2336,4538,2329,4536xe" filled="t" fillcolor="#9C9FA4" stroked="f">
                <v:path arrowok="t"/>
                <v:fill type="solid"/>
              </v:shape>
              <v:shape style="position:absolute;left:2038;top:4779;width:338;height:165" type="#_x0000_t75">
                <v:imagedata r:id="rId87" o:title=""/>
              </v:shape>
            </v:group>
            <v:group style="position:absolute;left:2034;top:4774;width:346;height:174" coordorigin="2034,4774" coordsize="346,174">
              <v:shape style="position:absolute;left:2034;top:4774;width:346;height:174" coordorigin="2034,4774" coordsize="346,174" path="m2293,4774l2115,4775,2058,4802,2034,4865,2038,4887,2078,4937,2121,4948,2297,4948,2319,4944,2329,4940,2121,4940,2100,4937,2045,4882,2043,4861,2045,4840,2100,4786,2121,4783,2329,4783,2316,4777,2293,4774xe" filled="t" fillcolor="#9C9FA4" stroked="f">
                <v:path arrowok="t"/>
                <v:fill type="solid"/>
              </v:shape>
              <v:shape style="position:absolute;left:2034;top:4774;width:346;height:174" coordorigin="2034,4774" coordsize="346,174" path="m2380,4861l2376,4861,2369,4882,2361,4901,2349,4917,2333,4929,2314,4937,2293,4940,2329,4940,2339,4935,2356,4922,2369,4904,2377,4884,2380,4861xe" filled="t" fillcolor="#9C9FA4" stroked="f">
                <v:path arrowok="t"/>
                <v:fill type="solid"/>
              </v:shape>
              <v:shape style="position:absolute;left:2034;top:4774;width:346;height:174" coordorigin="2034,4774" coordsize="346,174" path="m2329,4783l2121,4783,2293,4783,2314,4786,2369,4840,2372,4861,2380,4858,2376,4836,2367,4816,2353,4799,2336,4786,2329,4783xe" filled="t" fillcolor="#9C9FA4" stroked="f">
                <v:path arrowok="t"/>
                <v:fill type="solid"/>
              </v:shape>
              <v:shape style="position:absolute;left:2038;top:5026;width:338;height:165" type="#_x0000_t75">
                <v:imagedata r:id="rId88" o:title=""/>
              </v:shape>
            </v:group>
            <v:group style="position:absolute;left:2034;top:5022;width:346;height:174" coordorigin="2034,5022" coordsize="346,174">
              <v:shape style="position:absolute;left:2034;top:5022;width:346;height:174" coordorigin="2034,5022" coordsize="346,174" path="m2293,5022l2115,5022,2058,5050,2034,5112,2038,5134,2078,5184,2121,5196,2297,5195,2319,5192,2329,5187,2121,5187,2100,5184,2045,5129,2043,5109,2045,5088,2100,5033,2121,5030,2329,5030,2316,5025,2293,5022xe" filled="t" fillcolor="#9C9FA4" stroked="f">
                <v:path arrowok="t"/>
                <v:fill type="solid"/>
              </v:shape>
              <v:shape style="position:absolute;left:2034;top:5022;width:346;height:174" coordorigin="2034,5022" coordsize="346,174" path="m2380,5109l2376,5109,2371,5109,2369,5129,2361,5148,2348,5164,2333,5176,2314,5184,2293,5187,2329,5187,2339,5183,2356,5169,2369,5151,2377,5131,2380,5109xe" filled="t" fillcolor="#9C9FA4" stroked="f">
                <v:path arrowok="t"/>
                <v:fill type="solid"/>
              </v:shape>
              <v:shape style="position:absolute;left:2034;top:5022;width:346;height:174" coordorigin="2034,5022" coordsize="346,174" path="m2329,5030l2121,5030,2308,5032,2324,5038,2342,5050,2361,5069,2369,5088,2371,5109,2380,5105,2376,5083,2367,5063,2353,5046,2336,5033,2329,5030xe" filled="t" fillcolor="#9C9FA4" stroked="f">
                <v:path arrowok="t"/>
                <v:fill type="solid"/>
              </v:shape>
              <v:shape style="position:absolute;left:2525;top:4540;width:285;height:645" type="#_x0000_t75">
                <v:imagedata r:id="rId89" o:title=""/>
              </v:shape>
            </v:group>
            <v:group style="position:absolute;left:2520;top:4536;width:294;height:658" coordorigin="2520,4536" coordsize="294,658">
              <v:shape style="position:absolute;left:2520;top:4536;width:294;height:658" coordorigin="2520,4536" coordsize="294,658" path="m2667,4536l2589,4537,2525,4551,2520,4557,2520,5173,2525,5179,2531,5182,2538,5186,2598,5193,2705,5194,2725,5193,2745,5193,2765,5192,2787,5188,2796,5185,2716,5185,2612,5185,2551,5180,2529,5169,2529,4560,2597,4545,2667,4545,2667,4536xe" filled="t" fillcolor="#9C9FA4" stroked="f">
                <v:path arrowok="t"/>
                <v:fill type="solid"/>
              </v:shape>
              <v:shape style="position:absolute;left:2520;top:4536;width:294;height:658" coordorigin="2520,4536" coordsize="294,658" path="m2667,4536l2667,4545,2722,4545,2742,4545,2804,4558,2806,4560,2806,5169,2737,5185,2716,5185,2796,5185,2803,5182,2810,5179,2814,5173,2814,4557,2810,4551,2803,4547,2796,4543,2737,4536,2715,4536,2667,4536xe" filled="t" fillcolor="#9C9FA4" stroked="f">
                <v:path arrowok="t"/>
                <v:fill type="solid"/>
              </v:shape>
            </v:group>
            <v:group style="position:absolute;left:2613;top:5083;width:104;height:9" coordorigin="2613,5083" coordsize="104,9">
              <v:shape style="position:absolute;left:2613;top:5083;width:104;height:9" coordorigin="2613,5083" coordsize="104,9" path="m2714,5083l2615,5083,2613,5085,2613,5090,2615,5092,2714,5092,2716,5090,2716,5085,2714,5083xe" filled="t" fillcolor="#646970" stroked="f">
                <v:path arrowok="t"/>
                <v:fill type="solid"/>
              </v:shape>
            </v:group>
            <v:group style="position:absolute;left:2613;top:4610;width:56;height:104" coordorigin="2613,4610" coordsize="56,104">
              <v:shape style="position:absolute;left:2613;top:4610;width:56;height:104" coordorigin="2613,4610" coordsize="56,104" path="m2669,4666l2660,4666,2660,4712,2662,4714,2667,4714,2669,4712,2669,4666xe" filled="t" fillcolor="#646970" stroked="f">
                <v:path arrowok="t"/>
                <v:fill type="solid"/>
              </v:shape>
              <v:shape style="position:absolute;left:2613;top:4610;width:56;height:104" coordorigin="2613,4610" coordsize="56,104" path="m2715,4657l2669,4657,2615,4657,2613,4659,2613,4664,2615,4666,2715,4666,2717,4664,2717,4659,2715,4657xe" filled="t" fillcolor="#646970" stroked="f">
                <v:path arrowok="t"/>
                <v:fill type="solid"/>
              </v:shape>
              <v:shape style="position:absolute;left:2613;top:4610;width:56;height:104" coordorigin="2613,4610" coordsize="56,104" path="m2667,4610l2662,4610,2660,4612,2660,4657,2669,4657,2669,4612,2667,4610xe" filled="t" fillcolor="#646970" stroked="f">
                <v:path arrowok="t"/>
                <v:fill type="solid"/>
              </v:shape>
            </v:group>
            <v:group style="position:absolute;left:2070;top:4574;width:271;height:80" coordorigin="2070,4574" coordsize="271,80">
              <v:shape style="position:absolute;left:2070;top:4574;width:271;height:80" coordorigin="2070,4574" coordsize="271,80" path="m2313,4574l2313,4653,2313,4653,2313,4653,2318,4653,2318,4620,2318,4620,2318,4592,2323,4592,2318,4575,2313,4574xe" filled="t" fillcolor="#646970" stroked="f">
                <v:path arrowok="t"/>
                <v:fill type="solid"/>
              </v:shape>
              <v:shape style="position:absolute;left:2070;top:4574;width:271;height:80" coordorigin="2070,4574" coordsize="271,80" path="m2323,4593l2318,4593,2327,4621,2336,4653,2341,4653,2341,4636,2336,4636,2336,4635,2327,4607,2323,4593xe" filled="t" fillcolor="#646970" stroked="f">
                <v:path arrowok="t"/>
                <v:fill type="solid"/>
              </v:shape>
              <v:shape style="position:absolute;left:2070;top:4574;width:271;height:80" coordorigin="2070,4574" coordsize="271,80" path="m2341,4606l2336,4606,2336,4636,2341,4636,2341,4606xe" filled="t" fillcolor="#646970" stroked="f">
                <v:path arrowok="t"/>
                <v:fill type="solid"/>
              </v:shape>
              <v:shape style="position:absolute;left:2070;top:4574;width:271;height:80" coordorigin="2070,4574" coordsize="271,80" path="m2336,4574l2336,4635,2336,4606,2341,4606,2341,4575,2336,4574xe" filled="t" fillcolor="#646970" stroked="f">
                <v:path arrowok="t"/>
                <v:fill type="solid"/>
              </v:shape>
              <v:shape style="position:absolute;left:2070;top:4574;width:271;height:80" coordorigin="2070,4574" coordsize="271,80" path="m2323,4592l2318,4592,2318,4607,2318,4620,2318,4620,2318,4593,2323,4593,2323,4592xe" filled="t" fillcolor="#646970" stroked="f">
                <v:path arrowok="t"/>
                <v:fill type="solid"/>
              </v:shape>
              <v:shape style="position:absolute;left:2070;top:4574;width:271;height:80" coordorigin="2070,4574" coordsize="271,80" path="m2294,4573l2285,4573,2281,4577,2277,4587,2275,4592,2273,4602,2273,4622,2274,4628,2275,4634,2277,4641,2279,4646,2281,4649,2284,4653,2287,4655,2294,4655,2296,4653,2299,4650,2302,4646,2302,4645,2287,4645,2284,4643,2280,4632,2279,4624,2279,4602,2280,4595,2282,4590,2285,4585,2287,4583,2302,4583,2302,4582,2300,4578,2297,4575,2294,4573xe" filled="t" fillcolor="#646970" stroked="f">
                <v:path arrowok="t"/>
                <v:fill type="solid"/>
              </v:shape>
              <v:shape style="position:absolute;left:2070;top:4574;width:271;height:80" coordorigin="2070,4574" coordsize="271,80" path="m2302,4583l2287,4583,2293,4583,2295,4584,2296,4586,2298,4589,2300,4593,2301,4597,2302,4602,2302,4603,2302,4606,2302,4624,2301,4632,2299,4637,2296,4643,2294,4645,2302,4645,2304,4642,2307,4629,2308,4622,2308,4606,2307,4599,2304,4587,2302,4583xe" filled="t" fillcolor="#646970" stroked="f">
                <v:path arrowok="t"/>
                <v:fill type="solid"/>
              </v:shape>
              <v:shape style="position:absolute;left:2070;top:4574;width:271;height:80" coordorigin="2070,4574" coordsize="271,80" path="m2240,4574l2217,4574,2217,4653,2217,4653,2217,4653,2223,4653,2223,4647,2223,4618,2240,4618,2240,4617,2240,4617,2240,4617,2244,4616,2247,4614,2250,4609,2223,4609,2223,4583,2250,4583,2249,4581,2247,4578,2245,4577,2243,4575,2240,4574xe" filled="t" fillcolor="#646970" stroked="f">
                <v:path arrowok="t"/>
                <v:fill type="solid"/>
              </v:shape>
              <v:shape style="position:absolute;left:2070;top:4574;width:271;height:80" coordorigin="2070,4574" coordsize="271,80" path="m2240,4618l2223,4618,2230,4619,2233,4619,2248,4653,2255,4653,2255,4653,2255,4653,2254,4653,2255,4653,2253,4647,2248,4632,2247,4627,2245,4624,2243,4621,2241,4619,2241,4619,2240,4618xe" filled="t" fillcolor="#646970" stroked="f">
                <v:path arrowok="t"/>
                <v:fill type="solid"/>
              </v:shape>
              <v:shape style="position:absolute;left:2070;top:4574;width:271;height:80" coordorigin="2070,4574" coordsize="271,80" path="m2255,4653l2254,4653,2255,4653,2255,4653xe" filled="t" fillcolor="#646970" stroked="f">
                <v:path arrowok="t"/>
                <v:fill type="solid"/>
              </v:shape>
              <v:shape style="position:absolute;left:2070;top:4574;width:271;height:80" coordorigin="2070,4574" coordsize="271,80" path="m2240,4617l2240,4617,2241,4619,2241,4619,2240,4617xe" filled="t" fillcolor="#646970" stroked="f">
                <v:path arrowok="t"/>
                <v:fill type="solid"/>
              </v:shape>
              <v:shape style="position:absolute;left:2070;top:4574;width:271;height:80" coordorigin="2070,4574" coordsize="271,80" path="m2250,4583l2223,4583,2237,4584,2240,4584,2242,4585,2245,4590,2245,4592,2246,4599,2245,4601,2238,4609,2250,4609,2251,4606,2252,4602,2252,4592,2252,4588,2250,4583xe" filled="t" fillcolor="#646970" stroked="f">
                <v:path arrowok="t"/>
                <v:fill type="solid"/>
              </v:shape>
              <v:shape style="position:absolute;left:2070;top:4574;width:271;height:80" coordorigin="2070,4574" coordsize="271,80" path="m2177,4574l2177,4653,2177,4653,2177,4653,2209,4653,2210,4644,2183,4643,2183,4617,2207,4617,2207,4608,2183,4608,2183,4584,2208,4584,2209,4575,2177,4574xe" filled="t" fillcolor="#646970" stroked="f">
                <v:path arrowok="t"/>
                <v:fill type="solid"/>
              </v:shape>
              <v:shape style="position:absolute;left:2070;top:4574;width:271;height:80" coordorigin="2070,4574" coordsize="271,80" path="m2207,4617l2183,4617,2207,4617,2207,4617xe" filled="t" fillcolor="#646970" stroked="f">
                <v:path arrowok="t"/>
                <v:fill type="solid"/>
              </v:shape>
              <v:shape style="position:absolute;left:2070;top:4574;width:271;height:80" coordorigin="2070,4574" coordsize="271,80" path="m2208,4584l2183,4584,2208,4584,2208,4584xe" filled="t" fillcolor="#646970" stroked="f">
                <v:path arrowok="t"/>
                <v:fill type="solid"/>
              </v:shape>
              <v:shape style="position:absolute;left:2070;top:4574;width:271;height:80" coordorigin="2070,4574" coordsize="271,80" path="m2127,4574l2127,4653,2127,4653,2127,4653,2133,4653,2133,4586,2138,4586,2136,4575,2127,4574xe" filled="t" fillcolor="#646970" stroked="f">
                <v:path arrowok="t"/>
                <v:fill type="solid"/>
              </v:shape>
              <v:shape style="position:absolute;left:2070;top:4574;width:271;height:80" coordorigin="2070,4574" coordsize="271,80" path="m2138,4588l2133,4588,2139,4619,2145,4653,2150,4653,2152,4642,2148,4642,2148,4641,2147,4639,2147,4637,2146,4629,2138,4588xe" filled="t" fillcolor="#646970" stroked="f">
                <v:path arrowok="t"/>
                <v:fill type="solid"/>
              </v:shape>
              <v:shape style="position:absolute;left:2070;top:4574;width:271;height:80" coordorigin="2070,4574" coordsize="271,80" path="m2168,4589l2163,4589,2162,4634,2162,4653,2168,4653,2168,4589xe" filled="t" fillcolor="#646970" stroked="f">
                <v:path arrowok="t"/>
                <v:fill type="solid"/>
              </v:shape>
              <v:shape style="position:absolute;left:2070;top:4574;width:271;height:80" coordorigin="2070,4574" coordsize="271,80" path="m2153,4639l2148,4639,2148,4642,2152,4642,2153,4639xe" filled="t" fillcolor="#646970" stroked="f">
                <v:path arrowok="t"/>
                <v:fill type="solid"/>
              </v:shape>
              <v:shape style="position:absolute;left:2070;top:4574;width:271;height:80" coordorigin="2070,4574" coordsize="271,80" path="m2160,4574l2150,4629,2149,4634,2148,4639,2148,4641,2148,4639,2153,4639,2157,4619,2157,4619,2163,4588,2168,4588,2168,4575,2160,4574xe" filled="t" fillcolor="#646970" stroked="f">
                <v:path arrowok="t"/>
                <v:fill type="solid"/>
              </v:shape>
              <v:shape style="position:absolute;left:2070;top:4574;width:271;height:80" coordorigin="2070,4574" coordsize="271,80" path="m2168,4588l2163,4588,2163,4589,2157,4619,2157,4619,2163,4589,2168,4589,2168,4588xe" filled="t" fillcolor="#646970" stroked="f">
                <v:path arrowok="t"/>
                <v:fill type="solid"/>
              </v:shape>
              <v:shape style="position:absolute;left:2070;top:4574;width:271;height:80" coordorigin="2070,4574" coordsize="271,80" path="m2138,4586l2133,4586,2133,4588,2133,4589,2133,4617,2133,4588,2138,4588,2138,4586xe" filled="t" fillcolor="#646970" stroked="f">
                <v:path arrowok="t"/>
                <v:fill type="solid"/>
              </v:shape>
              <v:shape style="position:absolute;left:2070;top:4574;width:271;height:80" coordorigin="2070,4574" coordsize="271,80" path="m2111,4574l2111,4653,2111,4653,2111,4653,2117,4653,2117,4575,2111,4574xe" filled="t" fillcolor="#646970" stroked="f">
                <v:path arrowok="t"/>
                <v:fill type="solid"/>
              </v:shape>
              <v:shape style="position:absolute;left:2070;top:4574;width:271;height:80" coordorigin="2070,4574" coordsize="271,80" path="m2071,4574l2070,4584,2085,4584,2085,4653,2085,4653,2085,4653,2090,4653,2091,4584,2105,4584,2105,4584,2071,4584,2071,4583,2105,4583,2105,4575,2071,4574xe" filled="t" fillcolor="#646970" stroked="f">
                <v:path arrowok="t"/>
                <v:fill type="solid"/>
              </v:shape>
              <v:shape style="position:absolute;left:2070;top:4574;width:271;height:80" coordorigin="2070,4574" coordsize="271,80" path="m2105,4584l2091,4584,2105,4584,2105,4584xe" filled="t" fillcolor="#646970" stroked="f">
                <v:path arrowok="t"/>
                <v:fill type="solid"/>
              </v:shape>
            </v:group>
            <v:group style="position:absolute;left:2072;top:4822;width:279;height:80" coordorigin="2072,4822" coordsize="279,80">
              <v:shape style="position:absolute;left:2072;top:4822;width:279;height:80" coordorigin="2072,4822" coordsize="279,80" path="m2330,4822l2330,4900,2330,4900,2330,4901,2334,4901,2335,4865,2349,4865,2349,4856,2334,4855,2335,4831,2351,4831,2351,4822,2330,4822xe" filled="t" fillcolor="#646970" stroked="f">
                <v:path arrowok="t"/>
                <v:fill type="solid"/>
              </v:shape>
              <v:shape style="position:absolute;left:2072;top:4822;width:279;height:80" coordorigin="2072,4822" coordsize="279,80" path="m2349,4865l2335,4865,2349,4865,2349,4865xe" filled="t" fillcolor="#646970" stroked="f">
                <v:path arrowok="t"/>
                <v:fill type="solid"/>
              </v:shape>
              <v:shape style="position:absolute;left:2072;top:4822;width:279;height:80" coordorigin="2072,4822" coordsize="279,80" path="m2351,4831l2335,4831,2351,4832,2351,4831xe" filled="t" fillcolor="#646970" stroked="f">
                <v:path arrowok="t"/>
                <v:fill type="solid"/>
              </v:shape>
              <v:shape style="position:absolute;left:2072;top:4822;width:279;height:80" coordorigin="2072,4822" coordsize="279,80" path="m2303,4822l2303,4900,2303,4900,2303,4901,2308,4901,2308,4865,2322,4865,2322,4865,2322,4856,2308,4855,2308,4831,2325,4831,2325,4822,2303,4822xe" filled="t" fillcolor="#646970" stroked="f">
                <v:path arrowok="t"/>
                <v:fill type="solid"/>
              </v:shape>
              <v:shape style="position:absolute;left:2072;top:4822;width:279;height:80" coordorigin="2072,4822" coordsize="279,80" path="m2322,4865l2308,4865,2322,4865,2322,4865xe" filled="t" fillcolor="#646970" stroked="f">
                <v:path arrowok="t"/>
                <v:fill type="solid"/>
              </v:shape>
              <v:shape style="position:absolute;left:2072;top:4822;width:279;height:80" coordorigin="2072,4822" coordsize="279,80" path="m2325,4831l2308,4831,2325,4832,2325,4831xe" filled="t" fillcolor="#646970" stroked="f">
                <v:path arrowok="t"/>
                <v:fill type="solid"/>
              </v:shape>
              <v:shape style="position:absolute;left:2072;top:4822;width:279;height:80" coordorigin="2072,4822" coordsize="279,80" path="m2286,4820l2278,4820,2275,4824,2269,4839,2268,4849,2268,4869,2268,4876,2271,4888,2272,4893,2275,4896,2277,4900,2280,4902,2286,4902,2288,4900,2293,4894,2294,4892,2280,4892,2278,4890,2274,4879,2273,4872,2273,4849,2274,4842,2276,4837,2278,4832,2280,4830,2294,4830,2293,4829,2291,4826,2289,4822,2286,4820xe" filled="t" fillcolor="#646970" stroked="f">
                <v:path arrowok="t"/>
                <v:fill type="solid"/>
              </v:shape>
              <v:shape style="position:absolute;left:2072;top:4822;width:279;height:80" coordorigin="2072,4822" coordsize="279,80" path="m2294,4830l2285,4830,2287,4831,2290,4836,2291,4840,2292,4845,2293,4849,2293,4853,2293,4872,2292,4879,2290,4885,2288,4890,2286,4892,2294,4892,2295,4889,2298,4876,2298,4871,2298,4853,2298,4847,2296,4839,2295,4834,2294,4830xe" filled="t" fillcolor="#646970" stroked="f">
                <v:path arrowok="t"/>
                <v:fill type="solid"/>
              </v:shape>
              <v:shape style="position:absolute;left:2072;top:4822;width:279;height:80" coordorigin="2072,4822" coordsize="279,80" path="m2236,4822l2214,4822,2214,4900,2214,4900,2214,4901,2220,4901,2220,4866,2220,4866,2220,4866,2236,4866,2235,4865,2236,4865,2236,4864,2240,4864,2243,4861,2245,4856,2220,4856,2220,4831,2220,4831,2220,4831,2246,4831,2245,4828,2243,4825,2241,4824,2239,4823,2236,4822xe" filled="t" fillcolor="#646970" stroked="f">
                <v:path arrowok="t"/>
                <v:fill type="solid"/>
              </v:shape>
              <v:shape style="position:absolute;left:2072;top:4822;width:279;height:80" coordorigin="2072,4822" coordsize="279,80" path="m2236,4866l2220,4866,2226,4866,2229,4866,2243,4900,2251,4901,2251,4900,2250,4900,2249,4900,2251,4900,2249,4896,2244,4879,2242,4875,2241,4871,2239,4868,2237,4866,2237,4866,2236,4866xe" filled="t" fillcolor="#646970" stroked="f">
                <v:path arrowok="t"/>
                <v:fill type="solid"/>
              </v:shape>
              <v:shape style="position:absolute;left:2072;top:4822;width:279;height:80" coordorigin="2072,4822" coordsize="279,80" path="m2251,4900l2249,4900,2250,4900,2251,4900xe" filled="t" fillcolor="#646970" stroked="f">
                <v:path arrowok="t"/>
                <v:fill type="solid"/>
              </v:shape>
              <v:shape style="position:absolute;left:2072;top:4822;width:279;height:80" coordorigin="2072,4822" coordsize="279,80" path="m2220,4866l2220,4866,2220,4866,2220,4866,2220,4866xe" filled="t" fillcolor="#646970" stroked="f">
                <v:path arrowok="t"/>
                <v:fill type="solid"/>
              </v:shape>
              <v:shape style="position:absolute;left:2072;top:4822;width:279;height:80" coordorigin="2072,4822" coordsize="279,80" path="m2236,4865l2236,4865,2237,4866,2237,4866,2236,4865xe" filled="t" fillcolor="#646970" stroked="f">
                <v:path arrowok="t"/>
                <v:fill type="solid"/>
              </v:shape>
              <v:shape style="position:absolute;left:2072;top:4822;width:279;height:80" coordorigin="2072,4822" coordsize="279,80" path="m2246,4831l2220,4831,2233,4831,2236,4831,2238,4832,2239,4835,2241,4837,2241,4839,2234,4856,2245,4856,2247,4854,2248,4849,2248,4839,2247,4835,2246,4832,2246,4831xe" filled="t" fillcolor="#646970" stroked="f">
                <v:path arrowok="t"/>
                <v:fill type="solid"/>
              </v:shape>
              <v:shape style="position:absolute;left:2072;top:4822;width:279;height:80" coordorigin="2072,4822" coordsize="279,80" path="m2220,4831l2220,4831,2220,4831,2220,4831,2220,4831xe" filled="t" fillcolor="#646970" stroked="f">
                <v:path arrowok="t"/>
                <v:fill type="solid"/>
              </v:shape>
              <v:shape style="position:absolute;left:2072;top:4822;width:279;height:80" coordorigin="2072,4822" coordsize="279,80" path="m2176,4822l2175,4900,2176,4900,2176,4901,2206,4901,2207,4891,2181,4891,2181,4865,2204,4865,2204,4855,2181,4855,2181,4831,2205,4831,2206,4822,2176,4822xe" filled="t" fillcolor="#646970" stroked="f">
                <v:path arrowok="t"/>
                <v:fill type="solid"/>
              </v:shape>
              <v:shape style="position:absolute;left:2072;top:4822;width:279;height:80" coordorigin="2072,4822" coordsize="279,80" path="m2204,4865l2181,4865,2204,4865,2204,4865xe" filled="t" fillcolor="#646970" stroked="f">
                <v:path arrowok="t"/>
                <v:fill type="solid"/>
              </v:shape>
              <v:shape style="position:absolute;left:2072;top:4822;width:279;height:80" coordorigin="2072,4822" coordsize="279,80" path="m2205,4831l2181,4831,2205,4832,2205,4831xe" filled="t" fillcolor="#646970" stroked="f">
                <v:path arrowok="t"/>
                <v:fill type="solid"/>
              </v:shape>
              <v:shape style="position:absolute;left:2072;top:4822;width:279;height:80" coordorigin="2072,4822" coordsize="279,80" path="m2127,4822l2127,4900,2127,4900,2127,4901,2132,4901,2132,4834,2138,4834,2136,4822,2127,4822xe" filled="t" fillcolor="#646970" stroked="f">
                <v:path arrowok="t"/>
                <v:fill type="solid"/>
              </v:shape>
              <v:shape style="position:absolute;left:2072;top:4822;width:279;height:80" coordorigin="2072,4822" coordsize="279,80" path="m2138,4836l2133,4836,2138,4866,2144,4900,2149,4901,2151,4889,2147,4889,2147,4886,2146,4881,2145,4876,2138,4836xe" filled="t" fillcolor="#646970" stroked="f">
                <v:path arrowok="t"/>
                <v:fill type="solid"/>
              </v:shape>
              <v:shape style="position:absolute;left:2072;top:4822;width:279;height:80" coordorigin="2072,4822" coordsize="279,80" path="m2167,4837l2161,4837,2161,4876,2161,4900,2167,4901,2167,4900,2161,4900,2161,4898,2167,4898,2167,4837xe" filled="t" fillcolor="#646970" stroked="f">
                <v:path arrowok="t"/>
                <v:fill type="solid"/>
              </v:shape>
              <v:shape style="position:absolute;left:2072;top:4822;width:279;height:80" coordorigin="2072,4822" coordsize="279,80" path="m2152,4886l2148,4886,2147,4889,2151,4889,2152,4886xe" filled="t" fillcolor="#646970" stroked="f">
                <v:path arrowok="t"/>
                <v:fill type="solid"/>
              </v:shape>
              <v:shape style="position:absolute;left:2072;top:4822;width:279;height:80" coordorigin="2072,4822" coordsize="279,80" path="m2159,4822l2149,4877,2148,4881,2147,4885,2147,4888,2148,4886,2152,4886,2156,4866,2155,4866,2161,4835,2167,4835,2167,4822,2159,4822xe" filled="t" fillcolor="#646970" stroked="f">
                <v:path arrowok="t"/>
                <v:fill type="solid"/>
              </v:shape>
              <v:shape style="position:absolute;left:2072;top:4822;width:279;height:80" coordorigin="2072,4822" coordsize="279,80" path="m2161,4837l2155,4866,2156,4866,2161,4837xe" filled="t" fillcolor="#646970" stroked="f">
                <v:path arrowok="t"/>
                <v:fill type="solid"/>
              </v:shape>
              <v:shape style="position:absolute;left:2072;top:4822;width:279;height:80" coordorigin="2072,4822" coordsize="279,80" path="m2138,4834l2132,4834,2133,4835,2133,4837,2132,4866,2133,4836,2138,4836,2138,4834xe" filled="t" fillcolor="#646970" stroked="f">
                <v:path arrowok="t"/>
                <v:fill type="solid"/>
              </v:shape>
              <v:shape style="position:absolute;left:2072;top:4822;width:279;height:80" coordorigin="2072,4822" coordsize="279,80" path="m2167,4835l2161,4835,2161,4837,2161,4837,2167,4837,2167,4835xe" filled="t" fillcolor="#646970" stroked="f">
                <v:path arrowok="t"/>
                <v:fill type="solid"/>
              </v:shape>
              <v:shape style="position:absolute;left:2072;top:4822;width:279;height:80" coordorigin="2072,4822" coordsize="279,80" path="m2112,4822l2112,4900,2112,4900,2112,4901,2118,4901,2118,4822,2112,4822xe" filled="t" fillcolor="#646970" stroked="f">
                <v:path arrowok="t"/>
                <v:fill type="solid"/>
              </v:shape>
              <v:shape style="position:absolute;left:2072;top:4822;width:279;height:80" coordorigin="2072,4822" coordsize="279,80" path="m2073,4822l2072,4831,2086,4832,2086,4900,2086,4900,2086,4901,2092,4901,2092,4831,2106,4831,2106,4822,2073,4822xe" filled="t" fillcolor="#646970" stroked="f">
                <v:path arrowok="t"/>
                <v:fill type="solid"/>
              </v:shape>
              <v:shape style="position:absolute;left:2072;top:4822;width:279;height:80" coordorigin="2072,4822" coordsize="279,80" path="m2106,4831l2092,4831,2106,4832,2106,4831xe" filled="t" fillcolor="#646970" stroked="f">
                <v:path arrowok="t"/>
                <v:fill type="solid"/>
              </v:shape>
            </v:group>
            <v:group style="position:absolute;left:2924;top:4585;width:304;height:71" coordorigin="2924,4585" coordsize="304,71">
              <v:shape style="position:absolute;left:2924;top:4585;width:304;height:71" coordorigin="2924,4585" coordsize="304,71" path="m3182,4587l3182,4655,3182,4655,3182,4656,3188,4656,3188,4597,3194,4597,3192,4587,3182,4587xe" filled="t" fillcolor="#646970" stroked="f">
                <v:path arrowok="t"/>
                <v:fill type="solid"/>
              </v:shape>
              <v:shape style="position:absolute;left:2924;top:4585;width:304;height:71" coordorigin="2924,4585" coordsize="304,71" path="m3194,4598l3188,4598,3195,4626,3202,4655,3208,4656,3210,4645,3205,4645,3205,4643,3204,4641,3204,4638,3203,4635,3194,4598xe" filled="t" fillcolor="#646970" stroked="f">
                <v:path arrowok="t"/>
                <v:fill type="solid"/>
              </v:shape>
              <v:shape style="position:absolute;left:2924;top:4585;width:304;height:71" coordorigin="2924,4585" coordsize="304,71" path="m3228,4650l3221,4650,3221,4655,3228,4656,3228,4650xe" filled="t" fillcolor="#646970" stroked="f">
                <v:path arrowok="t"/>
                <v:fill type="solid"/>
              </v:shape>
              <v:shape style="position:absolute;left:2924;top:4585;width:304;height:71" coordorigin="2924,4585" coordsize="304,71" path="m3221,4648l3214,4648,3214,4650,3221,4650,3221,4648xe" filled="t" fillcolor="#646970" stroked="f">
                <v:path arrowok="t"/>
                <v:fill type="solid"/>
              </v:shape>
              <v:shape style="position:absolute;left:2924;top:4585;width:304;height:71" coordorigin="2924,4585" coordsize="304,71" path="m3228,4599l3221,4599,3221,4634,3221,4648,3228,4648,3228,4599xe" filled="t" fillcolor="#646970" stroked="f">
                <v:path arrowok="t"/>
                <v:fill type="solid"/>
              </v:shape>
              <v:shape style="position:absolute;left:2924;top:4585;width:304;height:71" coordorigin="2924,4585" coordsize="304,71" path="m3211,4643l3206,4643,3205,4645,3210,4645,3211,4643xe" filled="t" fillcolor="#646970" stroked="f">
                <v:path arrowok="t"/>
                <v:fill type="solid"/>
              </v:shape>
              <v:shape style="position:absolute;left:2924;top:4585;width:304;height:71" coordorigin="2924,4585" coordsize="304,71" path="m3219,4587l3207,4634,3205,4643,3205,4645,3206,4643,3211,4643,3215,4625,3215,4625,3221,4598,3228,4598,3228,4587,3219,4587xe" filled="t" fillcolor="#646970" stroked="f">
                <v:path arrowok="t"/>
                <v:fill type="solid"/>
              </v:shape>
              <v:shape style="position:absolute;left:2924;top:4585;width:304;height:71" coordorigin="2924,4585" coordsize="304,71" path="m3228,4598l3221,4598,3221,4599,3215,4625,3215,4625,3221,4599,3228,4599,3228,4598xe" filled="t" fillcolor="#646970" stroked="f">
                <v:path arrowok="t"/>
                <v:fill type="solid"/>
              </v:shape>
              <v:shape style="position:absolute;left:2924;top:4585;width:304;height:71" coordorigin="2924,4585" coordsize="304,71" path="m3194,4597l3188,4597,3188,4598,3188,4624,3188,4598,3194,4598,3194,4597xe" filled="t" fillcolor="#646970" stroked="f">
                <v:path arrowok="t"/>
                <v:fill type="solid"/>
              </v:shape>
              <v:shape style="position:absolute;left:2924;top:4585;width:304;height:71" coordorigin="2924,4585" coordsize="304,71" path="m3159,4587l3134,4587,3134,4655,3134,4655,3134,4656,3140,4656,3141,4625,3160,4625,3160,4625,3159,4624,3159,4624,3160,4624,3164,4623,3167,4621,3170,4617,3141,4617,3141,4594,3170,4594,3169,4592,3167,4590,3163,4587,3159,4587xe" filled="t" fillcolor="#646970" stroked="f">
                <v:path arrowok="t"/>
                <v:fill type="solid"/>
              </v:shape>
              <v:shape style="position:absolute;left:2924;top:4585;width:304;height:71" coordorigin="2924,4585" coordsize="304,71" path="m3160,4625l3141,4625,3148,4625,3151,4626,3158,4634,3160,4637,3162,4641,3168,4655,3176,4656,3176,4655,3174,4655,3176,4655,3174,4650,3168,4637,3166,4633,3165,4630,3163,4627,3160,4625xe" filled="t" fillcolor="#646970" stroked="f">
                <v:path arrowok="t"/>
                <v:fill type="solid"/>
              </v:shape>
              <v:shape style="position:absolute;left:2924;top:4585;width:304;height:71" coordorigin="2924,4585" coordsize="304,71" path="m3176,4655l3174,4655,3176,4655,3176,4655xe" filled="t" fillcolor="#646970" stroked="f">
                <v:path arrowok="t"/>
                <v:fill type="solid"/>
              </v:shape>
              <v:shape style="position:absolute;left:2924;top:4585;width:304;height:71" coordorigin="2924,4585" coordsize="304,71" path="m3159,4624l3159,4624,3160,4625,3160,4625,3159,4624xe" filled="t" fillcolor="#646970" stroked="f">
                <v:path arrowok="t"/>
                <v:fill type="solid"/>
              </v:shape>
              <v:shape style="position:absolute;left:2924;top:4585;width:304;height:71" coordorigin="2924,4585" coordsize="304,71" path="m3170,4594l3141,4594,3155,4595,3159,4595,3161,4596,3163,4598,3165,4600,3165,4602,3165,4608,3165,4610,3164,4612,3163,4613,3162,4615,3161,4616,3159,4616,3157,4617,3170,4617,3171,4615,3172,4610,3172,4602,3172,4598,3170,4594xe" filled="t" fillcolor="#646970" stroked="f">
                <v:path arrowok="t"/>
                <v:fill type="solid"/>
              </v:shape>
              <v:shape style="position:absolute;left:2924;top:4585;width:304;height:71" coordorigin="2924,4585" coordsize="304,71" path="m3116,4587l3116,4655,3116,4655,3116,4656,3123,4656,3123,4587,3116,4587xe" filled="t" fillcolor="#646970" stroked="f">
                <v:path arrowok="t"/>
                <v:fill type="solid"/>
              </v:shape>
              <v:shape style="position:absolute;left:2924;top:4585;width:304;height:71" coordorigin="2924,4585" coordsize="304,71" path="m3075,4587l3075,4655,3075,4655,3075,4656,3081,4656,3081,4624,3104,4624,3104,4616,3081,4616,3081,4595,3107,4595,3107,4587,3075,4587xe" filled="t" fillcolor="#646970" stroked="f">
                <v:path arrowok="t"/>
                <v:fill type="solid"/>
              </v:shape>
              <v:shape style="position:absolute;left:2924;top:4585;width:304;height:71" coordorigin="2924,4585" coordsize="304,71" path="m3104,4624l3081,4624,3104,4625,3104,4624xe" filled="t" fillcolor="#646970" stroked="f">
                <v:path arrowok="t"/>
                <v:fill type="solid"/>
              </v:shape>
              <v:shape style="position:absolute;left:2924;top:4585;width:304;height:71" coordorigin="2924,4585" coordsize="304,71" path="m3107,4595l3081,4595,3107,4595,3107,4595xe" filled="t" fillcolor="#646970" stroked="f">
                <v:path arrowok="t"/>
                <v:fill type="solid"/>
              </v:shape>
              <v:shape style="position:absolute;left:2924;top:4585;width:304;height:71" coordorigin="2924,4585" coordsize="304,71" path="m3026,4587l3026,4655,3026,4655,3026,4656,3032,4656,3032,4602,3040,4602,3033,4587,3026,4587xe" filled="t" fillcolor="#646970" stroked="f">
                <v:path arrowok="t"/>
                <v:fill type="solid"/>
              </v:shape>
              <v:shape style="position:absolute;left:2924;top:4585;width:304;height:71" coordorigin="2924,4585" coordsize="304,71" path="m3040,4602l3033,4602,3044,4626,3057,4655,3064,4656,3064,4641,3058,4641,3058,4640,3045,4614,3040,4602xe" filled="t" fillcolor="#646970" stroked="f">
                <v:path arrowok="t"/>
                <v:fill type="solid"/>
              </v:shape>
              <v:shape style="position:absolute;left:2924;top:4585;width:304;height:71" coordorigin="2924,4585" coordsize="304,71" path="m3064,4615l3058,4615,3058,4641,3064,4641,3064,4615xe" filled="t" fillcolor="#646970" stroked="f">
                <v:path arrowok="t"/>
                <v:fill type="solid"/>
              </v:shape>
              <v:shape style="position:absolute;left:2924;top:4585;width:304;height:71" coordorigin="2924,4585" coordsize="304,71" path="m3058,4587l3058,4640,3058,4615,3064,4615,3064,4587,3058,4587xe" filled="t" fillcolor="#646970" stroked="f">
                <v:path arrowok="t"/>
                <v:fill type="solid"/>
              </v:shape>
              <v:shape style="position:absolute;left:2924;top:4585;width:304;height:71" coordorigin="2924,4585" coordsize="304,71" path="m3040,4602l3032,4602,3032,4614,3032,4626,3033,4602,3040,4602,3040,4602xe" filled="t" fillcolor="#646970" stroked="f">
                <v:path arrowok="t"/>
                <v:fill type="solid"/>
              </v:shape>
              <v:shape style="position:absolute;left:2924;top:4585;width:304;height:71" coordorigin="2924,4585" coordsize="304,71" path="m3000,4585l2988,4585,2983,4589,2974,4602,2972,4611,2972,4628,2991,4657,2999,4657,3003,4655,3011,4650,3011,4648,2991,4648,2987,4646,2984,4641,2981,4637,2979,4630,2979,4612,2981,4605,2984,4600,2987,4596,2991,4594,3011,4594,3011,4593,3007,4590,3004,4587,3000,4585xe" filled="t" fillcolor="#646970" stroked="f">
                <v:path arrowok="t"/>
                <v:fill type="solid"/>
              </v:shape>
              <v:shape style="position:absolute;left:2924;top:4585;width:304;height:71" coordorigin="2924,4585" coordsize="304,71" path="m3011,4594l2998,4594,3001,4595,3006,4599,3011,4630,3010,4637,3004,4646,3000,4648,3011,4648,3013,4645,3015,4640,3017,4634,3018,4628,3018,4614,3017,4608,3015,4603,3014,4597,3011,4594xe" filled="t" fillcolor="#646970" stroked="f">
                <v:path arrowok="t"/>
                <v:fill type="solid"/>
              </v:shape>
              <v:shape style="position:absolute;left:2924;top:4585;width:304;height:71" coordorigin="2924,4585" coordsize="304,71" path="m2952,4585l2942,4585,2939,4587,2935,4590,2931,4592,2929,4596,2926,4603,2925,4607,2924,4613,2924,4627,2941,4657,2952,4657,2956,4655,2960,4651,2962,4648,2943,4648,2941,4647,2938,4645,2936,4643,2934,4640,2933,4636,2932,4631,2931,4627,2931,4616,2931,4612,2934,4603,2935,4600,2938,4597,2940,4595,2943,4594,2962,4594,2959,4591,2956,4587,2952,4585xe" filled="t" fillcolor="#646970" stroked="f">
                <v:path arrowok="t"/>
                <v:fill type="solid"/>
              </v:shape>
              <v:shape style="position:absolute;left:2924;top:4585;width:304;height:71" coordorigin="2924,4585" coordsize="304,71" path="m2960,4631l2960,4631,2960,4631,2959,4637,2957,4641,2955,4644,2953,4647,2950,4648,2962,4648,2963,4647,2965,4641,2967,4634,2960,4631xe" filled="t" fillcolor="#646970" stroked="f">
                <v:path arrowok="t"/>
                <v:fill type="solid"/>
              </v:shape>
              <v:shape style="position:absolute;left:2924;top:4585;width:304;height:71" coordorigin="2924,4585" coordsize="304,71" path="m2962,4594l2950,4594,2952,4595,2954,4597,2956,4599,2958,4603,2959,4608,2960,4608,2966,4606,2965,4599,2962,4594,2962,4594xe" filled="t" fillcolor="#646970" stroked="f">
                <v:path arrowok="t"/>
                <v:fill type="solid"/>
              </v:shape>
            </v:group>
            <v:group style="position:absolute;left:2099;top:5068;width:204;height:82" coordorigin="2099,5068" coordsize="204,82">
              <v:shape style="position:absolute;left:2099;top:5068;width:204;height:82" coordorigin="2099,5068" coordsize="204,82" path="m2267,5069l2267,5148,2267,5148,2267,5148,2273,5148,2273,5121,2278,5112,2278,5112,2280,5108,2273,5108,2273,5089,2273,5070,2267,5069xe" filled="t" fillcolor="#646970" stroked="f">
                <v:path arrowok="t"/>
                <v:fill type="solid"/>
              </v:shape>
              <v:shape style="position:absolute;left:2099;top:5068;width:204;height:82" coordorigin="2099,5068" coordsize="204,82" path="m2287,5108l2280,5108,2286,5123,2295,5148,2303,5148,2303,5148,2301,5148,2303,5148,2297,5133,2287,5108xe" filled="t" fillcolor="#646970" stroked="f">
                <v:path arrowok="t"/>
                <v:fill type="solid"/>
              </v:shape>
              <v:shape style="position:absolute;left:2099;top:5068;width:204;height:82" coordorigin="2099,5068" coordsize="204,82" path="m2303,5148l2301,5148,2303,5148,2303,5148xe" filled="t" fillcolor="#646970" stroked="f">
                <v:path arrowok="t"/>
                <v:fill type="solid"/>
              </v:shape>
              <v:shape style="position:absolute;left:2099;top:5068;width:204;height:82" coordorigin="2099,5068" coordsize="204,82" path="m2287,5108l2280,5108,2280,5108,2278,5112,2278,5112,2280,5108,2287,5108,2287,5108xe" filled="t" fillcolor="#646970" stroked="f">
                <v:path arrowok="t"/>
                <v:fill type="solid"/>
              </v:shape>
              <v:shape style="position:absolute;left:2099;top:5068;width:204;height:82" coordorigin="2099,5068" coordsize="204,82" path="m2291,5089l2283,5089,2273,5108,2280,5108,2280,5108,2287,5108,2284,5101,2291,5089xe" filled="t" fillcolor="#646970" stroked="f">
                <v:path arrowok="t"/>
                <v:fill type="solid"/>
              </v:shape>
              <v:shape style="position:absolute;left:2099;top:5068;width:204;height:82" coordorigin="2099,5068" coordsize="204,82" path="m2294,5069l2273,5108,2283,5089,2291,5089,2297,5079,2296,5079,2302,5070,2302,5070,2300,5070,2294,5069xe" filled="t" fillcolor="#646970" stroked="f">
                <v:path arrowok="t"/>
                <v:fill type="solid"/>
              </v:shape>
              <v:shape style="position:absolute;left:2099;top:5068;width:204;height:82" coordorigin="2099,5068" coordsize="204,82" path="m2302,5070l2302,5070,2296,5079,2297,5079,2302,5070xe" filled="t" fillcolor="#646970" stroked="f">
                <v:path arrowok="t"/>
                <v:fill type="solid"/>
              </v:shape>
              <v:shape style="position:absolute;left:2099;top:5068;width:204;height:82" coordorigin="2099,5068" coordsize="204,82" path="m2247,5068l2239,5068,2235,5069,2229,5076,2226,5080,2223,5093,2222,5100,2222,5115,2223,5122,2225,5129,2226,5136,2228,5141,2231,5144,2234,5148,2238,5149,2247,5149,2251,5147,2256,5140,2240,5140,2237,5138,2235,5136,2233,5134,2231,5130,2230,5125,2229,5120,2229,5115,2229,5103,2229,5098,2230,5091,2231,5088,2233,5084,2235,5082,2237,5079,2240,5077,2256,5077,2254,5074,2251,5070,2247,5068xe" filled="t" fillcolor="#646970" stroked="f">
                <v:path arrowok="t"/>
                <v:fill type="solid"/>
              </v:shape>
              <v:shape style="position:absolute;left:2099;top:5068;width:204;height:82" coordorigin="2099,5068" coordsize="204,82" path="m2255,5120l2255,5120,2255,5120,2254,5127,2252,5132,2248,5138,2245,5140,2256,5140,2258,5138,2260,5131,2261,5123,2255,5120xe" filled="t" fillcolor="#646970" stroked="f">
                <v:path arrowok="t"/>
                <v:fill type="solid"/>
              </v:shape>
              <v:shape style="position:absolute;left:2099;top:5068;width:204;height:82" coordorigin="2099,5068" coordsize="204,82" path="m2256,5077l2245,5077,2248,5079,2251,5084,2253,5088,2254,5093,2254,5093,2255,5093,2254,5093,2254,5092,2258,5092,2260,5091,2259,5084,2259,5084,2257,5078,2256,5077xe" filled="t" fillcolor="#646970" stroked="f">
                <v:path arrowok="t"/>
                <v:fill type="solid"/>
              </v:shape>
              <v:shape style="position:absolute;left:2099;top:5068;width:204;height:82" coordorigin="2099,5068" coordsize="204,82" path="m2258,5092l2254,5092,2254,5093,2254,5093,2255,5093,2258,5092xe" filled="t" fillcolor="#646970" stroked="f">
                <v:path arrowok="t"/>
                <v:fill type="solid"/>
              </v:shape>
              <v:shape style="position:absolute;left:2099;top:5068;width:204;height:82" coordorigin="2099,5068" coordsize="204,82" path="m2200,5068l2190,5068,2185,5072,2181,5079,2177,5086,2175,5097,2175,5117,2176,5123,2192,5149,2200,5149,2204,5148,2207,5144,2210,5141,2211,5140,2192,5140,2189,5137,2186,5132,2183,5126,2182,5119,2182,5098,2183,5090,2186,5085,2189,5080,2193,5077,2211,5077,2211,5077,2204,5070,2200,5068xe" filled="t" fillcolor="#646970" stroked="f">
                <v:path arrowok="t"/>
                <v:fill type="solid"/>
              </v:shape>
              <v:shape style="position:absolute;left:2099;top:5068;width:204;height:82" coordorigin="2099,5068" coordsize="204,82" path="m2211,5077l2199,5077,2201,5079,2204,5081,2206,5084,2208,5087,2209,5092,2210,5097,2210,5098,2210,5101,2211,5119,2209,5126,2204,5137,2200,5140,2211,5140,2213,5136,2214,5130,2216,5124,2217,5117,2217,5101,2216,5094,2213,5081,2211,5077xe" filled="t" fillcolor="#646970" stroked="f">
                <v:path arrowok="t"/>
                <v:fill type="solid"/>
              </v:shape>
              <v:shape style="position:absolute;left:2099;top:5068;width:204;height:82" coordorigin="2099,5068" coordsize="204,82" path="m2144,5069l2144,5148,2144,5148,2144,5148,2171,5148,2171,5138,2150,5138,2150,5070,2144,5069xe" filled="t" fillcolor="#646970" stroked="f">
                <v:path arrowok="t"/>
                <v:fill type="solid"/>
              </v:shape>
              <v:shape style="position:absolute;left:2099;top:5068;width:204;height:82" coordorigin="2099,5068" coordsize="204,82" path="m2124,5068l2115,5068,2112,5069,2099,5100,2099,5115,2100,5122,2103,5136,2105,5141,2108,5144,2111,5148,2115,5149,2124,5149,2128,5147,2131,5142,2133,5140,2116,5140,2114,5138,2105,5103,2106,5098,2107,5091,2108,5088,2109,5084,2111,5082,2113,5079,2116,5077,2133,5077,2130,5074,2128,5070,2124,5068xe" filled="t" fillcolor="#646970" stroked="f">
                <v:path arrowok="t"/>
                <v:fill type="solid"/>
              </v:shape>
              <v:shape style="position:absolute;left:2099;top:5068;width:204;height:82" coordorigin="2099,5068" coordsize="204,82" path="m2132,5120l2131,5120,2131,5120,2130,5127,2129,5132,2124,5138,2122,5140,2133,5140,2134,5138,2136,5131,2137,5123,2132,5120xe" filled="t" fillcolor="#646970" stroked="f">
                <v:path arrowok="t"/>
                <v:fill type="solid"/>
              </v:shape>
              <v:shape style="position:absolute;left:2099;top:5068;width:204;height:82" coordorigin="2099,5068" coordsize="204,82" path="m2133,5077l2122,5077,2124,5079,2126,5081,2128,5084,2129,5088,2130,5093,2131,5093,2131,5093,2131,5093,2130,5092,2135,5092,2136,5091,2136,5084,2135,5084,2134,5078,2133,5077xe" filled="t" fillcolor="#646970" stroked="f">
                <v:path arrowok="t"/>
                <v:fill type="solid"/>
              </v:shape>
              <v:shape style="position:absolute;left:2099;top:5068;width:204;height:82" coordorigin="2099,5068" coordsize="204,82" path="m2135,5092l2130,5092,2131,5093,2131,5093,2131,5093,2135,5092xe" filled="t" fillcolor="#646970" stroked="f">
                <v:path arrowok="t"/>
                <v:fill type="solid"/>
              </v:shape>
            </v:group>
            <v:group style="position:absolute;left:2905;top:5028;width:346;height:174" coordorigin="2905,5028" coordsize="346,174">
              <v:shape style="position:absolute;left:2905;top:5028;width:346;height:174" coordorigin="2905,5028" coordsize="346,174" path="m3164,5028l2986,5028,2929,5056,2905,5118,2909,5140,2949,5190,2992,5202,3168,5202,3190,5198,3200,5193,3164,5193,2983,5193,2929,5161,2915,5100,2922,5084,2934,5066,2953,5047,2971,5039,2992,5036,3200,5036,3187,5031,3164,5028xe" filled="t" fillcolor="#9C9FA4" stroked="f">
                <v:path arrowok="t"/>
                <v:fill type="solid"/>
              </v:shape>
              <v:shape style="position:absolute;left:2905;top:5028;width:346;height:174" coordorigin="2905,5028" coordsize="346,174" path="m3251,5115l3247,5115,3243,5115,3240,5136,3232,5154,3220,5170,3204,5183,3185,5190,3164,5193,3200,5193,3210,5189,3227,5175,3240,5158,3248,5137,3251,5115xe" filled="t" fillcolor="#9C9FA4" stroked="f">
                <v:path arrowok="t"/>
                <v:fill type="solid"/>
              </v:shape>
              <v:shape style="position:absolute;left:2905;top:5028;width:346;height:174" coordorigin="2905,5028" coordsize="346,174" path="m3200,5036l2992,5036,3164,5036,3185,5039,3240,5094,3243,5115,3251,5111,3247,5089,3238,5069,3224,5052,3207,5039,3200,5036xe" filled="t" fillcolor="#9C9FA4" stroked="f">
                <v:path arrowok="t"/>
                <v:fill type="solid"/>
              </v:shape>
              <v:shape style="position:absolute;left:3071;top:4817;width:99;height:99" type="#_x0000_t75">
                <v:imagedata r:id="rId90" o:title=""/>
              </v:shape>
            </v:group>
            <v:group style="position:absolute;left:3060;top:4809;width:107;height:104" coordorigin="3060,4809" coordsize="107,104">
              <v:shape style="position:absolute;left:3060;top:4809;width:107;height:104" coordorigin="3060,4809" coordsize="107,104" path="m3069,4860l3065,4860,3060,4860,3065,4881,3077,4898,3095,4910,3119,4914,3138,4908,3142,4905,3109,4905,3089,4898,3074,4882,3069,4860xe" filled="t" fillcolor="#9C9FA4" stroked="f">
                <v:path arrowok="t"/>
                <v:fill type="solid"/>
              </v:shape>
              <v:shape style="position:absolute;left:3060;top:4809;width:107;height:104" coordorigin="3060,4809" coordsize="107,104" path="m3138,4816l3125,4816,3143,4826,3155,4844,3159,4869,3150,4888,3133,4901,3109,4905,3142,4905,3154,4895,3164,4875,3167,4849,3159,4832,3145,4819,3138,4816xe" filled="t" fillcolor="#9C9FA4" stroked="f">
                <v:path arrowok="t"/>
                <v:fill type="solid"/>
              </v:shape>
              <v:shape style="position:absolute;left:3060;top:4809;width:107;height:104" coordorigin="3060,4809" coordsize="107,104" path="m3096,4809l3078,4821,3065,4838,3060,4860,3071,4847,3081,4831,3099,4820,3125,4816,3138,4816,3124,4811,3096,4809xe" filled="t" fillcolor="#9C9FA4" stroked="f">
                <v:path arrowok="t"/>
                <v:fill type="solid"/>
              </v:shape>
            </v:group>
            <v:group style="position:absolute;left:2917;top:5070;width:304;height:81" coordorigin="2917,5070" coordsize="304,81">
              <v:shape style="position:absolute;left:2917;top:5070;width:304;height:81" coordorigin="2917,5070" coordsize="304,81" path="m3186,5072l3186,5150,3186,5150,3186,5151,3221,5151,3221,5141,3194,5141,3194,5072,3186,5072xe" filled="t" fillcolor="#646970" stroked="f">
                <v:path arrowok="t"/>
                <v:fill type="solid"/>
              </v:shape>
              <v:shape style="position:absolute;left:2917;top:5070;width:304;height:81" coordorigin="2917,5070" coordsize="304,81" path="m3136,5072l3135,5150,3136,5150,3136,5151,3177,5151,3177,5141,3143,5141,3143,5114,3173,5114,3174,5105,3143,5105,3143,5081,3175,5081,3176,5072,3136,5072xe" filled="t" fillcolor="#646970" stroked="f">
                <v:path arrowok="t"/>
                <v:fill type="solid"/>
              </v:shape>
              <v:shape style="position:absolute;left:2917;top:5070;width:304;height:81" coordorigin="2917,5070" coordsize="304,81" path="m3173,5114l3143,5114,3173,5115,3173,5114xe" filled="t" fillcolor="#646970" stroked="f">
                <v:path arrowok="t"/>
                <v:fill type="solid"/>
              </v:shape>
              <v:shape style="position:absolute;left:2917;top:5070;width:304;height:81" coordorigin="2917,5070" coordsize="304,81" path="m3175,5081l3143,5081,3175,5082,3175,5081xe" filled="t" fillcolor="#646970" stroked="f">
                <v:path arrowok="t"/>
                <v:fill type="solid"/>
              </v:shape>
              <v:shape style="position:absolute;left:2917;top:5070;width:304;height:81" coordorigin="2917,5070" coordsize="304,81" path="m3110,5070l3099,5070,3095,5072,3078,5102,3078,5118,3079,5125,3083,5138,3086,5143,3090,5147,3093,5150,3098,5152,3110,5152,3115,5150,3119,5145,3121,5142,3100,5142,3097,5141,3086,5105,3087,5100,3089,5091,3091,5087,3097,5081,3100,5080,3122,5080,3115,5072,3110,5070xe" filled="t" fillcolor="#646970" stroked="f">
                <v:path arrowok="t"/>
                <v:fill type="solid"/>
              </v:shape>
              <v:shape style="position:absolute;left:2917;top:5070;width:304;height:81" coordorigin="2917,5070" coordsize="304,81" path="m3119,5123l3107,5142,3121,5142,3123,5141,3126,5134,3127,5126,3120,5123,3120,5123,3119,5123xe" filled="t" fillcolor="#646970" stroked="f">
                <v:path arrowok="t"/>
                <v:fill type="solid"/>
              </v:shape>
              <v:shape style="position:absolute;left:2917;top:5070;width:304;height:81" coordorigin="2917,5070" coordsize="304,81" path="m3120,5123l3120,5123,3120,5123,3120,5123xe" filled="t" fillcolor="#646970" stroked="f">
                <v:path arrowok="t"/>
                <v:fill type="solid"/>
              </v:shape>
              <v:shape style="position:absolute;left:2917;top:5070;width:304;height:81" coordorigin="2917,5070" coordsize="304,81" path="m3122,5080l3108,5080,3111,5081,3115,5086,3117,5090,3118,5096,3119,5096,3120,5096,3119,5096,3118,5095,3122,5095,3126,5094,3125,5086,3122,5081,3122,5080xe" filled="t" fillcolor="#646970" stroked="f">
                <v:path arrowok="t"/>
                <v:fill type="solid"/>
              </v:shape>
              <v:shape style="position:absolute;left:2917;top:5070;width:304;height:81" coordorigin="2917,5070" coordsize="304,81" path="m3122,5095l3118,5095,3119,5096,3120,5096,3122,5095xe" filled="t" fillcolor="#646970" stroked="f">
                <v:path arrowok="t"/>
                <v:fill type="solid"/>
              </v:shape>
              <v:shape style="position:absolute;left:2917;top:5070;width:304;height:81" coordorigin="2917,5070" coordsize="304,81" path="m3025,5072l3025,5150,3025,5150,3025,5151,3032,5151,3032,5116,3032,5116,3032,5089,3041,5089,3033,5072,3025,5072xe" filled="t" fillcolor="#646970" stroked="f">
                <v:path arrowok="t"/>
                <v:fill type="solid"/>
              </v:shape>
              <v:shape style="position:absolute;left:2917;top:5070;width:304;height:81" coordorigin="2917,5070" coordsize="304,81" path="m3041,5090l3033,5090,3046,5118,3061,5150,3068,5151,3068,5133,3061,5133,3061,5133,3047,5104,3041,5090xe" filled="t" fillcolor="#646970" stroked="f">
                <v:path arrowok="t"/>
                <v:fill type="solid"/>
              </v:shape>
              <v:shape style="position:absolute;left:2917;top:5070;width:304;height:81" coordorigin="2917,5070" coordsize="304,81" path="m3069,5103l3061,5103,3061,5133,3068,5133,3069,5103xe" filled="t" fillcolor="#646970" stroked="f">
                <v:path arrowok="t"/>
                <v:fill type="solid"/>
              </v:shape>
              <v:shape style="position:absolute;left:2917;top:5070;width:304;height:81" coordorigin="2917,5070" coordsize="304,81" path="m3061,5072l3061,5133,3061,5103,3069,5103,3069,5072,3061,5072xe" filled="t" fillcolor="#646970" stroked="f">
                <v:path arrowok="t"/>
                <v:fill type="solid"/>
              </v:shape>
              <v:shape style="position:absolute;left:2917;top:5070;width:304;height:81" coordorigin="2917,5070" coordsize="304,81" path="m3041,5089l3032,5089,3032,5103,3032,5116,3032,5116,3033,5090,3041,5090,3041,5089xe" filled="t" fillcolor="#646970" stroked="f">
                <v:path arrowok="t"/>
                <v:fill type="solid"/>
              </v:shape>
              <v:shape style="position:absolute;left:2917;top:5070;width:304;height:81" coordorigin="2917,5070" coordsize="304,81" path="m2989,5072l2968,5150,2968,5150,2968,5151,2976,5151,2982,5127,3013,5127,3010,5118,2999,5118,2985,5118,2990,5095,2992,5091,2992,5087,2992,5087,2992,5085,2993,5083,2993,5080,3000,5080,2997,5072,2989,5072xe" filled="t" fillcolor="#646970" stroked="f">
                <v:path arrowok="t"/>
                <v:fill type="solid"/>
              </v:shape>
              <v:shape style="position:absolute;left:2917;top:5070;width:304;height:81" coordorigin="2917,5070" coordsize="304,81" path="m3013,5127l2982,5127,3005,5127,3011,5150,3020,5151,3020,5150,3019,5150,3018,5150,3020,5150,3015,5133,3013,5127xe" filled="t" fillcolor="#646970" stroked="f">
                <v:path arrowok="t"/>
                <v:fill type="solid"/>
              </v:shape>
              <v:shape style="position:absolute;left:2917;top:5070;width:304;height:81" coordorigin="2917,5070" coordsize="304,81" path="m3020,5150l3018,5150,3019,5150,3020,5150xe" filled="t" fillcolor="#646970" stroked="f">
                <v:path arrowok="t"/>
                <v:fill type="solid"/>
              </v:shape>
              <v:shape style="position:absolute;left:2917;top:5070;width:304;height:81" coordorigin="2917,5070" coordsize="304,81" path="m3000,5081l2993,5081,2994,5084,2994,5088,2995,5092,2997,5097,3002,5118,3003,5118,3002,5114,3009,5114,3000,5081xe" filled="t" fillcolor="#646970" stroked="f">
                <v:path arrowok="t"/>
                <v:fill type="solid"/>
              </v:shape>
              <v:shape style="position:absolute;left:2917;top:5070;width:304;height:81" coordorigin="2917,5070" coordsize="304,81" path="m3009,5114l3002,5114,3003,5118,3010,5118,3009,5114xe" filled="t" fillcolor="#646970" stroked="f">
                <v:path arrowok="t"/>
                <v:fill type="solid"/>
              </v:shape>
              <v:shape style="position:absolute;left:2917;top:5070;width:304;height:81" coordorigin="2917,5070" coordsize="304,81" path="m3000,5080l2993,5080,2993,5081,2993,5083,2992,5085,2992,5087,2992,5087,2993,5086,2993,5081,3000,5081,3000,5080xe" filled="t" fillcolor="#646970" stroked="f">
                <v:path arrowok="t"/>
                <v:fill type="solid"/>
              </v:shape>
              <v:shape style="position:absolute;left:2917;top:5070;width:304;height:81" coordorigin="2917,5070" coordsize="304,81" path="m2949,5070l2938,5070,2934,5072,2917,5102,2917,5118,2937,5152,2949,5152,2953,5150,2958,5145,2960,5142,2939,5142,2936,5141,2933,5139,2930,5136,2928,5133,2927,5128,2925,5123,2925,5118,2925,5105,2925,5100,2928,5091,2930,5087,2933,5084,2935,5081,2939,5080,2960,5080,2957,5076,2953,5072,2949,5070xe" filled="t" fillcolor="#646970" stroked="f">
                <v:path arrowok="t"/>
                <v:fill type="solid"/>
              </v:shape>
              <v:shape style="position:absolute;left:2917;top:5070;width:304;height:81" coordorigin="2917,5070" coordsize="304,81" path="m2958,5123l2957,5129,2955,5134,2952,5137,2949,5141,2946,5142,2960,5142,2961,5141,2964,5134,2966,5126,2959,5123,2958,5123,2958,5123xe" filled="t" fillcolor="#646970" stroked="f">
                <v:path arrowok="t"/>
                <v:fill type="solid"/>
              </v:shape>
              <v:shape style="position:absolute;left:2917;top:5070;width:304;height:81" coordorigin="2917,5070" coordsize="304,81" path="m2958,5123l2958,5123,2959,5123,2958,5123xe" filled="t" fillcolor="#646970" stroked="f">
                <v:path arrowok="t"/>
                <v:fill type="solid"/>
              </v:shape>
              <v:shape style="position:absolute;left:2917;top:5070;width:304;height:81" coordorigin="2917,5070" coordsize="304,81" path="m2960,5080l2946,5080,2949,5081,2952,5084,2954,5086,2956,5090,2957,5096,2958,5096,2959,5096,2957,5096,2957,5095,2960,5095,2965,5094,2963,5086,2961,5081,2960,5080xe" filled="t" fillcolor="#646970" stroked="f">
                <v:path arrowok="t"/>
                <v:fill type="solid"/>
              </v:shape>
              <v:shape style="position:absolute;left:2917;top:5070;width:304;height:81" coordorigin="2917,5070" coordsize="304,81" path="m2960,5095l2957,5095,2957,5096,2959,5096,2960,5095xe" filled="t" fillcolor="#646970" stroked="f">
                <v:path arrowok="t"/>
                <v:fill type="solid"/>
              </v:shape>
              <v:shape style="position:absolute;left:2019;top:4479;width:384;height:511" type="#_x0000_t75">
                <v:imagedata r:id="rId91" o:title=""/>
              </v:shape>
              <v:shape style="position:absolute;left:2872;top:4508;width:384;height:711" type="#_x0000_t75">
                <v:imagedata r:id="rId92" o:title=""/>
              </v:shape>
              <v:shape style="position:absolute;left:1286;top:3612;width:2720;height:2108" type="#_x0000_t75">
                <v:imagedata r:id="rId93" o:title=""/>
              </v:shape>
            </v:group>
            <v:group style="position:absolute;left:1299;top:3101;width:150;height:149" coordorigin="1299,3101" coordsize="150,149">
              <v:shape style="position:absolute;left:1299;top:3101;width:150;height:149" coordorigin="1299,3101" coordsize="150,149" path="m1308,3177l1299,3186,1304,3203,1314,3221,1331,3239,1347,3246,1367,3250,1395,3250,1413,3242,1413,3242,1358,3242,1338,3233,1322,3218,1312,3199,1308,3177xe" filled="t" fillcolor="#201D1D" stroked="f">
                <v:path arrowok="t"/>
                <v:fill type="solid"/>
              </v:shape>
              <v:shape style="position:absolute;left:1299;top:3101;width:150;height:149" coordorigin="1299,3101" coordsize="150,149" path="m1406,3110l1376,3110,1397,3114,1415,3124,1429,3140,1438,3160,1441,3185,1436,3204,1424,3220,1407,3232,1385,3240,1358,3242,1413,3242,1428,3229,1440,3211,1447,3188,1449,3162,1442,3142,1430,3125,1412,3112,1406,3110xe" filled="t" fillcolor="#201D1D" stroked="f">
                <v:path arrowok="t"/>
                <v:fill type="solid"/>
              </v:shape>
              <v:shape style="position:absolute;left:1299;top:3101;width:150;height:149" coordorigin="1299,3101" coordsize="150,149" path="m1366,3101l1312,3135,1299,3177,1303,3177,1310,3159,1319,3140,1334,3124,1353,3114,1376,3110,1406,3110,1391,3104,1366,3101xe" filled="t" fillcolor="#201D1D" stroked="f">
                <v:path arrowok="t"/>
                <v:fill type="solid"/>
              </v:shape>
            </v:group>
            <v:group style="position:absolute;left:3798;top:2317;width:150;height:149" coordorigin="3798,2317" coordsize="150,149">
              <v:shape style="position:absolute;left:3798;top:2317;width:150;height:149" coordorigin="3798,2317" coordsize="150,149" path="m3807,2393l3798,2397,3802,2416,3810,2433,3824,2447,3843,2458,3866,2465,3894,2466,3912,2458,3912,2458,3857,2458,3837,2449,3821,2434,3811,2415,3807,2393xe" filled="t" fillcolor="#201D1D" stroked="f">
                <v:path arrowok="t"/>
                <v:fill type="solid"/>
              </v:shape>
              <v:shape style="position:absolute;left:3798;top:2317;width:150;height:149" coordorigin="3798,2317" coordsize="150,149" path="m3905,2326l3875,2326,3896,2330,3914,2340,3928,2355,3937,2376,3940,2401,3935,2420,3923,2436,3907,2448,3884,2456,3857,2458,3912,2458,3927,2445,3939,2427,3946,2404,3948,2378,3941,2358,3929,2341,3912,2328,3905,2326xe" filled="t" fillcolor="#201D1D" stroked="f">
                <v:path arrowok="t"/>
                <v:fill type="solid"/>
              </v:shape>
              <v:shape style="position:absolute;left:3798;top:2317;width:150;height:149" coordorigin="3798,2317" coordsize="150,149" path="m3865,2317l3811,2351,3798,2393,3802,2393,3809,2376,3818,2356,3833,2340,3852,2330,3875,2326,3905,2326,3890,2320,3865,2317xe" filled="t" fillcolor="#201D1D" stroked="f">
                <v:path arrowok="t"/>
                <v:fill type="solid"/>
              </v:shape>
            </v:group>
            <v:group style="position:absolute;left:3806;top:2832;width:152;height:151" coordorigin="3806,2832" coordsize="152,151">
              <v:shape style="position:absolute;left:3806;top:2832;width:152;height:151" coordorigin="3806,2832" coordsize="152,151" path="m3815,2907l3845,2972,3893,2983,3914,2976,3920,2972,3865,2972,3845,2963,3829,2949,3819,2930,3815,2907xe" filled="t" fillcolor="#201D1D" stroked="f">
                <v:path arrowok="t"/>
                <v:fill type="solid"/>
              </v:shape>
              <v:shape style="position:absolute;left:3806;top:2832;width:152;height:151" coordorigin="3806,2832" coordsize="152,151" path="m3917,2841l3883,2841,3904,2844,3922,2854,3936,2870,3945,2891,3948,2916,3943,2934,3931,2950,3914,2963,3892,2970,3865,2972,3920,2972,3931,2964,3945,2948,3954,2928,3958,2904,3954,2885,3945,2867,3931,2850,3917,2841xe" filled="t" fillcolor="#201D1D" stroked="f">
                <v:path arrowok="t"/>
                <v:fill type="solid"/>
              </v:shape>
              <v:shape style="position:absolute;left:3806;top:2832;width:152;height:151" coordorigin="3806,2832" coordsize="152,151" path="m3873,2832l3818,2865,3806,2907,3810,2907,3817,2890,3826,2870,3841,2855,3860,2844,3883,2841,3917,2841,3916,2840,3897,2834,3873,2832xe" filled="t" fillcolor="#201D1D" stroked="f">
                <v:path arrowok="t"/>
                <v:fill type="solid"/>
              </v:shape>
            </v:group>
            <v:group style="position:absolute;left:3789;top:3132;width:150;height:149" coordorigin="3789,3132" coordsize="150,149">
              <v:shape style="position:absolute;left:3789;top:3132;width:150;height:149" coordorigin="3789,3132" coordsize="150,149" path="m3798,3208l3789,3211,3792,3231,3801,3248,3815,3262,3834,3273,3857,3279,3884,3281,3903,3273,3903,3272,3848,3272,3828,3264,3812,3249,3802,3230,3798,3208xe" filled="t" fillcolor="#201D1D" stroked="f">
                <v:path arrowok="t"/>
                <v:fill type="solid"/>
              </v:shape>
              <v:shape style="position:absolute;left:3789;top:3132;width:150;height:149" coordorigin="3789,3132" coordsize="150,149" path="m3896,3141l3866,3141,3886,3144,3905,3154,3919,3170,3928,3191,3931,3216,3926,3235,3914,3251,3897,3263,3875,3270,3848,3272,3903,3272,3918,3260,3930,3242,3937,3219,3939,3193,3932,3173,3920,3156,3902,3143,3896,3141xe" filled="t" fillcolor="#201D1D" stroked="f">
                <v:path arrowok="t"/>
                <v:fill type="solid"/>
              </v:shape>
              <v:shape style="position:absolute;left:3789;top:3132;width:150;height:149" coordorigin="3789,3132" coordsize="150,149" path="m3856,3132l3802,3165,3789,3208,3793,3208,3800,3190,3809,3171,3824,3155,3843,3144,3866,3141,3896,3141,3881,3135,3856,3132xe" filled="t" fillcolor="#201D1D" stroked="f">
                <v:path arrowok="t"/>
                <v:fill type="solid"/>
              </v:shape>
            </v:group>
            <v:group style="position:absolute;left:1298;top:2692;width:150;height:149" coordorigin="1298,2692" coordsize="150,149">
              <v:shape style="position:absolute;left:1298;top:2692;width:150;height:149" coordorigin="1298,2692" coordsize="150,149" path="m1307,2768l1298,2772,1302,2791,1311,2808,1325,2822,1343,2833,1366,2840,1394,2841,1412,2833,1413,2833,1358,2833,1338,2824,1322,2809,1311,2790,1307,2768xe" filled="t" fillcolor="#201D1D" stroked="f">
                <v:path arrowok="t"/>
                <v:fill type="solid"/>
              </v:shape>
              <v:shape style="position:absolute;left:1298;top:2692;width:150;height:149" coordorigin="1298,2692" coordsize="150,149" path="m1406,2701l1375,2701,1396,2704,1414,2715,1428,2730,1438,2751,1441,2776,1435,2795,1424,2811,1407,2823,1385,2831,1358,2833,1413,2833,1428,2820,1439,2802,1447,2779,1449,2753,1442,2733,1429,2716,1412,2703,1406,2701xe" filled="t" fillcolor="#201D1D" stroked="f">
                <v:path arrowok="t"/>
                <v:fill type="solid"/>
              </v:shape>
              <v:shape style="position:absolute;left:1298;top:2692;width:150;height:149" coordorigin="1298,2692" coordsize="150,149" path="m1366,2692l1311,2725,1298,2768,1303,2768,1310,2750,1319,2730,1333,2715,1353,2704,1375,2701,1406,2701,1391,2695,1366,2692xe" filled="t" fillcolor="#201D1D" stroked="f">
                <v:path arrowok="t"/>
                <v:fill type="solid"/>
              </v:shape>
            </v:group>
            <v:group style="position:absolute;left:1310;top:2209;width:150;height:149" coordorigin="1310,2209" coordsize="150,149">
              <v:shape style="position:absolute;left:1310;top:2209;width:150;height:149" coordorigin="1310,2209" coordsize="150,149" path="m1319,2284l1310,2288,1314,2308,1323,2325,1336,2339,1355,2350,1378,2356,1406,2358,1424,2350,1424,2349,1369,2349,1349,2340,1333,2326,1323,2307,1319,2284xe" filled="t" fillcolor="#201D1D" stroked="f">
                <v:path arrowok="t"/>
                <v:fill type="solid"/>
              </v:shape>
              <v:shape style="position:absolute;left:1310;top:2209;width:150;height:149" coordorigin="1310,2209" coordsize="150,149" path="m1417,2217l1387,2217,1408,2221,1426,2231,1440,2247,1449,2268,1452,2293,1447,2311,1436,2327,1419,2340,1397,2347,1369,2349,1424,2349,1439,2336,1451,2318,1458,2296,1460,2269,1453,2250,1441,2233,1424,2220,1417,2217xe" filled="t" fillcolor="#201D1D" stroked="f">
                <v:path arrowok="t"/>
                <v:fill type="solid"/>
              </v:shape>
              <v:shape style="position:absolute;left:1310;top:2209;width:150;height:149" coordorigin="1310,2209" coordsize="150,149" path="m1377,2209l1323,2242,1310,2284,1315,2284,1321,2267,1330,2247,1345,2232,1364,2221,1387,2217,1417,2217,1402,2212,1377,2209xe" filled="t" fillcolor="#201D1D" stroked="f">
                <v:path arrowok="t"/>
                <v:fill type="solid"/>
              </v:shape>
            </v:group>
            <v:group style="position:absolute;left:1766;top:-92;width:5;height:5618" coordorigin="1766,-92" coordsize="5,5618">
              <v:shape style="position:absolute;left:1766;top:-92;width:5;height:5618" coordorigin="1766,-92" coordsize="5,5618" path="m1768,-92l1768,-92e" filled="f" stroked="t" strokeweight=".1pt" strokecolor="#13100F">
                <v:path arrowok="t"/>
              </v:shape>
            </v:group>
            <v:group style="position:absolute;left:1783;top:-99;width:5;height:5618" coordorigin="1783,-99" coordsize="5,5618">
              <v:shape style="position:absolute;left:1783;top:-99;width:5;height:5618" coordorigin="1783,-99" coordsize="5,5618" path="m1785,-99l1785,-99e" filled="f" stroked="t" strokeweight=".1pt" strokecolor="#13100F">
                <v:path arrowok="t"/>
              </v:shape>
            </v:group>
            <v:group style="position:absolute;left:1901;top:-225;width:1491;height:2" coordorigin="1901,-225" coordsize="1491,2">
              <v:shape style="position:absolute;left:1901;top:-225;width:1491;height:2" coordorigin="1901,-225" coordsize="1491,0" path="m1901,-225l3391,-225e" filled="f" stroked="t" strokeweight=".1pt" strokecolor="#13100F">
                <v:path arrowok="t"/>
              </v:shape>
            </v:group>
            <v:group style="position:absolute;left:1901;top:-208;width:1491;height:2" coordorigin="1901,-208" coordsize="1491,2">
              <v:shape style="position:absolute;left:1901;top:-208;width:1491;height:2" coordorigin="1901,-208" coordsize="1491,0" path="m1901,-208l3391,-208e" filled="f" stroked="t" strokeweight=".1pt" strokecolor="#13100F">
                <v:path arrowok="t"/>
              </v:shape>
            </v:group>
            <v:group style="position:absolute;left:1901;top:-175;width:1491;height:2" coordorigin="1901,-175" coordsize="1491,2">
              <v:shape style="position:absolute;left:1901;top:-175;width:1491;height:2" coordorigin="1901,-175" coordsize="1491,0" path="m1901,-175l3391,-175e" filled="f" stroked="t" strokeweight=".1pt" strokecolor="#13100F">
                <v:path arrowok="t"/>
              </v:shape>
              <v:shape style="position:absolute;left:2953;top:4170;width:336;height:230" type="#_x0000_t75">
                <v:imagedata r:id="rId94" o:title=""/>
              </v:shape>
            </v:group>
            <v:group style="position:absolute;left:3111;top:3623;width:89;height:88" coordorigin="3111,3623" coordsize="89,88">
              <v:shape style="position:absolute;left:3111;top:3623;width:89;height:88" coordorigin="3111,3623" coordsize="89,88" path="m3169,3625l3163,3625,3157,3627,3151,3629,3145,3634,3140,3641,3135,3649,3132,3659,3134,3682,3137,3692,3148,3705,3154,3709,3170,3711,3177,3710,3185,3705,3170,3705,3157,3703,3151,3700,3147,3693,3143,3687,3141,3679,3141,3657,3143,3648,3152,3635,3158,3632,3165,3630,3173,3629,3184,3629,3183,3629,3179,3627,3174,3626,3169,3625xe" filled="t" fillcolor="#201D1D" stroked="f">
                <v:path arrowok="t"/>
                <v:fill type="solid"/>
              </v:shape>
              <v:shape style="position:absolute;left:3111;top:3623;width:89;height:88" coordorigin="3111,3623" coordsize="89,88" path="m3199,3688l3197,3690,3191,3697,3187,3700,3176,3705,3170,3705,3185,3705,3200,3690,3200,3689,3199,3688xe" filled="t" fillcolor="#201D1D" stroked="f">
                <v:path arrowok="t"/>
                <v:fill type="solid"/>
              </v:shape>
              <v:shape style="position:absolute;left:3111;top:3623;width:89;height:88" coordorigin="3111,3623" coordsize="89,88" path="m3184,3629l3173,3629,3179,3630,3191,3638,3194,3643,3195,3648,3196,3657,3199,3657,3199,3637,3196,3637,3193,3635,3191,3633,3187,3631,3184,3629xe" filled="t" fillcolor="#201D1D" stroked="f">
                <v:path arrowok="t"/>
                <v:fill type="solid"/>
              </v:shape>
              <v:shape style="position:absolute;left:3111;top:3623;width:89;height:88" coordorigin="3111,3623" coordsize="89,88" path="m3199,3632l3196,3632,3196,3637,3199,3637,3199,3632xe" filled="t" fillcolor="#201D1D" stroked="f">
                <v:path arrowok="t"/>
                <v:fill type="solid"/>
              </v:shape>
              <v:shape style="position:absolute;left:3111;top:3623;width:89;height:88" coordorigin="3111,3623" coordsize="89,88" path="m3121,3623l3119,3623,3117,3624,3116,3625,3114,3627,3111,3629,3111,3630,3111,3634,3111,3637,3111,3638,3112,3640,3114,3642,3116,3643,3118,3644,3121,3645,3124,3645,3126,3644,3128,3642,3130,3641,3121,3641,3119,3640,3117,3640,3115,3638,3115,3632,3116,3630,3118,3628,3120,3627,3122,3627,3130,3627,3130,3626,3128,3625,3126,3624,3123,3623,3121,3623xe" filled="t" fillcolor="#201D1D" stroked="f">
                <v:path arrowok="t"/>
                <v:fill type="solid"/>
              </v:shape>
              <v:shape style="position:absolute;left:3111;top:3623;width:89;height:88" coordorigin="3111,3623" coordsize="89,88" path="m3130,3627l3122,3627,3126,3628,3127,3630,3128,3637,3127,3639,3123,3641,3121,3641,3130,3641,3130,3641,3131,3639,3132,3633,3132,3632,3132,3631,3130,3627xe" filled="t" fillcolor="#201D1D" stroked="f">
                <v:path arrowok="t"/>
                <v:fill type="solid"/>
              </v:shape>
            </v:group>
            <v:group style="position:absolute;left:3392;top:5512;width:137;height:136" coordorigin="3392,5512" coordsize="137,136">
              <v:shape style="position:absolute;left:3392;top:5512;width:137;height:136" coordorigin="3392,5512" coordsize="137,136" path="m3527,5512l3503,5582,3455,5629,3395,5643,3392,5646,3469,5626,3512,5579,3529,5514,3527,5512xe" filled="t" fillcolor="#13100F" stroked="f">
                <v:path arrowok="t"/>
                <v:fill type="solid"/>
              </v:shape>
            </v:group>
            <v:group style="position:absolute;left:1770;top:5512;width:136;height:137" coordorigin="1770,5512" coordsize="136,137">
              <v:shape style="position:absolute;left:1770;top:5512;width:136;height:137" coordorigin="1770,5512" coordsize="136,137" path="m1772,5512l1791,5588,1839,5632,1903,5648,1906,5646,1871,5639,1853,5632,1799,5591,1776,5535,1774,5514,1772,5512xe" filled="t" fillcolor="#13100F" stroked="f">
                <v:path arrowok="t"/>
                <v:fill type="solid"/>
              </v:shape>
            </v:group>
            <v:group style="position:absolute;left:3392;top:5512;width:120;height:120" coordorigin="3392,5512" coordsize="120,120">
              <v:shape style="position:absolute;left:3392;top:5512;width:120;height:120" coordorigin="3392,5512" coordsize="120,120" path="m3510,5512l3507,5526,3503,5546,3495,5564,3454,5610,3395,5627,3392,5629,3464,5609,3504,5558,3513,5514,3510,5512xe" filled="t" fillcolor="#13100F" stroked="f">
                <v:path arrowok="t"/>
                <v:fill type="solid"/>
              </v:shape>
            </v:group>
            <v:group style="position:absolute;left:1786;top:5512;width:120;height:120" coordorigin="1786,5512" coordsize="120,120">
              <v:shape style="position:absolute;left:1786;top:5512;width:120;height:120" coordorigin="1786,5512" coordsize="120,120" path="m1788,5512l1808,5583,1859,5623,1903,5632,1906,5629,1891,5626,1872,5622,1853,5615,1807,5573,1791,5514,1788,5512xe" filled="t" fillcolor="#13100F" stroked="f">
                <v:path arrowok="t"/>
                <v:fill type="solid"/>
              </v:shape>
              <v:shape style="position:absolute;left:2313;top:5473;width:236;height:85" type="#_x0000_t75">
                <v:imagedata r:id="rId95" o:title=""/>
              </v:shape>
            </v:group>
            <v:group style="position:absolute;left:2806;top:5483;width:150;height:62" coordorigin="2806,5483" coordsize="150,62">
              <v:shape style="position:absolute;left:2806;top:5483;width:150;height:62" coordorigin="2806,5483" coordsize="150,62" path="m2927,5484l2927,5543,2927,5543,2927,5544,2956,5544,2956,5536,2932,5536,2933,5516,2954,5516,2954,5509,2932,5509,2933,5491,2955,5491,2955,5484,2927,5484xe" filled="t" fillcolor="#646970" stroked="f">
                <v:path arrowok="t"/>
                <v:fill type="solid"/>
              </v:shape>
              <v:shape style="position:absolute;left:2806;top:5483;width:150;height:62" coordorigin="2806,5483" coordsize="150,62" path="m2954,5516l2933,5516,2954,5517,2954,5516xe" filled="t" fillcolor="#646970" stroked="f">
                <v:path arrowok="t"/>
                <v:fill type="solid"/>
              </v:shape>
              <v:shape style="position:absolute;left:2806;top:5483;width:150;height:62" coordorigin="2806,5483" coordsize="150,62" path="m2955,5491l2933,5491,2955,5492,2955,5491xe" filled="t" fillcolor="#646970" stroked="f">
                <v:path arrowok="t"/>
                <v:fill type="solid"/>
              </v:shape>
              <v:shape style="position:absolute;left:2806;top:5483;width:150;height:62" coordorigin="2806,5483" coordsize="150,62" path="m2905,5484l2889,5484,2888,5543,2889,5543,2889,5544,2905,5544,2907,5543,2909,5543,2910,5542,2916,5536,2894,5536,2894,5491,2916,5491,2913,5487,2911,5486,2909,5485,2907,5484,2905,5484xe" filled="t" fillcolor="#646970" stroked="f">
                <v:path arrowok="t"/>
                <v:fill type="solid"/>
              </v:shape>
              <v:shape style="position:absolute;left:2806;top:5483;width:150;height:62" coordorigin="2806,5483" coordsize="150,62" path="m2916,5491l2894,5491,2902,5492,2905,5492,2907,5492,2915,5507,2915,5518,2904,5536,2916,5536,2918,5532,2919,5529,2920,5522,2920,5518,2920,5507,2920,5504,2919,5499,2918,5495,2916,5492,2916,5491xe" filled="t" fillcolor="#646970" stroked="f">
                <v:path arrowok="t"/>
                <v:fill type="solid"/>
              </v:shape>
              <v:shape style="position:absolute;left:2806;top:5483;width:150;height:62" coordorigin="2806,5483" coordsize="150,62" path="m2867,5483l2858,5483,2854,5486,2850,5492,2847,5497,2845,5505,2845,5520,2846,5525,2860,5545,2867,5545,2870,5543,2876,5538,2877,5537,2860,5537,2857,5535,2855,5531,2852,5527,2851,5522,2860,5490,2877,5490,2876,5490,2871,5484,2867,5483xe" filled="t" fillcolor="#646970" stroked="f">
                <v:path arrowok="t"/>
                <v:fill type="solid"/>
              </v:shape>
              <v:shape style="position:absolute;left:2806;top:5483;width:150;height:62" coordorigin="2806,5483" coordsize="150,62" path="m2877,5490l2866,5490,2868,5491,2870,5493,2876,5522,2875,5527,2873,5531,2870,5535,2867,5537,2877,5537,2878,5535,2881,5525,2882,5520,2882,5508,2881,5503,2878,5493,2877,5490xe" filled="t" fillcolor="#646970" stroked="f">
                <v:path arrowok="t"/>
                <v:fill type="solid"/>
              </v:shape>
              <v:shape style="position:absolute;left:2806;top:5483;width:150;height:62" coordorigin="2806,5483" coordsize="150,62" path="m2829,5483l2821,5483,2818,5484,2815,5487,2812,5489,2810,5493,2807,5502,2807,5502,2806,5507,2806,5519,2821,5545,2829,5545,2832,5543,2837,5537,2822,5537,2820,5536,2812,5510,2813,5506,2814,5501,2814,5499,2816,5496,2819,5491,2822,5490,2837,5490,2832,5485,2829,5483xe" filled="t" fillcolor="#646970" stroked="f">
                <v:path arrowok="t"/>
                <v:fill type="solid"/>
              </v:shape>
              <v:shape style="position:absolute;left:2806;top:5483;width:150;height:62" coordorigin="2806,5483" coordsize="150,62" path="m2836,5522l2836,5523,2835,5523,2835,5528,2833,5531,2831,5534,2829,5536,2827,5537,2837,5537,2838,5536,2840,5531,2841,5525,2836,5523,2836,5523,2835,5523,2836,5523,2836,5522xe" filled="t" fillcolor="#646970" stroked="f">
                <v:path arrowok="t"/>
                <v:fill type="solid"/>
              </v:shape>
              <v:shape style="position:absolute;left:2806;top:5483;width:150;height:62" coordorigin="2806,5483" coordsize="150,62" path="m2837,5490l2827,5490,2829,5491,2832,5495,2834,5498,2835,5502,2835,5502,2836,5502,2836,5502,2835,5502,2835,5502,2838,5502,2840,5501,2839,5495,2837,5491,2837,5490xe" filled="t" fillcolor="#646970" stroked="f">
                <v:path arrowok="t"/>
                <v:fill type="solid"/>
              </v:shape>
              <v:shape style="position:absolute;left:2806;top:5483;width:150;height:62" coordorigin="2806,5483" coordsize="150,62" path="m2838,5502l2835,5502,2835,5502,2836,5502,2838,5502xe" filled="t" fillcolor="#646970" stroked="f">
                <v:path arrowok="t"/>
                <v:fill type="solid"/>
              </v:shape>
            </v:group>
            <v:group style="position:absolute;left:3054;top:5485;width:6;height:8" coordorigin="3054,5485" coordsize="6,8">
              <v:shape style="position:absolute;left:3054;top:5485;width:6;height:8" coordorigin="3054,5485" coordsize="6,8" path="m3060,5485l3054,5493,3060,5485xe" filled="t" fillcolor="#646970" stroked="f">
                <v:path arrowok="t"/>
                <v:fill type="solid"/>
              </v:shape>
              <v:shape style="position:absolute;left:2380;top:5308;width:99;height:99" type="#_x0000_t75">
                <v:imagedata r:id="rId96" o:title=""/>
              </v:shape>
            </v:group>
            <v:group style="position:absolute;left:2591;top:5490;width:174;height:62" coordorigin="2591,5490" coordsize="174,62">
              <v:shape style="position:absolute;left:2591;top:5490;width:174;height:62" coordorigin="2591,5490" coordsize="174,62" path="m2734,5491l2734,5498,2747,5498,2746,5550,2747,5550,2747,5550,2752,5550,2752,5498,2764,5498,2764,5498,2734,5498,2734,5497,2764,5497,2765,5491,2734,5491xe" filled="t" fillcolor="#646970" stroked="f">
                <v:path arrowok="t"/>
                <v:fill type="solid"/>
              </v:shape>
              <v:shape style="position:absolute;left:2591;top:5490;width:174;height:62" coordorigin="2591,5490" coordsize="174,62" path="m2764,5498l2752,5498,2764,5498,2764,5498xe" filled="t" fillcolor="#646970" stroked="f">
                <v:path arrowok="t"/>
                <v:fill type="solid"/>
              </v:shape>
              <v:shape style="position:absolute;left:2591;top:5490;width:174;height:62" coordorigin="2591,5490" coordsize="174,62" path="m2764,5497l2734,5497,2734,5498,2764,5498,2764,5497xe" filled="t" fillcolor="#646970" stroked="f">
                <v:path arrowok="t"/>
                <v:fill type="solid"/>
              </v:shape>
              <v:shape style="position:absolute;left:2591;top:5490;width:174;height:62" coordorigin="2591,5490" coordsize="174,62" path="m2701,5491l2701,5550,2701,5550,2701,5550,2730,5550,2730,5543,2706,5543,2707,5523,2728,5523,2728,5516,2706,5516,2707,5498,2729,5498,2729,5491,2701,5491xe" filled="t" fillcolor="#646970" stroked="f">
                <v:path arrowok="t"/>
                <v:fill type="solid"/>
              </v:shape>
              <v:shape style="position:absolute;left:2591;top:5490;width:174;height:62" coordorigin="2591,5490" coordsize="174,62" path="m2728,5523l2707,5523,2728,5523,2728,5523xe" filled="t" fillcolor="#646970" stroked="f">
                <v:path arrowok="t"/>
                <v:fill type="solid"/>
              </v:shape>
              <v:shape style="position:absolute;left:2591;top:5490;width:174;height:62" coordorigin="2591,5490" coordsize="174,62" path="m2729,5498l2707,5498,2729,5498,2729,5498xe" filled="t" fillcolor="#646970" stroked="f">
                <v:path arrowok="t"/>
                <v:fill type="solid"/>
              </v:shape>
              <v:shape style="position:absolute;left:2591;top:5490;width:174;height:62" coordorigin="2591,5490" coordsize="174,62" path="m2669,5530l2664,5531,2664,5531,2663,5531,2677,5551,2683,5551,2685,5551,2690,5547,2692,5545,2692,5544,2678,5544,2676,5543,2672,5541,2671,5539,2670,5536,2669,5533,2669,5530xe" filled="t" fillcolor="#646970" stroked="f">
                <v:path arrowok="t"/>
                <v:fill type="solid"/>
              </v:shape>
              <v:shape style="position:absolute;left:2591;top:5490;width:174;height:62" coordorigin="2591,5490" coordsize="174,62" path="m2682,5490l2676,5490,2674,5490,2669,5493,2668,5495,2666,5498,2665,5500,2665,5503,2665,5509,2665,5511,2666,5514,2667,5516,2669,5518,2670,5519,2672,5521,2674,5522,2681,5524,2684,5525,2685,5526,2688,5529,2689,5531,2689,5532,2689,5534,2688,5539,2685,5542,2683,5543,2682,5544,2692,5544,2693,5542,2694,5539,2695,5536,2694,5529,2694,5527,2692,5522,2690,5520,2688,5519,2686,5518,2683,5516,2679,5515,2675,5513,2673,5512,2672,5511,2671,5509,2670,5508,2670,5503,2671,5501,2674,5498,2676,5497,2691,5497,2690,5495,2689,5493,2684,5490,2682,5490xe" filled="t" fillcolor="#646970" stroked="f">
                <v:path arrowok="t"/>
                <v:fill type="solid"/>
              </v:shape>
              <v:shape style="position:absolute;left:2591;top:5490;width:174;height:62" coordorigin="2591,5490" coordsize="174,62" path="m2691,5497l2682,5497,2684,5498,2685,5500,2687,5502,2688,5504,2688,5508,2693,5508,2693,5503,2693,5501,2691,5497xe" filled="t" fillcolor="#646970" stroked="f">
                <v:path arrowok="t"/>
                <v:fill type="solid"/>
              </v:shape>
              <v:shape style="position:absolute;left:2591;top:5490;width:174;height:62" coordorigin="2591,5490" coordsize="174,62" path="m2630,5491l2630,5550,2630,5550,2630,5550,2658,5550,2659,5543,2635,5543,2635,5523,2656,5523,2656,5516,2635,5516,2635,5498,2658,5498,2658,5491,2630,5491xe" filled="t" fillcolor="#646970" stroked="f">
                <v:path arrowok="t"/>
                <v:fill type="solid"/>
              </v:shape>
              <v:shape style="position:absolute;left:2591;top:5490;width:174;height:62" coordorigin="2591,5490" coordsize="174,62" path="m2656,5523l2635,5523,2656,5523,2656,5523xe" filled="t" fillcolor="#646970" stroked="f">
                <v:path arrowok="t"/>
                <v:fill type="solid"/>
              </v:shape>
              <v:shape style="position:absolute;left:2591;top:5490;width:174;height:62" coordorigin="2591,5490" coordsize="174,62" path="m2658,5498l2635,5498,2658,5498,2658,5498xe" filled="t" fillcolor="#646970" stroked="f">
                <v:path arrowok="t"/>
                <v:fill type="solid"/>
              </v:shape>
              <v:shape style="position:absolute;left:2591;top:5490;width:174;height:62" coordorigin="2591,5490" coordsize="174,62" path="m2612,5491l2591,5491,2591,5550,2591,5550,2591,5550,2596,5550,2597,5524,2612,5524,2611,5523,2611,5523,2613,5522,2616,5522,2618,5520,2620,5517,2597,5517,2597,5498,2620,5498,2619,5495,2618,5493,2616,5492,2614,5491,2612,5491xe" filled="t" fillcolor="#646970" stroked="f">
                <v:path arrowok="t"/>
                <v:fill type="solid"/>
              </v:shape>
              <v:shape style="position:absolute;left:2591;top:5490;width:174;height:62" coordorigin="2591,5490" coordsize="174,62" path="m2612,5524l2597,5524,2602,5524,2605,5524,2613,5538,2618,5550,2625,5550,2623,5550,2625,5550,2612,5524,2612,5524,2612,5524xe" filled="t" fillcolor="#646970" stroked="f">
                <v:path arrowok="t"/>
                <v:fill type="solid"/>
              </v:shape>
              <v:shape style="position:absolute;left:2591;top:5490;width:174;height:62" coordorigin="2591,5490" coordsize="174,62" path="m2625,5550l2623,5550,2625,5550,2625,5550xe" filled="t" fillcolor="#646970" stroked="f">
                <v:path arrowok="t"/>
                <v:fill type="solid"/>
              </v:shape>
              <v:shape style="position:absolute;left:2591;top:5490;width:174;height:62" coordorigin="2591,5490" coordsize="174,62" path="m2611,5523l2611,5523,2612,5524,2612,5524,2611,5523xe" filled="t" fillcolor="#646970" stroked="f">
                <v:path arrowok="t"/>
                <v:fill type="solid"/>
              </v:shape>
              <v:shape style="position:absolute;left:2591;top:5490;width:174;height:62" coordorigin="2591,5490" coordsize="174,62" path="m2620,5498l2597,5498,2608,5498,2611,5498,2613,5499,2614,5500,2616,5502,2616,5504,2616,5509,2616,5511,2615,5512,2612,5516,2611,5516,2609,5517,2620,5517,2621,5515,2622,5511,2622,5504,2622,5501,2620,5498xe" filled="t" fillcolor="#646970" stroked="f">
                <v:path arrowok="t"/>
                <v:fill type="solid"/>
              </v:shape>
            </v:group>
            <v:group style="position:absolute;left:3299;top:3560;width:525;height:701" coordorigin="3299,3560" coordsize="525,701">
              <v:shape style="position:absolute;left:3299;top:3560;width:525;height:701" coordorigin="3299,3560" coordsize="525,701" path="m3299,4246l3321,4260,3580,4260,3582,4253,3575,4253,3568,4252,3568,4251,3559,4247,3299,4246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568,4251l3568,4252,3575,4253,3568,4251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54,3560l3692,3560,3689,3583,3685,3606,3674,3666,3661,3741,3637,3872,3590,4128,3578,4192,3574,4218,3570,4238,3568,4251,3575,4253,3582,4253,3584,4241,3587,4220,3592,4195,3604,4130,3659,3829,3675,3744,3688,3668,3699,3608,3705,3569,3698,3567,3734,3567,3750,3560,3754,3560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38,3574l3739,3575,3741,3574,3742,3574,3738,3574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49,3574l3743,3574,3824,3574,3824,3574,3749,3574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42,3574l3742,3574,3742,3574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42,3574l3743,3574,3742,3574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43,3574l3743,3574,3742,3574,3749,3574,3743,3574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43,3574l3743,3574,3743,3574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50,3574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54,3560l3756,3563,3757,3564,3758,3565,3758,3567,3756,3571,3754,3573,3752,3574,3750,3574,3824,3574,3817,3560,3754,3560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50,3574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50,3574l3749,3574,3750,3574,3750,3574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46,3572l3746,3572,3744,3573,3743,3574,3750,3574,3749,3574,3748,3573,3746,3572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41,3567l3743,3574,3743,3574,3744,3573,3741,3567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41,3567l3743,3574,3741,3567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42,3568l3742,3574,3743,3574,3742,3568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41,3569l3742,3574,3742,3574,3741,3569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50,3560l3734,3569,3735,3571,3738,3574,3742,3574,3742,3571,3741,3567,3742,3560,3749,3560,3750,3560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51,3567l3750,3572,3749,3574,3750,3574,3750,3573,3751,3567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34,3567l3698,3567,3705,3568,3705,3569,3721,3574,3738,3574,3735,3571,3734,3569,3734,3567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58,3567l3751,3567,3751,3568,3750,3574,3752,3574,3754,3573,3756,3571,3758,3567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51,3567l3748,3573,3749,3574,3751,3567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41,3567l3744,3573,3746,3572,3741,3567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51,3567l3748,3569,3748,3570,3746,3572,3746,3572,3748,3573,3751,3567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50,3560l3750,3564,3751,3567,3751,3567,3748,3573,3751,3567,3758,3567,3758,3565,3757,3564,3754,3560,3750,3560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41,3567l3746,3572,3741,3567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44,3565l3742,3567,3741,3567,3746,3572,3746,3572,3746,3572,3745,3571,3744,3570,3744,3569,3744,3565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50,3572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48,3569l3745,3571,3746,3572,3746,3572,3748,3570,3748,3569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47,3563l3744,3565,3744,3569,3744,3570,3745,3571,3748,3569,3748,3565,3747,3564,3747,3563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698,3567l3705,3569,3705,3568,3698,3567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46,3562l3746,3562,3747,3563,3747,3564,3748,3565,3748,3569,3751,3567,3751,3567,3746,3562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41,3568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41,3567l3741,3568,3741,3567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51,3567l3750,3567,3751,3567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42,3560l3741,3567,3744,3561,3742,3560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44,3561l3741,3567,3744,3565,3744,3564,3745,3563,3746,3562,3744,3561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48,3561l3746,3562,3746,3562,3751,3567,3748,3561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49,3560l3748,3561,3751,3567,3749,3561,3749,3560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49,3560l3751,3567,3749,3560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51,3566l3751,3567,3751,3566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42,3560l3741,3566,3742,3560,3742,3560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42,3560l3741,3566,3742,3560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49,3560l3750,3566,3750,3560,3749,3560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51,3566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50,3560l3751,3566,3750,3560,3750,3560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46,3562l3745,3563,3744,3564,3744,3565,3747,3563,3746,3562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42,3560l3742,3560,3744,3561,3746,3562,3746,3562,3748,3561,3749,3560,3742,3560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54,3560l3750,3560,3754,3560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50,3560l3750,3560,3750,3560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50,3560l3749,3560,3750,3560xe" filled="t" fillcolor="#343D91" stroked="f">
                <v:path arrowok="t"/>
                <v:fill type="solid"/>
              </v:shape>
              <v:shape style="position:absolute;left:3299;top:3560;width:525;height:701" coordorigin="3299,3560" coordsize="525,701" path="m3750,3560l3750,3560,3750,3560xe" filled="t" fillcolor="#343D91" stroked="f">
                <v:path arrowok="t"/>
                <v:fill type="solid"/>
              </v:shape>
            </v:group>
            <v:group style="position:absolute;left:3835;top:3491;width:150;height:149" coordorigin="3835,3491" coordsize="150,149">
              <v:shape style="position:absolute;left:3835;top:3491;width:150;height:149" coordorigin="3835,3491" coordsize="150,149" path="m3844,3567l3835,3571,3839,3590,3848,3607,3862,3621,3880,3632,3903,3639,3931,3640,3949,3632,3950,3632,3895,3632,3875,3623,3859,3608,3848,3589,3844,3567xe" filled="t" fillcolor="#201D1D" stroked="f">
                <v:path arrowok="t"/>
                <v:fill type="solid"/>
              </v:shape>
              <v:shape style="position:absolute;left:3835;top:3491;width:150;height:149" coordorigin="3835,3491" coordsize="150,149" path="m3942,3500l3912,3500,3933,3504,3951,3514,3965,3529,3974,3550,3978,3575,3972,3594,3961,3610,3944,3622,3922,3630,3895,3632,3950,3632,3965,3619,3976,3601,3984,3578,3986,3552,3979,3532,3966,3515,3949,3502,3942,3500xe" filled="t" fillcolor="#201D1D" stroked="f">
                <v:path arrowok="t"/>
                <v:fill type="solid"/>
              </v:shape>
              <v:shape style="position:absolute;left:3835;top:3491;width:150;height:149" coordorigin="3835,3491" coordsize="150,149" path="m3903,3491l3848,3525,3835,3567,3840,3567,3847,3550,3856,3530,3870,3514,3890,3504,3912,3500,3942,3500,3928,3494,3903,3491xe" filled="t" fillcolor="#201D1D" stroked="f">
                <v:path arrowok="t"/>
                <v:fill type="solid"/>
              </v:shape>
            </v:group>
            <v:group style="position:absolute;left:3853;top:4413;width:150;height:149" coordorigin="3853,4413" coordsize="150,149">
              <v:shape style="position:absolute;left:3853;top:4413;width:150;height:149" coordorigin="3853,4413" coordsize="150,149" path="m3862,4488l3854,4498,3859,4515,3869,4532,3886,4551,3901,4558,3922,4562,3949,4562,3967,4554,3968,4553,3913,4553,3893,4545,3877,4530,3866,4511,3862,4488xe" filled="t" fillcolor="#201D1D" stroked="f">
                <v:path arrowok="t"/>
                <v:fill type="solid"/>
              </v:shape>
              <v:shape style="position:absolute;left:3853;top:4413;width:150;height:149" coordorigin="3853,4413" coordsize="150,149" path="m3961,4422l3930,4422,3951,4425,3969,4435,3983,4451,3993,4472,3996,4497,3990,4516,3979,4532,3962,4544,3940,4551,3913,4553,3968,4553,3983,4541,3994,4523,4002,4500,4004,4473,3997,4454,3984,4437,3967,4424,3961,4422xe" filled="t" fillcolor="#201D1D" stroked="f">
                <v:path arrowok="t"/>
                <v:fill type="solid"/>
              </v:shape>
              <v:shape style="position:absolute;left:3853;top:4413;width:150;height:149" coordorigin="3853,4413" coordsize="150,149" path="m3921,4413l3866,4446,3853,4488,3858,4488,3865,4471,3874,4451,3888,4436,3908,4425,3930,4422,3961,4422,3946,4416,3921,4413xe" filled="t" fillcolor="#201D1D" stroked="f">
                <v:path arrowok="t"/>
                <v:fill type="solid"/>
              </v:shape>
            </v:group>
            <v:group style="position:absolute;left:3839;top:4846;width:150;height:149" coordorigin="3839,4846" coordsize="150,149">
              <v:shape style="position:absolute;left:3839;top:4846;width:150;height:149" coordorigin="3839,4846" coordsize="150,149" path="m3848,4921l3839,4925,3843,4944,3851,4961,3865,4976,3884,4986,3907,4993,3935,4994,3953,4986,3953,4986,3898,4986,3878,4977,3862,4962,3852,4943,3848,4921xe" filled="t" fillcolor="#201D1D" stroked="f">
                <v:path arrowok="t"/>
                <v:fill type="solid"/>
              </v:shape>
              <v:shape style="position:absolute;left:3839;top:4846;width:150;height:149" coordorigin="3839,4846" coordsize="150,149" path="m3946,4854l3916,4854,3937,4858,3955,4868,3969,4884,3978,4904,3981,4929,3976,4948,3965,4964,3948,4976,3926,4984,3898,4986,3953,4986,3968,4973,3980,4955,3987,4933,3989,4906,3982,4886,3970,4870,3953,4857,3946,4854xe" filled="t" fillcolor="#201D1D" stroked="f">
                <v:path arrowok="t"/>
                <v:fill type="solid"/>
              </v:shape>
              <v:shape style="position:absolute;left:3839;top:4846;width:150;height:149" coordorigin="3839,4846" coordsize="150,149" path="m3906,4846l3852,4879,3839,4921,3843,4921,3850,4904,3859,4884,3874,4868,3893,4858,3916,4854,3946,4854,3931,4848,3906,4846xe" filled="t" fillcolor="#201D1D" stroked="f">
                <v:path arrowok="t"/>
                <v:fill type="solid"/>
              </v:shape>
            </v:group>
            <v:group style="position:absolute;left:1903;top:5627;width:1491;height:2" coordorigin="1903,5627" coordsize="1491,2">
              <v:shape style="position:absolute;left:1903;top:5627;width:1491;height:2" coordorigin="1903,5627" coordsize="1491,0" path="m1903,5627l3395,5627e" filled="f" stroked="t" strokeweight=".1pt" strokecolor="#13100F">
                <v:path arrowok="t"/>
              </v:shape>
            </v:group>
            <v:group style="position:absolute;left:1903;top:5645;width:1491;height:2" coordorigin="1903,5645" coordsize="1491,2">
              <v:shape style="position:absolute;left:1903;top:5645;width:1491;height:2" coordorigin="1903,5645" coordsize="1491,0" path="m1903,5645l3395,5645e" filled="f" stroked="t" strokeweight=".1pt" strokecolor="#13100F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RESET.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Предназнач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сброса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установок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ульта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стан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ионного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управлен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   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когда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   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ульт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   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стан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онного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24" w:lineRule="exact"/>
        <w:jc w:val="both"/>
        <w:rPr>
          <w:rFonts w:ascii="Calibri" w:hAnsi="Calibri" w:cs="Calibri" w:eastAsia="Calibri"/>
          <w:sz w:val="21"/>
          <w:szCs w:val="21"/>
        </w:rPr>
        <w:sectPr>
          <w:type w:val="continuous"/>
          <w:pgSz w:w="11909" w:h="16840"/>
          <w:pgMar w:top="1580" w:bottom="0" w:left="1000" w:right="700"/>
          <w:cols w:num="2" w:equalWidth="0">
            <w:col w:w="2412" w:space="567"/>
            <w:col w:w="7230"/>
          </w:cols>
        </w:sectPr>
      </w:pPr>
    </w:p>
    <w:p>
      <w:pPr>
        <w:spacing w:line="91" w:lineRule="exact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5"/>
          <w:szCs w:val="15"/>
        </w:rPr>
        <w:t>COOL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60" w:lineRule="auto" w:before="15"/>
        <w:ind w:left="1027" w:right="14" w:firstLine="1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5"/>
          <w:szCs w:val="15"/>
        </w:rPr>
        <w:t>HE</w:t>
      </w:r>
      <w:r>
        <w:rPr>
          <w:rFonts w:ascii="Arial" w:hAnsi="Arial" w:cs="Arial" w:eastAsia="Arial"/>
          <w:b w:val="0"/>
          <w:bCs w:val="0"/>
          <w:color w:val="FFFFFF"/>
          <w:spacing w:val="-9"/>
          <w:w w:val="7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78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90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15"/>
          <w:szCs w:val="15"/>
        </w:rPr>
        <w:t>AN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8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90"/>
          <w:sz w:val="15"/>
          <w:szCs w:val="15"/>
        </w:rPr>
        <w:t>D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9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26" w:lineRule="exact" w:before="8"/>
        <w:ind w:left="0" w:right="2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15"/>
          <w:szCs w:val="15"/>
        </w:rPr>
        <w:t>CTD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3" w:lineRule="exact"/>
        <w:ind w:left="6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spacing w:val="0"/>
          <w:w w:val="65"/>
        </w:rPr>
        <w:br w:type="column"/>
      </w:r>
      <w:r>
        <w:rPr>
          <w:rFonts w:ascii="Arial" w:hAnsi="Arial" w:cs="Arial" w:eastAsia="Arial"/>
          <w:b w:val="0"/>
          <w:bCs w:val="0"/>
          <w:color w:val="52545A"/>
          <w:spacing w:val="0"/>
          <w:w w:val="65"/>
          <w:sz w:val="11"/>
          <w:szCs w:val="11"/>
        </w:rPr>
        <w:t>SET</w:t>
      </w:r>
      <w:r>
        <w:rPr>
          <w:rFonts w:ascii="Arial" w:hAnsi="Arial" w:cs="Arial" w:eastAsia="Arial"/>
          <w:b w:val="0"/>
          <w:bCs w:val="0"/>
          <w:color w:val="52545A"/>
          <w:spacing w:val="-12"/>
          <w:w w:val="6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52545A"/>
          <w:spacing w:val="0"/>
          <w:w w:val="65"/>
          <w:sz w:val="11"/>
          <w:szCs w:val="11"/>
        </w:rPr>
        <w:t>TEM</w:t>
      </w:r>
      <w:r>
        <w:rPr>
          <w:rFonts w:ascii="Arial" w:hAnsi="Arial" w:cs="Arial" w:eastAsia="Arial"/>
          <w:b w:val="0"/>
          <w:bCs w:val="0"/>
          <w:color w:val="52545A"/>
          <w:spacing w:val="-10"/>
          <w:w w:val="65"/>
          <w:sz w:val="11"/>
          <w:szCs w:val="11"/>
        </w:rPr>
        <w:t>P</w:t>
      </w:r>
      <w:r>
        <w:rPr>
          <w:rFonts w:ascii="Arial" w:hAnsi="Arial" w:cs="Arial" w:eastAsia="Arial"/>
          <w:b w:val="0"/>
          <w:bCs w:val="0"/>
          <w:color w:val="52545A"/>
          <w:spacing w:val="0"/>
          <w:w w:val="6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52545A"/>
          <w:spacing w:val="8"/>
          <w:w w:val="6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52545A"/>
          <w:spacing w:val="0"/>
          <w:w w:val="65"/>
          <w:sz w:val="11"/>
          <w:szCs w:val="11"/>
        </w:rPr>
        <w:t>ROOM</w:t>
      </w:r>
      <w:r>
        <w:rPr>
          <w:rFonts w:ascii="Arial" w:hAnsi="Arial" w:cs="Arial" w:eastAsia="Arial"/>
          <w:b w:val="0"/>
          <w:bCs w:val="0"/>
          <w:color w:val="52545A"/>
          <w:spacing w:val="-13"/>
          <w:w w:val="6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52545A"/>
          <w:spacing w:val="0"/>
          <w:w w:val="65"/>
          <w:sz w:val="11"/>
          <w:szCs w:val="11"/>
        </w:rPr>
        <w:t>TEM</w:t>
      </w:r>
      <w:r>
        <w:rPr>
          <w:rFonts w:ascii="Arial" w:hAnsi="Arial" w:cs="Arial" w:eastAsia="Arial"/>
          <w:b w:val="0"/>
          <w:bCs w:val="0"/>
          <w:color w:val="52545A"/>
          <w:spacing w:val="-10"/>
          <w:w w:val="65"/>
          <w:sz w:val="11"/>
          <w:szCs w:val="11"/>
        </w:rPr>
        <w:t>P</w:t>
      </w:r>
      <w:r>
        <w:rPr>
          <w:rFonts w:ascii="Arial" w:hAnsi="Arial" w:cs="Arial" w:eastAsia="Arial"/>
          <w:b w:val="0"/>
          <w:bCs w:val="0"/>
          <w:color w:val="52545A"/>
          <w:spacing w:val="0"/>
          <w:w w:val="6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478" w:val="left" w:leader="none"/>
        </w:tabs>
        <w:ind w:left="6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60"/>
          <w:sz w:val="10"/>
          <w:szCs w:val="10"/>
        </w:rPr>
        <w:t>AU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6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60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6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FFFFFF"/>
          <w:spacing w:val="0"/>
          <w:w w:val="60"/>
          <w:sz w:val="10"/>
          <w:szCs w:val="10"/>
        </w:rPr>
        <w:t>AU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6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60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226" w:lineRule="exact" w:before="1"/>
        <w:ind w:left="1333" w:right="979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spacing w:val="0"/>
          <w:w w:val="105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равлен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работает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верн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-6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спользу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-7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заостренн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4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дме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-16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чтобы</w:t>
      </w:r>
      <w:r>
        <w:rPr>
          <w:rFonts w:ascii="Calibri" w:hAnsi="Calibri" w:cs="Calibri" w:eastAsia="Calibri"/>
          <w:b w:val="0"/>
          <w:bCs w:val="0"/>
          <w:color w:val="000001"/>
          <w:spacing w:val="-15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нажать</w:t>
      </w:r>
      <w:r>
        <w:rPr>
          <w:rFonts w:ascii="Calibri" w:hAnsi="Calibri" w:cs="Calibri" w:eastAsia="Calibri"/>
          <w:b w:val="0"/>
          <w:bCs w:val="0"/>
          <w:color w:val="000001"/>
          <w:spacing w:val="-15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).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2"/>
          <w:numId w:val="5"/>
        </w:numPr>
        <w:tabs>
          <w:tab w:pos="1333" w:val="left" w:leader="none"/>
          <w:tab w:pos="1796" w:val="left" w:leader="none"/>
          <w:tab w:pos="3797" w:val="left" w:leader="none"/>
        </w:tabs>
        <w:spacing w:line="226" w:lineRule="exact"/>
        <w:ind w:left="1333" w:right="100" w:hanging="318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position w:val="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-8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INQU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IRE.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За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position w:val="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рос</w:t>
      </w:r>
      <w:r>
        <w:rPr>
          <w:rFonts w:ascii="Calibri" w:hAnsi="Calibri" w:cs="Calibri" w:eastAsia="Calibri"/>
          <w:b w:val="0"/>
          <w:bCs w:val="0"/>
          <w:color w:val="000001"/>
          <w:spacing w:val="-8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знач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position w:val="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position w:val="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-7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position w:val="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мп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position w:val="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ратуры</w:t>
      </w:r>
      <w:r>
        <w:rPr>
          <w:rFonts w:ascii="Calibri" w:hAnsi="Calibri" w:cs="Calibri" w:eastAsia="Calibri"/>
          <w:b w:val="0"/>
          <w:bCs w:val="0"/>
          <w:color w:val="000001"/>
          <w:spacing w:val="-8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окружающей</w:t>
      </w:r>
      <w:r>
        <w:rPr>
          <w:rFonts w:ascii="Calibri" w:hAnsi="Calibri" w:cs="Calibri" w:eastAsia="Calibri"/>
          <w:b w:val="0"/>
          <w:bCs w:val="0"/>
          <w:color w:val="000001"/>
          <w:spacing w:val="-7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среды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рабочей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мощности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position w:val="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position w:val="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бора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position w:val="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position w:val="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position w:val="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position w:val="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когда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position w:val="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сплее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after="0" w:line="226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09" w:h="16840"/>
          <w:pgMar w:top="1580" w:bottom="0" w:left="1000" w:right="700"/>
          <w:cols w:num="3" w:equalWidth="0">
            <w:col w:w="1352" w:space="40"/>
            <w:col w:w="895" w:space="345"/>
            <w:col w:w="7577"/>
          </w:cols>
        </w:sectPr>
      </w:pPr>
    </w:p>
    <w:p>
      <w:pPr>
        <w:spacing w:line="14" w:lineRule="atLeast"/>
        <w:ind w:left="0" w:right="85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52545A"/>
          <w:spacing w:val="-4"/>
          <w:w w:val="55"/>
          <w:sz w:val="10"/>
          <w:szCs w:val="10"/>
        </w:rPr>
        <w:t>F</w:t>
      </w:r>
      <w:r>
        <w:rPr>
          <w:rFonts w:ascii="Arial" w:hAnsi="Arial" w:cs="Arial" w:eastAsia="Arial"/>
          <w:b w:val="0"/>
          <w:bCs w:val="0"/>
          <w:color w:val="52545A"/>
          <w:spacing w:val="0"/>
          <w:w w:val="55"/>
          <w:sz w:val="10"/>
          <w:szCs w:val="10"/>
        </w:rPr>
        <w:t>AN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13" w:lineRule="exact"/>
        <w:ind w:left="101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52545A"/>
          <w:spacing w:val="0"/>
          <w:w w:val="70"/>
          <w:position w:val="-2"/>
          <w:sz w:val="11"/>
          <w:szCs w:val="11"/>
        </w:rPr>
        <w:t>POWER</w:t>
      </w:r>
      <w:r>
        <w:rPr>
          <w:rFonts w:ascii="Arial" w:hAnsi="Arial" w:cs="Arial" w:eastAsia="Arial"/>
          <w:b w:val="0"/>
          <w:bCs w:val="0"/>
          <w:color w:val="52545A"/>
          <w:spacing w:val="0"/>
          <w:w w:val="70"/>
          <w:position w:val="-2"/>
          <w:sz w:val="11"/>
          <w:szCs w:val="11"/>
        </w:rPr>
        <w:t>  </w:t>
      </w:r>
      <w:r>
        <w:rPr>
          <w:rFonts w:ascii="Arial" w:hAnsi="Arial" w:cs="Arial" w:eastAsia="Arial"/>
          <w:b w:val="0"/>
          <w:bCs w:val="0"/>
          <w:color w:val="52545A"/>
          <w:spacing w:val="19"/>
          <w:w w:val="70"/>
          <w:position w:val="-2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52545A"/>
          <w:spacing w:val="0"/>
          <w:w w:val="70"/>
          <w:position w:val="0"/>
          <w:sz w:val="10"/>
          <w:szCs w:val="10"/>
        </w:rPr>
        <w:t>SPEED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before="14"/>
        <w:ind w:left="102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52545A"/>
          <w:spacing w:val="0"/>
          <w:w w:val="105"/>
          <w:sz w:val="11"/>
          <w:szCs w:val="11"/>
        </w:rPr>
        <w:t>SOFT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before="30"/>
        <w:ind w:left="105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1"/>
          <w:szCs w:val="11"/>
        </w:rPr>
        <w:t>ECO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51" w:lineRule="exact"/>
        <w:ind w:left="412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spacing w:val="0"/>
          <w:w w:val="60"/>
        </w:rPr>
        <w:br w:type="column"/>
      </w:r>
      <w:r>
        <w:rPr>
          <w:rFonts w:ascii="Arial" w:hAnsi="Arial" w:cs="Arial" w:eastAsia="Arial"/>
          <w:b w:val="0"/>
          <w:bCs w:val="0"/>
          <w:color w:val="FFFFFF"/>
          <w:spacing w:val="0"/>
          <w:w w:val="60"/>
          <w:sz w:val="12"/>
          <w:szCs w:val="12"/>
        </w:rPr>
        <w:t>AU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6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6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35" w:lineRule="exact"/>
        <w:ind w:left="1018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spacing w:val="0"/>
          <w:w w:val="105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отобража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тся</w:t>
      </w:r>
      <w:r>
        <w:rPr>
          <w:rFonts w:ascii="Calibri" w:hAnsi="Calibri" w:cs="Calibri" w:eastAsia="Calibri"/>
          <w:b w:val="0"/>
          <w:bCs w:val="0"/>
          <w:color w:val="000001"/>
          <w:spacing w:val="-7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«01»,</w:t>
      </w:r>
      <w:r>
        <w:rPr>
          <w:rFonts w:ascii="Calibri" w:hAnsi="Calibri" w:cs="Calibri" w:eastAsia="Calibri"/>
          <w:b w:val="0"/>
          <w:bCs w:val="0"/>
          <w:color w:val="000001"/>
          <w:spacing w:val="-6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знач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ние</w:t>
      </w:r>
      <w:r>
        <w:rPr>
          <w:rFonts w:ascii="Calibri" w:hAnsi="Calibri" w:cs="Calibri" w:eastAsia="Calibri"/>
          <w:b w:val="0"/>
          <w:bCs w:val="0"/>
          <w:color w:val="000001"/>
          <w:spacing w:val="-6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рабочей</w:t>
      </w:r>
      <w:r>
        <w:rPr>
          <w:rFonts w:ascii="Calibri" w:hAnsi="Calibri" w:cs="Calibri" w:eastAsia="Calibri"/>
          <w:b w:val="0"/>
          <w:bCs w:val="0"/>
          <w:color w:val="000001"/>
          <w:spacing w:val="-6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мощности</w:t>
      </w:r>
      <w:r>
        <w:rPr>
          <w:rFonts w:ascii="Calibri" w:hAnsi="Calibri" w:cs="Calibri" w:eastAsia="Calibri"/>
          <w:b w:val="0"/>
          <w:bCs w:val="0"/>
          <w:color w:val="000001"/>
          <w:spacing w:val="-7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равно</w:t>
      </w:r>
      <w:r>
        <w:rPr>
          <w:rFonts w:ascii="Calibri" w:hAnsi="Calibri" w:cs="Calibri" w:eastAsia="Calibri"/>
          <w:b w:val="0"/>
          <w:bCs w:val="0"/>
          <w:color w:val="000001"/>
          <w:spacing w:val="-6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100</w:t>
      </w:r>
      <w:r>
        <w:rPr>
          <w:rFonts w:ascii="Calibri" w:hAnsi="Calibri" w:cs="Calibri" w:eastAsia="Calibri"/>
          <w:b w:val="0"/>
          <w:bCs w:val="0"/>
          <w:color w:val="000001"/>
          <w:spacing w:val="-7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-5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«02»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96" w:lineRule="exact"/>
        <w:ind w:left="1018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-</w:t>
      </w:r>
      <w:r>
        <w:rPr>
          <w:rFonts w:ascii="Calibri" w:hAnsi="Calibri" w:cs="Calibri" w:eastAsia="Calibri"/>
          <w:b w:val="0"/>
          <w:bCs w:val="0"/>
          <w:color w:val="000001"/>
          <w:spacing w:val="-6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200</w:t>
      </w:r>
      <w:r>
        <w:rPr>
          <w:rFonts w:ascii="Calibri" w:hAnsi="Calibri" w:cs="Calibri" w:eastAsia="Calibri"/>
          <w:b w:val="0"/>
          <w:bCs w:val="0"/>
          <w:color w:val="000001"/>
          <w:spacing w:val="-6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Вт</w:t>
      </w:r>
      <w:r>
        <w:rPr>
          <w:rFonts w:ascii="Calibri" w:hAnsi="Calibri" w:cs="Calibri" w:eastAsia="Calibri"/>
          <w:b w:val="0"/>
          <w:bCs w:val="0"/>
          <w:color w:val="000001"/>
          <w:spacing w:val="-7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5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.).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196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09" w:h="16840"/>
          <w:pgMar w:top="1580" w:bottom="0" w:left="1000" w:right="700"/>
          <w:cols w:num="3" w:equalWidth="0">
            <w:col w:w="1634" w:space="40"/>
            <w:col w:w="620" w:space="652"/>
            <w:col w:w="7263"/>
          </w:cols>
        </w:sectPr>
      </w:pPr>
    </w:p>
    <w:p>
      <w:pPr>
        <w:spacing w:line="117" w:lineRule="exact"/>
        <w:ind w:left="0" w:right="0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1"/>
          <w:szCs w:val="11"/>
        </w:rPr>
        <w:t>iFP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32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01D1D"/>
          <w:spacing w:val="0"/>
          <w:w w:val="105"/>
          <w:sz w:val="9"/>
          <w:szCs w:val="9"/>
        </w:rPr>
        <w:t>25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06" w:lineRule="exact" w:before="47"/>
        <w:ind w:left="114" w:right="625" w:firstLine="205"/>
        <w:jc w:val="left"/>
        <w:rPr>
          <w:rFonts w:ascii="Arial" w:hAnsi="Arial" w:cs="Arial" w:eastAsia="Arial"/>
          <w:sz w:val="11"/>
          <w:szCs w:val="11"/>
        </w:rPr>
      </w:pPr>
      <w:r>
        <w:rPr>
          <w:spacing w:val="0"/>
          <w:w w:val="80"/>
        </w:rPr>
        <w:br w:type="column"/>
      </w:r>
      <w:r>
        <w:rPr>
          <w:rFonts w:ascii="Arial" w:hAnsi="Arial" w:cs="Arial" w:eastAsia="Arial"/>
          <w:b w:val="0"/>
          <w:bCs w:val="0"/>
          <w:color w:val="52545A"/>
          <w:spacing w:val="0"/>
          <w:w w:val="80"/>
          <w:sz w:val="11"/>
          <w:szCs w:val="11"/>
        </w:rPr>
        <w:t>TIMER</w:t>
      </w:r>
      <w:r>
        <w:rPr>
          <w:rFonts w:ascii="Arial" w:hAnsi="Arial" w:cs="Arial" w:eastAsia="Arial"/>
          <w:b w:val="0"/>
          <w:bCs w:val="0"/>
          <w:color w:val="52545A"/>
          <w:spacing w:val="-5"/>
          <w:w w:val="8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52545A"/>
          <w:spacing w:val="0"/>
          <w:w w:val="80"/>
          <w:sz w:val="11"/>
          <w:szCs w:val="11"/>
        </w:rPr>
        <w:t>ON</w:t>
      </w:r>
      <w:r>
        <w:rPr>
          <w:rFonts w:ascii="Arial" w:hAnsi="Arial" w:cs="Arial" w:eastAsia="Arial"/>
          <w:b w:val="0"/>
          <w:bCs w:val="0"/>
          <w:color w:val="52545A"/>
          <w:spacing w:val="0"/>
          <w:w w:val="8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52545A"/>
          <w:spacing w:val="23"/>
          <w:w w:val="8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52545A"/>
          <w:spacing w:val="0"/>
          <w:w w:val="80"/>
          <w:sz w:val="11"/>
          <w:szCs w:val="11"/>
        </w:rPr>
        <w:t>OFF</w:t>
      </w:r>
      <w:r>
        <w:rPr>
          <w:rFonts w:ascii="Arial" w:hAnsi="Arial" w:cs="Arial" w:eastAsia="Arial"/>
          <w:b w:val="0"/>
          <w:bCs w:val="0"/>
          <w:color w:val="52545A"/>
          <w:spacing w:val="0"/>
          <w:w w:val="78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52545A"/>
          <w:spacing w:val="0"/>
          <w:w w:val="80"/>
          <w:sz w:val="11"/>
          <w:szCs w:val="11"/>
        </w:rPr>
        <w:t>AM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before="11"/>
        <w:ind w:left="11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52545A"/>
          <w:spacing w:val="0"/>
          <w:w w:val="90"/>
          <w:sz w:val="11"/>
          <w:szCs w:val="11"/>
        </w:rPr>
        <w:t>PM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01D1D"/>
          <w:spacing w:val="0"/>
          <w:w w:val="105"/>
          <w:sz w:val="9"/>
          <w:szCs w:val="9"/>
        </w:rPr>
        <w:t>26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numPr>
          <w:ilvl w:val="2"/>
          <w:numId w:val="5"/>
        </w:numPr>
        <w:tabs>
          <w:tab w:pos="660" w:val="left" w:leader="none"/>
        </w:tabs>
        <w:spacing w:before="13"/>
        <w:ind w:left="660" w:right="0" w:hanging="319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-21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OWER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2"/>
          <w:numId w:val="5"/>
        </w:numPr>
        <w:tabs>
          <w:tab w:pos="660" w:val="left" w:leader="none"/>
        </w:tabs>
        <w:spacing w:line="210" w:lineRule="exact" w:before="22"/>
        <w:ind w:left="660" w:right="101" w:hanging="328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2"/>
          <w:sz w:val="20"/>
          <w:szCs w:val="20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2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2"/>
          <w:sz w:val="20"/>
          <w:szCs w:val="20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2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position w:val="2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2"/>
          <w:sz w:val="20"/>
          <w:szCs w:val="20"/>
        </w:rPr>
        <w:t>LIGHT.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2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position w:val="2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2"/>
          <w:sz w:val="20"/>
          <w:szCs w:val="20"/>
        </w:rPr>
        <w:t>Управление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2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  <w:position w:val="2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2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2"/>
          <w:sz w:val="20"/>
          <w:szCs w:val="20"/>
        </w:rPr>
        <w:t>одсветкой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2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position w:val="2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2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2"/>
          <w:sz w:val="20"/>
          <w:szCs w:val="20"/>
        </w:rPr>
        <w:t>ндикаторной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2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  <w:position w:val="2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2"/>
          <w:sz w:val="20"/>
          <w:szCs w:val="20"/>
        </w:rPr>
        <w:t>светодиодной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position w:val="2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-7"/>
          <w:w w:val="100"/>
          <w:position w:val="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вн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1"/>
          <w:szCs w:val="21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тр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нн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  <w:position w:val="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блока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after="0" w:line="210" w:lineRule="exact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1909" w:h="16840"/>
          <w:pgMar w:top="1580" w:bottom="0" w:left="1000" w:right="700"/>
          <w:cols w:num="3" w:equalWidth="0">
            <w:col w:w="1269" w:space="40"/>
            <w:col w:w="1623" w:space="372"/>
            <w:col w:w="6905"/>
          </w:cols>
        </w:sectPr>
      </w:pPr>
    </w:p>
    <w:p>
      <w:pPr>
        <w:spacing w:line="172" w:lineRule="exact" w:before="78"/>
        <w:ind w:left="0" w:right="27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646970"/>
          <w:spacing w:val="0"/>
          <w:w w:val="85"/>
          <w:sz w:val="16"/>
          <w:szCs w:val="16"/>
        </w:rPr>
        <w:t>QUIET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85" w:lineRule="exact"/>
        <w:ind w:left="337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01D1D"/>
          <w:spacing w:val="0"/>
          <w:w w:val="105"/>
          <w:sz w:val="9"/>
          <w:szCs w:val="9"/>
        </w:rPr>
        <w:t>24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100" w:val="left" w:leader="none"/>
        </w:tabs>
        <w:ind w:left="32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6"/>
          <w:sz w:val="9"/>
          <w:szCs w:val="9"/>
        </w:rPr>
        <w:t>23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6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201D1D"/>
          <w:spacing w:val="0"/>
          <w:w w:val="95"/>
          <w:position w:val="0"/>
          <w:sz w:val="12"/>
          <w:szCs w:val="12"/>
        </w:rPr>
        <w:t>SMA</w:t>
      </w:r>
      <w:r>
        <w:rPr>
          <w:rFonts w:ascii="Arial" w:hAnsi="Arial" w:cs="Arial" w:eastAsia="Arial"/>
          <w:b w:val="0"/>
          <w:bCs w:val="0"/>
          <w:color w:val="201D1D"/>
          <w:spacing w:val="-2"/>
          <w:w w:val="95"/>
          <w:position w:val="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95"/>
          <w:position w:val="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33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01D1D"/>
          <w:spacing w:val="0"/>
          <w:w w:val="105"/>
          <w:sz w:val="9"/>
          <w:szCs w:val="9"/>
        </w:rPr>
        <w:t>22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0" w:right="194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646970"/>
          <w:spacing w:val="0"/>
          <w:w w:val="70"/>
          <w:sz w:val="12"/>
          <w:szCs w:val="12"/>
        </w:rPr>
        <w:t>LIGHT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3"/>
        <w:ind w:left="337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01D1D"/>
          <w:spacing w:val="0"/>
          <w:w w:val="105"/>
          <w:sz w:val="9"/>
          <w:szCs w:val="9"/>
        </w:rPr>
        <w:t>21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326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01D1D"/>
          <w:spacing w:val="0"/>
          <w:w w:val="105"/>
          <w:sz w:val="9"/>
          <w:szCs w:val="9"/>
        </w:rPr>
        <w:t>20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320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01D1D"/>
          <w:spacing w:val="0"/>
          <w:w w:val="105"/>
          <w:sz w:val="9"/>
          <w:szCs w:val="9"/>
        </w:rPr>
        <w:t>19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320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01D1D"/>
          <w:spacing w:val="0"/>
          <w:w w:val="105"/>
          <w:sz w:val="9"/>
          <w:szCs w:val="9"/>
        </w:rPr>
        <w:t>18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60" w:lineRule="exact" w:before="7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39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01D1D"/>
          <w:spacing w:val="0"/>
          <w:w w:val="105"/>
          <w:sz w:val="9"/>
          <w:szCs w:val="9"/>
        </w:rPr>
        <w:t>27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tabs>
          <w:tab w:pos="1120" w:val="right" w:leader="none"/>
        </w:tabs>
        <w:spacing w:before="202"/>
        <w:ind w:left="0" w:right="71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2"/>
          <w:szCs w:val="12"/>
        </w:rPr>
        <w:t>SLEEP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3"/>
          <w:sz w:val="9"/>
          <w:szCs w:val="9"/>
        </w:rPr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3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3"/>
          <w:sz w:val="9"/>
          <w:szCs w:val="9"/>
        </w:rPr>
        <w:t>28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9"/>
          <w:szCs w:val="9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00" w:lineRule="exact"/>
        <w:ind w:left="0" w:right="25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01D1D"/>
          <w:spacing w:val="0"/>
          <w:w w:val="105"/>
          <w:sz w:val="9"/>
          <w:szCs w:val="9"/>
        </w:rPr>
        <w:t>29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09" w:lineRule="exact"/>
        <w:ind w:left="423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2"/>
          <w:szCs w:val="12"/>
        </w:rPr>
        <w:t>10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87" w:lineRule="exact"/>
        <w:ind w:left="0" w:right="31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01D1D"/>
          <w:spacing w:val="0"/>
          <w:w w:val="105"/>
          <w:sz w:val="9"/>
          <w:szCs w:val="9"/>
        </w:rPr>
        <w:t>30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35"/>
        <w:ind w:left="395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01D1D"/>
          <w:spacing w:val="0"/>
          <w:w w:val="95"/>
          <w:sz w:val="9"/>
          <w:szCs w:val="9"/>
        </w:rPr>
        <w:t>CHILD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tabs>
          <w:tab w:pos="926" w:val="left" w:leader="none"/>
        </w:tabs>
        <w:spacing w:before="2"/>
        <w:ind w:left="0" w:right="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01D1D"/>
          <w:spacing w:val="-26"/>
          <w:w w:val="100"/>
          <w:sz w:val="9"/>
          <w:szCs w:val="9"/>
        </w:rPr>
        <w:t>L</w:t>
      </w:r>
      <w:r>
        <w:rPr>
          <w:rFonts w:ascii="Arial" w:hAnsi="Arial" w:cs="Arial" w:eastAsia="Arial"/>
          <w:b w:val="0"/>
          <w:bCs w:val="0"/>
          <w:color w:val="201D1D"/>
          <w:spacing w:val="-21"/>
          <w:w w:val="100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color w:val="201D1D"/>
          <w:spacing w:val="4"/>
          <w:w w:val="100"/>
          <w:sz w:val="9"/>
          <w:szCs w:val="9"/>
        </w:rPr>
        <w:t>C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9"/>
          <w:szCs w:val="9"/>
        </w:rPr>
        <w:t>K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-3"/>
          <w:sz w:val="9"/>
          <w:szCs w:val="9"/>
        </w:rPr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-3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-3"/>
          <w:sz w:val="9"/>
          <w:szCs w:val="9"/>
        </w:rPr>
        <w:t>31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9"/>
          <w:szCs w:val="9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43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201D1D"/>
          <w:spacing w:val="0"/>
          <w:w w:val="60"/>
          <w:sz w:val="12"/>
          <w:szCs w:val="12"/>
        </w:rPr>
        <w:t>FRESH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01D1D"/>
          <w:spacing w:val="0"/>
          <w:w w:val="105"/>
          <w:sz w:val="9"/>
          <w:szCs w:val="9"/>
        </w:rPr>
        <w:t>32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4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01D1D"/>
          <w:spacing w:val="0"/>
          <w:w w:val="105"/>
          <w:sz w:val="9"/>
          <w:szCs w:val="9"/>
        </w:rPr>
        <w:t>33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numPr>
          <w:ilvl w:val="2"/>
          <w:numId w:val="5"/>
        </w:numPr>
        <w:tabs>
          <w:tab w:pos="648" w:val="left" w:leader="none"/>
        </w:tabs>
        <w:spacing w:line="245" w:lineRule="exact"/>
        <w:ind w:left="648" w:right="0" w:hanging="328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1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-13"/>
          <w:w w:val="100"/>
          <w:position w:val="1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HEALTH</w:t>
      </w:r>
      <w:r>
        <w:rPr>
          <w:rFonts w:ascii="Calibri" w:hAnsi="Calibri" w:cs="Calibri" w:eastAsia="Calibri"/>
          <w:b w:val="0"/>
          <w:bCs w:val="0"/>
          <w:color w:val="000001"/>
          <w:spacing w:val="-11"/>
          <w:w w:val="100"/>
          <w:position w:val="1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AIRFLOW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numPr>
          <w:ilvl w:val="2"/>
          <w:numId w:val="5"/>
        </w:numPr>
        <w:tabs>
          <w:tab w:pos="648" w:val="left" w:leader="none"/>
        </w:tabs>
        <w:spacing w:line="227" w:lineRule="exact"/>
        <w:ind w:left="648" w:right="0" w:hanging="328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HEALTH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жим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здорового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климат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)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6"/>
        </w:numPr>
        <w:tabs>
          <w:tab w:pos="648" w:val="left" w:leader="none"/>
        </w:tabs>
        <w:spacing w:line="220" w:lineRule="exact"/>
        <w:ind w:left="648" w:right="0" w:hanging="317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SMA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T.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Используется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жима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SMART.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Эта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27" w:lineRule="exact"/>
        <w:ind w:left="648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-19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-19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некоторых</w:t>
      </w:r>
      <w:r>
        <w:rPr>
          <w:rFonts w:ascii="Calibri" w:hAnsi="Calibri" w:cs="Calibri" w:eastAsia="Calibri"/>
          <w:b w:val="0"/>
          <w:bCs w:val="0"/>
          <w:color w:val="000001"/>
          <w:spacing w:val="-19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мод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лей</w:t>
      </w:r>
      <w:r>
        <w:rPr>
          <w:rFonts w:ascii="Calibri" w:hAnsi="Calibri" w:cs="Calibri" w:eastAsia="Calibri"/>
          <w:b w:val="0"/>
          <w:bCs w:val="0"/>
          <w:color w:val="000001"/>
          <w:spacing w:val="-19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дост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пн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.)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6"/>
        </w:numPr>
        <w:tabs>
          <w:tab w:pos="648" w:val="left" w:leader="none"/>
        </w:tabs>
        <w:spacing w:line="229" w:lineRule="exact"/>
        <w:ind w:left="648" w:right="0" w:hanging="317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-19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SLEEP.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6"/>
        </w:numPr>
        <w:tabs>
          <w:tab w:pos="648" w:val="left" w:leader="none"/>
        </w:tabs>
        <w:spacing w:line="227" w:lineRule="exact"/>
        <w:ind w:left="648" w:right="0" w:hanging="317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10ºC.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альная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обогрева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ержан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27" w:lineRule="exact"/>
        <w:ind w:left="648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тем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ературы</w:t>
      </w:r>
      <w:r>
        <w:rPr>
          <w:rFonts w:ascii="Calibri" w:hAnsi="Calibri" w:cs="Calibri" w:eastAsia="Calibri"/>
          <w:b w:val="0"/>
          <w:bCs w:val="0"/>
          <w:color w:val="000001"/>
          <w:spacing w:val="-1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10ºC.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6"/>
        </w:numPr>
        <w:tabs>
          <w:tab w:pos="648" w:val="left" w:leader="none"/>
          <w:tab w:pos="5484" w:val="left" w:leader="none"/>
        </w:tabs>
        <w:spacing w:line="227" w:lineRule="exact"/>
        <w:ind w:left="648" w:right="0" w:hanging="316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CHILD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L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OCK.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Используется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блокировки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ок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ульта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2389" w:val="left" w:leader="none"/>
          <w:tab w:pos="3771" w:val="left" w:leader="none"/>
          <w:tab w:pos="5019" w:val="left" w:leader="none"/>
          <w:tab w:pos="6055" w:val="left" w:leader="none"/>
        </w:tabs>
        <w:spacing w:line="227" w:lineRule="exact"/>
        <w:ind w:left="648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стан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ионного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управлен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Повторное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нажатие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мает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27" w:lineRule="exact"/>
        <w:ind w:left="648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блокировк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1"/>
          <w:szCs w:val="21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6"/>
        </w:numPr>
        <w:tabs>
          <w:tab w:pos="648" w:val="left" w:leader="none"/>
        </w:tabs>
        <w:spacing w:line="224" w:lineRule="exact"/>
        <w:ind w:left="648" w:right="0" w:hanging="31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-24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FRESH</w:t>
      </w:r>
      <w:r>
        <w:rPr>
          <w:rFonts w:ascii="Calibri" w:hAnsi="Calibri" w:cs="Calibri" w:eastAsia="Calibri"/>
          <w:b w:val="0"/>
          <w:bCs w:val="0"/>
          <w:color w:val="000001"/>
          <w:spacing w:val="-23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воздухообм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).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6"/>
        </w:numPr>
        <w:tabs>
          <w:tab w:pos="648" w:val="left" w:leader="none"/>
        </w:tabs>
        <w:spacing w:line="227" w:lineRule="exact"/>
        <w:ind w:left="648" w:right="0" w:hanging="31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-15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TIMER</w:t>
      </w:r>
      <w:r>
        <w:rPr>
          <w:rFonts w:ascii="Calibri" w:hAnsi="Calibri" w:cs="Calibri" w:eastAsia="Calibri"/>
          <w:b w:val="0"/>
          <w:bCs w:val="0"/>
          <w:color w:val="000001"/>
          <w:spacing w:val="-15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ON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/OF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F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6"/>
        </w:numPr>
        <w:tabs>
          <w:tab w:pos="648" w:val="left" w:leader="none"/>
        </w:tabs>
        <w:spacing w:line="229" w:lineRule="exact"/>
        <w:ind w:left="648" w:right="0" w:hanging="31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-16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H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R.</w:t>
      </w:r>
      <w:r>
        <w:rPr>
          <w:rFonts w:ascii="Calibri" w:hAnsi="Calibri" w:cs="Calibri" w:eastAsia="Calibri"/>
          <w:b w:val="0"/>
          <w:bCs w:val="0"/>
          <w:color w:val="000001"/>
          <w:spacing w:val="-15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Используется</w:t>
      </w:r>
      <w:r>
        <w:rPr>
          <w:rFonts w:ascii="Calibri" w:hAnsi="Calibri" w:cs="Calibri" w:eastAsia="Calibri"/>
          <w:b w:val="0"/>
          <w:bCs w:val="0"/>
          <w:color w:val="000001"/>
          <w:spacing w:val="-15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-15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установки</w:t>
      </w:r>
      <w:r>
        <w:rPr>
          <w:rFonts w:ascii="Calibri" w:hAnsi="Calibri" w:cs="Calibri" w:eastAsia="Calibri"/>
          <w:b w:val="0"/>
          <w:bCs w:val="0"/>
          <w:color w:val="000001"/>
          <w:spacing w:val="-16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часов</w:t>
      </w:r>
      <w:r>
        <w:rPr>
          <w:rFonts w:ascii="Calibri" w:hAnsi="Calibri" w:cs="Calibri" w:eastAsia="Calibri"/>
          <w:b w:val="0"/>
          <w:bCs w:val="0"/>
          <w:color w:val="000001"/>
          <w:spacing w:val="-15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или</w:t>
      </w:r>
      <w:r>
        <w:rPr>
          <w:rFonts w:ascii="Calibri" w:hAnsi="Calibri" w:cs="Calibri" w:eastAsia="Calibri"/>
          <w:b w:val="0"/>
          <w:bCs w:val="0"/>
          <w:color w:val="000001"/>
          <w:spacing w:val="-15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та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мер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6"/>
        </w:numPr>
        <w:tabs>
          <w:tab w:pos="648" w:val="left" w:leader="none"/>
          <w:tab w:pos="1525" w:val="left" w:leader="none"/>
          <w:tab w:pos="3383" w:val="left" w:leader="none"/>
          <w:tab w:pos="4818" w:val="left" w:leader="none"/>
          <w:tab w:pos="5378" w:val="left" w:leader="none"/>
        </w:tabs>
        <w:spacing w:line="227" w:lineRule="exact"/>
        <w:ind w:left="648" w:right="0" w:hanging="316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CA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N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CE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L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/CO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N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FIRM.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Используется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одтв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ржден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9" w:lineRule="exact"/>
        <w:ind w:left="648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настроек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мера</w:t>
      </w:r>
      <w:r>
        <w:rPr>
          <w:rFonts w:ascii="Calibri" w:hAnsi="Calibri" w:cs="Calibri" w:eastAsia="Calibri"/>
          <w:b w:val="0"/>
          <w:bCs w:val="0"/>
          <w:color w:val="000001"/>
          <w:spacing w:val="-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часо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09" w:lineRule="exact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1909" w:h="16840"/>
          <w:pgMar w:top="1580" w:bottom="0" w:left="1000" w:right="700"/>
          <w:cols w:num="3" w:equalWidth="0">
            <w:col w:w="1518" w:space="40"/>
            <w:col w:w="1429" w:space="330"/>
            <w:col w:w="6892"/>
          </w:cols>
        </w:sectPr>
      </w:pPr>
    </w:p>
    <w:p>
      <w:pPr>
        <w:pStyle w:val="BodyText"/>
        <w:spacing w:line="221" w:lineRule="exact"/>
        <w:ind w:left="476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2A3988"/>
          <w:spacing w:val="0"/>
          <w:w w:val="85"/>
        </w:rPr>
        <w:t>KHonKii1</w:t>
      </w:r>
      <w:r>
        <w:rPr>
          <w:rFonts w:ascii="Arial" w:hAnsi="Arial" w:cs="Arial" w:eastAsia="Arial"/>
          <w:b w:val="0"/>
          <w:bCs w:val="0"/>
          <w:color w:val="2A3988"/>
          <w:spacing w:val="0"/>
          <w:w w:val="85"/>
        </w:rPr>
        <w:t> </w:t>
      </w:r>
      <w:r>
        <w:rPr>
          <w:rFonts w:ascii="Arial" w:hAnsi="Arial" w:cs="Arial" w:eastAsia="Arial"/>
          <w:b w:val="0"/>
          <w:bCs w:val="0"/>
          <w:color w:val="2A3988"/>
          <w:spacing w:val="43"/>
          <w:w w:val="85"/>
        </w:rPr>
        <w:t> </w:t>
      </w:r>
      <w:r>
        <w:rPr>
          <w:rFonts w:ascii="Arial" w:hAnsi="Arial" w:cs="Arial" w:eastAsia="Arial"/>
          <w:b w:val="0"/>
          <w:bCs w:val="0"/>
          <w:color w:val="2A3988"/>
          <w:spacing w:val="0"/>
          <w:w w:val="85"/>
        </w:rPr>
        <w:t>n</w:t>
      </w:r>
      <w:r>
        <w:rPr>
          <w:rFonts w:ascii="Arial" w:hAnsi="Arial" w:cs="Arial" w:eastAsia="Arial"/>
          <w:b w:val="0"/>
          <w:bCs w:val="0"/>
          <w:color w:val="2A3988"/>
          <w:spacing w:val="0"/>
          <w:w w:val="85"/>
        </w:rPr>
        <w:t>o</w:t>
      </w:r>
      <w:r>
        <w:rPr>
          <w:rFonts w:ascii="Arial" w:hAnsi="Arial" w:cs="Arial" w:eastAsia="Arial"/>
          <w:b w:val="0"/>
          <w:bCs w:val="0"/>
          <w:color w:val="2A3988"/>
          <w:spacing w:val="0"/>
          <w:w w:val="85"/>
        </w:rPr>
        <w:t>A</w:t>
      </w:r>
      <w:r>
        <w:rPr>
          <w:rFonts w:ascii="Arial" w:hAnsi="Arial" w:cs="Arial" w:eastAsia="Arial"/>
          <w:b w:val="0"/>
          <w:bCs w:val="0"/>
          <w:color w:val="2A3988"/>
          <w:spacing w:val="0"/>
          <w:w w:val="85"/>
        </w:rPr>
        <w:t> </w:t>
      </w:r>
      <w:r>
        <w:rPr>
          <w:rFonts w:ascii="Arial" w:hAnsi="Arial" w:cs="Arial" w:eastAsia="Arial"/>
          <w:b w:val="0"/>
          <w:bCs w:val="0"/>
          <w:color w:val="2A3988"/>
          <w:spacing w:val="14"/>
          <w:w w:val="85"/>
        </w:rPr>
        <w:t> </w:t>
      </w:r>
      <w:r>
        <w:rPr>
          <w:rFonts w:ascii="Arial" w:hAnsi="Arial" w:cs="Arial" w:eastAsia="Arial"/>
          <w:b w:val="0"/>
          <w:bCs w:val="0"/>
          <w:color w:val="2A3988"/>
          <w:spacing w:val="0"/>
          <w:w w:val="85"/>
        </w:rPr>
        <w:t>KpiWKoill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numPr>
          <w:ilvl w:val="0"/>
          <w:numId w:val="6"/>
        </w:numPr>
        <w:tabs>
          <w:tab w:pos="792" w:val="left" w:leader="none"/>
        </w:tabs>
        <w:spacing w:line="241" w:lineRule="exact"/>
        <w:ind w:left="792" w:right="0" w:hanging="316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-15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CLOC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K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-15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Часы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41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09" w:h="16840"/>
          <w:pgMar w:top="1580" w:bottom="0" w:left="1000" w:right="700"/>
          <w:cols w:num="2" w:equalWidth="0">
            <w:col w:w="2668" w:space="504"/>
            <w:col w:w="7037"/>
          </w:cols>
        </w:sectPr>
      </w:pPr>
    </w:p>
    <w:p>
      <w:pPr>
        <w:spacing w:line="100" w:lineRule="exact"/>
        <w:rPr>
          <w:sz w:val="10"/>
          <w:szCs w:val="10"/>
        </w:rPr>
      </w:pPr>
      <w:r>
        <w:rPr/>
        <w:pict>
          <v:group style="position:absolute;margin-left:12.480964pt;margin-top:41.526093pt;width:560.330872pt;height:45.784pt;mso-position-horizontal-relative:page;mso-position-vertical-relative:page;z-index:-8048" coordorigin="250,831" coordsize="11207,916">
            <v:group style="position:absolute;left:258;top:839;width:11191;height:900" coordorigin="258,839" coordsize="11191,900">
              <v:shape style="position:absolute;left:258;top:839;width:11191;height:900" coordorigin="258,839" coordsize="11191,900" path="m11230,839l475,839,396,848,331,875,283,914,258,980,258,1596,259,1614,297,1678,351,1713,422,1734,476,1738,11231,1738,11309,1729,11375,1702,11423,1663,11448,1596,11448,980,11446,962,11409,899,11355,864,11284,843,11230,839xe" filled="t" fillcolor="#E9E8E8" stroked="f">
                <v:path arrowok="t"/>
                <v:fill type="solid"/>
              </v:shape>
              <v:shape style="position:absolute;left:3008;top:1160;width:5943;height:383" type="#_x0000_t75">
                <v:imagedata r:id="rId97" o:title="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63"/>
        <w:ind w:left="0" w:right="306" w:firstLine="0"/>
        <w:jc w:val="righ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8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right"/>
        <w:rPr>
          <w:rFonts w:ascii="Calibri" w:hAnsi="Calibri" w:cs="Calibri" w:eastAsia="Calibri"/>
          <w:sz w:val="19"/>
          <w:szCs w:val="19"/>
        </w:rPr>
        <w:sectPr>
          <w:type w:val="continuous"/>
          <w:pgSz w:w="11909" w:h="16840"/>
          <w:pgMar w:top="1580" w:bottom="0" w:left="1000" w:right="700"/>
        </w:sectPr>
      </w:pPr>
    </w:p>
    <w:p>
      <w:pPr>
        <w:pStyle w:val="Heading1"/>
        <w:spacing w:before="15"/>
        <w:ind w:left="3846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Режимы</w:t>
      </w:r>
      <w:r>
        <w:rPr>
          <w:rFonts w:ascii="Calibri" w:hAnsi="Calibri" w:cs="Calibri" w:eastAsia="Calibri"/>
          <w:b w:val="0"/>
          <w:bCs w:val="0"/>
          <w:color w:val="000001"/>
          <w:spacing w:val="-3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работы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pgSz w:w="11906" w:h="16840"/>
          <w:pgMar w:top="640" w:bottom="280" w:left="700" w:right="860"/>
        </w:sectPr>
      </w:pPr>
    </w:p>
    <w:p>
      <w:pPr>
        <w:spacing w:before="54"/>
        <w:ind w:left="431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/>
        <w:pict>
          <v:group style="position:absolute;margin-left:56.8242pt;margin-top:28.147369pt;width:258.941000pt;height:.1pt;mso-position-horizontal-relative:page;mso-position-vertical-relative:paragraph;z-index:-8040" coordorigin="1136,563" coordsize="5179,2">
            <v:shape style="position:absolute;left:1136;top:563;width:5179;height:2" coordorigin="1136,563" coordsize="5179,0" path="m1136,563l6315,563e" filled="f" stroked="t" strokeweight="1.997pt" strokecolor="#85878A">
              <v:path arrowok="t"/>
            </v:shape>
            <w10:wrap type="none"/>
          </v:group>
        </w:pict>
      </w:r>
      <w:r>
        <w:rPr/>
        <w:pict>
          <v:group style="position:absolute;margin-left:56.2948pt;margin-top:6.075469pt;width:94.125pt;height:9.042pt;mso-position-horizontal-relative:page;mso-position-vertical-relative:paragraph;z-index:-8031" coordorigin="1126,122" coordsize="1883,181">
            <v:group style="position:absolute;left:1134;top:130;width:131;height:164" coordorigin="1134,130" coordsize="131,164">
              <v:shape style="position:absolute;left:1134;top:130;width:131;height:164" coordorigin="1134,130" coordsize="131,164" path="m1219,247l1177,294,1172,294,1170,294,1159,292,1158,292,1157,291,1155,290,1154,290,1154,289,1153,289,1153,288,1152,288,1152,287,1152,287,1152,286,1151,285,1151,284,1151,283,1151,281,1151,280,1151,278,1151,275,1151,273,1152,271,1153,270,1154,269,1155,269,1156,269,1156,269,1157,270,1158,270,1159,271,1160,272,1162,272,1163,273,1165,273,1167,274,1169,274,1171,274,1173,274,1175,274,1177,273,1179,273,1181,272,1182,271,1184,269,1186,267,1187,264,1189,262,1191,258,1193,253,1135,138,1135,136,1134,135,1134,133,1134,132,1134,132,1135,131,1136,130,1137,130,1138,130,1140,130,1142,130,1145,130,1147,130,1186,193,1190,200,1193,207,1196,213,1199,219,1201,225,1204,231,1205,231,1207,225,1209,218,1211,212,1214,206,1216,199,1220,191,1242,133,1242,133,1243,132,1243,132,1244,131,1255,130,1257,130,1265,133,1265,134,1265,135,1264,136,1219,247xe" filled="f" stroked="t" strokeweight=".8pt" strokecolor="#000000">
                <v:path arrowok="t"/>
              </v:shape>
            </v:group>
            <v:group style="position:absolute;left:1286;top:171;width:89;height:123" coordorigin="1286,171" coordsize="89,123">
              <v:shape style="position:absolute;left:1286;top:171;width:89;height:123" coordorigin="1286,171" coordsize="89,123" path="m1375,272l1375,273,1375,275,1375,275,1366,286,1364,288,1340,294,1336,294,1328,294,1299,279,1295,274,1292,267,1289,260,1287,252,1286,244,1286,234,1286,223,1287,213,1290,205,1293,198,1339,171,1342,171,1372,184,1373,184,1373,185,1373,186,1374,186,1374,187,1374,188,1374,189,1374,190,1374,191,1374,193,1372,202,1371,202,1369,202,1368,201,1366,200,1365,198,1338,188,1328,188,1321,192,1316,200,1310,207,1308,218,1308,233,1308,240,1308,246,1310,252,1311,257,1313,262,1316,266,1318,269,1322,272,1326,274,1329,276,1334,277,1339,277,1344,277,1348,276,1351,274,1355,273,1358,271,1361,269,1363,268,1366,266,1367,264,1369,263,1371,262,1372,262,1372,262,1375,270,1375,272xe" filled="f" stroked="t" strokeweight=".8pt" strokecolor="#000000">
                <v:path arrowok="t"/>
              </v:shape>
            </v:group>
            <v:group style="position:absolute;left:1393;top:173;width:97;height:120" coordorigin="1393,173" coordsize="97,120">
              <v:shape style="position:absolute;left:1393;top:173;width:97;height:120" coordorigin="1393,173" coordsize="97,120" path="m1489,182l1487,191,1486,192,1486,192,1485,192,1451,192,1451,289,1451,290,1441,293,1439,293,1433,292,1432,291,1431,291,1431,291,1431,290,1431,290,1431,289,1431,192,1397,192,1396,192,1396,192,1395,191,1394,191,1394,190,1394,190,1393,189,1393,188,1393,187,1393,186,1393,184,1393,182,1393,181,1393,180,1393,178,1393,177,1393,176,1397,173,1485,173,1489,181,1489,182xe" filled="f" stroked="t" strokeweight=".8pt" strokecolor="#000000">
                <v:path arrowok="t"/>
              </v:shape>
            </v:group>
            <v:group style="position:absolute;left:1510;top:171;width:92;height:124" coordorigin="1510,171" coordsize="92,124">
              <v:shape style="position:absolute;left:1510;top:171;width:92;height:124" coordorigin="1510,171" coordsize="92,124" path="m1602,289l1593,293,1591,293,1585,291,1585,291,1584,290,1585,289,1585,278,1580,283,1574,287,1568,290,1562,293,1556,294,1549,294,1543,294,1538,294,1533,292,1528,291,1524,288,1521,285,1517,282,1515,279,1513,275,1511,270,1510,266,1510,260,1510,254,1566,223,1582,223,1582,214,1561,187,1556,187,1551,187,1546,188,1542,189,1538,191,1524,197,1522,199,1521,199,1520,199,1519,199,1518,199,1518,199,1517,198,1517,198,1516,197,1516,197,1516,196,1516,195,1515,194,1515,192,1515,191,1515,189,1516,187,1516,186,1516,185,1517,184,1518,183,1519,182,1558,171,1566,171,1602,213,1602,289xe" filled="f" stroked="t" strokeweight=".8pt" strokecolor="#000000">
                <v:path arrowok="t"/>
              </v:shape>
            </v:group>
            <v:group style="position:absolute;left:1531;top:238;width:51;height:41" coordorigin="1531,238" coordsize="51,41">
              <v:shape style="position:absolute;left:1531;top:238;width:51;height:41" coordorigin="1531,238" coordsize="51,41" path="m1582,238l1564,238,1558,238,1554,238,1533,250,1532,253,1531,256,1531,259,1531,265,1533,270,1537,273,1540,277,1545,278,1552,278,1558,278,1582,262,1582,238xe" filled="f" stroked="t" strokeweight=".8pt" strokecolor="#000000">
                <v:path arrowok="t"/>
              </v:shape>
              <v:shape style="position:absolute;left:1640;top:163;width:1368;height:140" type="#_x0000_t75">
                <v:imagedata r:id="rId98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10" w:lineRule="exact" w:before="5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31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8.6465pt;margin-top:3.018058pt;width:117.628pt;height:293.0176pt;mso-position-horizontal-relative:page;mso-position-vertical-relative:paragraph;z-index:-8039" coordorigin="1173,60" coordsize="2353,5860">
            <v:group style="position:absolute;left:2120;top:2801;width:657;height:365" coordorigin="2120,2801" coordsize="657,365">
              <v:shape style="position:absolute;left:2120;top:2801;width:657;height:365" coordorigin="2120,2801" coordsize="657,365" path="m2139,3152l2133,3152,2130,3155,2137,3162,2147,3166,2701,3165,2719,3161,2726,3157,2149,3157,2142,3155,2139,3152xe" filled="t" fillcolor="#B85462" stroked="f">
                <v:path arrowok="t"/>
                <v:fill type="solid"/>
              </v:shape>
              <v:shape style="position:absolute;left:2120;top:2801;width:657;height:365" coordorigin="2120,2801" coordsize="657,365" path="m2728,2810l2156,2810,2704,2811,2720,2816,2738,2828,2757,2848,2765,2866,2768,2886,2768,3081,2772,3081,2767,3093,2761,3110,2749,3127,2730,3147,2711,3155,2691,3157,2726,3157,2774,3100,2776,3081,2776,2877,2771,2858,2762,2840,2747,2822,2730,2810,2728,2810xe" filled="t" fillcolor="#B85462" stroked="f">
                <v:path arrowok="t"/>
                <v:fill type="solid"/>
              </v:shape>
              <v:shape style="position:absolute;left:2120;top:2801;width:657;height:365" coordorigin="2120,2801" coordsize="657,365" path="m2130,3155xe" filled="t" fillcolor="#B85462" stroked="f">
                <v:path arrowok="t"/>
                <v:fill type="solid"/>
              </v:shape>
              <v:shape style="position:absolute;left:2120;top:2801;width:657;height:365" coordorigin="2120,2801" coordsize="657,365" path="m2133,3152l2130,3155,2133,3152xe" filled="t" fillcolor="#B85462" stroked="f">
                <v:path arrowok="t"/>
                <v:fill type="solid"/>
              </v:shape>
              <v:shape style="position:absolute;left:2120;top:2801;width:657;height:365" coordorigin="2120,2801" coordsize="657,365" path="m2130,2812l2123,2819,2120,2828,2120,3138,2123,3148,2130,3155,2133,3152,2139,3152,2136,3149,2131,3144,2128,3137,2128,2830,2131,2823,2136,2818,2139,2815,2133,2815,2130,2812xe" filled="t" fillcolor="#B85462" stroked="f">
                <v:path arrowok="t"/>
                <v:fill type="solid"/>
              </v:shape>
              <v:shape style="position:absolute;left:2120;top:2801;width:657;height:365" coordorigin="2120,2801" coordsize="657,365" path="m2130,2812l2133,2815,2130,2812xe" filled="t" fillcolor="#B85462" stroked="f">
                <v:path arrowok="t"/>
                <v:fill type="solid"/>
              </v:shape>
              <v:shape style="position:absolute;left:2120;top:2801;width:657;height:365" coordorigin="2120,2801" coordsize="657,365" path="m2691,2801l2147,2801,2137,2805,2130,2812,2133,2815,2139,2815,2142,2812,2149,2810,2728,2810,2711,2803,2691,2801xe" filled="t" fillcolor="#B85462" stroked="f">
                <v:path arrowok="t"/>
                <v:fill type="solid"/>
              </v:shape>
            </v:group>
            <v:group style="position:absolute;left:2200;top:2925;width:496;height:109" coordorigin="2200,2925" coordsize="496,109">
              <v:shape style="position:absolute;left:2200;top:2925;width:496;height:109" coordorigin="2200,2925" coordsize="496,109" path="m2639,2927l2638,3032,2639,3032,2639,3033,2650,3033,2651,2985,2689,2985,2690,2972,2650,2972,2651,2940,2695,2940,2696,2928,2639,2927xe" filled="t" fillcolor="#646970" stroked="f">
                <v:path arrowok="t"/>
                <v:fill type="solid"/>
              </v:shape>
              <v:shape style="position:absolute;left:2200;top:2925;width:496;height:109" coordorigin="2200,2925" coordsize="496,109" path="m2689,2985l2651,2985,2689,2985,2689,2985xe" filled="t" fillcolor="#646970" stroked="f">
                <v:path arrowok="t"/>
                <v:fill type="solid"/>
              </v:shape>
              <v:shape style="position:absolute;left:2200;top:2925;width:496;height:109" coordorigin="2200,2925" coordsize="496,109" path="m2695,2940l2651,2940,2695,2941,2695,2940xe" filled="t" fillcolor="#646970" stroked="f">
                <v:path arrowok="t"/>
                <v:fill type="solid"/>
              </v:shape>
              <v:shape style="position:absolute;left:2200;top:2925;width:496;height:109" coordorigin="2200,2925" coordsize="496,109" path="m2568,2927l2567,3032,2568,3032,2568,3033,2579,3033,2579,2985,2618,2985,2619,2972,2579,2972,2579,2940,2624,2940,2625,2929,2624,2929,2624,2928,2625,2928,2625,2928,2568,2927xe" filled="t" fillcolor="#646970" stroked="f">
                <v:path arrowok="t"/>
                <v:fill type="solid"/>
              </v:shape>
              <v:shape style="position:absolute;left:2200;top:2925;width:496;height:109" coordorigin="2200,2925" coordsize="496,109" path="m2618,2985l2579,2985,2618,2985,2618,2985xe" filled="t" fillcolor="#646970" stroked="f">
                <v:path arrowok="t"/>
                <v:fill type="solid"/>
              </v:shape>
              <v:shape style="position:absolute;left:2200;top:2925;width:496;height:109" coordorigin="2200,2925" coordsize="496,109" path="m2624,2940l2579,2940,2624,2941,2624,2940xe" filled="t" fillcolor="#646970" stroked="f">
                <v:path arrowok="t"/>
                <v:fill type="solid"/>
              </v:shape>
              <v:shape style="position:absolute;left:2200;top:2925;width:496;height:109" coordorigin="2200,2925" coordsize="496,109" path="m2625,2928l2624,2928,2624,2929,2625,2929,2625,2928xe" filled="t" fillcolor="#646970" stroked="f">
                <v:path arrowok="t"/>
                <v:fill type="solid"/>
              </v:shape>
              <v:shape style="position:absolute;left:2200;top:2925;width:496;height:109" coordorigin="2200,2925" coordsize="496,109" path="m2521,2925l2501,2925,2491,2930,2484,2940,2476,2957,2472,2978,2472,2991,2505,3034,2520,3034,2527,3032,2540,3024,2542,3021,2505,3021,2499,3018,2493,3011,2488,3004,2485,2994,2485,2966,2488,2955,2494,2948,2499,2942,2505,2938,2542,2938,2541,2937,2534,2932,2528,2927,2521,2925xe" filled="t" fillcolor="#646970" stroked="f">
                <v:path arrowok="t"/>
                <v:fill type="solid"/>
              </v:shape>
              <v:shape style="position:absolute;left:2200;top:2925;width:496;height:109" coordorigin="2200,2925" coordsize="496,109" path="m2542,2938l2519,2938,2523,2940,2528,2943,2541,2994,2538,3003,2528,3018,2521,3021,2542,3021,2545,3017,2548,3009,2552,3000,2554,2991,2554,2969,2552,2960,2549,2952,2545,2943,2542,2938xe" filled="t" fillcolor="#646970" stroked="f">
                <v:path arrowok="t"/>
                <v:fill type="solid"/>
              </v:shape>
              <v:shape style="position:absolute;left:2200;top:2925;width:496;height:109" coordorigin="2200,2925" coordsize="496,109" path="m2436,2925l2427,2925,2402,3034,2411,3034,2436,2925xe" filled="t" fillcolor="#646970" stroked="f">
                <v:path arrowok="t"/>
                <v:fill type="solid"/>
              </v:shape>
              <v:shape style="position:absolute;left:2200;top:2925;width:496;height:109" coordorigin="2200,2925" coordsize="496,109" path="m2295,2927l2294,3032,2295,3032,2295,3033,2305,3033,2306,2953,2320,2953,2307,2927,2295,2927xe" filled="t" fillcolor="#646970" stroked="f">
                <v:path arrowok="t"/>
                <v:fill type="solid"/>
              </v:shape>
              <v:shape style="position:absolute;left:2200;top:2925;width:496;height:109" coordorigin="2200,2925" coordsize="496,109" path="m2320,2953l2306,2953,2349,3032,2361,3033,2361,3031,2361,3007,2349,3007,2320,2953xe" filled="t" fillcolor="#646970" stroked="f">
                <v:path arrowok="t"/>
                <v:fill type="solid"/>
              </v:shape>
              <v:shape style="position:absolute;left:2200;top:2925;width:496;height:109" coordorigin="2200,2925" coordsize="496,109" path="m2350,2927l2349,3007,2361,3007,2361,2928,2350,2927xe" filled="t" fillcolor="#646970" stroked="f">
                <v:path arrowok="t"/>
                <v:fill type="solid"/>
              </v:shape>
              <v:shape style="position:absolute;left:2200;top:2925;width:496;height:109" coordorigin="2200,2925" coordsize="496,109" path="m2249,2925l2229,2925,2219,2930,2211,2940,2203,2957,2200,2978,2200,2991,2233,3034,2248,3034,2255,3032,2261,3028,2268,3024,2269,3021,2233,3021,2226,3018,2221,3011,2215,3004,2213,2994,2213,2966,2216,2955,2221,2948,2227,2942,2233,2938,2269,2938,2268,2937,2256,2927,2249,2925xe" filled="t" fillcolor="#646970" stroked="f">
                <v:path arrowok="t"/>
                <v:fill type="solid"/>
              </v:shape>
              <v:shape style="position:absolute;left:2200;top:2925;width:496;height:109" coordorigin="2200,2925" coordsize="496,109" path="m2269,2938l2246,2938,2251,2940,2255,2943,2269,2994,2266,3003,2255,3018,2249,3021,2269,3021,2273,3017,2276,3009,2280,3000,2281,2991,2281,2969,2280,2960,2276,2952,2273,2943,2269,2938xe" filled="t" fillcolor="#646970" stroked="f">
                <v:path arrowok="t"/>
                <v:fill type="solid"/>
              </v:shape>
            </v:group>
            <v:group style="position:absolute;left:2872;top:210;width:5;height:2385" coordorigin="2872,210" coordsize="5,2385">
              <v:shape style="position:absolute;left:2872;top:210;width:5;height:2385" coordorigin="2872,210" coordsize="5,2385" path="m2874,210l2874,210e" filled="f" stroked="t" strokeweight=".1pt" strokecolor="#13100F">
                <v:path arrowok="t"/>
              </v:shape>
            </v:group>
            <v:group style="position:absolute;left:1241;top:210;width:5;height:2385" coordorigin="1241,210" coordsize="5,2385">
              <v:shape style="position:absolute;left:1241;top:210;width:5;height:2385" coordorigin="1241,210" coordsize="5,2385" path="m1244,210l1244,210e" filled="f" stroked="t" strokeweight=".1pt" strokecolor="#13100F">
                <v:path arrowok="t"/>
              </v:shape>
            </v:group>
            <v:group style="position:absolute;left:1195;top:2590;width:1727;height:2" coordorigin="1195,2590" coordsize="1727,2">
              <v:shape style="position:absolute;left:1195;top:2590;width:1727;height:2" coordorigin="1195,2590" coordsize="1727,0" path="m1195,2590l2923,2590e" filled="f" stroked="t" strokeweight=".1pt" strokecolor="#13100F">
                <v:path arrowok="t"/>
              </v:shape>
            </v:group>
            <v:group style="position:absolute;left:1819;top:485;width:2;height:1949" coordorigin="1819,485" coordsize="2,1949">
              <v:shape style="position:absolute;left:1819;top:485;width:2;height:1949" coordorigin="1819,485" coordsize="0,1949" path="m1819,485l1819,2434e" filled="f" stroked="t" strokeweight=".663pt" strokecolor="#52545A">
                <v:path arrowok="t"/>
              </v:shape>
            </v:group>
            <v:group style="position:absolute;left:1817;top:1718;width:891;height:2" coordorigin="1817,1718" coordsize="891,2">
              <v:shape style="position:absolute;left:1817;top:1718;width:891;height:2" coordorigin="1817,1718" coordsize="891,0" path="m1817,1718l2708,1718e" filled="f" stroked="t" strokeweight=".666pt" strokecolor="#52545A">
                <v:path arrowok="t"/>
              </v:shape>
            </v:group>
            <v:group style="position:absolute;left:1817;top:2088;width:891;height:2" coordorigin="1817,2088" coordsize="891,2">
              <v:shape style="position:absolute;left:1817;top:2088;width:891;height:2" coordorigin="1817,2088" coordsize="891,0" path="m1817,2088l2708,2088e" filled="f" stroked="t" strokeweight=".666pt" strokecolor="#52545A">
                <v:path arrowok="t"/>
              </v:shape>
            </v:group>
            <v:group style="position:absolute;left:2362;top:2274;width:26;height:26" coordorigin="2362,2274" coordsize="26,26">
              <v:shape style="position:absolute;left:2362;top:2274;width:26;height:26" coordorigin="2362,2274" coordsize="26,26" path="m2385,2274l2365,2274,2362,2277,2362,2297,2365,2300,2385,2300,2388,2297,2388,2277,2385,2274xe" filled="t" fillcolor="#52545A" stroked="f">
                <v:path arrowok="t"/>
                <v:fill type="solid"/>
              </v:shape>
            </v:group>
            <v:group style="position:absolute;left:2362;top:2352;width:26;height:26" coordorigin="2362,2352" coordsize="26,26">
              <v:shape style="position:absolute;left:2362;top:2352;width:26;height:26" coordorigin="2362,2352" coordsize="26,26" path="m2385,2352l2365,2352,2362,2354,2362,2375,2365,2378,2385,2378,2388,2375,2388,2354,2385,2352xe" filled="t" fillcolor="#52545A" stroked="f">
                <v:path arrowok="t"/>
                <v:fill type="solid"/>
              </v:shape>
            </v:group>
            <v:group style="position:absolute;left:2154;top:2221;width:26;height:104" coordorigin="2154,2221" coordsize="26,104">
              <v:shape style="position:absolute;left:2154;top:2221;width:26;height:104" coordorigin="2154,2221" coordsize="26,104" path="m2176,2221l2154,2243,2154,2312,2181,2325,2181,2229,2179,2225,2176,2221xe" filled="t" fillcolor="#52545A" stroked="f">
                <v:path arrowok="t"/>
                <v:fill type="solid"/>
              </v:shape>
            </v:group>
            <v:group style="position:absolute;left:2154;top:2327;width:26;height:104" coordorigin="2154,2327" coordsize="26,104">
              <v:shape style="position:absolute;left:2154;top:2327;width:26;height:104" coordorigin="2154,2327" coordsize="26,104" path="m2181,2327l2154,2340,2154,2409,2176,2430,2179,2427,2181,2423,2181,2327xe" filled="t" fillcolor="#52545A" stroked="f">
                <v:path arrowok="t"/>
                <v:fill type="solid"/>
              </v:shape>
            </v:group>
            <v:group style="position:absolute;left:2208;top:2313;width:135;height:26" coordorigin="2208,2313" coordsize="135,26">
              <v:shape style="position:absolute;left:2208;top:2313;width:135;height:26" coordorigin="2208,2313" coordsize="135,26" path="m2317,2313l2234,2313,2208,2326,2234,2339,2317,2339,2343,2326,2317,2313xe" filled="t" fillcolor="#52545A" stroked="f">
                <v:path arrowok="t"/>
                <v:fill type="solid"/>
              </v:shape>
            </v:group>
            <v:group style="position:absolute;left:2319;top:2221;width:26;height:104" coordorigin="2319,2221" coordsize="26,104">
              <v:shape style="position:absolute;left:2319;top:2221;width:26;height:104" coordorigin="2319,2221" coordsize="26,104" path="m2340,2221l2319,2243,2319,2312,2345,2325,2345,2229,2343,2225,2340,2221xe" filled="t" fillcolor="#52545A" stroked="f">
                <v:path arrowok="t"/>
                <v:fill type="solid"/>
              </v:shape>
            </v:group>
            <v:group style="position:absolute;left:2212;top:2216;width:127;height:26" coordorigin="2212,2216" coordsize="127,26">
              <v:shape style="position:absolute;left:2212;top:2216;width:127;height:26" coordorigin="2212,2216" coordsize="127,26" path="m2332,2216l2220,2216,2215,2218,2212,2220,2234,2242,2317,2242,2339,2220,2336,2218,2332,2216xe" filled="t" fillcolor="#52545A" stroked="f">
                <v:path arrowok="t"/>
                <v:fill type="solid"/>
              </v:shape>
            </v:group>
            <v:group style="position:absolute;left:2206;top:2327;width:26;height:104" coordorigin="2206,2327" coordsize="26,104">
              <v:shape style="position:absolute;left:2206;top:2327;width:26;height:104" coordorigin="2206,2327" coordsize="26,104" path="m2206,2327l2206,2423,2208,2427,2211,2430,2233,2409,2233,2340,2206,2327xe" filled="t" fillcolor="#52545A" stroked="f">
                <v:path arrowok="t"/>
                <v:fill type="solid"/>
              </v:shape>
            </v:group>
            <v:group style="position:absolute;left:2212;top:2409;width:127;height:26" coordorigin="2212,2409" coordsize="127,26">
              <v:shape style="position:absolute;left:2212;top:2409;width:127;height:26" coordorigin="2212,2409" coordsize="127,26" path="m2317,2409l2234,2409,2212,2431,2215,2434,2220,2436,2332,2436,2336,2434,2339,2431,2317,2409xe" filled="t" fillcolor="#52545A" stroked="f">
                <v:path arrowok="t"/>
                <v:fill type="solid"/>
              </v:shape>
            </v:group>
            <v:group style="position:absolute;left:2517;top:2221;width:26;height:104" coordorigin="2517,2221" coordsize="26,104">
              <v:shape style="position:absolute;left:2517;top:2221;width:26;height:104" coordorigin="2517,2221" coordsize="26,104" path="m2539,2221l2517,2243,2517,2312,2544,2325,2544,2229,2542,2225,2539,2221xe" filled="t" fillcolor="#52545A" stroked="f">
                <v:path arrowok="t"/>
                <v:fill type="solid"/>
              </v:shape>
            </v:group>
            <v:group style="position:absolute;left:2411;top:2216;width:127;height:26" coordorigin="2411,2216" coordsize="127,26">
              <v:shape style="position:absolute;left:2411;top:2216;width:127;height:26" coordorigin="2411,2216" coordsize="127,26" path="m2530,2216l2418,2216,2414,2218,2411,2220,2433,2242,2516,2242,2538,2220,2534,2218,2530,2216xe" filled="t" fillcolor="#52545A" stroked="f">
                <v:path arrowok="t"/>
                <v:fill type="solid"/>
              </v:shape>
            </v:group>
            <v:group style="position:absolute;left:2517;top:2327;width:26;height:104" coordorigin="2517,2327" coordsize="26,104">
              <v:shape style="position:absolute;left:2517;top:2327;width:26;height:104" coordorigin="2517,2327" coordsize="26,104" path="m2544,2327l2517,2340,2517,2409,2539,2430,2542,2427,2544,2423,2544,2327xe" filled="t" fillcolor="#52545A" stroked="f">
                <v:path arrowok="t"/>
                <v:fill type="solid"/>
              </v:shape>
            </v:group>
            <v:group style="position:absolute;left:2405;top:2327;width:26;height:104" coordorigin="2405,2327" coordsize="26,104">
              <v:shape style="position:absolute;left:2405;top:2327;width:26;height:104" coordorigin="2405,2327" coordsize="26,104" path="m2405,2327l2405,2423,2407,2427,2410,2430,2431,2409,2431,2340,2405,2327xe" filled="t" fillcolor="#52545A" stroked="f">
                <v:path arrowok="t"/>
                <v:fill type="solid"/>
              </v:shape>
            </v:group>
            <v:group style="position:absolute;left:2411;top:2409;width:127;height:26" coordorigin="2411,2409" coordsize="127,26">
              <v:shape style="position:absolute;left:2411;top:2409;width:127;height:26" coordorigin="2411,2409" coordsize="127,26" path="m2516,2409l2433,2409,2411,2431,2414,2434,2418,2436,2530,2436,2534,2434,2538,2431,2516,2409xe" filled="t" fillcolor="#52545A" stroked="f">
                <v:path arrowok="t"/>
                <v:fill type="solid"/>
              </v:shape>
            </v:group>
            <v:group style="position:absolute;left:2405;top:2221;width:26;height:104" coordorigin="2405,2221" coordsize="26,104">
              <v:shape style="position:absolute;left:2405;top:2221;width:26;height:104" coordorigin="2405,2221" coordsize="26,104" path="m2410,2221l2407,2225,2405,2229,2405,2325,2431,2312,2431,2243,2410,2221xe" filled="t" fillcolor="#52545A" stroked="f">
                <v:path arrowok="t"/>
                <v:fill type="solid"/>
              </v:shape>
            </v:group>
            <v:group style="position:absolute;left:2682;top:2221;width:26;height:104" coordorigin="2682,2221" coordsize="26,104">
              <v:shape style="position:absolute;left:2682;top:2221;width:26;height:104" coordorigin="2682,2221" coordsize="26,104" path="m2703,2221l2682,2243,2682,2312,2708,2325,2708,2229,2706,2225,2703,2221xe" filled="t" fillcolor="#52545A" stroked="f">
                <v:path arrowok="t"/>
                <v:fill type="solid"/>
              </v:shape>
            </v:group>
            <v:group style="position:absolute;left:2575;top:2216;width:127;height:26" coordorigin="2575,2216" coordsize="127,26">
              <v:shape style="position:absolute;left:2575;top:2216;width:127;height:26" coordorigin="2575,2216" coordsize="127,26" path="m2695,2216l2582,2216,2578,2218,2575,2220,2597,2242,2680,2242,2702,2220,2699,2218,2695,2216xe" filled="t" fillcolor="#52545A" stroked="f">
                <v:path arrowok="t"/>
                <v:fill type="solid"/>
              </v:shape>
            </v:group>
            <v:group style="position:absolute;left:2681;top:2327;width:26;height:104" coordorigin="2681,2327" coordsize="26,104">
              <v:shape style="position:absolute;left:2681;top:2327;width:26;height:104" coordorigin="2681,2327" coordsize="26,104" path="m2708,2327l2681,2340,2681,2409,2703,2430,2706,2427,2708,2423,2708,2327xe" filled="t" fillcolor="#52545A" stroked="f">
                <v:path arrowok="t"/>
                <v:fill type="solid"/>
              </v:shape>
            </v:group>
            <v:group style="position:absolute;left:2569;top:2327;width:26;height:104" coordorigin="2569,2327" coordsize="26,104">
              <v:shape style="position:absolute;left:2569;top:2327;width:26;height:104" coordorigin="2569,2327" coordsize="26,104" path="m2569,2327l2569,2423,2571,2427,2574,2430,2596,2409,2596,2340,2569,2327xe" filled="t" fillcolor="#52545A" stroked="f">
                <v:path arrowok="t"/>
                <v:fill type="solid"/>
              </v:shape>
            </v:group>
            <v:group style="position:absolute;left:2575;top:2409;width:127;height:26" coordorigin="2575,2409" coordsize="127,26">
              <v:shape style="position:absolute;left:2575;top:2409;width:127;height:26" coordorigin="2575,2409" coordsize="127,26" path="m2680,2409l2597,2409,2575,2431,2578,2434,2582,2436,2695,2436,2699,2434,2702,2431,2680,2409xe" filled="t" fillcolor="#52545A" stroked="f">
                <v:path arrowok="t"/>
                <v:fill type="solid"/>
              </v:shape>
            </v:group>
            <v:group style="position:absolute;left:2569;top:2221;width:26;height:104" coordorigin="2569,2221" coordsize="26,104">
              <v:shape style="position:absolute;left:2569;top:2221;width:26;height:104" coordorigin="2569,2221" coordsize="26,104" path="m2574,2221l2571,2225,2569,2229,2569,2325,2596,2312,2596,2243,2574,2221xe" filled="t" fillcolor="#52545A" stroked="f">
                <v:path arrowok="t"/>
                <v:fill type="solid"/>
              </v:shape>
            </v:group>
            <v:group style="position:absolute;left:2791;top:129;width:84;height:86" coordorigin="2791,129" coordsize="84,86">
              <v:shape style="position:absolute;left:2791;top:129;width:84;height:86" coordorigin="2791,129" coordsize="84,86" path="m2793,129l2791,131,2793,134,2814,137,2833,145,2849,157,2861,173,2869,192,2872,213,2874,215,2853,154,2816,132,2793,129xe" filled="t" fillcolor="#13100F" stroked="f">
                <v:path arrowok="t"/>
                <v:fill type="solid"/>
              </v:shape>
            </v:group>
            <v:group style="position:absolute;left:1241;top:131;width:86;height:84" coordorigin="1241,131" coordsize="86,84">
              <v:shape style="position:absolute;left:1241;top:131;width:86;height:84" coordorigin="1241,131" coordsize="86,84" path="m1327,131l1267,153,1241,213,1244,215,1246,212,1249,191,1257,173,1270,157,1285,145,1304,137,1325,134,1327,131xe" filled="t" fillcolor="#13100F" stroked="f">
                <v:path arrowok="t"/>
                <v:fill type="solid"/>
              </v:shape>
            </v:group>
            <v:group style="position:absolute;left:1325;top:80;width:1468;height:2" coordorigin="1325,80" coordsize="1468,2">
              <v:shape style="position:absolute;left:1325;top:80;width:1468;height:2" coordorigin="1325,80" coordsize="1468,0" path="m1325,80l2793,80e" filled="f" stroked="t" strokeweight=".1pt" strokecolor="#13100F">
                <v:path arrowok="t"/>
              </v:shape>
            </v:group>
            <v:group style="position:absolute;left:2791;top:80;width:135;height:135" coordorigin="2791,80" coordsize="135,135">
              <v:shape style="position:absolute;left:2791;top:80;width:135;height:135" coordorigin="2791,80" coordsize="135,135" path="m2793,80l2791,83,2805,86,2823,89,2841,96,2894,136,2919,191,2920,212,2923,215,2905,141,2858,97,2816,82,2793,80xe" filled="t" fillcolor="#13100F" stroked="f">
                <v:path arrowok="t"/>
                <v:fill type="solid"/>
              </v:shape>
            </v:group>
            <v:group style="position:absolute;left:1193;top:81;width:135;height:134" coordorigin="1193,81" coordsize="135,134">
              <v:shape style="position:absolute;left:1193;top:81;width:135;height:134" coordorigin="1193,81" coordsize="135,134" path="m1317,81l1254,101,1210,148,1193,212,1195,215,1198,200,1202,182,1208,165,1248,111,1304,87,1325,85,1327,83,1317,81xe" filled="t" fillcolor="#13100F" stroked="f">
                <v:path arrowok="t"/>
                <v:fill type="solid"/>
              </v:shape>
            </v:group>
            <v:group style="position:absolute;left:1325;top:97;width:1468;height:2" coordorigin="1325,97" coordsize="1468,2">
              <v:shape style="position:absolute;left:1325;top:97;width:1468;height:2" coordorigin="1325,97" coordsize="1468,0" path="m1325,97l2793,97e" filled="f" stroked="t" strokeweight=".1pt" strokecolor="#13100F">
                <v:path arrowok="t"/>
              </v:shape>
            </v:group>
            <v:group style="position:absolute;left:2791;top:97;width:118;height:118" coordorigin="2791,97" coordsize="118,118">
              <v:shape style="position:absolute;left:2791;top:97;width:118;height:118" coordorigin="2791,97" coordsize="118,118" path="m2793,97l2791,99,2812,103,2834,109,2884,149,2904,212,2906,215,2888,145,2837,105,2816,99,2793,97xe" filled="t" fillcolor="#13100F" stroked="f">
                <v:path arrowok="t"/>
                <v:fill type="solid"/>
              </v:shape>
            </v:group>
            <v:group style="position:absolute;left:1209;top:97;width:118;height:118" coordorigin="1209,97" coordsize="118,118">
              <v:shape style="position:absolute;left:1209;top:97;width:118;height:118" coordorigin="1209,97" coordsize="118,118" path="m1320,97l1258,118,1218,168,1209,212,1211,215,1214,203,1218,183,1225,165,1266,118,1325,102,1327,99,1320,97xe" filled="t" fillcolor="#13100F" stroked="f">
                <v:path arrowok="t"/>
                <v:fill type="solid"/>
              </v:shape>
            </v:group>
            <v:group style="position:absolute;left:1325;top:129;width:1468;height:2" coordorigin="1325,129" coordsize="1468,2">
              <v:shape style="position:absolute;left:1325;top:129;width:1468;height:2" coordorigin="1325,129" coordsize="1468,0" path="m1325,129l2793,129e" filled="f" stroked="t" strokeweight=".1pt" strokecolor="#13100F">
                <v:path arrowok="t"/>
              </v:shape>
            </v:group>
            <v:group style="position:absolute;left:1383;top:453;width:1359;height:2002" coordorigin="1383,453" coordsize="1359,2002">
              <v:shape style="position:absolute;left:1383;top:453;width:1359;height:2002" coordorigin="1383,453" coordsize="1359,2002" path="m2733,453l1391,453,1383,462,1383,2447,1391,2455,2733,2455,2738,2450,1394,2450,1388,2444,1388,464,1394,458,2738,458,2733,453xe" filled="t" fillcolor="#13100F" stroked="f">
                <v:path arrowok="t"/>
                <v:fill type="solid"/>
              </v:shape>
              <v:shape style="position:absolute;left:1383;top:453;width:1359;height:2002" coordorigin="1383,453" coordsize="1359,2002" path="m2738,458l2730,458,2737,464,2737,2444,2730,2450,2738,2450,2742,2447,2741,462,2738,458xe" filled="t" fillcolor="#13100F" stroked="f">
                <v:path arrowok="t"/>
                <v:fill type="solid"/>
              </v:shape>
            </v:group>
            <v:group style="position:absolute;left:1845;top:2099;width:96;height:94" coordorigin="1845,2099" coordsize="96,94">
              <v:shape style="position:absolute;left:1845;top:2099;width:96;height:94" coordorigin="1845,2099" coordsize="96,94" path="m1893,2099l1871,2104,1854,2118,1845,2138,1849,2163,1860,2182,1877,2193,1904,2191,1924,2182,1936,2167,1937,2165,1905,2165,1888,2149,1888,2114,1926,2114,1922,2110,1903,2100,1893,2099xe" filled="t" fillcolor="#52545A" stroked="f">
                <v:path arrowok="t"/>
                <v:fill type="solid"/>
              </v:shape>
              <v:shape style="position:absolute;left:1845;top:2099;width:96;height:94" coordorigin="1845,2099" coordsize="96,94" path="m1926,2114l1897,2114,1897,2146,1911,2159,1905,2165,1937,2165,1941,2149,1936,2127,1926,2114xe" filled="t" fillcolor="#52545A" stroked="f">
                <v:path arrowok="t"/>
                <v:fill type="solid"/>
              </v:shape>
            </v:group>
            <v:group style="position:absolute;left:1850;top:2339;width:55;height:83" coordorigin="1850,2339" coordsize="55,83">
              <v:shape style="position:absolute;left:1850;top:2339;width:55;height:83" coordorigin="1850,2339" coordsize="55,83" path="m1882,2339l1850,2339,1850,2422,1861,2422,1861,2421,1859,2421,1859,2420,1853,2420,1853,2341,1893,2341,1892,2341,1888,2341,1888,2340,1885,2339,1882,2339xe" filled="t" fillcolor="#52545A" stroked="f">
                <v:path arrowok="t"/>
                <v:fill type="solid"/>
              </v:shape>
              <v:shape style="position:absolute;left:1850;top:2339;width:55;height:83" coordorigin="1850,2339" coordsize="55,83" path="m1862,2420l1861,2420,1861,2422,1862,2422,1862,2420xe" filled="t" fillcolor="#52545A" stroked="f">
                <v:path arrowok="t"/>
                <v:fill type="solid"/>
              </v:shape>
              <v:shape style="position:absolute;left:1850;top:2339;width:55;height:83" coordorigin="1850,2339" coordsize="55,83" path="m1897,2380l1894,2385,1888,2387,1859,2387,1859,2421,1861,2421,1861,2420,1862,2420,1862,2389,1888,2389,1895,2387,1899,2382,1900,2381,1898,2381,1897,2380xe" filled="t" fillcolor="#52545A" stroked="f">
                <v:path arrowok="t"/>
                <v:fill type="solid"/>
              </v:shape>
              <v:shape style="position:absolute;left:1850;top:2339;width:55;height:83" coordorigin="1850,2339" coordsize="55,83" path="m1893,2341l1882,2341,1885,2342,1888,2342,1891,2343,1894,2344,1896,2346,1898,2347,1899,2350,1901,2353,1902,2356,1902,2358,1903,2371,1901,2376,1897,2380,1898,2381,1900,2381,1903,2377,1905,2371,1905,2359,1904,2356,1903,2352,1902,2352,1903,2352,1901,2349,1899,2346,1895,2342,1893,2341xe" filled="t" fillcolor="#52545A" stroked="f">
                <v:path arrowok="t"/>
                <v:fill type="solid"/>
              </v:shape>
              <v:shape style="position:absolute;left:1850;top:2339;width:55;height:83" coordorigin="1850,2339" coordsize="55,83" path="m1861,2349l1859,2349,1859,2380,1884,2380,1889,2378,1890,2377,1862,2377,1862,2351,1861,2351,1861,2349xe" filled="t" fillcolor="#52545A" stroked="f">
                <v:path arrowok="t"/>
                <v:fill type="solid"/>
              </v:shape>
              <v:shape style="position:absolute;left:1850;top:2339;width:55;height:83" coordorigin="1850,2339" coordsize="55,83" path="m1890,2374l1888,2376,1884,2377,1890,2377,1892,2376,1893,2375,1891,2375,1890,2374xe" filled="t" fillcolor="#52545A" stroked="f">
                <v:path arrowok="t"/>
                <v:fill type="solid"/>
              </v:shape>
              <v:shape style="position:absolute;left:1850;top:2339;width:55;height:83" coordorigin="1850,2339" coordsize="55,83" path="m1894,2355l1892,2355,1891,2356,1893,2358,1893,2359,1893,2369,1892,2372,1890,2374,1891,2375,1893,2375,1894,2373,1896,2369,1895,2360,1895,2357,1894,2355xe" filled="t" fillcolor="#52545A" stroked="f">
                <v:path arrowok="t"/>
                <v:fill type="solid"/>
              </v:shape>
              <v:shape style="position:absolute;left:1850;top:2339;width:55;height:83" coordorigin="1850,2339" coordsize="55,83" path="m1890,2350l1887,2350,1886,2351,1888,2352,1890,2354,1891,2356,1892,2355,1894,2355,1893,2355,1892,2352,1890,2350xe" filled="t" fillcolor="#52545A" stroked="f">
                <v:path arrowok="t"/>
                <v:fill type="solid"/>
              </v:shape>
              <v:shape style="position:absolute;left:1850;top:2339;width:55;height:83" coordorigin="1850,2339" coordsize="55,83" path="m1903,2352l1902,2352,1903,2352,1903,2352xe" filled="t" fillcolor="#52545A" stroked="f">
                <v:path arrowok="t"/>
                <v:fill type="solid"/>
              </v:shape>
              <v:shape style="position:absolute;left:1850;top:2339;width:55;height:83" coordorigin="1850,2339" coordsize="55,83" path="m1888,2350l1862,2350,1862,2351,1882,2351,1885,2351,1886,2351,1887,2350,1890,2350,1890,2350,1888,2350xe" filled="t" fillcolor="#52545A" stroked="f">
                <v:path arrowok="t"/>
                <v:fill type="solid"/>
              </v:shape>
              <v:shape style="position:absolute;left:1850;top:2339;width:55;height:83" coordorigin="1850,2339" coordsize="55,83" path="m1882,2349l1861,2349,1861,2351,1862,2351,1862,2350,1888,2350,1887,2349,1885,2349,1882,2349xe" filled="t" fillcolor="#52545A" stroked="f">
                <v:path arrowok="t"/>
                <v:fill type="solid"/>
              </v:shape>
              <v:shape style="position:absolute;left:1850;top:2339;width:55;height:83" coordorigin="1850,2339" coordsize="55,83" path="m1888,2340l1888,2341,1888,2341,1888,2340xe" filled="t" fillcolor="#52545A" stroked="f">
                <v:path arrowok="t"/>
                <v:fill type="solid"/>
              </v:shape>
              <v:shape style="position:absolute;left:1850;top:2339;width:55;height:83" coordorigin="1850,2339" coordsize="55,83" path="m1888,2340l1888,2341,1892,2341,1892,2341,1888,2340xe" filled="t" fillcolor="#52545A" stroked="f">
                <v:path arrowok="t"/>
                <v:fill type="solid"/>
              </v:shape>
            </v:group>
            <v:group style="position:absolute;left:1914;top:2339;width:68;height:83" coordorigin="1914,2339" coordsize="68,83">
              <v:shape style="position:absolute;left:1914;top:2339;width:68;height:83" coordorigin="1914,2339" coordsize="68,83" path="m1930,2339l1914,2339,1914,2422,1924,2422,1924,2421,1923,2421,1923,2420,1916,2420,1916,2341,1930,2341,1930,2339xe" filled="t" fillcolor="#52545A" stroked="f">
                <v:path arrowok="t"/>
                <v:fill type="solid"/>
              </v:shape>
              <v:shape style="position:absolute;left:1914;top:2339;width:68;height:83" coordorigin="1914,2339" coordsize="68,83" path="m1925,2420l1924,2420,1924,2422,1925,2422,1925,2420xe" filled="t" fillcolor="#52545A" stroked="f">
                <v:path arrowok="t"/>
                <v:fill type="solid"/>
              </v:shape>
              <v:shape style="position:absolute;left:1914;top:2339;width:68;height:83" coordorigin="1914,2339" coordsize="68,83" path="m1927,2360l1925,2360,1943,2422,1953,2422,1953,2420,1945,2420,1927,2360xe" filled="t" fillcolor="#52545A" stroked="f">
                <v:path arrowok="t"/>
                <v:fill type="solid"/>
              </v:shape>
              <v:shape style="position:absolute;left:1914;top:2339;width:68;height:83" coordorigin="1914,2339" coordsize="68,83" path="m1973,2361l1971,2361,1971,2422,1982,2422,1982,2420,1973,2420,1973,2361xe" filled="t" fillcolor="#52545A" stroked="f">
                <v:path arrowok="t"/>
                <v:fill type="solid"/>
              </v:shape>
              <v:shape style="position:absolute;left:1914;top:2339;width:68;height:83" coordorigin="1914,2339" coordsize="68,83" path="m1925,2352l1923,2352,1923,2421,1924,2421,1924,2420,1925,2420,1925,2360,1927,2360,1925,2352xe" filled="t" fillcolor="#52545A" stroked="f">
                <v:path arrowok="t"/>
                <v:fill type="solid"/>
              </v:shape>
              <v:shape style="position:absolute;left:1914;top:2339;width:68;height:83" coordorigin="1914,2339" coordsize="68,83" path="m1971,2353l1951,2420,1953,2420,1971,2361,1973,2361,1973,2353,1971,2353xe" filled="t" fillcolor="#52545A" stroked="f">
                <v:path arrowok="t"/>
                <v:fill type="solid"/>
              </v:shape>
              <v:shape style="position:absolute;left:1914;top:2339;width:68;height:83" coordorigin="1914,2339" coordsize="68,83" path="m1982,2341l1980,2341,1980,2420,1982,2420,1982,2341xe" filled="t" fillcolor="#52545A" stroked="f">
                <v:path arrowok="t"/>
                <v:fill type="solid"/>
              </v:shape>
              <v:shape style="position:absolute;left:1914;top:2339;width:68;height:83" coordorigin="1914,2339" coordsize="68,83" path="m1930,2341l1928,2341,1944,2398,1945,2403,1946,2407,1947,2410,1948,2413,1950,2409,1948,2409,1947,2409,1948,2405,1946,2397,1930,2341xe" filled="t" fillcolor="#52545A" stroked="f">
                <v:path arrowok="t"/>
                <v:fill type="solid"/>
              </v:shape>
              <v:shape style="position:absolute;left:1914;top:2339;width:68;height:83" coordorigin="1914,2339" coordsize="68,83" path="m1948,2405l1947,2409,1948,2409,1949,2409,1949,2406,1948,2405xe" filled="t" fillcolor="#52545A" stroked="f">
                <v:path arrowok="t"/>
                <v:fill type="solid"/>
              </v:shape>
              <v:shape style="position:absolute;left:1914;top:2339;width:68;height:83" coordorigin="1914,2339" coordsize="68,83" path="m1982,2339l1967,2339,1950,2398,1949,2402,1948,2405,1949,2409,1948,2409,1950,2409,1952,2402,1969,2341,1982,2341,1982,2339xe" filled="t" fillcolor="#52545A" stroked="f">
                <v:path arrowok="t"/>
                <v:fill type="solid"/>
              </v:shape>
            </v:group>
            <v:group style="position:absolute;left:1842;top:2206;width:67;height:83" coordorigin="1842,2206" coordsize="67,83">
              <v:shape style="position:absolute;left:1842;top:2206;width:67;height:83" coordorigin="1842,2206" coordsize="67,83" path="m1881,2206l1870,2206,1842,2289,1854,2289,1854,2288,1853,2288,1853,2287,1846,2287,1871,2209,1882,2209,1881,2206xe" filled="t" fillcolor="#52545A" stroked="f">
                <v:path arrowok="t"/>
                <v:fill type="solid"/>
              </v:shape>
              <v:shape style="position:absolute;left:1842;top:2206;width:67;height:83" coordorigin="1842,2206" coordsize="67,83" path="m1855,2287l1854,2287,1854,2289,1854,2289,1855,2287xe" filled="t" fillcolor="#52545A" stroked="f">
                <v:path arrowok="t"/>
                <v:fill type="solid"/>
              </v:shape>
              <v:shape style="position:absolute;left:1842;top:2206;width:67;height:83" coordorigin="1842,2206" coordsize="67,83" path="m1891,2265l1889,2265,1897,2289,1910,2289,1909,2287,1899,2287,1891,2265xe" filled="t" fillcolor="#52545A" stroked="f">
                <v:path arrowok="t"/>
                <v:fill type="solid"/>
              </v:shape>
              <v:shape style="position:absolute;left:1842;top:2206;width:67;height:83" coordorigin="1842,2206" coordsize="67,83" path="m1891,2263l1860,2263,1853,2288,1854,2288,1854,2287,1855,2287,1862,2265,1891,2265,1891,2263xe" filled="t" fillcolor="#52545A" stroked="f">
                <v:path arrowok="t"/>
                <v:fill type="solid"/>
              </v:shape>
              <v:shape style="position:absolute;left:1842;top:2206;width:67;height:83" coordorigin="1842,2206" coordsize="67,83" path="m1882,2209l1879,2209,1907,2287,1909,2287,1882,2209xe" filled="t" fillcolor="#52545A" stroked="f">
                <v:path arrowok="t"/>
                <v:fill type="solid"/>
              </v:shape>
              <v:shape style="position:absolute;left:1842;top:2206;width:67;height:83" coordorigin="1842,2206" coordsize="67,83" path="m1870,2231l1862,2256,1889,2256,1888,2254,1865,2254,1872,2232,1870,2231xe" filled="t" fillcolor="#52545A" stroked="f">
                <v:path arrowok="t"/>
                <v:fill type="solid"/>
              </v:shape>
              <v:shape style="position:absolute;left:1842;top:2206;width:67;height:83" coordorigin="1842,2206" coordsize="67,83" path="m1876,2216l1875,2216,1876,2216,1875,2222,1877,2227,1885,2254,1888,2254,1879,2226,1877,2220,1876,2216xe" filled="t" fillcolor="#52545A" stroked="f">
                <v:path arrowok="t"/>
                <v:fill type="solid"/>
              </v:shape>
              <v:shape style="position:absolute;left:1842;top:2206;width:67;height:83" coordorigin="1842,2206" coordsize="67,83" path="m1876,2216l1874,2216,1873,2221,1872,2226,1870,2231,1871,2231,1872,2232,1873,2231,1874,2227,1875,2222,1875,2221,1874,2216,1875,2216,1876,2216,1876,2216xe" filled="t" fillcolor="#52545A" stroked="f">
                <v:path arrowok="t"/>
                <v:fill type="solid"/>
              </v:shape>
              <v:shape style="position:absolute;left:1842;top:2206;width:67;height:83" coordorigin="1842,2206" coordsize="67,83" path="m1875,2216l1874,2216,1875,2221,1875,2222,1876,2216,1875,2216xe" filled="t" fillcolor="#52545A" stroked="f">
                <v:path arrowok="t"/>
                <v:fill type="solid"/>
              </v:shape>
            </v:group>
            <v:group style="position:absolute;left:1914;top:2206;width:68;height:83" coordorigin="1914,2206" coordsize="68,83">
              <v:shape style="position:absolute;left:1914;top:2206;width:68;height:83" coordorigin="1914,2206" coordsize="68,83" path="m1930,2206l1914,2206,1914,2289,1924,2289,1924,2288,1923,2288,1923,2287,1916,2287,1916,2209,1930,2209,1930,2206xe" filled="t" fillcolor="#52545A" stroked="f">
                <v:path arrowok="t"/>
                <v:fill type="solid"/>
              </v:shape>
              <v:shape style="position:absolute;left:1914;top:2206;width:68;height:83" coordorigin="1914,2206" coordsize="68,83" path="m1925,2287l1924,2287,1924,2289,1925,2289,1925,2287xe" filled="t" fillcolor="#52545A" stroked="f">
                <v:path arrowok="t"/>
                <v:fill type="solid"/>
              </v:shape>
              <v:shape style="position:absolute;left:1914;top:2206;width:68;height:83" coordorigin="1914,2206" coordsize="68,83" path="m1927,2228l1925,2228,1943,2289,1953,2289,1953,2287,1945,2287,1927,2228xe" filled="t" fillcolor="#52545A" stroked="f">
                <v:path arrowok="t"/>
                <v:fill type="solid"/>
              </v:shape>
              <v:shape style="position:absolute;left:1914;top:2206;width:68;height:83" coordorigin="1914,2206" coordsize="68,83" path="m1973,2229l1971,2229,1971,2289,1982,2289,1982,2287,1973,2287,1973,2229xe" filled="t" fillcolor="#52545A" stroked="f">
                <v:path arrowok="t"/>
                <v:fill type="solid"/>
              </v:shape>
              <v:shape style="position:absolute;left:1914;top:2206;width:68;height:83" coordorigin="1914,2206" coordsize="68,83" path="m1925,2219l1923,2220,1923,2288,1924,2288,1924,2287,1925,2287,1925,2228,1927,2228,1925,2219xe" filled="t" fillcolor="#52545A" stroked="f">
                <v:path arrowok="t"/>
                <v:fill type="solid"/>
              </v:shape>
              <v:shape style="position:absolute;left:1914;top:2206;width:68;height:83" coordorigin="1914,2206" coordsize="68,83" path="m1971,2220l1951,2287,1953,2287,1971,2229,1973,2229,1973,2221,1971,2220xe" filled="t" fillcolor="#52545A" stroked="f">
                <v:path arrowok="t"/>
                <v:fill type="solid"/>
              </v:shape>
              <v:shape style="position:absolute;left:1914;top:2206;width:68;height:83" coordorigin="1914,2206" coordsize="68,83" path="m1982,2209l1980,2209,1980,2287,1982,2287,1982,2209xe" filled="t" fillcolor="#52545A" stroked="f">
                <v:path arrowok="t"/>
                <v:fill type="solid"/>
              </v:shape>
              <v:shape style="position:absolute;left:1914;top:2206;width:68;height:83" coordorigin="1914,2206" coordsize="68,83" path="m1930,2209l1928,2209,1945,2270,1946,2274,1947,2277,1948,2281,1950,2277,1948,2277,1947,2276,1948,2272,1947,2269,1946,2264,1930,2209xe" filled="t" fillcolor="#52545A" stroked="f">
                <v:path arrowok="t"/>
                <v:fill type="solid"/>
              </v:shape>
              <v:shape style="position:absolute;left:1914;top:2206;width:68;height:83" coordorigin="1914,2206" coordsize="68,83" path="m1948,2272l1947,2276,1948,2277,1949,2276,1949,2273,1948,2272xe" filled="t" fillcolor="#52545A" stroked="f">
                <v:path arrowok="t"/>
                <v:fill type="solid"/>
              </v:shape>
              <v:shape style="position:absolute;left:1914;top:2206;width:68;height:83" coordorigin="1914,2206" coordsize="68,83" path="m1982,2206l1967,2206,1951,2263,1949,2269,1948,2272,1949,2274,1949,2276,1948,2277,1950,2277,1952,2269,1969,2209,1982,2209,1982,2206xe" filled="t" fillcolor="#52545A" stroked="f">
                <v:path arrowok="t"/>
                <v:fill type="solid"/>
              </v:shape>
              <v:shape style="position:absolute;left:1173;top:5666;width:1772;height:255" type="#_x0000_t75">
                <v:imagedata r:id="rId99" o:title=""/>
              </v:shape>
            </v:group>
            <v:group style="position:absolute;left:2055;top:5544;width:105;height:103" coordorigin="2055,5544" coordsize="105,103">
              <v:shape style="position:absolute;left:2055;top:5544;width:105;height:103" coordorigin="2055,5544" coordsize="105,103" path="m2063,5594l2059,5594,2057,5612,2069,5630,2086,5643,2109,5647,2129,5643,2134,5639,2104,5639,2083,5632,2069,5616,2063,5594xe" filled="t" fillcolor="#F8F7F8" stroked="f">
                <v:path arrowok="t"/>
                <v:fill type="solid"/>
              </v:shape>
              <v:shape style="position:absolute;left:2055;top:5544;width:105;height:103" coordorigin="2055,5544" coordsize="105,103" path="m2129,5551l2115,5551,2134,5559,2147,5576,2151,5600,2144,5620,2127,5634,2104,5639,2134,5639,2145,5630,2156,5611,2160,5586,2153,5569,2139,5555,2129,5551xe" filled="t" fillcolor="#F8F7F8" stroked="f">
                <v:path arrowok="t"/>
                <v:fill type="solid"/>
              </v:shape>
              <v:shape style="position:absolute;left:2055;top:5544;width:105;height:103" coordorigin="2055,5544" coordsize="105,103" path="m2091,5544l2072,5555,2059,5573,2055,5594,2064,5585,2073,5567,2090,5555,2115,5551,2129,5551,2118,5546,2091,5544xe" filled="t" fillcolor="#F8F7F8" stroked="f">
                <v:path arrowok="t"/>
                <v:fill type="solid"/>
              </v:shape>
            </v:group>
            <v:group style="position:absolute;left:2277;top:5544;width:105;height:103" coordorigin="2277,5544" coordsize="105,103">
              <v:shape style="position:absolute;left:2277;top:5544;width:105;height:103" coordorigin="2277,5544" coordsize="105,103" path="m2285,5594l2281,5594,2280,5612,2291,5630,2309,5643,2331,5647,2351,5643,2356,5639,2327,5639,2306,5632,2291,5616,2285,5594xe" filled="t" fillcolor="#F8F7F8" stroked="f">
                <v:path arrowok="t"/>
                <v:fill type="solid"/>
              </v:shape>
              <v:shape style="position:absolute;left:2277;top:5544;width:105;height:103" coordorigin="2277,5544" coordsize="105,103" path="m2352,5551l2337,5551,2356,5559,2369,5576,2374,5600,2366,5620,2350,5634,2327,5639,2356,5639,2367,5630,2378,5611,2382,5586,2375,5569,2361,5555,2352,5551xe" filled="t" fillcolor="#F8F7F8" stroked="f">
                <v:path arrowok="t"/>
                <v:fill type="solid"/>
              </v:shape>
              <v:shape style="position:absolute;left:2277;top:5544;width:105;height:103" coordorigin="2277,5544" coordsize="105,103" path="m2313,5544l2294,5555,2282,5573,2277,5594,2286,5585,2295,5567,2313,5555,2337,5551,2352,5551,2341,5546,2313,5544xe" filled="t" fillcolor="#F8F7F8" stroked="f">
                <v:path arrowok="t"/>
                <v:fill type="solid"/>
              </v:shape>
            </v:group>
            <v:group style="position:absolute;left:1832;top:5544;width:105;height:103" coordorigin="1832,5544" coordsize="105,103">
              <v:shape style="position:absolute;left:1832;top:5544;width:105;height:103" coordorigin="1832,5544" coordsize="105,103" path="m1841,5594l1836,5594,1835,5612,1846,5630,1864,5643,1887,5647,1907,5643,1912,5639,1882,5639,1861,5632,1846,5616,1841,5594xe" filled="t" fillcolor="#9C9FA4" stroked="f">
                <v:path arrowok="t"/>
                <v:fill type="solid"/>
              </v:shape>
              <v:shape style="position:absolute;left:1832;top:5544;width:105;height:103" coordorigin="1832,5544" coordsize="105,103" path="m1907,5551l1893,5551,1911,5559,1924,5576,1929,5600,1921,5620,1905,5634,1882,5639,1912,5639,1923,5630,1934,5611,1937,5586,1931,5568,1917,5555,1907,5551xe" filled="t" fillcolor="#9C9FA4" stroked="f">
                <v:path arrowok="t"/>
                <v:fill type="solid"/>
              </v:shape>
              <v:shape style="position:absolute;left:1832;top:5544;width:105;height:103" coordorigin="1832,5544" coordsize="105,103" path="m1869,5544l1850,5555,1837,5572,1832,5594,1842,5585,1851,5567,1868,5555,1893,5551,1907,5551,1896,5546,1869,5544xe" filled="t" fillcolor="#9C9FA4" stroked="f">
                <v:path arrowok="t"/>
                <v:fill type="solid"/>
              </v:shape>
            </v:group>
            <v:group style="position:absolute;left:2024;top:5686;width:171;height:61" coordorigin="2024,5686" coordsize="171,61">
              <v:shape style="position:absolute;left:2024;top:5686;width:171;height:61" coordorigin="2024,5686" coordsize="171,61" path="m2165,5687l2164,5694,2177,5694,2177,5745,2177,5745,2177,5745,2182,5745,2182,5694,2195,5694,2195,5693,2165,5693,2165,5693,2195,5693,2195,5687,2195,5687,2194,5687,2165,5687xe" filled="t" fillcolor="#646970" stroked="f">
                <v:path arrowok="t"/>
                <v:fill type="solid"/>
              </v:shape>
              <v:shape style="position:absolute;left:2024;top:5686;width:171;height:61" coordorigin="2024,5686" coordsize="171,61" path="m2195,5694l2182,5694,2195,5694,2195,5694xe" filled="t" fillcolor="#646970" stroked="f">
                <v:path arrowok="t"/>
                <v:fill type="solid"/>
              </v:shape>
              <v:shape style="position:absolute;left:2024;top:5686;width:171;height:61" coordorigin="2024,5686" coordsize="171,61" path="m2195,5693l2165,5693,2165,5693,2195,5693,2195,5693xe" filled="t" fillcolor="#646970" stroked="f">
                <v:path arrowok="t"/>
                <v:fill type="solid"/>
              </v:shape>
              <v:shape style="position:absolute;left:2024;top:5686;width:171;height:61" coordorigin="2024,5686" coordsize="171,61" path="m2133,5687l2132,5745,2133,5745,2133,5745,2161,5745,2161,5738,2138,5738,2138,5718,2158,5718,2159,5712,2138,5712,2159,5712,2138,5711,2138,5694,2160,5694,2160,5687,2159,5687,2133,5687xe" filled="t" fillcolor="#646970" stroked="f">
                <v:path arrowok="t"/>
                <v:fill type="solid"/>
              </v:shape>
              <v:shape style="position:absolute;left:2024;top:5686;width:171;height:61" coordorigin="2024,5686" coordsize="171,61" path="m2158,5718l2138,5718,2158,5719,2158,5718xe" filled="t" fillcolor="#646970" stroked="f">
                <v:path arrowok="t"/>
                <v:fill type="solid"/>
              </v:shape>
              <v:shape style="position:absolute;left:2024;top:5686;width:171;height:61" coordorigin="2024,5686" coordsize="171,61" path="m2159,5712l2138,5712,2139,5712,2159,5712xe" filled="t" fillcolor="#646970" stroked="f">
                <v:path arrowok="t"/>
                <v:fill type="solid"/>
              </v:shape>
              <v:shape style="position:absolute;left:2024;top:5686;width:171;height:61" coordorigin="2024,5686" coordsize="171,61" path="m2160,5694l2138,5694,2160,5694,2160,5694xe" filled="t" fillcolor="#646970" stroked="f">
                <v:path arrowok="t"/>
                <v:fill type="solid"/>
              </v:shape>
              <v:shape style="position:absolute;left:2024;top:5686;width:171;height:61" coordorigin="2024,5686" coordsize="171,61" path="m2101,5726l2096,5726,2096,5726,2095,5729,2108,5746,2114,5746,2117,5745,2121,5742,2123,5740,2124,5739,2109,5739,2108,5738,2106,5737,2102,5733,2101,5731,2101,5729,2101,5726xe" filled="t" fillcolor="#646970" stroked="f">
                <v:path arrowok="t"/>
                <v:fill type="solid"/>
              </v:shape>
              <v:shape style="position:absolute;left:2024;top:5686;width:171;height:61" coordorigin="2024,5686" coordsize="171,61" path="m2113,5686l2108,5686,2105,5686,2103,5688,2101,5689,2100,5691,2098,5694,2097,5696,2097,5698,2097,5705,2097,5707,2098,5709,2099,5711,2100,5713,2102,5715,2104,5716,2106,5717,2115,5721,2116,5721,2119,5725,2120,5729,2120,5730,2119,5734,2116,5737,2115,5738,2113,5739,2124,5739,2124,5737,2125,5735,2126,5732,2126,5725,2107,5709,2104,5708,2104,5706,2103,5705,2102,5704,2102,5699,2103,5697,2104,5695,2105,5694,2108,5693,2122,5693,2122,5691,2120,5689,2118,5688,2116,5686,2113,5686xe" filled="t" fillcolor="#646970" stroked="f">
                <v:path arrowok="t"/>
                <v:fill type="solid"/>
              </v:shape>
              <v:shape style="position:absolute;left:2024;top:5686;width:171;height:61" coordorigin="2024,5686" coordsize="171,61" path="m2122,5693l2113,5693,2115,5694,2117,5696,2118,5698,2119,5700,2119,5704,2124,5704,2125,5700,2125,5699,2124,5697,2123,5694,2122,5693xe" filled="t" fillcolor="#646970" stroked="f">
                <v:path arrowok="t"/>
                <v:fill type="solid"/>
              </v:shape>
              <v:shape style="position:absolute;left:2024;top:5686;width:171;height:61" coordorigin="2024,5686" coordsize="171,61" path="m2062,5687l2062,5745,2062,5745,2062,5745,2090,5745,2091,5738,2067,5738,2068,5718,2088,5718,2089,5712,2067,5712,2089,5712,2067,5711,2068,5694,2090,5694,2090,5687,2089,5687,2062,5687xe" filled="t" fillcolor="#646970" stroked="f">
                <v:path arrowok="t"/>
                <v:fill type="solid"/>
              </v:shape>
              <v:shape style="position:absolute;left:2024;top:5686;width:171;height:61" coordorigin="2024,5686" coordsize="171,61" path="m2088,5718l2068,5718,2088,5719,2088,5718xe" filled="t" fillcolor="#646970" stroked="f">
                <v:path arrowok="t"/>
                <v:fill type="solid"/>
              </v:shape>
              <v:shape style="position:absolute;left:2024;top:5686;width:171;height:61" coordorigin="2024,5686" coordsize="171,61" path="m2089,5712l2067,5712,2068,5712,2089,5712xe" filled="t" fillcolor="#646970" stroked="f">
                <v:path arrowok="t"/>
                <v:fill type="solid"/>
              </v:shape>
              <v:shape style="position:absolute;left:2024;top:5686;width:171;height:61" coordorigin="2024,5686" coordsize="171,61" path="m2090,5694l2068,5694,2090,5694,2090,5694xe" filled="t" fillcolor="#646970" stroked="f">
                <v:path arrowok="t"/>
                <v:fill type="solid"/>
              </v:shape>
              <v:shape style="position:absolute;left:2024;top:5686;width:171;height:61" coordorigin="2024,5686" coordsize="171,61" path="m2044,5687l2024,5687,2024,5745,2024,5745,2024,5745,2029,5745,2029,5741,2030,5719,2044,5719,2044,5719,2044,5719,2046,5718,2049,5717,2051,5716,2053,5712,2030,5712,2030,5693,2053,5693,2052,5691,2051,5689,2047,5687,2044,5687xe" filled="t" fillcolor="#646970" stroked="f">
                <v:path arrowok="t"/>
                <v:fill type="solid"/>
              </v:shape>
              <v:shape style="position:absolute;left:2024;top:5686;width:171;height:61" coordorigin="2024,5686" coordsize="171,61" path="m2044,5719l2030,5719,2035,5720,2038,5720,2046,5733,2051,5745,2057,5745,2057,5745,2056,5745,2057,5745,2056,5741,2051,5729,2050,5726,2049,5723,2047,5721,2045,5719,2045,5719,2044,5719xe" filled="t" fillcolor="#646970" stroked="f">
                <v:path arrowok="t"/>
                <v:fill type="solid"/>
              </v:shape>
              <v:shape style="position:absolute;left:2024;top:5686;width:171;height:61" coordorigin="2024,5686" coordsize="171,61" path="m2057,5745l2056,5745,2057,5745,2057,5745xe" filled="t" fillcolor="#646970" stroked="f">
                <v:path arrowok="t"/>
                <v:fill type="solid"/>
              </v:shape>
              <v:shape style="position:absolute;left:2024;top:5686;width:171;height:61" coordorigin="2024,5686" coordsize="171,61" path="m2044,5719l2044,5719,2045,5719,2045,5719,2044,5719xe" filled="t" fillcolor="#646970" stroked="f">
                <v:path arrowok="t"/>
                <v:fill type="solid"/>
              </v:shape>
              <v:shape style="position:absolute;left:2024;top:5686;width:171;height:61" coordorigin="2024,5686" coordsize="171,61" path="m2053,5693l2030,5693,2041,5694,2044,5694,2046,5695,2047,5696,2048,5698,2049,5700,2049,5705,2049,5706,2048,5708,2045,5711,2044,5712,2042,5712,2053,5712,2054,5710,2055,5707,2055,5700,2054,5697,2053,5693xe" filled="t" fillcolor="#646970" stroked="f">
                <v:path arrowok="t"/>
                <v:fill type="solid"/>
              </v:shape>
            </v:group>
            <v:group style="position:absolute;left:2329;top:3809;width:339;height:235" coordorigin="2329,3809" coordsize="339,235">
              <v:shape style="position:absolute;left:2329;top:3809;width:339;height:235" coordorigin="2329,3809" coordsize="339,235" path="m2631,3809l2352,3812,2335,3825,2329,3846,2331,4021,2344,4038,2365,4045,2644,4042,2652,4036,2350,4036,2337,4024,2337,3831,2350,3818,2654,3818,2652,3816,2631,3809xe" filled="t" fillcolor="#9C9FA4" stroked="f">
                <v:path arrowok="t"/>
                <v:fill type="solid"/>
              </v:shape>
              <v:shape style="position:absolute;left:2329;top:3809;width:339;height:235" coordorigin="2329,3809" coordsize="339,235" path="m2654,3818l2647,3818,2659,3831,2659,4024,2647,4036,2652,4036,2661,4029,2668,4008,2668,3846,2664,3846,2665,3833,2654,3818xe" filled="t" fillcolor="#9C9FA4" stroked="f">
                <v:path arrowok="t"/>
                <v:fill type="solid"/>
              </v:shape>
              <v:shape style="position:absolute;left:2333;top:4138;width:330;height:227" type="#_x0000_t75">
                <v:imagedata r:id="rId100" o:title=""/>
              </v:shape>
            </v:group>
            <v:group style="position:absolute;left:2329;top:4134;width:339;height:235" coordorigin="2329,4134" coordsize="339,235">
              <v:shape style="position:absolute;left:2329;top:4134;width:339;height:235" coordorigin="2329,4134" coordsize="339,235" path="m2631,4134l2352,4136,2335,4149,2329,4170,2331,4345,2344,4362,2365,4369,2644,4366,2652,4360,2350,4360,2337,4348,2337,4155,2350,4142,2654,4142,2652,4140,2631,4134xe" filled="t" fillcolor="#9C9FA4" stroked="f">
                <v:path arrowok="t"/>
                <v:fill type="solid"/>
              </v:shape>
              <v:shape style="position:absolute;left:2329;top:4134;width:339;height:235" coordorigin="2329,4134" coordsize="339,235" path="m2654,4142l2647,4142,2659,4155,2659,4348,2647,4360,2652,4360,2661,4353,2668,4332,2668,4170,2664,4170,2665,4157,2654,4142xe" filled="t" fillcolor="#9C9FA4" stroked="f">
                <v:path arrowok="t"/>
                <v:fill type="solid"/>
              </v:shape>
            </v:group>
            <v:group style="position:absolute;left:2333;top:4458;width:339;height:235" coordorigin="2333,4458" coordsize="339,235">
              <v:shape style="position:absolute;left:2333;top:4458;width:339;height:235" coordorigin="2333,4458" coordsize="339,235" path="m2635,4458l2356,4460,2339,4473,2333,4494,2335,4669,2349,4686,2370,4693,2648,4691,2656,4684,2354,4684,2341,4672,2341,4479,2354,4466,2658,4466,2656,4464,2635,4458xe" filled="t" fillcolor="#9C9FA4" stroked="f">
                <v:path arrowok="t"/>
                <v:fill type="solid"/>
              </v:shape>
              <v:shape style="position:absolute;left:2333;top:4458;width:339;height:235" coordorigin="2333,4458" coordsize="339,235" path="m2658,4466l2651,4466,2663,4479,2663,4672,2651,4684,2656,4684,2665,4677,2672,4656,2672,4494,2668,4494,2669,4481,2658,4466xe" filled="t" fillcolor="#9C9FA4" stroked="f">
                <v:path arrowok="t"/>
                <v:fill type="solid"/>
              </v:shape>
              <v:shape style="position:absolute;left:1455;top:4462;width:330;height:227" type="#_x0000_t75">
                <v:imagedata r:id="rId101" o:title=""/>
              </v:shape>
            </v:group>
            <v:group style="position:absolute;left:1450;top:4458;width:339;height:235" coordorigin="1450,4458" coordsize="339,235">
              <v:shape style="position:absolute;left:1450;top:4458;width:339;height:235" coordorigin="1450,4458" coordsize="339,235" path="m1753,4458l1474,4460,1457,4473,1450,4494,1453,4669,1466,4686,1487,4693,1766,4691,1774,4684,1471,4684,1459,4672,1459,4479,1471,4466,1775,4466,1774,4464,1753,4458xe" filled="t" fillcolor="#9C9FA4" stroked="f">
                <v:path arrowok="t"/>
                <v:fill type="solid"/>
              </v:shape>
              <v:shape style="position:absolute;left:1450;top:4458;width:339;height:235" coordorigin="1450,4458" coordsize="339,235" path="m1775,4466l1768,4466,1781,4479,1781,4672,1768,4684,1774,4684,1783,4677,1790,4656,1790,4494,1785,4494,1787,4481,1775,4466xe" filled="t" fillcolor="#9C9FA4" stroked="f">
                <v:path arrowok="t"/>
                <v:fill type="solid"/>
              </v:shape>
            </v:group>
            <v:group style="position:absolute;left:1503;top:4536;width:238;height:79" coordorigin="1503,4536" coordsize="238,79">
              <v:shape style="position:absolute;left:1503;top:4536;width:238;height:79" coordorigin="1503,4536" coordsize="238,79" path="m1700,4536l1699,4614,1700,4614,1700,4614,1706,4614,1706,4580,1725,4580,1725,4579,1729,4578,1732,4575,1734,4572,1735,4570,1706,4570,1706,4545,1735,4545,1734,4543,1732,4540,1728,4537,1724,4536,1700,4536xe" filled="t" fillcolor="#646970" stroked="f">
                <v:path arrowok="t"/>
                <v:fill type="solid"/>
              </v:shape>
              <v:shape style="position:absolute;left:1503;top:4536;width:238;height:79" coordorigin="1503,4536" coordsize="238,79" path="m1725,4580l1706,4580,1716,4580,1719,4582,1719,4583,1720,4585,1722,4587,1723,4590,1724,4593,1726,4598,1732,4614,1740,4614,1741,4614,1731,4588,1730,4585,1728,4582,1725,4580xe" filled="t" fillcolor="#646970" stroked="f">
                <v:path arrowok="t"/>
                <v:fill type="solid"/>
              </v:shape>
              <v:shape style="position:absolute;left:1503;top:4536;width:238;height:79" coordorigin="1503,4536" coordsize="238,79" path="m1735,4545l1707,4545,1720,4546,1724,4546,1726,4547,1727,4549,1729,4552,1730,4554,1730,4560,1729,4562,1722,4570,1735,4570,1736,4568,1737,4563,1737,4554,1737,4550,1735,4546,1735,4545xe" filled="t" fillcolor="#646970" stroked="f">
                <v:path arrowok="t"/>
                <v:fill type="solid"/>
              </v:shape>
              <v:shape style="position:absolute;left:1503;top:4536;width:238;height:79" coordorigin="1503,4536" coordsize="238,79" path="m1657,4536l1656,4614,1657,4614,1657,4614,1691,4614,1692,4604,1663,4604,1664,4578,1689,4578,1689,4569,1663,4569,1664,4546,1690,4546,1691,4537,1657,4536xe" filled="t" fillcolor="#646970" stroked="f">
                <v:path arrowok="t"/>
                <v:fill type="solid"/>
              </v:shape>
              <v:shape style="position:absolute;left:1503;top:4536;width:238;height:79" coordorigin="1503,4536" coordsize="238,79" path="m1689,4578l1664,4578,1689,4579,1689,4578xe" filled="t" fillcolor="#646970" stroked="f">
                <v:path arrowok="t"/>
                <v:fill type="solid"/>
              </v:shape>
              <v:shape style="position:absolute;left:1503;top:4536;width:238;height:79" coordorigin="1503,4536" coordsize="238,79" path="m1690,4546l1664,4546,1690,4547,1690,4546xe" filled="t" fillcolor="#646970" stroked="f">
                <v:path arrowok="t"/>
                <v:fill type="solid"/>
              </v:shape>
              <v:shape style="position:absolute;left:1503;top:4536;width:238;height:79" coordorigin="1503,4536" coordsize="238,79" path="m1611,4614l1604,4614,1604,4614,1611,4614,1611,4614xe" filled="t" fillcolor="#646970" stroked="f">
                <v:path arrowok="t"/>
                <v:fill type="solid"/>
              </v:shape>
              <v:shape style="position:absolute;left:1503;top:4536;width:238;height:79" coordorigin="1503,4536" coordsize="238,79" path="m1628,4551l1622,4551,1622,4552,1622,4553,1632,4614,1639,4614,1642,4597,1636,4597,1635,4590,1634,4583,1633,4576,1628,4551xe" filled="t" fillcolor="#646970" stroked="f">
                <v:path arrowok="t"/>
                <v:fill type="solid"/>
              </v:shape>
              <v:shape style="position:absolute;left:1503;top:4536;width:238;height:79" coordorigin="1503,4536" coordsize="238,79" path="m1592,4536l1591,4536,1604,4614,1604,4614,1611,4614,1613,4598,1607,4598,1607,4594,1606,4590,1606,4586,1599,4537,1592,4536xe" filled="t" fillcolor="#646970" stroked="f">
                <v:path arrowok="t"/>
                <v:fill type="solid"/>
              </v:shape>
              <v:shape style="position:absolute;left:1503;top:4536;width:238;height:79" coordorigin="1503,4536" coordsize="238,79" path="m1618,4536l1608,4593,1607,4598,1613,4598,1621,4555,1622,4551,1628,4551,1626,4537,1618,4536xe" filled="t" fillcolor="#646970" stroked="f">
                <v:path arrowok="t"/>
                <v:fill type="solid"/>
              </v:shape>
              <v:shape style="position:absolute;left:1503;top:4536;width:238;height:79" coordorigin="1503,4536" coordsize="238,79" path="m1652,4536l1645,4536,1637,4586,1636,4594,1636,4597,1642,4597,1652,4536xe" filled="t" fillcolor="#646970" stroked="f">
                <v:path arrowok="t"/>
                <v:fill type="solid"/>
              </v:shape>
              <v:shape style="position:absolute;left:1503;top:4536;width:238;height:79" coordorigin="1503,4536" coordsize="238,79" path="m1571,4535l1560,4535,1554,4539,1550,4546,1546,4553,1544,4563,1544,4583,1545,4589,1562,4615,1571,4615,1575,4614,1578,4611,1582,4607,1583,4606,1562,4606,1559,4603,1556,4598,1553,4593,1551,4586,1551,4565,1553,4557,1556,4552,1559,4547,1562,4545,1583,4545,1582,4544,1579,4540,1575,4537,1571,4535xe" filled="t" fillcolor="#646970" stroked="f">
                <v:path arrowok="t"/>
                <v:fill type="solid"/>
              </v:shape>
              <v:shape style="position:absolute;left:1503;top:4536;width:238;height:79" coordorigin="1503,4536" coordsize="238,79" path="m1583,4545l1569,4545,1572,4546,1577,4551,1581,4586,1580,4593,1577,4598,1574,4603,1571,4605,1562,4606,1583,4606,1584,4603,1586,4596,1588,4590,1589,4583,1589,4568,1588,4561,1586,4555,1585,4549,1583,4545xe" filled="t" fillcolor="#646970" stroked="f">
                <v:path arrowok="t"/>
                <v:fill type="solid"/>
              </v:shape>
              <v:shape style="position:absolute;left:1503;top:4536;width:238;height:79" coordorigin="1503,4536" coordsize="238,79" path="m1504,4536l1503,4614,1504,4614,1504,4614,1510,4614,1510,4582,1529,4582,1533,4581,1537,4573,1510,4573,1510,4546,1537,4546,1537,4545,1536,4543,1534,4541,1532,4539,1530,4538,1528,4537,1526,4537,1524,4536,1504,4536xe" filled="t" fillcolor="#646970" stroked="f">
                <v:path arrowok="t"/>
                <v:fill type="solid"/>
              </v:shape>
              <v:shape style="position:absolute;left:1503;top:4536;width:238;height:79" coordorigin="1503,4536" coordsize="238,79" path="m1529,4582l1510,4582,1522,4583,1528,4583,1529,4582xe" filled="t" fillcolor="#646970" stroked="f">
                <v:path arrowok="t"/>
                <v:fill type="solid"/>
              </v:shape>
              <v:shape style="position:absolute;left:1503;top:4536;width:238;height:79" coordorigin="1503,4536" coordsize="238,79" path="m1537,4546l1510,4546,1521,4547,1524,4547,1526,4547,1527,4547,1528,4548,1529,4549,1531,4554,1532,4555,1532,4564,1531,4567,1529,4569,1528,4572,1525,4573,1537,4573,1538,4571,1539,4566,1539,4554,1539,4552,1537,4546xe" filled="t" fillcolor="#646970" stroked="f">
                <v:path arrowok="t"/>
                <v:fill type="solid"/>
              </v:shape>
              <v:shape style="position:absolute;left:1458;top:4140;width:330;height:227" type="#_x0000_t75">
                <v:imagedata r:id="rId102" o:title=""/>
              </v:shape>
              <v:shape style="position:absolute;left:1457;top:4140;width:331;height:227" type="#_x0000_t75">
                <v:imagedata r:id="rId103" o:title=""/>
              </v:shape>
            </v:group>
            <v:group style="position:absolute;left:1458;top:4140;width:330;height:227" coordorigin="1458,4140" coordsize="330,227">
              <v:shape style="position:absolute;left:1458;top:4140;width:330;height:227" coordorigin="1458,4140" coordsize="330,227" path="m1490,4140l1469,4147,1458,4165,1458,4334,1465,4355,1483,4366,1756,4366,1776,4359,1787,4341,1788,4172,1781,4151,1762,4140,1490,4140xe" filled="t" fillcolor="#575B61" stroked="f">
                <v:path arrowok="t"/>
                <v:fill type="solid"/>
              </v:shape>
            </v:group>
            <v:group style="position:absolute;left:1453;top:4135;width:339;height:235" coordorigin="1453,4135" coordsize="339,235">
              <v:shape style="position:absolute;left:1453;top:4135;width:339;height:235" coordorigin="1453,4135" coordsize="339,235" path="m1756,4135l1477,4138,1460,4151,1453,4172,1456,4347,1469,4364,1490,4371,1769,4368,1776,4362,1474,4362,1462,4350,1462,4157,1474,4144,1778,4144,1777,4142,1756,4135xe" filled="t" fillcolor="#9C9FA4" stroked="f">
                <v:path arrowok="t"/>
                <v:fill type="solid"/>
              </v:shape>
              <v:shape style="position:absolute;left:1453;top:4135;width:339;height:235" coordorigin="1453,4135" coordsize="339,235" path="m1778,4144l1771,4144,1784,4157,1784,4350,1771,4362,1776,4362,1785,4355,1792,4334,1792,4172,1788,4172,1790,4159,1778,4144xe" filled="t" fillcolor="#9C9FA4" stroked="f">
                <v:path arrowok="t"/>
                <v:fill type="solid"/>
              </v:shape>
              <v:shape style="position:absolute;left:2315;top:4801;width:329;height:162" type="#_x0000_t75">
                <v:imagedata r:id="rId104" o:title=""/>
              </v:shape>
              <v:shape style="position:absolute;left:2314;top:4801;width:330;height:162" type="#_x0000_t75">
                <v:imagedata r:id="rId105" o:title=""/>
              </v:shape>
            </v:group>
            <v:group style="position:absolute;left:2310;top:4797;width:339;height:171" coordorigin="2310,4797" coordsize="339,171">
              <v:shape style="position:absolute;left:2310;top:4797;width:339;height:171" coordorigin="2310,4797" coordsize="339,171" path="m2563,4797l2394,4797,2334,4822,2310,4883,2313,4905,2352,4956,2395,4967,2564,4967,2586,4964,2599,4959,2563,4959,2388,4959,2334,4929,2319,4869,2325,4853,2336,4835,2355,4816,2374,4808,2395,4805,2598,4805,2586,4800,2563,4797xe" filled="t" fillcolor="#9C9FA4" stroked="f">
                <v:path arrowok="t"/>
                <v:fill type="solid"/>
              </v:shape>
              <v:shape style="position:absolute;left:2310;top:4797;width:339;height:171" coordorigin="2310,4797" coordsize="339,171" path="m2648,4882l2644,4882,2639,4895,2633,4912,2621,4929,2602,4948,2584,4956,2563,4959,2599,4959,2606,4956,2624,4942,2637,4925,2645,4905,2648,4882xe" filled="t" fillcolor="#9C9FA4" stroked="f">
                <v:path arrowok="t"/>
                <v:fill type="solid"/>
              </v:shape>
              <v:shape style="position:absolute;left:2310;top:4797;width:339;height:171" coordorigin="2310,4797" coordsize="339,171" path="m2598,4805l2395,4805,2576,4807,2593,4812,2610,4824,2629,4843,2637,4861,2640,4882,2648,4881,2645,4859,2636,4839,2623,4822,2606,4809,2598,4805xe" filled="t" fillcolor="#9C9FA4" stroked="f">
                <v:path arrowok="t"/>
                <v:fill type="solid"/>
              </v:shape>
            </v:group>
            <v:group style="position:absolute;left:1430;top:4761;width:1260;height:732" coordorigin="1430,4761" coordsize="1260,732">
              <v:shape style="position:absolute;left:1430;top:4761;width:1260;height:732" coordorigin="1430,4761" coordsize="1260,732" path="m2588,4761l1527,4761,1466,4785,1432,4840,1430,4863,1430,5396,1454,5457,1509,5490,1532,5493,2594,5493,2616,5489,2631,5483,1532,5483,1513,5481,1460,5448,1440,5391,1440,4863,1442,4844,1475,4791,1532,4771,2632,4771,2632,4770,2611,4763,2588,4761xe" filled="t" fillcolor="#4BA3D3" stroked="f">
                <v:path arrowok="t"/>
                <v:fill type="solid"/>
              </v:shape>
              <v:shape style="position:absolute;left:1430;top:4761;width:1260;height:732" coordorigin="1430,4761" coordsize="1260,732" path="m2632,4771l1532,4771,2589,4771,2607,4773,2660,4806,2680,4863,2680,5391,2685,5391,2680,5391,2678,5410,2672,5428,2628,5474,2588,5483,2631,5483,2681,5434,2690,5391,2690,4858,2687,4835,2678,4815,2666,4797,2650,4782,2632,4771xe" filled="t" fillcolor="#4BA3D3" stroked="f">
                <v:path arrowok="t"/>
                <v:fill type="solid"/>
              </v:shape>
              <v:shape style="position:absolute;left:1460;top:4795;width:330;height:162" type="#_x0000_t75">
                <v:imagedata r:id="rId106" o:title=""/>
              </v:shape>
            </v:group>
            <v:group style="position:absolute;left:1456;top:4791;width:339;height:171" coordorigin="1456,4791" coordsize="339,171">
              <v:shape style="position:absolute;left:1456;top:4791;width:339;height:171" coordorigin="1456,4791" coordsize="339,171" path="m1710,4791l1540,4791,1481,4816,1456,4877,1459,4899,1499,4950,1541,4961,1710,4961,1733,4958,1745,4953,1710,4953,1535,4953,1481,4923,1466,4863,1472,4847,1483,4829,1502,4810,1521,4802,1541,4799,1745,4799,1732,4794,1710,4791xe" filled="t" fillcolor="#9C9FA4" stroked="f">
                <v:path arrowok="t"/>
                <v:fill type="solid"/>
              </v:shape>
              <v:shape style="position:absolute;left:1456;top:4791;width:339;height:171" coordorigin="1456,4791" coordsize="339,171" path="m1795,4876l1791,4876,1785,4889,1780,4906,1768,4923,1749,4942,1731,4950,1710,4953,1745,4953,1753,4949,1770,4936,1784,4919,1792,4899,1795,4876xe" filled="t" fillcolor="#9C9FA4" stroked="f">
                <v:path arrowok="t"/>
                <v:fill type="solid"/>
              </v:shape>
              <v:shape style="position:absolute;left:1456;top:4791;width:339;height:171" coordorigin="1456,4791" coordsize="339,171" path="m1745,4799l1541,4799,1723,4801,1739,4806,1757,4818,1776,4837,1784,4855,1787,4876,1795,4875,1792,4853,1783,4833,1770,4816,1753,4802,1745,4799xe" filled="t" fillcolor="#9C9FA4" stroked="f">
                <v:path arrowok="t"/>
                <v:fill type="solid"/>
              </v:shape>
            </v:group>
            <v:group style="position:absolute;left:1456;top:5033;width:339;height:170" coordorigin="1456,5033" coordsize="339,170">
              <v:shape style="position:absolute;left:1456;top:5033;width:339;height:170" coordorigin="1456,5033" coordsize="339,170" path="m1710,5033l1540,5033,1481,5059,1456,5119,1459,5141,1499,5192,1541,5204,1711,5204,1733,5200,1745,5195,1710,5195,1535,5195,1481,5166,1466,5105,1472,5089,1483,5072,1502,5053,1521,5044,1541,5042,1745,5042,1732,5036,1710,5033xe" filled="t" fillcolor="#9C9FA4" stroked="f">
                <v:path arrowok="t"/>
                <v:fill type="solid"/>
              </v:shape>
              <v:shape style="position:absolute;left:1456;top:5033;width:339;height:170" coordorigin="1456,5033" coordsize="339,170" path="m1795,5118l1791,5118,1785,5131,1780,5148,1768,5165,1749,5184,1731,5192,1710,5195,1745,5195,1753,5192,1770,5178,1784,5161,1792,5141,1795,5118xe" filled="t" fillcolor="#9C9FA4" stroked="f">
                <v:path arrowok="t"/>
                <v:fill type="solid"/>
              </v:shape>
              <v:shape style="position:absolute;left:1456;top:5033;width:339;height:170" coordorigin="1456,5033" coordsize="339,170" path="m1745,5042l1541,5042,1723,5043,1739,5049,1757,5060,1776,5079,1784,5098,1787,5118,1795,5118,1792,5095,1783,5075,1770,5058,1753,5045,1745,5042xe" filled="t" fillcolor="#9C9FA4" stroked="f">
                <v:path arrowok="t"/>
                <v:fill type="solid"/>
              </v:shape>
              <v:shape style="position:absolute;left:1460;top:5280;width:329;height:162" type="#_x0000_t75">
                <v:imagedata r:id="rId107" o:title=""/>
              </v:shape>
              <v:shape style="position:absolute;left:1460;top:5280;width:330;height:162" type="#_x0000_t75">
                <v:imagedata r:id="rId108" o:title=""/>
              </v:shape>
              <v:shape style="position:absolute;left:1462;top:5280;width:329;height:162" type="#_x0000_t75">
                <v:imagedata r:id="rId109" o:title=""/>
              </v:shape>
            </v:group>
            <v:group style="position:absolute;left:1456;top:5275;width:339;height:170" coordorigin="1456,5275" coordsize="339,170">
              <v:shape style="position:absolute;left:1456;top:5275;width:339;height:170" coordorigin="1456,5275" coordsize="339,170" path="m1710,5275l1540,5275,1481,5301,1456,5361,1459,5384,1499,5434,1541,5446,1711,5446,1733,5443,1745,5437,1710,5437,1535,5437,1481,5408,1466,5348,1472,5331,1483,5314,1502,5295,1521,5287,1541,5284,1745,5284,1732,5278,1710,5275xe" filled="t" fillcolor="#9C9FA4" stroked="f">
                <v:path arrowok="t"/>
                <v:fill type="solid"/>
              </v:shape>
              <v:shape style="position:absolute;left:1456;top:5275;width:339;height:170" coordorigin="1456,5275" coordsize="339,170" path="m1795,5361l1791,5361,1785,5373,1780,5390,1768,5407,1749,5426,1731,5434,1710,5437,1745,5437,1753,5434,1770,5421,1784,5403,1792,5383,1795,5361xe" filled="t" fillcolor="#9C9FA4" stroked="f">
                <v:path arrowok="t"/>
                <v:fill type="solid"/>
              </v:shape>
              <v:shape style="position:absolute;left:1456;top:5275;width:339;height:170" coordorigin="1456,5275" coordsize="339,170" path="m1745,5284l1541,5284,1723,5285,1739,5291,1757,5302,1776,5321,1784,5340,1787,5361,1795,5360,1792,5337,1783,5317,1770,5300,1753,5287,1745,5284xe" filled="t" fillcolor="#9C9FA4" stroked="f">
                <v:path arrowok="t"/>
                <v:fill type="solid"/>
              </v:shape>
              <v:shape style="position:absolute;left:1937;top:4804;width:280;height:632" type="#_x0000_t75">
                <v:imagedata r:id="rId110" o:title=""/>
              </v:shape>
              <v:shape style="position:absolute;left:1937;top:4804;width:279;height:632" type="#_x0000_t75">
                <v:imagedata r:id="rId111" o:title=""/>
              </v:shape>
              <v:shape style="position:absolute;left:1937;top:4804;width:280;height:636" type="#_x0000_t75">
                <v:imagedata r:id="rId112" o:title=""/>
              </v:shape>
            </v:group>
            <v:group style="position:absolute;left:1932;top:4800;width:288;height:644" coordorigin="1932,4800" coordsize="288,644">
              <v:shape style="position:absolute;left:1932;top:4800;width:288;height:644" coordorigin="1932,4800" coordsize="288,644" path="m2076,4800l2001,4801,1937,4814,1932,4820,1932,5424,2007,5444,2093,5444,2132,5444,2152,5443,2171,5442,2193,5439,2203,5435,2024,5435,2004,5435,1942,5423,1941,5420,1941,4824,2007,4809,2076,4808,2076,4800xe" filled="t" fillcolor="#9C9FA4" stroked="f">
                <v:path arrowok="t"/>
                <v:fill type="solid"/>
              </v:shape>
              <v:shape style="position:absolute;left:1932;top:4800;width:288;height:644" coordorigin="1932,4800" coordsize="288,644" path="m2076,4800l2076,4808,2128,4808,2148,4809,2210,4821,2212,4824,2212,5420,2210,5423,2205,5426,2200,5428,2124,5435,2203,5435,2209,5433,2216,5429,2220,5424,2220,4820,2145,4800,2124,4800,2076,4800xe" filled="t" fillcolor="#9C9FA4" stroked="f">
                <v:path arrowok="t"/>
                <v:fill type="solid"/>
              </v:shape>
            </v:group>
            <v:group style="position:absolute;left:2023;top:5335;width:102;height:9" coordorigin="2023,5335" coordsize="102,9">
              <v:shape style="position:absolute;left:2023;top:5335;width:102;height:9" coordorigin="2023,5335" coordsize="102,9" path="m2123,5335l2025,5335,2023,5337,2023,5342,2025,5344,2123,5344,2125,5342,2125,5337,2123,5335xe" filled="t" fillcolor="#FFFFFF" stroked="f">
                <v:path arrowok="t"/>
                <v:fill type="solid"/>
              </v:shape>
            </v:group>
            <v:group style="position:absolute;left:2023;top:4872;width:55;height:102" coordorigin="2023,4872" coordsize="55,102">
              <v:shape style="position:absolute;left:2023;top:4872;width:55;height:102" coordorigin="2023,4872" coordsize="55,102" path="m2078,4927l2069,4927,2069,4972,2071,4974,2076,4974,2078,4972,2078,4927xe" filled="t" fillcolor="#FFFFFF" stroked="f">
                <v:path arrowok="t"/>
                <v:fill type="solid"/>
              </v:shape>
              <v:shape style="position:absolute;left:2023;top:4872;width:55;height:102" coordorigin="2023,4872" coordsize="55,102" path="m2123,4918l2078,4918,2025,4918,2023,4920,2023,4925,2025,4927,2123,4927,2125,4925,2125,4920,2123,4918xe" filled="t" fillcolor="#FFFFFF" stroked="f">
                <v:path arrowok="t"/>
                <v:fill type="solid"/>
              </v:shape>
              <v:shape style="position:absolute;left:2023;top:4872;width:55;height:102" coordorigin="2023,4872" coordsize="55,102" path="m2076,4872l2071,4872,2069,4874,2069,4918,2078,4918,2078,4874,2076,4872xe" filled="t" fillcolor="#FFFFFF" stroked="f">
                <v:path arrowok="t"/>
                <v:fill type="solid"/>
              </v:shape>
            </v:group>
            <v:group style="position:absolute;left:1492;top:4837;width:265;height:79" coordorigin="1492,4837" coordsize="265,79">
              <v:shape style="position:absolute;left:1492;top:4837;width:265;height:79" coordorigin="1492,4837" coordsize="265,79" path="m1730,4837l1729,4914,1730,4914,1730,4915,1734,4915,1734,4882,1734,4882,1734,4854,1739,4854,1735,4838,1730,4837xe" filled="t" fillcolor="#646970" stroked="f">
                <v:path arrowok="t"/>
                <v:fill type="solid"/>
              </v:shape>
              <v:shape style="position:absolute;left:1492;top:4837;width:265;height:79" coordorigin="1492,4837" coordsize="265,79" path="m1740,4855l1734,4855,1743,4883,1752,4914,1757,4915,1757,4898,1752,4898,1752,4897,1744,4869,1740,4855xe" filled="t" fillcolor="#646970" stroked="f">
                <v:path arrowok="t"/>
                <v:fill type="solid"/>
              </v:shape>
              <v:shape style="position:absolute;left:1492;top:4837;width:265;height:79" coordorigin="1492,4837" coordsize="265,79" path="m1757,4868l1752,4868,1752,4898,1757,4898,1757,4868xe" filled="t" fillcolor="#646970" stroked="f">
                <v:path arrowok="t"/>
                <v:fill type="solid"/>
              </v:shape>
              <v:shape style="position:absolute;left:1492;top:4837;width:265;height:79" coordorigin="1492,4837" coordsize="265,79" path="m1752,4837l1752,4897,1752,4868,1757,4868,1757,4838,1752,4837xe" filled="t" fillcolor="#646970" stroked="f">
                <v:path arrowok="t"/>
                <v:fill type="solid"/>
              </v:shape>
              <v:shape style="position:absolute;left:1492;top:4837;width:265;height:79" coordorigin="1492,4837" coordsize="265,79" path="m1739,4854l1734,4854,1734,4868,1734,4882,1734,4882,1734,4855,1740,4855,1739,4854xe" filled="t" fillcolor="#646970" stroked="f">
                <v:path arrowok="t"/>
                <v:fill type="solid"/>
              </v:shape>
              <v:shape style="position:absolute;left:1492;top:4837;width:265;height:79" coordorigin="1492,4837" coordsize="265,79" path="m1711,4836l1702,4836,1698,4840,1695,4847,1692,4854,1691,4864,1691,4884,1704,4916,1710,4916,1713,4914,1716,4911,1719,4908,1719,4907,1704,4907,1701,4904,1699,4899,1697,4894,1696,4886,1696,4864,1697,4858,1701,4848,1704,4845,1719,4845,1719,4845,1716,4841,1714,4838,1711,4836xe" filled="t" fillcolor="#646970" stroked="f">
                <v:path arrowok="t"/>
                <v:fill type="solid"/>
              </v:shape>
              <v:shape style="position:absolute;left:1492;top:4837;width:265;height:79" coordorigin="1492,4837" coordsize="265,79" path="m1719,4845l1704,4845,1709,4845,1711,4847,1719,4886,1718,4894,1715,4899,1713,4904,1711,4907,1719,4907,1721,4903,1723,4891,1724,4884,1724,4868,1723,4862,1722,4855,1721,4850,1719,4845xe" filled="t" fillcolor="#646970" stroked="f">
                <v:path arrowok="t"/>
                <v:fill type="solid"/>
              </v:shape>
              <v:shape style="position:absolute;left:1492;top:4837;width:265;height:79" coordorigin="1492,4837" coordsize="265,79" path="m1636,4837l1635,4914,1636,4914,1636,4915,1641,4915,1642,4880,1658,4880,1657,4879,1658,4879,1658,4879,1662,4878,1665,4876,1668,4871,1642,4871,1642,4846,1668,4846,1667,4843,1665,4841,1663,4840,1661,4838,1658,4837,1636,4837xe" filled="t" fillcolor="#646970" stroked="f">
                <v:path arrowok="t"/>
                <v:fill type="solid"/>
              </v:shape>
              <v:shape style="position:absolute;left:1492;top:4837;width:265;height:79" coordorigin="1492,4837" coordsize="265,79" path="m1658,4880l1642,4880,1648,4881,1651,4881,1653,4883,1654,4884,1655,4886,1656,4888,1657,4890,1658,4894,1666,4914,1673,4915,1673,4914,1672,4914,1671,4914,1673,4914,1671,4909,1666,4893,1664,4889,1663,4886,1661,4883,1659,4881,1659,4881,1658,4880xe" filled="t" fillcolor="#646970" stroked="f">
                <v:path arrowok="t"/>
                <v:fill type="solid"/>
              </v:shape>
              <v:shape style="position:absolute;left:1492;top:4837;width:265;height:79" coordorigin="1492,4837" coordsize="265,79" path="m1673,4914l1671,4914,1672,4914,1673,4914xe" filled="t" fillcolor="#646970" stroked="f">
                <v:path arrowok="t"/>
                <v:fill type="solid"/>
              </v:shape>
              <v:shape style="position:absolute;left:1492;top:4837;width:265;height:79" coordorigin="1492,4837" coordsize="265,79" path="m1658,4879l1658,4879,1659,4881,1659,4881,1658,4879xe" filled="t" fillcolor="#646970" stroked="f">
                <v:path arrowok="t"/>
                <v:fill type="solid"/>
              </v:shape>
              <v:shape style="position:absolute;left:1492;top:4837;width:265;height:79" coordorigin="1492,4837" coordsize="265,79" path="m1668,4846l1642,4846,1655,4847,1658,4847,1660,4848,1663,4852,1663,4854,1663,4861,1663,4863,1656,4871,1668,4871,1669,4869,1670,4864,1670,4854,1669,4851,1668,4846xe" filled="t" fillcolor="#646970" stroked="f">
                <v:path arrowok="t"/>
                <v:fill type="solid"/>
              </v:shape>
              <v:shape style="position:absolute;left:1492;top:4837;width:265;height:79" coordorigin="1492,4837" coordsize="265,79" path="m1597,4837l1596,4914,1597,4914,1597,4915,1628,4915,1628,4905,1602,4905,1602,4879,1625,4879,1626,4870,1602,4870,1602,4847,1627,4847,1627,4838,1597,4837xe" filled="t" fillcolor="#646970" stroked="f">
                <v:path arrowok="t"/>
                <v:fill type="solid"/>
              </v:shape>
              <v:shape style="position:absolute;left:1492;top:4837;width:265;height:79" coordorigin="1492,4837" coordsize="265,79" path="m1625,4879l1602,4879,1625,4880,1625,4879xe" filled="t" fillcolor="#646970" stroked="f">
                <v:path arrowok="t"/>
                <v:fill type="solid"/>
              </v:shape>
              <v:shape style="position:absolute;left:1492;top:4837;width:265;height:79" coordorigin="1492,4837" coordsize="265,79" path="m1627,4847l1602,4847,1627,4847,1627,4847xe" filled="t" fillcolor="#646970" stroked="f">
                <v:path arrowok="t"/>
                <v:fill type="solid"/>
              </v:shape>
              <v:shape style="position:absolute;left:1492;top:4837;width:265;height:79" coordorigin="1492,4837" coordsize="265,79" path="m1547,4837l1547,4914,1547,4914,1547,4915,1553,4915,1553,4879,1553,4849,1558,4849,1556,4838,1547,4837xe" filled="t" fillcolor="#646970" stroked="f">
                <v:path arrowok="t"/>
                <v:fill type="solid"/>
              </v:shape>
              <v:shape style="position:absolute;left:1492;top:4837;width:265;height:79" coordorigin="1492,4837" coordsize="265,79" path="m1558,4851l1553,4851,1559,4881,1565,4914,1570,4915,1572,4903,1568,4903,1567,4901,1567,4895,1566,4891,1558,4851xe" filled="t" fillcolor="#646970" stroked="f">
                <v:path arrowok="t"/>
                <v:fill type="solid"/>
              </v:shape>
              <v:shape style="position:absolute;left:1492;top:4837;width:265;height:79" coordorigin="1492,4837" coordsize="265,79" path="m1588,4852l1582,4852,1582,4891,1582,4914,1587,4915,1588,4852xe" filled="t" fillcolor="#646970" stroked="f">
                <v:path arrowok="t"/>
                <v:fill type="solid"/>
              </v:shape>
              <v:shape style="position:absolute;left:1492;top:4837;width:265;height:79" coordorigin="1492,4837" coordsize="265,79" path="m1573,4900l1568,4900,1568,4903,1572,4903,1573,4900xe" filled="t" fillcolor="#646970" stroked="f">
                <v:path arrowok="t"/>
                <v:fill type="solid"/>
              </v:shape>
              <v:shape style="position:absolute;left:1492;top:4837;width:265;height:79" coordorigin="1492,4837" coordsize="265,79" path="m1580,4837l1569,4896,1568,4900,1568,4902,1568,4900,1573,4900,1576,4881,1576,4881,1582,4850,1588,4850,1588,4838,1580,4837xe" filled="t" fillcolor="#646970" stroked="f">
                <v:path arrowok="t"/>
                <v:fill type="solid"/>
              </v:shape>
              <v:shape style="position:absolute;left:1492;top:4837;width:265;height:79" coordorigin="1492,4837" coordsize="265,79" path="m1588,4850l1582,4850,1582,4852,1576,4881,1582,4852,1588,4852,1588,4850xe" filled="t" fillcolor="#646970" stroked="f">
                <v:path arrowok="t"/>
                <v:fill type="solid"/>
              </v:shape>
              <v:shape style="position:absolute;left:1492;top:4837;width:265;height:79" coordorigin="1492,4837" coordsize="265,79" path="m1558,4849l1553,4849,1553,4879,1553,4851,1558,4851,1558,4849xe" filled="t" fillcolor="#646970" stroked="f">
                <v:path arrowok="t"/>
                <v:fill type="solid"/>
              </v:shape>
              <v:shape style="position:absolute;left:1492;top:4837;width:265;height:79" coordorigin="1492,4837" coordsize="265,79" path="m1532,4837l1532,4914,1532,4914,1532,4915,1538,4915,1538,4838,1532,4837xe" filled="t" fillcolor="#646970" stroked="f">
                <v:path arrowok="t"/>
                <v:fill type="solid"/>
              </v:shape>
              <v:shape style="position:absolute;left:1492;top:4837;width:265;height:79" coordorigin="1492,4837" coordsize="265,79" path="m1492,4837l1492,4847,1506,4847,1506,4914,1506,4914,1506,4915,1511,4915,1512,4847,1525,4847,1525,4847,1492,4847,1492,4846,1525,4846,1526,4838,1492,4837xe" filled="t" fillcolor="#646970" stroked="f">
                <v:path arrowok="t"/>
                <v:fill type="solid"/>
              </v:shape>
              <v:shape style="position:absolute;left:1492;top:4837;width:265;height:79" coordorigin="1492,4837" coordsize="265,79" path="m1525,4847l1512,4847,1525,4847,1525,4847xe" filled="t" fillcolor="#646970" stroked="f">
                <v:path arrowok="t"/>
                <v:fill type="solid"/>
              </v:shape>
            </v:group>
            <v:group style="position:absolute;left:1494;top:5080;width:273;height:79" coordorigin="1494,5080" coordsize="273,79">
              <v:shape style="position:absolute;left:1494;top:5080;width:273;height:79" coordorigin="1494,5080" coordsize="273,79" path="m1746,5080l1746,5157,1746,5157,1746,5157,1750,5157,1751,5122,1765,5122,1765,5113,1750,5112,1751,5089,1767,5089,1767,5080,1746,5080xe" filled="t" fillcolor="#646970" stroked="f">
                <v:path arrowok="t"/>
                <v:fill type="solid"/>
              </v:shape>
              <v:shape style="position:absolute;left:1494;top:5080;width:273;height:79" coordorigin="1494,5080" coordsize="273,79" path="m1765,5122l1751,5122,1765,5122,1765,5122xe" filled="t" fillcolor="#646970" stroked="f">
                <v:path arrowok="t"/>
                <v:fill type="solid"/>
              </v:shape>
              <v:shape style="position:absolute;left:1494;top:5080;width:273;height:79" coordorigin="1494,5080" coordsize="273,79" path="m1767,5089l1751,5089,1767,5089,1767,5089xe" filled="t" fillcolor="#646970" stroked="f">
                <v:path arrowok="t"/>
                <v:fill type="solid"/>
              </v:shape>
              <v:shape style="position:absolute;left:1494;top:5080;width:273;height:79" coordorigin="1494,5080" coordsize="273,79" path="m1720,5080l1720,5157,1720,5157,1720,5157,1724,5157,1724,5122,1739,5122,1739,5113,1724,5112,1724,5089,1741,5089,1741,5089,1741,5080,1720,5080xe" filled="t" fillcolor="#646970" stroked="f">
                <v:path arrowok="t"/>
                <v:fill type="solid"/>
              </v:shape>
              <v:shape style="position:absolute;left:1494;top:5080;width:273;height:79" coordorigin="1494,5080" coordsize="273,79" path="m1739,5122l1724,5122,1739,5122,1739,5122xe" filled="t" fillcolor="#646970" stroked="f">
                <v:path arrowok="t"/>
                <v:fill type="solid"/>
              </v:shape>
              <v:shape style="position:absolute;left:1494;top:5080;width:273;height:79" coordorigin="1494,5080" coordsize="273,79" path="m1741,5089l1724,5089,1741,5089,1741,5089xe" filled="t" fillcolor="#646970" stroked="f">
                <v:path arrowok="t"/>
                <v:fill type="solid"/>
              </v:shape>
              <v:shape style="position:absolute;left:1494;top:5080;width:273;height:79" coordorigin="1494,5080" coordsize="273,79" path="m1703,5078l1695,5078,1692,5082,1689,5089,1686,5097,1685,5104,1685,5129,1686,5132,1687,5138,1688,5144,1690,5149,1692,5153,1694,5156,1697,5158,1703,5158,1705,5157,1708,5153,1710,5150,1711,5149,1697,5149,1695,5146,1693,5141,1691,5136,1690,5129,1697,5088,1711,5088,1710,5087,1708,5084,1706,5080,1703,5078xe" filled="t" fillcolor="#646970" stroked="f">
                <v:path arrowok="t"/>
                <v:fill type="solid"/>
              </v:shape>
              <v:shape style="position:absolute;left:1494;top:5080;width:273;height:79" coordorigin="1494,5080" coordsize="273,79" path="m1711,5088l1702,5088,1704,5089,1707,5094,1710,5129,1709,5136,1707,5141,1705,5146,1703,5149,1711,5149,1712,5145,1713,5138,1714,5133,1715,5128,1715,5111,1714,5104,1713,5097,1712,5092,1711,5088xe" filled="t" fillcolor="#646970" stroked="f">
                <v:path arrowok="t"/>
                <v:fill type="solid"/>
              </v:shape>
              <v:shape style="position:absolute;left:1494;top:5080;width:273;height:79" coordorigin="1494,5080" coordsize="273,79" path="m1633,5080l1632,5157,1633,5157,1633,5157,1638,5157,1638,5123,1638,5123,1638,5123,1654,5123,1654,5122,1654,5122,1654,5121,1658,5121,1661,5118,1662,5115,1663,5113,1638,5113,1638,5089,1638,5089,1638,5088,1663,5088,1662,5086,1661,5083,1659,5082,1657,5080,1654,5080,1633,5080xe" filled="t" fillcolor="#646970" stroked="f">
                <v:path arrowok="t"/>
                <v:fill type="solid"/>
              </v:shape>
              <v:shape style="position:absolute;left:1494;top:5080;width:273;height:79" coordorigin="1494,5080" coordsize="273,79" path="m1654,5123l1638,5123,1644,5123,1647,5123,1653,5133,1654,5136,1656,5141,1661,5157,1668,5157,1667,5157,1668,5157,1660,5132,1659,5128,1657,5125,1655,5123,1655,5123,1654,5123xe" filled="t" fillcolor="#646970" stroked="f">
                <v:path arrowok="t"/>
                <v:fill type="solid"/>
              </v:shape>
              <v:shape style="position:absolute;left:1494;top:5080;width:273;height:79" coordorigin="1494,5080" coordsize="273,79" path="m1668,5157l1667,5157,1668,5157,1668,5157xe" filled="t" fillcolor="#646970" stroked="f">
                <v:path arrowok="t"/>
                <v:fill type="solid"/>
              </v:shape>
              <v:shape style="position:absolute;left:1494;top:5080;width:273;height:79" coordorigin="1494,5080" coordsize="273,79" path="m1638,5123l1638,5123,1638,5123,1638,5123xe" filled="t" fillcolor="#646970" stroked="f">
                <v:path arrowok="t"/>
                <v:fill type="solid"/>
              </v:shape>
              <v:shape style="position:absolute;left:1494;top:5080;width:273;height:79" coordorigin="1494,5080" coordsize="273,79" path="m1654,5122l1655,5123,1655,5123,1654,5122xe" filled="t" fillcolor="#646970" stroked="f">
                <v:path arrowok="t"/>
                <v:fill type="solid"/>
              </v:shape>
              <v:shape style="position:absolute;left:1494;top:5080;width:273;height:79" coordorigin="1494,5080" coordsize="273,79" path="m1663,5088l1638,5088,1651,5089,1654,5089,1656,5090,1659,5094,1659,5097,1659,5103,1659,5106,1657,5110,1656,5111,1655,5112,1654,5113,1652,5113,1663,5113,1664,5111,1665,5106,1665,5097,1665,5093,1664,5089,1663,5088xe" filled="t" fillcolor="#646970" stroked="f">
                <v:path arrowok="t"/>
                <v:fill type="solid"/>
              </v:shape>
              <v:shape style="position:absolute;left:1494;top:5080;width:273;height:79" coordorigin="1494,5080" coordsize="273,79" path="m1638,5088l1638,5089,1638,5089,1638,5088xe" filled="t" fillcolor="#646970" stroked="f">
                <v:path arrowok="t"/>
                <v:fill type="solid"/>
              </v:shape>
              <v:shape style="position:absolute;left:1494;top:5080;width:273;height:79" coordorigin="1494,5080" coordsize="273,79" path="m1595,5080l1594,5157,1595,5157,1595,5157,1625,5157,1625,5148,1600,5147,1601,5122,1623,5122,1623,5113,1600,5112,1601,5089,1624,5089,1624,5080,1595,5080xe" filled="t" fillcolor="#646970" stroked="f">
                <v:path arrowok="t"/>
                <v:fill type="solid"/>
              </v:shape>
              <v:shape style="position:absolute;left:1494;top:5080;width:273;height:79" coordorigin="1494,5080" coordsize="273,79" path="m1623,5122l1601,5122,1623,5122,1623,5122xe" filled="t" fillcolor="#646970" stroked="f">
                <v:path arrowok="t"/>
                <v:fill type="solid"/>
              </v:shape>
              <v:shape style="position:absolute;left:1494;top:5080;width:273;height:79" coordorigin="1494,5080" coordsize="273,79" path="m1624,5089l1601,5089,1624,5089,1624,5089xe" filled="t" fillcolor="#646970" stroked="f">
                <v:path arrowok="t"/>
                <v:fill type="solid"/>
              </v:shape>
              <v:shape style="position:absolute;left:1494;top:5080;width:273;height:79" coordorigin="1494,5080" coordsize="273,79" path="m1547,5080l1547,5157,1547,5157,1547,5157,1553,5157,1553,5091,1558,5091,1556,5080,1547,5080xe" filled="t" fillcolor="#646970" stroked="f">
                <v:path arrowok="t"/>
                <v:fill type="solid"/>
              </v:shape>
              <v:shape style="position:absolute;left:1494;top:5080;width:273;height:79" coordorigin="1494,5080" coordsize="273,79" path="m1558,5093l1553,5093,1558,5123,1564,5157,1569,5157,1571,5145,1567,5145,1567,5145,1567,5143,1566,5140,1566,5138,1565,5133,1558,5093xe" filled="t" fillcolor="#646970" stroked="f">
                <v:path arrowok="t"/>
                <v:fill type="solid"/>
              </v:shape>
              <v:shape style="position:absolute;left:1494;top:5080;width:273;height:79" coordorigin="1494,5080" coordsize="273,79" path="m1586,5094l1581,5094,1581,5133,1581,5157,1586,5157,1586,5156,1581,5156,1581,5154,1586,5154,1586,5094xe" filled="t" fillcolor="#646970" stroked="f">
                <v:path arrowok="t"/>
                <v:fill type="solid"/>
              </v:shape>
              <v:shape style="position:absolute;left:1494;top:5080;width:273;height:79" coordorigin="1494,5080" coordsize="273,79" path="m1572,5143l1567,5143,1567,5145,1571,5145,1572,5143xe" filled="t" fillcolor="#646970" stroked="f">
                <v:path arrowok="t"/>
                <v:fill type="solid"/>
              </v:shape>
              <v:shape style="position:absolute;left:1494;top:5080;width:273;height:79" coordorigin="1494,5080" coordsize="273,79" path="m1579,5080l1568,5138,1567,5145,1567,5143,1572,5143,1575,5123,1581,5093,1586,5093,1586,5080,1579,5080xe" filled="t" fillcolor="#646970" stroked="f">
                <v:path arrowok="t"/>
                <v:fill type="solid"/>
              </v:shape>
              <v:shape style="position:absolute;left:1494;top:5080;width:273;height:79" coordorigin="1494,5080" coordsize="273,79" path="m1581,5095l1575,5123,1581,5095xe" filled="t" fillcolor="#646970" stroked="f">
                <v:path arrowok="t"/>
                <v:fill type="solid"/>
              </v:shape>
              <v:shape style="position:absolute;left:1494;top:5080;width:273;height:79" coordorigin="1494,5080" coordsize="273,79" path="m1558,5091l1553,5091,1553,5093,1553,5095,1553,5123,1553,5093,1558,5093,1558,5091xe" filled="t" fillcolor="#646970" stroked="f">
                <v:path arrowok="t"/>
                <v:fill type="solid"/>
              </v:shape>
              <v:shape style="position:absolute;left:1494;top:5080;width:273;height:79" coordorigin="1494,5080" coordsize="273,79" path="m1586,5093l1581,5093,1581,5095,1581,5094,1586,5094,1586,5093xe" filled="t" fillcolor="#646970" stroked="f">
                <v:path arrowok="t"/>
                <v:fill type="solid"/>
              </v:shape>
              <v:shape style="position:absolute;left:1494;top:5080;width:273;height:79" coordorigin="1494,5080" coordsize="273,79" path="m1533,5080l1532,5157,1533,5157,1533,5157,1538,5157,1538,5080,1533,5080xe" filled="t" fillcolor="#646970" stroked="f">
                <v:path arrowok="t"/>
                <v:fill type="solid"/>
              </v:shape>
              <v:shape style="position:absolute;left:1494;top:5080;width:273;height:79" coordorigin="1494,5080" coordsize="273,79" path="m1494,5080l1494,5089,1508,5089,1507,5157,1508,5157,1508,5157,1513,5157,1513,5089,1526,5089,1527,5080,1494,5080xe" filled="t" fillcolor="#646970" stroked="f">
                <v:path arrowok="t"/>
                <v:fill type="solid"/>
              </v:shape>
              <v:shape style="position:absolute;left:1494;top:5080;width:273;height:79" coordorigin="1494,5080" coordsize="273,79" path="m1526,5089l1513,5089,1526,5089,1526,5089xe" filled="t" fillcolor="#646970" stroked="f">
                <v:path arrowok="t"/>
                <v:fill type="solid"/>
              </v:shape>
            </v:group>
            <v:group style="position:absolute;left:2328;top:4848;width:298;height:70" coordorigin="2328,4848" coordsize="298,70">
              <v:shape style="position:absolute;left:2328;top:4848;width:298;height:70" coordorigin="2328,4848" coordsize="298,70" path="m2581,4849l2580,4917,2581,4917,2581,4917,2586,4917,2586,4860,2592,4860,2590,4850,2581,4849xe" filled="t" fillcolor="#FFFFFF" stroked="f">
                <v:path arrowok="t"/>
                <v:fill type="solid"/>
              </v:shape>
              <v:shape style="position:absolute;left:2328;top:4848;width:298;height:70" coordorigin="2328,4848" coordsize="298,70" path="m2593,4861l2587,4861,2593,4888,2600,4917,2605,4917,2608,4907,2603,4907,2603,4906,2602,4900,2601,4896,2593,4861xe" filled="t" fillcolor="#FFFFFF" stroked="f">
                <v:path arrowok="t"/>
                <v:fill type="solid"/>
              </v:shape>
              <v:shape style="position:absolute;left:2328;top:4848;width:298;height:70" coordorigin="2328,4848" coordsize="298,70" path="m2625,4912l2619,4912,2619,4917,2625,4917,2625,4912xe" filled="t" fillcolor="#FFFFFF" stroked="f">
                <v:path arrowok="t"/>
                <v:fill type="solid"/>
              </v:shape>
              <v:shape style="position:absolute;left:2328;top:4848;width:298;height:70" coordorigin="2328,4848" coordsize="298,70" path="m2619,4910l2612,4910,2612,4912,2619,4912,2619,4910xe" filled="t" fillcolor="#FFFFFF" stroked="f">
                <v:path arrowok="t"/>
                <v:fill type="solid"/>
              </v:shape>
              <v:shape style="position:absolute;left:2328;top:4848;width:298;height:70" coordorigin="2328,4848" coordsize="298,70" path="m2625,4862l2619,4862,2619,4910,2625,4910,2625,4862xe" filled="t" fillcolor="#FFFFFF" stroked="f">
                <v:path arrowok="t"/>
                <v:fill type="solid"/>
              </v:shape>
              <v:shape style="position:absolute;left:2328;top:4848;width:298;height:70" coordorigin="2328,4848" coordsize="298,70" path="m2609,4904l2604,4904,2603,4907,2608,4907,2609,4904xe" filled="t" fillcolor="#FFFFFF" stroked="f">
                <v:path arrowok="t"/>
                <v:fill type="solid"/>
              </v:shape>
              <v:shape style="position:absolute;left:2328;top:4848;width:298;height:70" coordorigin="2328,4848" coordsize="298,70" path="m2617,4849l2605,4897,2603,4904,2603,4906,2604,4904,2609,4904,2613,4887,2619,4860,2625,4860,2625,4850,2617,4849xe" filled="t" fillcolor="#FFFFFF" stroked="f">
                <v:path arrowok="t"/>
                <v:fill type="solid"/>
              </v:shape>
              <v:shape style="position:absolute;left:2328;top:4848;width:298;height:70" coordorigin="2328,4848" coordsize="298,70" path="m2625,4860l2619,4860,2619,4862,2613,4887,2619,4862,2625,4862,2625,4860xe" filled="t" fillcolor="#FFFFFF" stroked="f">
                <v:path arrowok="t"/>
                <v:fill type="solid"/>
              </v:shape>
              <v:shape style="position:absolute;left:2328;top:4848;width:298;height:70" coordorigin="2328,4848" coordsize="298,70" path="m2592,4860l2586,4860,2587,4860,2587,4862,2586,4886,2587,4861,2593,4861,2592,4860xe" filled="t" fillcolor="#FFFFFF" stroked="f">
                <v:path arrowok="t"/>
                <v:fill type="solid"/>
              </v:shape>
              <v:shape style="position:absolute;left:2328;top:4848;width:298;height:70" coordorigin="2328,4848" coordsize="298,70" path="m2558,4849l2534,4849,2533,4917,2534,4917,2534,4917,2540,4917,2540,4887,2559,4887,2559,4887,2558,4886,2558,4886,2559,4886,2563,4885,2566,4883,2568,4880,2569,4879,2540,4879,2540,4857,2569,4857,2568,4855,2566,4852,2564,4851,2562,4850,2558,4849xe" filled="t" fillcolor="#FFFFFF" stroked="f">
                <v:path arrowok="t"/>
                <v:fill type="solid"/>
              </v:shape>
              <v:shape style="position:absolute;left:2328;top:4848;width:298;height:70" coordorigin="2328,4848" coordsize="298,70" path="m2559,4887l2540,4887,2547,4887,2550,4887,2567,4917,2575,4917,2575,4917,2573,4917,2575,4917,2572,4911,2567,4898,2565,4895,2564,4892,2562,4889,2559,4887xe" filled="t" fillcolor="#FFFFFF" stroked="f">
                <v:path arrowok="t"/>
                <v:fill type="solid"/>
              </v:shape>
              <v:shape style="position:absolute;left:2328;top:4848;width:298;height:70" coordorigin="2328,4848" coordsize="298,70" path="m2575,4917l2573,4917,2575,4917xe" filled="t" fillcolor="#FFFFFF" stroked="f">
                <v:path arrowok="t"/>
                <v:fill type="solid"/>
              </v:shape>
              <v:shape style="position:absolute;left:2328;top:4848;width:298;height:70" coordorigin="2328,4848" coordsize="298,70" path="m2558,4886l2559,4887,2559,4887,2558,4886xe" filled="t" fillcolor="#FFFFFF" stroked="f">
                <v:path arrowok="t"/>
                <v:fill type="solid"/>
              </v:shape>
              <v:shape style="position:absolute;left:2328;top:4848;width:298;height:70" coordorigin="2328,4848" coordsize="298,70" path="m2569,4857l2540,4857,2555,4857,2558,4857,2560,4858,2563,4862,2564,4864,2564,4870,2564,4872,2563,4874,2562,4876,2561,4877,2560,4878,2558,4878,2556,4879,2569,4879,2570,4877,2571,4873,2571,4864,2571,4861,2569,4857xe" filled="t" fillcolor="#FFFFFF" stroked="f">
                <v:path arrowok="t"/>
                <v:fill type="solid"/>
              </v:shape>
              <v:shape style="position:absolute;left:2328;top:4848;width:298;height:70" coordorigin="2328,4848" coordsize="298,70" path="m2516,4849l2516,4917,2516,4917,2516,4917,2522,4917,2523,4850,2516,4849xe" filled="t" fillcolor="#FFFFFF" stroked="f">
                <v:path arrowok="t"/>
                <v:fill type="solid"/>
              </v:shape>
              <v:shape style="position:absolute;left:2328;top:4848;width:298;height:70" coordorigin="2328,4848" coordsize="298,70" path="m2476,4849l2475,4917,2476,4917,2476,4917,2482,4917,2482,4886,2504,4886,2504,4878,2482,4878,2482,4858,2507,4858,2507,4850,2476,4849xe" filled="t" fillcolor="#FFFFFF" stroked="f">
                <v:path arrowok="t"/>
                <v:fill type="solid"/>
              </v:shape>
              <v:shape style="position:absolute;left:2328;top:4848;width:298;height:70" coordorigin="2328,4848" coordsize="298,70" path="m2504,4886l2482,4886,2504,4886,2504,4886xe" filled="t" fillcolor="#FFFFFF" stroked="f">
                <v:path arrowok="t"/>
                <v:fill type="solid"/>
              </v:shape>
              <v:shape style="position:absolute;left:2328;top:4848;width:298;height:70" coordorigin="2328,4848" coordsize="298,70" path="m2507,4858l2482,4858,2507,4858,2507,4858xe" filled="t" fillcolor="#FFFFFF" stroked="f">
                <v:path arrowok="t"/>
                <v:fill type="solid"/>
              </v:shape>
              <v:shape style="position:absolute;left:2328;top:4848;width:298;height:70" coordorigin="2328,4848" coordsize="298,70" path="m2428,4849l2428,4917,2428,4917,2428,4917,2434,4917,2434,4888,2434,4888,2434,4864,2441,4864,2435,4849,2428,4849xe" filled="t" fillcolor="#FFFFFF" stroked="f">
                <v:path arrowok="t"/>
                <v:fill type="solid"/>
              </v:shape>
              <v:shape style="position:absolute;left:2328;top:4848;width:298;height:70" coordorigin="2328,4848" coordsize="298,70" path="m2441,4865l2434,4865,2445,4888,2458,4917,2465,4917,2465,4902,2459,4902,2459,4902,2447,4876,2441,4865xe" filled="t" fillcolor="#FFFFFF" stroked="f">
                <v:path arrowok="t"/>
                <v:fill type="solid"/>
              </v:shape>
              <v:shape style="position:absolute;left:2328;top:4848;width:298;height:70" coordorigin="2328,4848" coordsize="298,70" path="m2465,4877l2459,4877,2459,4902,2465,4902,2465,4877xe" filled="t" fillcolor="#FFFFFF" stroked="f">
                <v:path arrowok="t"/>
                <v:fill type="solid"/>
              </v:shape>
              <v:shape style="position:absolute;left:2328;top:4848;width:298;height:70" coordorigin="2328,4848" coordsize="298,70" path="m2459,4849l2459,4902,2459,4877,2465,4877,2465,4850,2459,4849xe" filled="t" fillcolor="#FFFFFF" stroked="f">
                <v:path arrowok="t"/>
                <v:fill type="solid"/>
              </v:shape>
              <v:shape style="position:absolute;left:2328;top:4848;width:298;height:70" coordorigin="2328,4848" coordsize="298,70" path="m2441,4864l2434,4864,2434,4864,2434,4888,2434,4888,2434,4865,2441,4865,2441,4864xe" filled="t" fillcolor="#FFFFFF" stroked="f">
                <v:path arrowok="t"/>
                <v:fill type="solid"/>
              </v:shape>
              <v:shape style="position:absolute;left:2328;top:4848;width:298;height:70" coordorigin="2328,4848" coordsize="298,70" path="m2402,4848l2391,4848,2385,4851,2381,4858,2377,4864,2375,4873,2375,4890,2393,4918,2402,4918,2406,4917,2409,4914,2413,4911,2414,4910,2393,4910,2389,4908,2386,4903,2383,4898,2382,4892,2382,4874,2384,4867,2387,4863,2390,4858,2393,4856,2413,4856,2413,4856,2409,4853,2406,4850,2402,4848xe" filled="t" fillcolor="#FFFFFF" stroked="f">
                <v:path arrowok="t"/>
                <v:fill type="solid"/>
              </v:shape>
              <v:shape style="position:absolute;left:2328;top:4848;width:298;height:70" coordorigin="2328,4848" coordsize="298,70" path="m2413,4856l2401,4856,2403,4857,2408,4862,2410,4865,2411,4869,2413,4873,2413,4874,2413,4876,2413,4892,2412,4898,2409,4903,2406,4908,2402,4910,2414,4910,2415,4907,2417,4901,2419,4896,2420,4890,2420,4876,2419,4870,2417,4865,2416,4860,2413,4856xe" filled="t" fillcolor="#FFFFFF" stroked="f">
                <v:path arrowok="t"/>
                <v:fill type="solid"/>
              </v:shape>
              <v:shape style="position:absolute;left:2328;top:4848;width:298;height:70" coordorigin="2328,4848" coordsize="298,70" path="m2355,4848l2346,4848,2342,4850,2339,4852,2335,4855,2332,4859,2330,4864,2329,4869,2328,4876,2328,4889,2345,4918,2355,4918,2359,4916,2365,4910,2347,4910,2344,4909,2335,4878,2335,4874,2336,4869,2337,4866,2339,4862,2341,4860,2344,4858,2346,4856,2365,4856,2359,4850,2355,4848xe" filled="t" fillcolor="#FFFFFF" stroked="f">
                <v:path arrowok="t"/>
                <v:fill type="solid"/>
              </v:shape>
              <v:shape style="position:absolute;left:2328;top:4848;width:298;height:70" coordorigin="2328,4848" coordsize="298,70" path="m2363,4893l2363,4893,2362,4899,2360,4903,2358,4906,2356,4908,2353,4910,2365,4910,2366,4908,2369,4903,2370,4895,2363,4893xe" filled="t" fillcolor="#FFFFFF" stroked="f">
                <v:path arrowok="t"/>
                <v:fill type="solid"/>
              </v:shape>
              <v:shape style="position:absolute;left:2328;top:4848;width:298;height:70" coordorigin="2328,4848" coordsize="298,70" path="m2365,4856l2353,4856,2355,4857,2358,4860,2360,4862,2361,4865,2362,4870,2363,4870,2363,4870,2369,4868,2368,4862,2365,4857,2365,4856xe" filled="t" fillcolor="#FFFFFF" stroked="f">
                <v:path arrowok="t"/>
                <v:fill type="solid"/>
              </v:shape>
            </v:group>
            <v:group style="position:absolute;left:1520;top:5320;width:200;height:80" coordorigin="1520,5320" coordsize="200,80">
              <v:shape style="position:absolute;left:1520;top:5320;width:200;height:80" coordorigin="1520,5320" coordsize="200,80" path="m1685,5322l1684,5399,1685,5399,1685,5399,1690,5399,1690,5372,1695,5364,1695,5364,1697,5360,1690,5360,1690,5322,1685,5322xe" filled="t" fillcolor="#FFFFFF" stroked="f">
                <v:path arrowok="t"/>
                <v:fill type="solid"/>
              </v:shape>
              <v:shape style="position:absolute;left:1520;top:5320;width:200;height:80" coordorigin="1520,5320" coordsize="200,80" path="m1704,5360l1697,5360,1703,5374,1712,5399,1720,5399,1719,5399,1717,5399,1720,5399,1714,5385,1704,5360xe" filled="t" fillcolor="#FFFFFF" stroked="f">
                <v:path arrowok="t"/>
                <v:fill type="solid"/>
              </v:shape>
              <v:shape style="position:absolute;left:1520;top:5320;width:200;height:80" coordorigin="1520,5320" coordsize="200,80" path="m1719,5399l1717,5399,1719,5399,1719,5399xe" filled="t" fillcolor="#FFFFFF" stroked="f">
                <v:path arrowok="t"/>
                <v:fill type="solid"/>
              </v:shape>
              <v:shape style="position:absolute;left:1520;top:5320;width:200;height:80" coordorigin="1520,5320" coordsize="200,80" path="m1704,5360l1697,5360,1697,5360,1695,5364,1695,5364,1697,5360,1704,5360,1704,5360xe" filled="t" fillcolor="#FFFFFF" stroked="f">
                <v:path arrowok="t"/>
                <v:fill type="solid"/>
              </v:shape>
              <v:shape style="position:absolute;left:1520;top:5320;width:200;height:80" coordorigin="1520,5320" coordsize="200,80" path="m1708,5342l1700,5342,1690,5360,1697,5360,1704,5360,1701,5353,1708,5342xe" filled="t" fillcolor="#FFFFFF" stroked="f">
                <v:path arrowok="t"/>
                <v:fill type="solid"/>
              </v:shape>
              <v:shape style="position:absolute;left:1520;top:5320;width:200;height:80" coordorigin="1520,5320" coordsize="200,80" path="m1711,5322l1690,5359,1700,5342,1708,5342,1713,5332,1713,5332,1719,5323,1719,5322,1717,5322,1711,5322xe" filled="t" fillcolor="#FFFFFF" stroked="f">
                <v:path arrowok="t"/>
                <v:fill type="solid"/>
              </v:shape>
              <v:shape style="position:absolute;left:1520;top:5320;width:200;height:80" coordorigin="1520,5320" coordsize="200,80" path="m1719,5323l1713,5332,1713,5332,1719,5323xe" filled="t" fillcolor="#FFFFFF" stroked="f">
                <v:path arrowok="t"/>
                <v:fill type="solid"/>
              </v:shape>
              <v:shape style="position:absolute;left:1520;top:5320;width:200;height:80" coordorigin="1520,5320" coordsize="200,80" path="m1665,5321l1657,5321,1653,5322,1647,5329,1645,5333,1641,5345,1641,5352,1641,5367,1641,5374,1643,5380,1644,5387,1646,5392,1652,5399,1656,5400,1665,5400,1669,5398,1672,5394,1674,5391,1658,5391,1655,5390,1647,5367,1647,5352,1647,5350,1649,5344,1649,5340,1651,5337,1653,5334,1655,5331,1657,5330,1674,5330,1671,5327,1669,5323,1665,5321xe" filled="t" fillcolor="#FFFFFF" stroked="f">
                <v:path arrowok="t"/>
                <v:fill type="solid"/>
              </v:shape>
              <v:shape style="position:absolute;left:1520;top:5320;width:200;height:80" coordorigin="1520,5320" coordsize="200,80" path="m1673,5372l1672,5372,1672,5372,1671,5378,1670,5383,1668,5386,1666,5390,1663,5391,1674,5391,1675,5389,1677,5383,1678,5375,1673,5372xe" filled="t" fillcolor="#FFFFFF" stroked="f">
                <v:path arrowok="t"/>
                <v:fill type="solid"/>
              </v:shape>
              <v:shape style="position:absolute;left:1520;top:5320;width:200;height:80" coordorigin="1520,5320" coordsize="200,80" path="m1674,5330l1663,5330,1666,5331,1667,5334,1669,5336,1670,5340,1671,5346,1672,5346,1673,5345,1672,5345,1671,5344,1676,5344,1677,5344,1676,5336,1675,5330,1674,5330xe" filled="t" fillcolor="#FFFFFF" stroked="f">
                <v:path arrowok="t"/>
                <v:fill type="solid"/>
              </v:shape>
              <v:shape style="position:absolute;left:1520;top:5320;width:200;height:80" coordorigin="1520,5320" coordsize="200,80" path="m1676,5344l1671,5344,1672,5345,1673,5345,1673,5345,1676,5344xe" filled="t" fillcolor="#FFFFFF" stroked="f">
                <v:path arrowok="t"/>
                <v:fill type="solid"/>
              </v:shape>
              <v:shape style="position:absolute;left:1520;top:5320;width:200;height:80" coordorigin="1520,5320" coordsize="200,80" path="m1619,5320l1609,5320,1604,5324,1600,5332,1597,5339,1595,5349,1595,5368,1596,5375,1597,5381,1599,5387,1601,5392,1607,5399,1611,5400,1619,5400,1622,5399,1626,5396,1629,5392,1630,5391,1611,5391,1608,5389,1605,5383,1602,5378,1601,5371,1601,5349,1602,5342,1608,5332,1611,5330,1629,5330,1629,5329,1626,5326,1623,5322,1619,5320xe" filled="t" fillcolor="#FFFFFF" stroked="f">
                <v:path arrowok="t"/>
                <v:fill type="solid"/>
              </v:shape>
              <v:shape style="position:absolute;left:1520;top:5320;width:200;height:80" coordorigin="1520,5320" coordsize="200,80" path="m1629,5330l1618,5330,1620,5331,1625,5336,1626,5340,1627,5344,1629,5349,1629,5350,1629,5353,1629,5371,1628,5378,1625,5383,1622,5389,1619,5391,1630,5391,1631,5388,1635,5375,1636,5368,1636,5353,1635,5346,1633,5340,1631,5334,1629,5330xe" filled="t" fillcolor="#FFFFFF" stroked="f">
                <v:path arrowok="t"/>
                <v:fill type="solid"/>
              </v:shape>
              <v:shape style="position:absolute;left:1520;top:5320;width:200;height:80" coordorigin="1520,5320" coordsize="200,80" path="m1564,5322l1563,5399,1564,5399,1564,5399,1590,5399,1590,5390,1569,5389,1570,5322,1564,5322xe" filled="t" fillcolor="#FFFFFF" stroked="f">
                <v:path arrowok="t"/>
                <v:fill type="solid"/>
              </v:shape>
              <v:shape style="position:absolute;left:1520;top:5320;width:200;height:80" coordorigin="1520,5320" coordsize="200,80" path="m1544,5321l1536,5321,1533,5322,1520,5352,1520,5367,1528,5395,1531,5399,1535,5400,1544,5400,1548,5398,1551,5394,1553,5391,1537,5391,1534,5390,1526,5355,1526,5350,1537,5330,1553,5330,1551,5327,1548,5323,1544,5321xe" filled="t" fillcolor="#FFFFFF" stroked="f">
                <v:path arrowok="t"/>
                <v:fill type="solid"/>
              </v:shape>
              <v:shape style="position:absolute;left:1520;top:5320;width:200;height:80" coordorigin="1520,5320" coordsize="200,80" path="m1552,5372l1552,5372,1551,5372,1550,5378,1549,5383,1547,5386,1545,5390,1542,5391,1553,5391,1554,5389,1556,5383,1558,5375,1552,5372xe" filled="t" fillcolor="#FFFFFF" stroked="f">
                <v:path arrowok="t"/>
                <v:fill type="solid"/>
              </v:shape>
              <v:shape style="position:absolute;left:1520;top:5320;width:200;height:80" coordorigin="1520,5320" coordsize="200,80" path="m1553,5330l1543,5330,1545,5331,1546,5334,1548,5336,1550,5340,1551,5346,1551,5346,1552,5345,1551,5345,1551,5344,1555,5344,1557,5344,1556,5336,1554,5330,1553,5330xe" filled="t" fillcolor="#FFFFFF" stroked="f">
                <v:path arrowok="t"/>
                <v:fill type="solid"/>
              </v:shape>
              <v:shape style="position:absolute;left:1520;top:5320;width:200;height:80" coordorigin="1520,5320" coordsize="200,80" path="m1555,5344l1551,5344,1551,5345,1552,5345,1552,5345,1555,5344xe" filled="t" fillcolor="#FFFFFF" stroked="f">
                <v:path arrowok="t"/>
                <v:fill type="solid"/>
              </v:shape>
              <v:shape style="position:absolute;left:2314;top:5286;width:330;height:162" type="#_x0000_t75">
                <v:imagedata r:id="rId113" o:title=""/>
              </v:shape>
            </v:group>
            <v:group style="position:absolute;left:2310;top:5281;width:339;height:170" coordorigin="2310,5281" coordsize="339,170">
              <v:shape style="position:absolute;left:2310;top:5281;width:339;height:170" coordorigin="2310,5281" coordsize="339,170" path="m2563,5281l2394,5281,2334,5307,2310,5367,2313,5390,2352,5440,2395,5452,2564,5452,2586,5449,2598,5443,2563,5443,2388,5443,2334,5414,2319,5354,2325,5337,2337,5320,2355,5301,2374,5293,2395,5290,2598,5290,2586,5284,2563,5281xe" filled="t" fillcolor="#9C9FA4" stroked="f">
                <v:path arrowok="t"/>
                <v:fill type="solid"/>
              </v:shape>
              <v:shape style="position:absolute;left:2310;top:5281;width:339;height:170" coordorigin="2310,5281" coordsize="339,170" path="m2648,5367l2644,5367,2639,5380,2633,5396,2621,5413,2602,5432,2584,5441,2563,5443,2598,5443,2606,5440,2624,5427,2637,5409,2645,5389,2648,5367xe" filled="t" fillcolor="#9C9FA4" stroked="f">
                <v:path arrowok="t"/>
                <v:fill type="solid"/>
              </v:shape>
              <v:shape style="position:absolute;left:2310;top:5281;width:339;height:170" coordorigin="2310,5281" coordsize="339,170" path="m2598,5290l2395,5290,2576,5291,2593,5297,2610,5308,2629,5327,2637,5346,2640,5367,2648,5366,2645,5343,2636,5323,2623,5306,2606,5293,2598,5290xe" filled="t" fillcolor="#9C9FA4" stroked="f">
                <v:path arrowok="t"/>
                <v:fill type="solid"/>
              </v:shape>
            </v:group>
            <v:group style="position:absolute;left:2468;top:5074;width:105;height:103" coordorigin="2468,5074" coordsize="105,103">
              <v:shape style="position:absolute;left:2468;top:5074;width:105;height:103" coordorigin="2468,5074" coordsize="105,103" path="m2476,5124l2472,5124,2471,5141,2482,5160,2500,5172,2522,5177,2542,5172,2547,5168,2518,5168,2497,5161,2482,5145,2476,5124xe" filled="t" fillcolor="#9C9FA4" stroked="f">
                <v:path arrowok="t"/>
                <v:fill type="solid"/>
              </v:shape>
              <v:shape style="position:absolute;left:2468;top:5074;width:105;height:103" coordorigin="2468,5074" coordsize="105,103" path="m2542,5080l2528,5080,2547,5088,2560,5105,2565,5129,2557,5149,2540,5163,2518,5168,2547,5168,2558,5160,2569,5140,2573,5115,2566,5098,2552,5084,2542,5080xe" filled="t" fillcolor="#9C9FA4" stroked="f">
                <v:path arrowok="t"/>
                <v:fill type="solid"/>
              </v:shape>
              <v:shape style="position:absolute;left:2468;top:5074;width:105;height:103" coordorigin="2468,5074" coordsize="105,103" path="m2504,5074l2485,5084,2473,5102,2468,5124,2477,5115,2486,5097,2503,5084,2528,5080,2542,5080,2532,5076,2504,5074xe" filled="t" fillcolor="#9C9FA4" stroked="f">
                <v:path arrowok="t"/>
                <v:fill type="solid"/>
              </v:shape>
            </v:group>
            <v:group style="position:absolute;left:2327;top:5330;width:298;height:80" coordorigin="2327,5330" coordsize="298,80">
              <v:shape style="position:absolute;left:2327;top:5330;width:298;height:80" coordorigin="2327,5330" coordsize="298,80" path="m2591,5331l2591,5408,2591,5408,2591,5408,2625,5408,2625,5399,2598,5398,2599,5331,2591,5331xe" filled="t" fillcolor="#646970" stroked="f">
                <v:path arrowok="t"/>
                <v:fill type="solid"/>
              </v:shape>
              <v:shape style="position:absolute;left:2327;top:5330;width:298;height:80" coordorigin="2327,5330" coordsize="298,80" path="m2542,5331l2541,5408,2542,5408,2542,5408,2582,5408,2582,5399,2549,5398,2549,5373,2579,5373,2579,5364,2549,5363,2549,5340,2581,5340,2581,5331,2542,5331xe" filled="t" fillcolor="#646970" stroked="f">
                <v:path arrowok="t"/>
                <v:fill type="solid"/>
              </v:shape>
              <v:shape style="position:absolute;left:2327;top:5330;width:298;height:80" coordorigin="2327,5330" coordsize="298,80" path="m2579,5373l2549,5373,2579,5373,2579,5373xe" filled="t" fillcolor="#646970" stroked="f">
                <v:path arrowok="t"/>
                <v:fill type="solid"/>
              </v:shape>
              <v:shape style="position:absolute;left:2327;top:5330;width:298;height:80" coordorigin="2327,5330" coordsize="298,80" path="m2581,5340l2549,5340,2581,5341,2581,5340xe" filled="t" fillcolor="#646970" stroked="f">
                <v:path arrowok="t"/>
                <v:fill type="solid"/>
              </v:shape>
              <v:shape style="position:absolute;left:2327;top:5330;width:298;height:80" coordorigin="2327,5330" coordsize="298,80" path="m2516,5330l2506,5330,2502,5331,2498,5334,2494,5338,2491,5342,2488,5348,2486,5354,2485,5361,2485,5376,2486,5383,2488,5390,2490,5396,2493,5401,2497,5404,2500,5408,2505,5409,2516,5409,2521,5407,2525,5403,2527,5400,2507,5400,2504,5399,2493,5364,2494,5359,2495,5354,2496,5350,2498,5346,2501,5343,2503,5340,2507,5339,2528,5339,2525,5336,2521,5332,2516,5330xe" filled="t" fillcolor="#646970" stroked="f">
                <v:path arrowok="t"/>
                <v:fill type="solid"/>
              </v:shape>
              <v:shape style="position:absolute;left:2327;top:5330;width:298;height:80" coordorigin="2327,5330" coordsize="298,80" path="m2526,5381l2526,5381,2526,5381,2525,5387,2523,5392,2520,5395,2517,5399,2514,5400,2527,5400,2529,5398,2532,5392,2533,5384,2526,5381xe" filled="t" fillcolor="#646970" stroked="f">
                <v:path arrowok="t"/>
                <v:fill type="solid"/>
              </v:shape>
              <v:shape style="position:absolute;left:2327;top:5330;width:298;height:80" coordorigin="2327,5330" coordsize="298,80" path="m2528,5354l2525,5354,2525,5354,2525,5355,2528,5354xe" filled="t" fillcolor="#646970" stroked="f">
                <v:path arrowok="t"/>
                <v:fill type="solid"/>
              </v:shape>
              <v:shape style="position:absolute;left:2327;top:5330;width:298;height:80" coordorigin="2327,5330" coordsize="298,80" path="m2528,5339l2514,5339,2517,5340,2519,5343,2522,5345,2524,5349,2525,5354,2525,5354,2528,5354,2532,5353,2531,5345,2528,5340,2528,5339xe" filled="t" fillcolor="#646970" stroked="f">
                <v:path arrowok="t"/>
                <v:fill type="solid"/>
              </v:shape>
              <v:shape style="position:absolute;left:2327;top:5330;width:298;height:80" coordorigin="2327,5330" coordsize="298,80" path="m2434,5331l2433,5408,2434,5408,2434,5408,2440,5408,2441,5374,2440,5374,2440,5348,2449,5348,2441,5331,2434,5331xe" filled="t" fillcolor="#646970" stroked="f">
                <v:path arrowok="t"/>
                <v:fill type="solid"/>
              </v:shape>
              <v:shape style="position:absolute;left:2327;top:5330;width:298;height:80" coordorigin="2327,5330" coordsize="298,80" path="m2449,5348l2441,5348,2454,5376,2468,5408,2476,5408,2476,5391,2469,5391,2469,5391,2455,5362,2449,5348xe" filled="t" fillcolor="#646970" stroked="f">
                <v:path arrowok="t"/>
                <v:fill type="solid"/>
              </v:shape>
              <v:shape style="position:absolute;left:2327;top:5330;width:298;height:80" coordorigin="2327,5330" coordsize="298,80" path="m2476,5361l2469,5361,2469,5391,2476,5391,2476,5361xe" filled="t" fillcolor="#646970" stroked="f">
                <v:path arrowok="t"/>
                <v:fill type="solid"/>
              </v:shape>
              <v:shape style="position:absolute;left:2327;top:5330;width:298;height:80" coordorigin="2327,5330" coordsize="298,80" path="m2469,5331l2469,5391,2469,5361,2476,5361,2476,5331,2469,5331xe" filled="t" fillcolor="#646970" stroked="f">
                <v:path arrowok="t"/>
                <v:fill type="solid"/>
              </v:shape>
              <v:shape style="position:absolute;left:2327;top:5330;width:298;height:80" coordorigin="2327,5330" coordsize="298,80" path="m2449,5348l2440,5348,2440,5361,2440,5374,2441,5374,2441,5348,2449,5348,2449,5348xe" filled="t" fillcolor="#646970" stroked="f">
                <v:path arrowok="t"/>
                <v:fill type="solid"/>
              </v:shape>
              <v:shape style="position:absolute;left:2327;top:5330;width:298;height:80" coordorigin="2327,5330" coordsize="298,80" path="m2398,5331l2378,5408,2378,5408,2378,5408,2385,5408,2391,5385,2421,5385,2419,5376,2408,5376,2394,5376,2399,5354,2401,5349,2401,5346,2401,5346,2401,5344,2402,5342,2402,5342,2402,5340,2402,5339,2409,5339,2406,5331,2398,5331xe" filled="t" fillcolor="#646970" stroked="f">
                <v:path arrowok="t"/>
                <v:fill type="solid"/>
              </v:shape>
              <v:shape style="position:absolute;left:2327;top:5330;width:298;height:80" coordorigin="2327,5330" coordsize="298,80" path="m2421,5385l2391,5385,2414,5385,2420,5408,2428,5408,2428,5408,2426,5408,2428,5408,2423,5391,2421,5385xe" filled="t" fillcolor="#646970" stroked="f">
                <v:path arrowok="t"/>
                <v:fill type="solid"/>
              </v:shape>
              <v:shape style="position:absolute;left:2327;top:5330;width:298;height:80" coordorigin="2327,5330" coordsize="298,80" path="m2428,5408l2426,5408,2428,5408,2428,5408xe" filled="t" fillcolor="#646970" stroked="f">
                <v:path arrowok="t"/>
                <v:fill type="solid"/>
              </v:shape>
              <v:shape style="position:absolute;left:2327;top:5330;width:298;height:80" coordorigin="2327,5330" coordsize="298,80" path="m2409,5340l2402,5340,2403,5343,2403,5347,2404,5350,2405,5355,2411,5376,2411,5376,2410,5372,2418,5372,2409,5340xe" filled="t" fillcolor="#646970" stroked="f">
                <v:path arrowok="t"/>
                <v:fill type="solid"/>
              </v:shape>
              <v:shape style="position:absolute;left:2327;top:5330;width:298;height:80" coordorigin="2327,5330" coordsize="298,80" path="m2418,5372l2410,5372,2411,5376,2419,5376,2418,5372xe" filled="t" fillcolor="#646970" stroked="f">
                <v:path arrowok="t"/>
                <v:fill type="solid"/>
              </v:shape>
              <v:shape style="position:absolute;left:2327;top:5330;width:298;height:80" coordorigin="2327,5330" coordsize="298,80" path="m2409,5339l2402,5339,2402,5341,2402,5342,2401,5344,2401,5346,2401,5346,2402,5340,2409,5340,2409,5339xe" filled="t" fillcolor="#646970" stroked="f">
                <v:path arrowok="t"/>
                <v:fill type="solid"/>
              </v:shape>
              <v:shape style="position:absolute;left:2327;top:5330;width:298;height:80" coordorigin="2327,5330" coordsize="298,80" path="m2402,5341l2402,5342,2402,5342,2402,5341xe" filled="t" fillcolor="#646970" stroked="f">
                <v:path arrowok="t"/>
                <v:fill type="solid"/>
              </v:shape>
              <v:shape style="position:absolute;left:2327;top:5330;width:298;height:80" coordorigin="2327,5330" coordsize="298,80" path="m2358,5330l2348,5330,2344,5331,2340,5334,2336,5338,2333,5342,2330,5348,2328,5354,2327,5361,2327,5376,2328,5383,2330,5390,2332,5396,2335,5401,2339,5404,2342,5408,2347,5409,2358,5409,2363,5407,2367,5403,2370,5400,2349,5400,2346,5399,2335,5364,2336,5359,2337,5355,2337,5354,2338,5350,2340,5346,2343,5343,2345,5340,2349,5339,2370,5339,2367,5336,2363,5332,2358,5330xe" filled="t" fillcolor="#646970" stroked="f">
                <v:path arrowok="t"/>
                <v:fill type="solid"/>
              </v:shape>
              <v:shape style="position:absolute;left:2327;top:5330;width:298;height:80" coordorigin="2327,5330" coordsize="298,80" path="m2368,5381l2368,5381,2368,5381,2367,5387,2365,5392,2359,5399,2356,5400,2370,5400,2371,5398,2374,5392,2375,5384,2368,5381xe" filled="t" fillcolor="#646970" stroked="f">
                <v:path arrowok="t"/>
                <v:fill type="solid"/>
              </v:shape>
              <v:shape style="position:absolute;left:2327;top:5330;width:298;height:80" coordorigin="2327,5330" coordsize="298,80" path="m2370,5339l2356,5339,2359,5340,2364,5345,2365,5349,2367,5355,2368,5354,2367,5354,2367,5354,2370,5354,2374,5353,2373,5345,2370,5340,2370,5339xe" filled="t" fillcolor="#646970" stroked="f">
                <v:path arrowok="t"/>
                <v:fill type="solid"/>
              </v:shape>
              <v:shape style="position:absolute;left:2327;top:5330;width:298;height:80" coordorigin="2327,5330" coordsize="298,80" path="m2370,5354l2367,5354,2367,5354,2368,5354,2370,5354xe" filled="t" fillcolor="#646970" stroked="f">
                <v:path arrowok="t"/>
                <v:fill type="solid"/>
              </v:shape>
            </v:group>
            <v:group style="position:absolute;left:1195;top:3295;width:1727;height:2" coordorigin="1195,3295" coordsize="1727,2">
              <v:shape style="position:absolute;left:1195;top:3295;width:1728;height:2" coordorigin="1195,3295" coordsize="1728,0" path="m1195,3295l2923,3295e" filled="f" stroked="t" strokeweight=".4213pt" strokecolor="#13100F">
                <v:path arrowok="t"/>
              </v:shape>
            </v:group>
            <v:group style="position:absolute;left:1344;top:2803;width:653;height:361" coordorigin="1344,2803" coordsize="653,361">
              <v:shape style="position:absolute;left:1344;top:2803;width:653;height:361" coordorigin="1344,2803" coordsize="653,361" path="m1971,2803l1420,2803,1365,2830,1344,2886,1344,3088,1371,3143,1427,3164,1971,3164,1980,3161,1981,3159,1427,3159,1407,3156,1359,3119,1349,3081,1349,2886,1372,2831,1427,2808,1981,2808,1980,2806,1971,2803xe" filled="t" fillcolor="#13100F" stroked="f">
                <v:path arrowok="t"/>
                <v:fill type="solid"/>
              </v:shape>
              <v:shape style="position:absolute;left:1344;top:2803;width:653;height:361" coordorigin="1344,2803" coordsize="653,361" path="m1981,2808l1969,2808,1977,2811,1983,2817,1989,2822,1992,2830,1992,3137,1989,3144,1977,3156,1969,3159,1981,3159,1986,3154,1985,3152,1988,3152,1993,3147,1997,3138,1997,2829,1993,2820,1986,2813,1981,2808xe" filled="t" fillcolor="#13100F" stroked="f">
                <v:path arrowok="t"/>
                <v:fill type="solid"/>
              </v:shape>
              <v:shape style="position:absolute;left:1344;top:2803;width:653;height:361" coordorigin="1344,2803" coordsize="653,361" path="m1985,3152l1986,3154,1985,3152xe" filled="t" fillcolor="#13100F" stroked="f">
                <v:path arrowok="t"/>
                <v:fill type="solid"/>
              </v:shape>
              <v:shape style="position:absolute;left:1344;top:2803;width:653;height:361" coordorigin="1344,2803" coordsize="653,361" path="m1986,3154xe" filled="t" fillcolor="#13100F" stroked="f">
                <v:path arrowok="t"/>
                <v:fill type="solid"/>
              </v:shape>
              <v:shape style="position:absolute;left:1344;top:2803;width:653;height:361" coordorigin="1344,2803" coordsize="653,361" path="m1988,3152l1985,3152,1986,3154,1988,3152xe" filled="t" fillcolor="#13100F" stroked="f">
                <v:path arrowok="t"/>
                <v:fill type="solid"/>
              </v:shape>
              <v:shape style="position:absolute;left:1455;top:3411;width:539;height:259" type="#_x0000_t75">
                <v:imagedata r:id="rId114" o:title=""/>
              </v:shape>
            </v:group>
            <v:group style="position:absolute;left:1450;top:3407;width:548;height:268" coordorigin="1450,3407" coordsize="548,268">
              <v:shape style="position:absolute;left:1450;top:3407;width:548;height:268" coordorigin="1450,3407" coordsize="548,268" path="m1962,3407l1474,3409,1457,3423,1450,3444,1453,3651,1466,3668,1487,3675,1975,3672,1983,3666,1471,3666,1459,3654,1459,3428,1471,3415,1984,3415,1983,3414,1962,3407xe" filled="t" fillcolor="#9C9FA4" stroked="f">
                <v:path arrowok="t"/>
                <v:fill type="solid"/>
              </v:shape>
              <v:shape style="position:absolute;left:1450;top:3407;width:548;height:268" coordorigin="1450,3407" coordsize="548,268" path="m1984,3415l1977,3415,1990,3428,1990,3654,1977,3666,1983,3666,1992,3659,1998,3638,1998,3444,1994,3444,1996,3431,1984,3415xe" filled="t" fillcolor="#9C9FA4" stroked="f">
                <v:path arrowok="t"/>
                <v:fill type="solid"/>
              </v:shape>
              <v:shape style="position:absolute;left:2124;top:3411;width:539;height:259" type="#_x0000_t75">
                <v:imagedata r:id="rId115" o:title=""/>
              </v:shape>
            </v:group>
            <v:group style="position:absolute;left:2120;top:3407;width:548;height:268" coordorigin="2120,3407" coordsize="548,268">
              <v:shape style="position:absolute;left:2120;top:3407;width:548;height:268" coordorigin="2120,3407" coordsize="548,268" path="m2631,3407l2143,3409,2126,3423,2120,3444,2122,3651,2135,3668,2156,3675,2644,3672,2652,3666,2141,3666,2128,3654,2128,3428,2141,3415,2654,3415,2652,3414,2631,3407xe" filled="t" fillcolor="#9C9FA4" stroked="f">
                <v:path arrowok="t"/>
                <v:fill type="solid"/>
              </v:shape>
              <v:shape style="position:absolute;left:2120;top:3407;width:548;height:268" coordorigin="2120,3407" coordsize="548,268" path="m2654,3415l2647,3415,2659,3428,2659,3654,2647,3666,2652,3666,2661,3659,2668,3638,2668,3444,2664,3444,2665,3431,2654,3415xe" filled="t" fillcolor="#9C9FA4" stroked="f">
                <v:path arrowok="t"/>
                <v:fill type="solid"/>
              </v:shape>
              <v:shape style="position:absolute;left:1894;top:3814;width:330;height:227" type="#_x0000_t75">
                <v:imagedata r:id="rId116" o:title=""/>
              </v:shape>
            </v:group>
            <v:group style="position:absolute;left:1890;top:3809;width:339;height:235" coordorigin="1890,3809" coordsize="339,235">
              <v:shape style="position:absolute;left:1890;top:3809;width:339;height:235" coordorigin="1890,3809" coordsize="339,235" path="m2192,3809l1913,3812,1896,3825,1890,3846,1892,4021,1905,4038,1926,4045,2205,4042,2213,4036,1911,4036,1898,4024,1898,3831,1911,3818,2214,3818,2213,3816,2192,3809xe" filled="t" fillcolor="#9C9FA4" stroked="f">
                <v:path arrowok="t"/>
                <v:fill type="solid"/>
              </v:shape>
              <v:shape style="position:absolute;left:1890;top:3809;width:339;height:235" coordorigin="1890,3809" coordsize="339,235" path="m2214,3818l2207,3818,2220,3831,2220,4024,2207,4036,2213,4036,2222,4029,2229,4008,2229,3846,2224,3846,2226,3833,2214,3818xe" filled="t" fillcolor="#9C9FA4" stroked="f">
                <v:path arrowok="t"/>
                <v:fill type="solid"/>
              </v:shape>
            </v:group>
            <v:group style="position:absolute;left:1924;top:3842;width:269;height:171" coordorigin="1924,3842" coordsize="269,171">
              <v:shape style="position:absolute;left:1924;top:3842;width:269;height:171" coordorigin="1924,3842" coordsize="269,171" path="m2138,3934l2137,3934,2149,4011,2149,4011,2149,4012,2155,4012,2158,3995,2152,3995,2151,3984,2145,3934,2138,3934xe" filled="t" fillcolor="#646970" stroked="f">
                <v:path arrowok="t"/>
                <v:fill type="solid"/>
              </v:shape>
              <v:shape style="position:absolute;left:1924;top:3842;width:269;height:171" coordorigin="1924,3842" coordsize="269,171" path="m2172,3949l2165,3949,2166,3953,2175,4011,2181,4012,2184,3994,2178,3994,2177,3984,2177,3980,2176,3973,2172,3949xe" filled="t" fillcolor="#646970" stroked="f">
                <v:path arrowok="t"/>
                <v:fill type="solid"/>
              </v:shape>
              <v:shape style="position:absolute;left:1924;top:3842;width:269;height:171" coordorigin="1924,3842" coordsize="269,171" path="m2162,3934l2153,3986,2153,3987,2153,3990,2152,3995,2158,3995,2165,3953,2165,3949,2172,3949,2169,3934,2162,3934xe" filled="t" fillcolor="#646970" stroked="f">
                <v:path arrowok="t"/>
                <v:fill type="solid"/>
              </v:shape>
              <v:shape style="position:absolute;left:1924;top:3842;width:269;height:171" coordorigin="1924,3842" coordsize="269,171" path="m2193,3934l2187,3934,2180,3984,2179,3987,2179,3988,2179,3991,2178,3994,2184,3994,2193,3934xe" filled="t" fillcolor="#646970" stroked="f">
                <v:path arrowok="t"/>
                <v:fill type="solid"/>
              </v:shape>
              <v:shape style="position:absolute;left:1924;top:3842;width:269;height:171" coordorigin="1924,3842" coordsize="269,171" path="m2119,3933l2109,3933,2103,3936,2100,3944,2096,3951,2094,3961,2094,3981,2095,3987,2098,3999,2100,4004,2104,4008,2107,4011,2111,4013,2119,4013,2122,4011,2126,4008,2129,4005,2130,4003,2111,4003,2108,4001,2102,3990,2101,3983,2101,3963,2102,3954,2105,3950,2108,3945,2111,3943,2130,3943,2129,3941,2126,3938,2122,3934,2119,3933xe" filled="t" fillcolor="#646970" stroked="f">
                <v:path arrowok="t"/>
                <v:fill type="solid"/>
              </v:shape>
              <v:shape style="position:absolute;left:1924;top:3842;width:269;height:171" coordorigin="1924,3842" coordsize="269,171" path="m2130,3943l2117,3943,2120,3944,2122,3946,2124,3949,2126,3952,2127,3957,2128,3961,2128,3963,2128,3965,2128,3983,2127,3990,2125,3995,2122,4001,2119,4003,2130,4003,2131,4000,2135,3988,2136,3981,2136,3965,2135,3958,2131,3946,2130,3943xe" filled="t" fillcolor="#646970" stroked="f">
                <v:path arrowok="t"/>
                <v:fill type="solid"/>
              </v:shape>
              <v:shape style="position:absolute;left:1924;top:3842;width:269;height:171" coordorigin="1924,3842" coordsize="269,171" path="m2063,3934l2063,4011,2063,4011,2063,4012,2090,4012,2090,4002,2069,4001,2070,3935,2063,3934xe" filled="t" fillcolor="#646970" stroked="f">
                <v:path arrowok="t"/>
                <v:fill type="solid"/>
              </v:shape>
              <v:shape style="position:absolute;left:1924;top:3842;width:269;height:171" coordorigin="1924,3842" coordsize="269,171" path="m2028,3934l2027,4011,2028,4011,2028,4012,2034,4012,2034,3976,2053,3976,2054,3967,2034,3967,2034,3944,2056,3944,2057,3935,2028,3934xe" filled="t" fillcolor="#646970" stroked="f">
                <v:path arrowok="t"/>
                <v:fill type="solid"/>
              </v:shape>
              <v:shape style="position:absolute;left:1924;top:3842;width:269;height:171" coordorigin="1924,3842" coordsize="269,171" path="m2053,3976l2034,3976,2053,3977,2053,3976xe" filled="t" fillcolor="#646970" stroked="f">
                <v:path arrowok="t"/>
                <v:fill type="solid"/>
              </v:shape>
              <v:shape style="position:absolute;left:1924;top:3842;width:269;height:171" coordorigin="1924,3842" coordsize="269,171" path="m2056,3944l2034,3944,2056,3944,2056,3944xe" filled="t" fillcolor="#646970" stroked="f">
                <v:path arrowok="t"/>
                <v:fill type="solid"/>
              </v:shape>
              <v:shape style="position:absolute;left:1924;top:3842;width:269;height:171" coordorigin="1924,3842" coordsize="269,171" path="m2008,3934l1985,3934,1985,4011,1985,4011,1985,4012,1991,4012,1991,3977,2009,3977,2008,3977,2012,3975,2015,3973,2017,3969,2017,3968,1991,3968,1991,3943,2018,3943,2017,3940,2015,3938,2011,3935,2008,3934xe" filled="t" fillcolor="#646970" stroked="f">
                <v:path arrowok="t"/>
                <v:fill type="solid"/>
              </v:shape>
              <v:shape style="position:absolute;left:1924;top:3842;width:269;height:171" coordorigin="1924,3842" coordsize="269,171" path="m2009,3977l1991,3977,2000,3978,2002,3980,2003,3981,2004,3983,2005,3985,2006,3987,2008,3991,2009,3995,2015,4011,2022,4012,2023,4012,2016,3990,2014,3986,2013,3983,2011,3980,2009,3977xe" filled="t" fillcolor="#646970" stroked="f">
                <v:path arrowok="t"/>
                <v:fill type="solid"/>
              </v:shape>
              <v:shape style="position:absolute;left:1924;top:3842;width:269;height:171" coordorigin="1924,3842" coordsize="269,171" path="m2018,3943l1991,3943,2004,3944,2007,3944,2009,3945,2012,3949,2012,3951,2013,3958,2012,3960,2011,3962,2011,3964,2010,3965,2009,3966,2007,3967,2005,3968,2017,3968,2019,3965,2020,3961,2020,3951,2019,3947,2018,3943xe" filled="t" fillcolor="#646970" stroked="f">
                <v:path arrowok="t"/>
                <v:fill type="solid"/>
              </v:shape>
              <v:shape style="position:absolute;left:1924;top:3842;width:269;height:171" coordorigin="1924,3842" coordsize="269,171" path="m1970,3934l1969,4011,1970,4011,1970,4012,1975,4012,1976,3935,1970,3934xe" filled="t" fillcolor="#646970" stroked="f">
                <v:path arrowok="t"/>
                <v:fill type="solid"/>
              </v:shape>
              <v:shape style="position:absolute;left:1924;top:3842;width:269;height:171" coordorigin="1924,3842" coordsize="269,171" path="m1941,3934l1924,4012,1931,4012,1936,3988,1960,3988,1958,3979,1938,3979,1942,3957,1943,3954,1944,3950,1944,3947,1951,3947,1948,3934,1941,3934xe" filled="t" fillcolor="#646970" stroked="f">
                <v:path arrowok="t"/>
                <v:fill type="solid"/>
              </v:shape>
              <v:shape style="position:absolute;left:1924;top:3842;width:269;height:171" coordorigin="1924,3842" coordsize="269,171" path="m1960,3988l1936,3988,1953,3989,1957,4011,1964,4012,1965,4012,1960,3988xe" filled="t" fillcolor="#646970" stroked="f">
                <v:path arrowok="t"/>
                <v:fill type="solid"/>
              </v:shape>
              <v:shape style="position:absolute;left:1924;top:3842;width:269;height:171" coordorigin="1924,3842" coordsize="269,171" path="m1951,3947l1944,3947,1945,3950,1945,3954,1951,3979,1958,3979,1951,3947xe" filled="t" fillcolor="#646970" stroked="f">
                <v:path arrowok="t"/>
                <v:fill type="solid"/>
              </v:shape>
              <v:shape style="position:absolute;left:1924;top:3842;width:269;height:171" coordorigin="1924,3842" coordsize="269,171" path="m2135,3842l2134,3920,2135,3920,2135,3920,2141,3920,2141,3884,2168,3884,2169,3874,2162,3874,2141,3874,2141,3843,2135,3842xe" filled="t" fillcolor="#646970" stroked="f">
                <v:path arrowok="t"/>
                <v:fill type="solid"/>
              </v:shape>
              <v:shape style="position:absolute;left:1924;top:3842;width:269;height:171" coordorigin="1924,3842" coordsize="269,171" path="m2168,3884l2141,3884,2163,3884,2162,3920,2168,3920,2168,3919,2163,3919,2163,3918,2168,3918,2168,3884xe" filled="t" fillcolor="#646970" stroked="f">
                <v:path arrowok="t"/>
                <v:fill type="solid"/>
              </v:shape>
              <v:shape style="position:absolute;left:1924;top:3842;width:269;height:171" coordorigin="1924,3842" coordsize="269,171" path="m2168,3918l2163,3918,2163,3919,2168,3919,2168,3918xe" filled="t" fillcolor="#646970" stroked="f">
                <v:path arrowok="t"/>
                <v:fill type="solid"/>
              </v:shape>
              <v:shape style="position:absolute;left:1924;top:3842;width:269;height:171" coordorigin="1924,3842" coordsize="269,171" path="m2163,3842l2162,3874,2169,3874,2169,3843,2163,3842xe" filled="t" fillcolor="#646970" stroked="f">
                <v:path arrowok="t"/>
                <v:fill type="solid"/>
              </v:shape>
              <v:shape style="position:absolute;left:1924;top:3842;width:269;height:171" coordorigin="1924,3842" coordsize="269,171" path="m2070,3842l2070,3920,2070,3920,2070,3920,2097,3920,2097,3911,2076,3910,2076,3908,2077,3843,2070,3842xe" filled="t" fillcolor="#646970" stroked="f">
                <v:path arrowok="t"/>
                <v:fill type="solid"/>
              </v:shape>
              <v:shape style="position:absolute;left:1924;top:3842;width:269;height:171" coordorigin="1924,3842" coordsize="269,171" path="m2096,3842l2095,3852,2110,3853,2109,3920,2110,3920,2110,3920,2115,3920,2116,3852,2129,3852,2129,3851,2096,3851,2129,3851,2130,3843,2096,3842xe" filled="t" fillcolor="#646970" stroked="f">
                <v:path arrowok="t"/>
                <v:fill type="solid"/>
              </v:shape>
              <v:shape style="position:absolute;left:1924;top:3842;width:269;height:171" coordorigin="1924,3842" coordsize="269,171" path="m2129,3852l2116,3852,2129,3853,2129,3852xe" filled="t" fillcolor="#646970" stroked="f">
                <v:path arrowok="t"/>
                <v:fill type="solid"/>
              </v:shape>
              <v:shape style="position:absolute;left:1924;top:3842;width:269;height:171" coordorigin="1924,3842" coordsize="269,171" path="m2043,3842l2026,3920,2033,3920,2038,3897,2062,3897,2060,3888,2040,3888,2045,3862,2046,3856,2052,3856,2050,3843,2043,3842xe" filled="t" fillcolor="#646970" stroked="f">
                <v:path arrowok="t"/>
                <v:fill type="solid"/>
              </v:shape>
              <v:shape style="position:absolute;left:1924;top:3842;width:269;height:171" coordorigin="1924,3842" coordsize="269,171" path="m2062,3897l2038,3897,2055,3897,2059,3920,2066,3920,2067,3920,2062,3897xe" filled="t" fillcolor="#646970" stroked="f">
                <v:path arrowok="t"/>
                <v:fill type="solid"/>
              </v:shape>
              <v:shape style="position:absolute;left:1924;top:3842;width:269;height:171" coordorigin="1924,3842" coordsize="269,171" path="m2052,3856l2046,3856,2047,3863,2048,3867,2052,3888,2060,3888,2052,3856xe" filled="t" fillcolor="#646970" stroked="f">
                <v:path arrowok="t"/>
                <v:fill type="solid"/>
              </v:shape>
              <v:shape style="position:absolute;left:1924;top:3842;width:269;height:171" coordorigin="1924,3842" coordsize="269,171" path="m1992,3842l1992,3920,1992,3920,1992,3920,2024,3920,2024,3910,1998,3910,1999,3885,2021,3885,2022,3875,1998,3875,1999,3852,2023,3852,2024,3843,1992,3842xe" filled="t" fillcolor="#646970" stroked="f">
                <v:path arrowok="t"/>
                <v:fill type="solid"/>
              </v:shape>
              <v:shape style="position:absolute;left:1924;top:3842;width:269;height:171" coordorigin="1924,3842" coordsize="269,171" path="m2021,3885l1999,3885,2021,3885,2021,3885xe" filled="t" fillcolor="#646970" stroked="f">
                <v:path arrowok="t"/>
                <v:fill type="solid"/>
              </v:shape>
              <v:shape style="position:absolute;left:1924;top:3842;width:269;height:171" coordorigin="1924,3842" coordsize="269,171" path="m2023,3852l1999,3852,2023,3853,2023,3852xe" filled="t" fillcolor="#646970" stroked="f">
                <v:path arrowok="t"/>
                <v:fill type="solid"/>
              </v:shape>
              <v:shape style="position:absolute;left:1924;top:3842;width:269;height:171" coordorigin="1924,3842" coordsize="269,171" path="m1950,3842l1949,3920,1950,3920,1950,3920,1955,3920,1956,3884,1983,3884,1983,3874,1977,3874,1955,3874,1956,3843,1950,3842xe" filled="t" fillcolor="#646970" stroked="f">
                <v:path arrowok="t"/>
                <v:fill type="solid"/>
              </v:shape>
              <v:shape style="position:absolute;left:1924;top:3842;width:269;height:171" coordorigin="1924,3842" coordsize="269,171" path="m1983,3884l1956,3884,1977,3884,1977,3920,1983,3920,1983,3919,1977,3919,1977,3918,1983,3918,1983,3884xe" filled="t" fillcolor="#646970" stroked="f">
                <v:path arrowok="t"/>
                <v:fill type="solid"/>
              </v:shape>
              <v:shape style="position:absolute;left:1924;top:3842;width:269;height:171" coordorigin="1924,3842" coordsize="269,171" path="m1977,3842l1977,3874,1983,3874,1984,3843,1977,3842xe" filled="t" fillcolor="#646970" stroked="f">
                <v:path arrowok="t"/>
                <v:fill type="solid"/>
              </v:shape>
            </v:group>
            <v:group style="position:absolute;left:2076;top:1492;width:2;height:3312" coordorigin="2076,1492" coordsize="2,3312">
              <v:shape style="position:absolute;left:2076;top:1492;width:2;height:3312" coordorigin="2076,1492" coordsize="0,3312" path="m2076,1492l2076,4804e" filled="f" stroked="t" strokeweight=".795pt" strokecolor="#343D91">
                <v:path arrowok="t"/>
              </v:shape>
            </v:group>
            <v:group style="position:absolute;left:2076;top:1492;width:1432;height:2" coordorigin="2076,1492" coordsize="1432,2">
              <v:shape style="position:absolute;left:2076;top:1492;width:1432;height:2" coordorigin="2076,1492" coordsize="1432,0" path="m2076,1492l3508,1492e" filled="f" stroked="t" strokeweight=".799pt" strokecolor="#343D91">
                <v:path arrowok="t"/>
              </v:shape>
            </v:group>
            <v:group style="position:absolute;left:1619;top:295;width:1899;height:2" coordorigin="1619,295" coordsize="1899,2">
              <v:shape style="position:absolute;left:1619;top:295;width:1899;height:2" coordorigin="1619,295" coordsize="1899,0" path="m1619,295l3518,295e" filled="f" stroked="t" strokeweight=".799pt" strokecolor="#343D91">
                <v:path arrowok="t"/>
              </v:shape>
            </v:group>
            <v:group style="position:absolute;left:2467;top:4323;width:1048;height:2" coordorigin="2467,4323" coordsize="1048,2">
              <v:shape style="position:absolute;left:2467;top:4323;width:1048;height:2" coordorigin="2467,4323" coordsize="1048,0" path="m2467,4323l3514,4323e" filled="f" stroked="t" strokeweight=".799pt" strokecolor="#343D91">
                <v:path arrowok="t"/>
              </v:shape>
            </v:group>
            <v:group style="position:absolute;left:2472;top:4316;width:2;height:489" coordorigin="2472,4316" coordsize="2,489">
              <v:shape style="position:absolute;left:2472;top:4316;width:2;height:489" coordorigin="2472,4316" coordsize="0,489" path="m2472,4316l2472,4805e" filled="f" stroked="t" strokeweight=".799pt" strokecolor="#343D91">
                <v:path arrowok="t"/>
              </v:shape>
              <v:shape style="position:absolute;left:1454;top:4136;width:337;height:232" type="#_x0000_t75">
                <v:imagedata r:id="rId117" o:title=""/>
              </v:shape>
              <v:shape style="position:absolute;left:1454;top:4136;width:337;height:231" type="#_x0000_t75">
                <v:imagedata r:id="rId118" o:title=""/>
              </v:shape>
            </v:group>
            <v:group style="position:absolute;left:1454;top:4135;width:337;height:231" coordorigin="1454,4135" coordsize="337,231">
              <v:shape style="position:absolute;left:1454;top:4135;width:337;height:231" coordorigin="1454,4135" coordsize="337,231" path="m1487,4135l1466,4143,1455,4161,1454,4334,1461,4355,1479,4366,1758,4367,1779,4360,1790,4342,1791,4169,1784,4148,1766,4136,1487,4135xe" filled="t" fillcolor="#E2DFDF" stroked="f">
                <v:path arrowok="t"/>
                <v:fill type="solid"/>
              </v:shape>
              <v:shape style="position:absolute;left:1455;top:3814;width:330;height:227" type="#_x0000_t75">
                <v:imagedata r:id="rId119" o:title=""/>
              </v:shape>
            </v:group>
            <v:group style="position:absolute;left:1450;top:3809;width:339;height:235" coordorigin="1450,3809" coordsize="339,235">
              <v:shape style="position:absolute;left:1450;top:3809;width:339;height:235" coordorigin="1450,3809" coordsize="339,235" path="m1753,3809l1474,3812,1457,3825,1450,3846,1453,4021,1466,4038,1487,4045,1766,4042,1774,4036,1471,4036,1459,4024,1459,3831,1471,3818,1775,3818,1774,3816,1753,3809xe" filled="t" fillcolor="#9C9FA4" stroked="f">
                <v:path arrowok="t"/>
                <v:fill type="solid"/>
              </v:shape>
              <v:shape style="position:absolute;left:1450;top:3809;width:339;height:235" coordorigin="1450,3809" coordsize="339,235" path="m1775,3818l1768,3818,1781,3831,1781,4024,1768,4036,1774,4036,1783,4029,1790,4008,1790,3846,1785,3846,1787,3833,1775,3818xe" filled="t" fillcolor="#9C9FA4" stroked="f">
                <v:path arrowok="t"/>
                <v:fill type="solid"/>
              </v:shape>
            </v:group>
            <v:group style="position:absolute;left:1500;top:3888;width:239;height:78" coordorigin="1500,3888" coordsize="239,78">
              <v:shape style="position:absolute;left:1500;top:3888;width:239;height:78" coordorigin="1500,3888" coordsize="239,78" path="m1703,3888l1702,3965,1703,3965,1703,3966,1709,3966,1710,3929,1739,3929,1739,3920,1732,3920,1709,3920,1710,3889,1703,3888xe" filled="t" fillcolor="#646970" stroked="f">
                <v:path arrowok="t"/>
                <v:fill type="solid"/>
              </v:shape>
              <v:shape style="position:absolute;left:1500;top:3888;width:239;height:78" coordorigin="1500,3888" coordsize="239,78" path="m1739,3929l1710,3929,1733,3930,1732,3965,1739,3966,1739,3929xe" filled="t" fillcolor="#646970" stroked="f">
                <v:path arrowok="t"/>
                <v:fill type="solid"/>
              </v:shape>
              <v:shape style="position:absolute;left:1500;top:3888;width:239;height:78" coordorigin="1500,3888" coordsize="239,78" path="m1733,3888l1732,3920,1739,3920,1740,3889,1733,3888xe" filled="t" fillcolor="#646970" stroked="f">
                <v:path arrowok="t"/>
                <v:fill type="solid"/>
              </v:shape>
              <v:shape style="position:absolute;left:1500;top:3888;width:239;height:78" coordorigin="1500,3888" coordsize="239,78" path="m1632,3888l1632,3965,1632,3965,1632,3966,1661,3966,1662,3956,1638,3956,1639,3889,1632,3888xe" filled="t" fillcolor="#646970" stroked="f">
                <v:path arrowok="t"/>
                <v:fill type="solid"/>
              </v:shape>
              <v:shape style="position:absolute;left:1500;top:3888;width:239;height:78" coordorigin="1500,3888" coordsize="239,78" path="m1660,3888l1659,3898,1675,3898,1675,3965,1675,3965,1675,3966,1681,3966,1682,3898,1696,3898,1696,3897,1660,3897,1697,3897,1697,3889,1660,3888xe" filled="t" fillcolor="#646970" stroked="f">
                <v:path arrowok="t"/>
                <v:fill type="solid"/>
              </v:shape>
              <v:shape style="position:absolute;left:1500;top:3888;width:239;height:78" coordorigin="1500,3888" coordsize="239,78" path="m1696,3898l1682,3898,1696,3898,1696,3898xe" filled="t" fillcolor="#646970" stroked="f">
                <v:path arrowok="t"/>
                <v:fill type="solid"/>
              </v:shape>
              <v:shape style="position:absolute;left:1500;top:3888;width:239;height:78" coordorigin="1500,3888" coordsize="239,78" path="m1602,3888l1584,3966,1591,3966,1597,3942,1623,3942,1620,3933,1599,3933,1604,3908,1605,3904,1606,3901,1612,3901,1609,3889,1602,3888xe" filled="t" fillcolor="#646970" stroked="f">
                <v:path arrowok="t"/>
                <v:fill type="solid"/>
              </v:shape>
              <v:shape style="position:absolute;left:1500;top:3888;width:239;height:78" coordorigin="1500,3888" coordsize="239,78" path="m1623,3942l1597,3942,1615,3943,1620,3965,1628,3966,1628,3966,1623,3942xe" filled="t" fillcolor="#646970" stroked="f">
                <v:path arrowok="t"/>
                <v:fill type="solid"/>
              </v:shape>
              <v:shape style="position:absolute;left:1500;top:3888;width:239;height:78" coordorigin="1500,3888" coordsize="239,78" path="m1612,3901l1606,3901,1606,3905,1607,3908,1608,3913,1613,3933,1599,3933,1620,3933,1612,3901xe" filled="t" fillcolor="#646970" stroked="f">
                <v:path arrowok="t"/>
                <v:fill type="solid"/>
              </v:shape>
              <v:shape style="position:absolute;left:1500;top:3888;width:239;height:78" coordorigin="1500,3888" coordsize="239,78" path="m1547,3888l1546,3965,1547,3965,1547,3966,1581,3966,1582,3956,1553,3956,1554,3930,1579,3930,1579,3921,1553,3921,1554,3898,1580,3898,1581,3889,1547,3888xe" filled="t" fillcolor="#646970" stroked="f">
                <v:path arrowok="t"/>
                <v:fill type="solid"/>
              </v:shape>
              <v:shape style="position:absolute;left:1500;top:3888;width:239;height:78" coordorigin="1500,3888" coordsize="239,78" path="m1579,3930l1555,3930,1579,3931,1579,3930xe" filled="t" fillcolor="#646970" stroked="f">
                <v:path arrowok="t"/>
                <v:fill type="solid"/>
              </v:shape>
              <v:shape style="position:absolute;left:1500;top:3888;width:239;height:78" coordorigin="1500,3888" coordsize="239,78" path="m1580,3898l1554,3898,1580,3898,1580,3898xe" filled="t" fillcolor="#646970" stroked="f">
                <v:path arrowok="t"/>
                <v:fill type="solid"/>
              </v:shape>
              <v:shape style="position:absolute;left:1500;top:3888;width:239;height:78" coordorigin="1500,3888" coordsize="239,78" path="m1501,3888l1500,3965,1501,3965,1501,3966,1507,3966,1508,3929,1537,3929,1537,3920,1530,3920,1507,3920,1508,3889,1501,3888xe" filled="t" fillcolor="#646970" stroked="f">
                <v:path arrowok="t"/>
                <v:fill type="solid"/>
              </v:shape>
              <v:shape style="position:absolute;left:1500;top:3888;width:239;height:78" coordorigin="1500,3888" coordsize="239,78" path="m1537,3929l1508,3929,1531,3930,1530,3965,1537,3966,1537,3965,1531,3965,1531,3964,1537,3964,1537,3929xe" filled="t" fillcolor="#646970" stroked="f">
                <v:path arrowok="t"/>
                <v:fill type="solid"/>
              </v:shape>
              <v:shape style="position:absolute;left:1500;top:3888;width:239;height:78" coordorigin="1500,3888" coordsize="239,78" path="m1531,3888l1530,3920,1537,3920,1537,3889,1531,3888xe" filled="t" fillcolor="#646970" stroked="f">
                <v:path arrowok="t"/>
                <v:fill type="solid"/>
              </v:shape>
            </v:group>
            <v:group style="position:absolute;left:1450;top:4131;width:346;height:240" coordorigin="1450,4131" coordsize="346,240">
              <v:shape style="position:absolute;left:1450;top:4131;width:346;height:240" coordorigin="1450,4131" coordsize="346,240" path="m1758,4131l1473,4134,1456,4148,1450,4169,1453,4348,1466,4365,1487,4371,1772,4368,1779,4363,1486,4363,1466,4354,1458,4334,1458,4168,1467,4148,1487,4140,1781,4140,1779,4138,1758,4131xe" filled="t" fillcolor="#9C9FA4" stroked="f">
                <v:path arrowok="t"/>
                <v:fill type="solid"/>
              </v:shape>
              <v:shape style="position:absolute;left:1450;top:4131;width:346;height:240" coordorigin="1450,4131" coordsize="346,240" path="m1781,4140l1487,4140,1759,4140,1779,4148,1787,4169,1787,4335,1778,4355,1758,4363,1779,4363,1789,4355,1796,4334,1796,4169,1791,4169,1793,4155,1781,4140xe" filled="t" fillcolor="#9C9FA4" stroked="f">
                <v:path arrowok="t"/>
                <v:fill type="solid"/>
              </v:shape>
            </v:group>
            <v:group style="position:absolute;left:1608;top:295;width:17;height:5025" coordorigin="1608,295" coordsize="17,5025">
              <v:shape style="position:absolute;left:1608;top:295;width:17;height:5025" coordorigin="1608,295" coordsize="17,5025" path="m1612,295l1626,295e" filled="f" stroked="t" strokeweight=".1pt" strokecolor="#343D91">
                <v:path arrowok="t"/>
              </v:shape>
            </v:group>
            <v:group style="position:absolute;left:2481;top:3879;width:89;height:88" coordorigin="2481,3879" coordsize="89,88">
              <v:shape style="position:absolute;left:2481;top:3879;width:89;height:88" coordorigin="2481,3879" coordsize="89,88" path="m2539,3880l2503,3914,2504,3926,2504,3938,2507,3947,2514,3955,2518,3961,2525,3965,2540,3967,2547,3966,2553,3963,2556,3961,2541,3961,2527,3959,2522,3955,2518,3949,2514,3943,2512,3934,2512,3912,2514,3904,2518,3897,2522,3891,2528,3887,2543,3885,2555,3885,2554,3884,2550,3883,2539,3880xe" filled="t" fillcolor="#201D1D" stroked="f">
                <v:path arrowok="t"/>
                <v:fill type="solid"/>
              </v:shape>
              <v:shape style="position:absolute;left:2481;top:3879;width:89;height:88" coordorigin="2481,3879" coordsize="89,88" path="m2570,3944l2568,3945,2565,3949,2562,3952,2558,3955,2547,3960,2541,3961,2556,3961,2571,3946,2570,3945,2570,3944xe" filled="t" fillcolor="#201D1D" stroked="f">
                <v:path arrowok="t"/>
                <v:fill type="solid"/>
              </v:shape>
              <v:shape style="position:absolute;left:2481;top:3879;width:89;height:88" coordorigin="2481,3879" coordsize="89,88" path="m2555,3885l2543,3885,2550,3886,2556,3890,2562,3893,2565,3898,2566,3904,2566,3913,2570,3913,2570,3893,2566,3893,2564,3891,2561,3888,2558,3886,2555,3885xe" filled="t" fillcolor="#201D1D" stroked="f">
                <v:path arrowok="t"/>
                <v:fill type="solid"/>
              </v:shape>
              <v:shape style="position:absolute;left:2481;top:3879;width:89;height:88" coordorigin="2481,3879" coordsize="89,88" path="m2570,3887l2566,3887,2566,3893,2570,3893,2570,3887xe" filled="t" fillcolor="#201D1D" stroked="f">
                <v:path arrowok="t"/>
                <v:fill type="solid"/>
              </v:shape>
              <v:shape style="position:absolute;left:2481;top:3879;width:89;height:88" coordorigin="2481,3879" coordsize="89,88" path="m2492,3879l2490,3879,2488,3880,2486,3881,2484,3883,2482,3884,2481,3887,2481,3889,2482,3892,2491,3900,2494,3900,2497,3900,2499,3898,2500,3897,2492,3897,2487,3895,2486,3893,2486,3890,2486,3888,2487,3886,2489,3884,2491,3882,2493,3882,2501,3882,2500,3882,2499,3880,2496,3880,2494,3879,2492,3879xe" filled="t" fillcolor="#201D1D" stroked="f">
                <v:path arrowok="t"/>
                <v:fill type="solid"/>
              </v:shape>
              <v:shape style="position:absolute;left:2481;top:3879;width:89;height:88" coordorigin="2481,3879" coordsize="89,88" path="m2501,3882l2493,3882,2497,3884,2498,3886,2498,3888,2498,3892,2498,3894,2496,3895,2494,3897,2492,3897,2500,3897,2501,3897,2502,3894,2503,3889,2503,3888,2503,3886,2502,3884,2501,3882xe" filled="t" fillcolor="#201D1D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04.715149pt;margin-top:20.425058pt;width:26.385458pt;height:14.184pt;mso-position-horizontal-relative:page;mso-position-vertical-relative:paragraph;z-index:-8035" coordorigin="4094,409" coordsize="528,284">
            <v:shape style="position:absolute;left:4118;top:433;width:480;height:235" type="#_x0000_t75">
              <v:imagedata r:id="rId120" o:title=""/>
            </v:shape>
            <v:group style="position:absolute;left:4114;top:428;width:488;height:244" coordorigin="4114,428" coordsize="488,244">
              <v:shape style="position:absolute;left:4114;top:428;width:488;height:244" coordorigin="4114,428" coordsize="488,244" path="m4480,428l4232,429,4172,447,4130,494,4114,565,4119,587,4154,641,4213,670,4235,672,4494,671,4516,667,4523,664,4234,664,4216,662,4144,618,4123,537,4127,518,4160,466,4214,439,4235,437,4525,437,4524,437,4503,431,4480,428xe" filled="t" fillcolor="#9C9FA4" stroked="f">
                <v:path arrowok="t"/>
                <v:fill type="solid"/>
              </v:shape>
              <v:shape style="position:absolute;left:4114;top:428;width:488;height:244" coordorigin="4114,428" coordsize="488,244" path="m4602,550l4598,550,4593,563,4589,582,4581,601,4539,647,4480,664,4523,664,4584,614,4600,573,4602,550xe" filled="t" fillcolor="#9C9FA4" stroked="f">
                <v:path arrowok="t"/>
                <v:fill type="solid"/>
              </v:shape>
              <v:shape style="position:absolute;left:4114;top:428;width:488;height:244" coordorigin="4114,428" coordsize="488,244" path="m4525,437l4235,437,4493,438,4512,442,4565,475,4592,529,4594,550,4601,536,4576,475,4544,447,4525,437xe" filled="t" fillcolor="#9C9FA4" stroked="f">
                <v:path arrowok="t"/>
                <v:fill type="solid"/>
              </v:shape>
            </v:group>
            <v:group style="position:absolute;left:4214;top:492;width:290;height:116" coordorigin="4214,492" coordsize="290,116">
              <v:shape style="position:absolute;left:4214;top:492;width:290;height:116" coordorigin="4214,492" coordsize="290,116" path="m4454,494l4454,606,4454,606,4454,606,4462,606,4463,567,4469,556,4469,556,4472,550,4462,550,4462,523,4463,495,4454,494xe" filled="t" fillcolor="#646970" stroked="f">
                <v:path arrowok="t"/>
                <v:fill type="solid"/>
              </v:shape>
              <v:shape style="position:absolute;left:4214;top:492;width:290;height:116" coordorigin="4214,492" coordsize="290,116" path="m4482,550l4472,550,4480,570,4494,606,4505,606,4505,606,4504,606,4502,606,4505,606,4496,585,4482,550xe" filled="t" fillcolor="#646970" stroked="f">
                <v:path arrowok="t"/>
                <v:fill type="solid"/>
              </v:shape>
              <v:shape style="position:absolute;left:4214;top:492;width:290;height:116" coordorigin="4214,492" coordsize="290,116" path="m4505,606l4504,606,4504,606,4505,606,4505,606xe" filled="t" fillcolor="#646970" stroked="f">
                <v:path arrowok="t"/>
                <v:fill type="solid"/>
              </v:shape>
              <v:shape style="position:absolute;left:4214;top:492;width:290;height:116" coordorigin="4214,492" coordsize="290,116" path="m4482,550l4472,550,4472,550,4469,556,4469,556,4472,550,4482,550,4482,550xe" filled="t" fillcolor="#646970" stroked="f">
                <v:path arrowok="t"/>
                <v:fill type="solid"/>
              </v:shape>
              <v:shape style="position:absolute;left:4214;top:492;width:290;height:116" coordorigin="4214,492" coordsize="290,116" path="m4488,523l4477,523,4462,550,4472,550,4482,550,4478,540,4488,523xe" filled="t" fillcolor="#646970" stroked="f">
                <v:path arrowok="t"/>
                <v:fill type="solid"/>
              </v:shape>
              <v:shape style="position:absolute;left:4214;top:492;width:290;height:116" coordorigin="4214,492" coordsize="290,116" path="m4493,494l4462,549,4477,523,4488,523,4496,509,4496,509,4503,495,4504,495,4504,495,4504,495,4504,495,4501,495,4493,494xe" filled="t" fillcolor="#646970" stroked="f">
                <v:path arrowok="t"/>
                <v:fill type="solid"/>
              </v:shape>
              <v:shape style="position:absolute;left:4214;top:492;width:290;height:116" coordorigin="4214,492" coordsize="290,116" path="m4504,495l4496,509,4496,509,4504,495xe" filled="t" fillcolor="#646970" stroked="f">
                <v:path arrowok="t"/>
                <v:fill type="solid"/>
              </v:shape>
              <v:shape style="position:absolute;left:4214;top:492;width:290;height:116" coordorigin="4214,492" coordsize="290,116" path="m4426,492l4414,492,4409,495,4390,538,4390,560,4391,570,4395,589,4399,596,4403,601,4407,606,4412,608,4426,608,4431,605,4436,598,4438,595,4415,595,4412,593,4409,590,4405,586,4403,581,4402,574,4400,567,4399,560,4399,542,4400,535,4402,521,4405,516,4408,512,4411,508,4415,506,4439,506,4435,501,4431,495,4426,492xe" filled="t" fillcolor="#646970" stroked="f">
                <v:path arrowok="t"/>
                <v:fill type="solid"/>
              </v:shape>
              <v:shape style="position:absolute;left:4214;top:492;width:290;height:116" coordorigin="4214,492" coordsize="290,116" path="m4436,567l4423,595,4438,595,4440,592,4443,583,4445,571,4437,567,4436,567,4436,567xe" filled="t" fillcolor="#646970" stroked="f">
                <v:path arrowok="t"/>
                <v:fill type="solid"/>
              </v:shape>
              <v:shape style="position:absolute;left:4214;top:492;width:290;height:116" coordorigin="4214,492" coordsize="290,116" path="m4437,567l4436,567,4437,567,4437,567xe" filled="t" fillcolor="#646970" stroked="f">
                <v:path arrowok="t"/>
                <v:fill type="solid"/>
              </v:shape>
              <v:shape style="position:absolute;left:4214;top:492;width:290;height:116" coordorigin="4214,492" coordsize="290,116" path="m4439,506l4423,506,4426,508,4429,511,4432,515,4434,521,4435,529,4436,529,4437,528,4435,528,4435,526,4442,526,4444,526,4442,515,4439,507,4439,506xe" filled="t" fillcolor="#646970" stroked="f">
                <v:path arrowok="t"/>
                <v:fill type="solid"/>
              </v:shape>
              <v:shape style="position:absolute;left:4214;top:492;width:290;height:116" coordorigin="4214,492" coordsize="290,116" path="m4442,526l4435,526,4435,528,4437,528,4442,526xe" filled="t" fillcolor="#646970" stroked="f">
                <v:path arrowok="t"/>
                <v:fill type="solid"/>
              </v:shape>
              <v:shape style="position:absolute;left:4214;top:492;width:290;height:116" coordorigin="4214,492" coordsize="290,116" path="m4359,492l4344,492,4337,498,4332,508,4326,525,4324,546,4324,562,4325,571,4347,608,4359,608,4364,606,4368,601,4373,597,4374,595,4347,595,4343,591,4338,583,4335,576,4333,565,4333,535,4335,523,4343,509,4348,506,4374,506,4373,505,4364,495,4359,492xe" filled="t" fillcolor="#646970" stroked="f">
                <v:path arrowok="t"/>
                <v:fill type="solid"/>
              </v:shape>
              <v:shape style="position:absolute;left:4214;top:492;width:290;height:116" coordorigin="4214,492" coordsize="290,116" path="m4374,506l4357,506,4361,508,4367,515,4369,520,4373,533,4373,539,4373,565,4372,576,4368,583,4364,591,4359,595,4374,595,4377,590,4382,572,4383,562,4383,539,4382,529,4379,520,4377,512,4374,506xe" filled="t" fillcolor="#646970" stroked="f">
                <v:path arrowok="t"/>
                <v:fill type="solid"/>
              </v:shape>
              <v:shape style="position:absolute;left:4214;top:492;width:290;height:116" coordorigin="4214,492" coordsize="290,116" path="m4279,494l4278,606,4279,606,4279,606,4317,606,4317,593,4287,592,4287,495,4279,494xe" filled="t" fillcolor="#646970" stroked="f">
                <v:path arrowok="t"/>
                <v:fill type="solid"/>
              </v:shape>
              <v:shape style="position:absolute;left:4214;top:492;width:290;height:116" coordorigin="4214,492" coordsize="290,116" path="m4250,492l4238,492,4233,495,4229,499,4224,504,4220,510,4216,528,4214,538,4214,560,4227,601,4231,606,4237,608,4250,608,4256,605,4260,598,4263,595,4239,595,4236,593,4224,542,4224,535,4227,521,4229,516,4235,508,4239,506,4263,506,4260,501,4255,495,4250,492xe" filled="t" fillcolor="#646970" stroked="f">
                <v:path arrowok="t"/>
                <v:fill type="solid"/>
              </v:shape>
              <v:shape style="position:absolute;left:4214;top:492;width:290;height:116" coordorigin="4214,492" coordsize="290,116" path="m4260,567l4259,576,4257,583,4254,588,4251,592,4247,595,4263,595,4265,592,4268,583,4269,571,4262,567,4261,567,4260,567xe" filled="t" fillcolor="#646970" stroked="f">
                <v:path arrowok="t"/>
                <v:fill type="solid"/>
              </v:shape>
              <v:shape style="position:absolute;left:4214;top:492;width:290;height:116" coordorigin="4214,492" coordsize="290,116" path="m4261,567l4261,567,4262,567,4261,567xe" filled="t" fillcolor="#646970" stroked="f">
                <v:path arrowok="t"/>
                <v:fill type="solid"/>
              </v:shape>
              <v:shape style="position:absolute;left:4214;top:492;width:290;height:116" coordorigin="4214,492" coordsize="290,116" path="m4263,506l4247,506,4251,508,4253,511,4256,515,4258,521,4259,529,4260,529,4261,528,4260,528,4259,526,4266,526,4268,526,4267,515,4264,507,4263,506xe" filled="t" fillcolor="#646970" stroked="f">
                <v:path arrowok="t"/>
                <v:fill type="solid"/>
              </v:shape>
              <v:shape style="position:absolute;left:4214;top:492;width:290;height:116" coordorigin="4214,492" coordsize="290,116" path="m4266,526l4259,526,4260,528,4261,528,4266,526xe" filled="t" fillcolor="#64697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82858D"/>
          <w:spacing w:val="0"/>
          <w:w w:val="100"/>
          <w:position w:val="-10"/>
          <w:sz w:val="42"/>
          <w:szCs w:val="42"/>
        </w:rPr>
        <w:t>1</w:t>
      </w:r>
      <w:r>
        <w:rPr>
          <w:rFonts w:ascii="Arial" w:hAnsi="Arial" w:cs="Arial" w:eastAsia="Arial"/>
          <w:b w:val="0"/>
          <w:bCs w:val="0"/>
          <w:color w:val="82858D"/>
          <w:spacing w:val="32"/>
          <w:w w:val="100"/>
          <w:position w:val="-10"/>
          <w:sz w:val="42"/>
          <w:szCs w:val="4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0"/>
          <w:szCs w:val="20"/>
        </w:rPr>
        <w:t>Нажм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0"/>
          <w:szCs w:val="20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0"/>
          <w:szCs w:val="2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0"/>
          <w:szCs w:val="20"/>
        </w:rPr>
        <w:t>CLOCK,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06" w:h="16840"/>
          <w:pgMar w:top="1580" w:bottom="0" w:left="700" w:right="860"/>
          <w:cols w:num="2" w:equalWidth="0">
            <w:col w:w="2310" w:space="197"/>
            <w:col w:w="7839"/>
          </w:cols>
        </w:sectPr>
      </w:pP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5"/>
        <w:ind w:left="3292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ндикатор</w:t>
      </w:r>
      <w:r>
        <w:rPr>
          <w:rFonts w:ascii="Calibri" w:hAnsi="Calibri" w:cs="Calibri" w:eastAsia="Calibri"/>
          <w:b w:val="0"/>
          <w:bCs w:val="0"/>
          <w:color w:val="000001"/>
          <w:spacing w:val="-12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AM</w:t>
      </w:r>
      <w:r>
        <w:rPr>
          <w:rFonts w:ascii="Calibri" w:hAnsi="Calibri" w:cs="Calibri" w:eastAsia="Calibri"/>
          <w:b w:val="0"/>
          <w:bCs w:val="0"/>
          <w:color w:val="000001"/>
          <w:spacing w:val="-12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/</w:t>
      </w:r>
      <w:r>
        <w:rPr>
          <w:rFonts w:ascii="Calibri" w:hAnsi="Calibri" w:cs="Calibri" w:eastAsia="Calibri"/>
          <w:b w:val="0"/>
          <w:bCs w:val="0"/>
          <w:color w:val="000001"/>
          <w:spacing w:val="-12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РМ</w:t>
      </w:r>
      <w:r>
        <w:rPr>
          <w:rFonts w:ascii="Calibri" w:hAnsi="Calibri" w:cs="Calibri" w:eastAsia="Calibri"/>
          <w:b w:val="0"/>
          <w:bCs w:val="0"/>
          <w:color w:val="000001"/>
          <w:spacing w:val="-12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начн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2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гат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191" w:lineRule="auto"/>
        <w:ind w:left="3292" w:right="4129" w:hanging="0"/>
        <w:jc w:val="left"/>
        <w:rPr>
          <w:rFonts w:ascii="Calibri" w:hAnsi="Calibri" w:cs="Calibri" w:eastAsia="Calibri"/>
          <w:sz w:val="21"/>
          <w:szCs w:val="21"/>
        </w:rPr>
      </w:pPr>
      <w:r>
        <w:rPr/>
        <w:pict>
          <v:shape style="position:absolute;margin-left:183.918671pt;margin-top:-3.71008pt;width:11.758229pt;height:21.142099pt;mso-position-horizontal-relative:page;mso-position-vertical-relative:paragraph;z-index:-8030" type="#_x0000_t202" filled="f" stroked="f">
            <v:textbox inset="0,0,0,0">
              <w:txbxContent>
                <w:p>
                  <w:pPr>
                    <w:spacing w:line="423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82858D"/>
                      <w:spacing w:val="0"/>
                      <w:w w:val="100"/>
                      <w:sz w:val="42"/>
                      <w:szCs w:val="42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Нажм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-11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кнопки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«+»</w:t>
      </w:r>
      <w:r>
        <w:rPr>
          <w:rFonts w:ascii="Calibri" w:hAnsi="Calibri" w:cs="Calibri" w:eastAsia="Calibri"/>
          <w:b w:val="0"/>
          <w:bCs w:val="0"/>
          <w:color w:val="000001"/>
          <w:spacing w:val="-11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«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-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»</w:t>
      </w:r>
      <w:r>
        <w:rPr>
          <w:rFonts w:ascii="Calibri" w:hAnsi="Calibri" w:cs="Calibri" w:eastAsia="Calibri"/>
          <w:b w:val="0"/>
          <w:bCs w:val="0"/>
          <w:color w:val="000001"/>
          <w:spacing w:val="-11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установки</w:t>
      </w:r>
      <w:r>
        <w:rPr>
          <w:rFonts w:ascii="Calibri" w:hAnsi="Calibri" w:cs="Calibri" w:eastAsia="Calibri"/>
          <w:b w:val="0"/>
          <w:bCs w:val="0"/>
          <w:color w:val="000001"/>
          <w:spacing w:val="-27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текущего</w:t>
      </w:r>
      <w:r>
        <w:rPr>
          <w:rFonts w:ascii="Calibri" w:hAnsi="Calibri" w:cs="Calibri" w:eastAsia="Calibri"/>
          <w:b w:val="0"/>
          <w:bCs w:val="0"/>
          <w:color w:val="000001"/>
          <w:spacing w:val="-26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знач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1"/>
          <w:szCs w:val="21"/>
        </w:rPr>
        <w:t>вр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5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1"/>
          <w:szCs w:val="21"/>
        </w:rPr>
        <w:t>мени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51" w:lineRule="auto" w:before="88"/>
        <w:ind w:left="1144" w:right="9057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210.478607pt;margin-top:-2.712652pt;width:29.404711pt;height:33.828431pt;mso-position-horizontal-relative:page;mso-position-vertical-relative:paragraph;z-index:-8034" coordorigin="4210,-54" coordsize="588,677">
            <v:shape style="position:absolute;left:4234;top:-30;width:276;height:624" type="#_x0000_t75">
              <v:imagedata r:id="rId121" o:title=""/>
            </v:shape>
            <v:group style="position:absolute;left:4230;top:-34;width:285;height:637" coordorigin="4230,-34" coordsize="285,637">
              <v:shape style="position:absolute;left:4230;top:-34;width:285;height:637" coordorigin="4230,-34" coordsize="285,637" path="m4372,-34l4298,-34,4234,-20,4230,-14,4230,582,4234,588,4240,591,4247,595,4324,602,4426,602,4446,602,4465,601,4487,597,4497,594,4321,594,4301,593,4240,581,4238,579,4238,-11,4303,-25,4372,-26,4372,-34xe" filled="t" fillcolor="#9C9FA4" stroked="f">
                <v:path arrowok="t"/>
                <v:fill type="solid"/>
              </v:shape>
              <v:shape style="position:absolute;left:4230;top:-34;width:285;height:637" coordorigin="4230,-34" coordsize="285,637" path="m4372,-34l4372,-26,4423,-26,4443,-25,4504,-13,4506,-11,4506,579,4441,593,4420,594,4497,594,4504,591,4510,588,4514,582,4514,-14,4441,-34,4420,-34,4372,-34xe" filled="t" fillcolor="#9C9FA4" stroked="f">
                <v:path arrowok="t"/>
                <v:fill type="solid"/>
              </v:shape>
            </v:group>
            <v:group style="position:absolute;left:4319;top:495;width:101;height:9" coordorigin="4319,495" coordsize="101,9">
              <v:shape style="position:absolute;left:4319;top:495;width:101;height:9" coordorigin="4319,495" coordsize="101,9" path="m4418,495l4321,495,4319,497,4319,502,4321,504,4418,504,4420,502,4420,497,4418,495xe" filled="t" fillcolor="#646970" stroked="f">
                <v:path arrowok="t"/>
                <v:fill type="solid"/>
              </v:shape>
            </v:group>
            <v:group style="position:absolute;left:4319;top:37;width:55;height:101" coordorigin="4319,37" coordsize="55,101">
              <v:shape style="position:absolute;left:4319;top:37;width:55;height:101" coordorigin="4319,37" coordsize="55,101" path="m4374,92l4365,92,4365,136,4367,138,4372,138,4374,136,4374,92xe" filled="t" fillcolor="#646970" stroked="f">
                <v:path arrowok="t"/>
                <v:fill type="solid"/>
              </v:shape>
              <v:shape style="position:absolute;left:4319;top:37;width:55;height:101" coordorigin="4319,37" coordsize="55,101" path="m4418,83l4321,83,4319,85,4319,90,4321,92,4418,92,4420,90,4420,85,4418,83xe" filled="t" fillcolor="#646970" stroked="f">
                <v:path arrowok="t"/>
                <v:fill type="solid"/>
              </v:shape>
              <v:shape style="position:absolute;left:4319;top:37;width:55;height:101" coordorigin="4319,37" coordsize="55,101" path="m4372,37l4367,37,4365,39,4365,83,4374,83,4374,39,4372,37xe" filled="t" fillcolor="#646970" stroked="f">
                <v:path arrowok="t"/>
                <v:fill type="solid"/>
              </v:shape>
            </v:group>
            <v:group style="position:absolute;left:4462;top:68;width:316;height:288" coordorigin="4462,68" coordsize="316,288">
              <v:shape style="position:absolute;left:4462;top:68;width:316;height:288" coordorigin="4462,68" coordsize="316,288" path="m4524,219l4501,221,4489,230,4499,246,4517,259,4534,270,4547,281,4600,322,4656,332,4652,355,4721,327,4771,262,4778,245,4777,240,4745,240,4744,224,4562,224,4544,220,4524,219xe" filled="t" fillcolor="#404B9F" stroked="f">
                <v:path arrowok="t"/>
                <v:fill type="solid"/>
              </v:shape>
              <v:shape style="position:absolute;left:4462;top:68;width:316;height:288" coordorigin="4462,68" coordsize="316,288" path="m4766,237l4745,240,4777,240,4776,238,4766,237xe" filled="t" fillcolor="#404B9F" stroked="f">
                <v:path arrowok="t"/>
                <v:fill type="solid"/>
              </v:shape>
              <v:shape style="position:absolute;left:4462;top:68;width:316;height:288" coordorigin="4462,68" coordsize="316,288" path="m4480,68l4469,72,4462,95,4466,108,4560,223,4562,224,4744,224,4722,156,4570,152,4499,81,4480,68xe" filled="t" fillcolor="#404B9F" stroked="f">
                <v:path arrowok="t"/>
                <v:fill type="solid"/>
              </v:shape>
              <v:shape style="position:absolute;left:4462;top:68;width:316;height:288" coordorigin="4462,68" coordsize="316,288" path="m4586,113l4573,114,4569,126,4570,152,4719,152,4712,142,4701,127,4695,121,4611,121,4586,113xe" filled="t" fillcolor="#404B9F" stroked="f">
                <v:path arrowok="t"/>
                <v:fill type="solid"/>
              </v:shape>
              <v:shape style="position:absolute;left:4462;top:68;width:316;height:288" coordorigin="4462,68" coordsize="316,288" path="m4613,96l4609,103,4611,121,4695,121,4689,115,4685,111,4650,111,4626,99,4613,96xe" filled="t" fillcolor="#404B9F" stroked="f">
                <v:path arrowok="t"/>
                <v:fill type="solid"/>
              </v:shape>
              <v:shape style="position:absolute;left:4462;top:68;width:316;height:288" coordorigin="4462,68" coordsize="316,288" path="m4667,101l4658,102,4650,111,4685,111,4678,105,4667,101xe" filled="t" fillcolor="#404B9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2545A"/>
          <w:spacing w:val="0"/>
          <w:w w:val="85"/>
          <w:sz w:val="11"/>
          <w:szCs w:val="11"/>
        </w:rPr>
        <w:t>AM</w:t>
      </w:r>
      <w:r>
        <w:rPr>
          <w:rFonts w:ascii="Arial" w:hAnsi="Arial" w:cs="Arial" w:eastAsia="Arial"/>
          <w:b w:val="0"/>
          <w:bCs w:val="0"/>
          <w:color w:val="52545A"/>
          <w:spacing w:val="0"/>
          <w:w w:val="87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52545A"/>
          <w:spacing w:val="0"/>
          <w:w w:val="85"/>
          <w:sz w:val="11"/>
          <w:szCs w:val="11"/>
        </w:rPr>
        <w:t>PM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06" w:h="16840"/>
          <w:pgMar w:top="1580" w:bottom="0" w:left="700" w:right="860"/>
        </w:sectPr>
      </w:pPr>
    </w:p>
    <w:p>
      <w:pPr>
        <w:spacing w:before="79"/>
        <w:ind w:left="9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59.645pt;margin-top:9.345308pt;width:1.0541pt;height:.1pt;mso-position-horizontal-relative:page;mso-position-vertical-relative:paragraph;z-index:-8037" coordorigin="1193,187" coordsize="21,2">
            <v:shape style="position:absolute;left:1193;top:187;width:21;height:2" coordorigin="1193,187" coordsize="21,0" path="m1193,187l1214,187e" filled="f" stroked="t" strokeweight=".1pt" strokecolor="#13100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46970"/>
          <w:spacing w:val="0"/>
          <w:w w:val="85"/>
          <w:sz w:val="16"/>
          <w:szCs w:val="16"/>
        </w:rPr>
        <w:t>QUIET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496" w:val="left" w:leader="none"/>
        </w:tabs>
        <w:spacing w:line="603" w:lineRule="auto"/>
        <w:ind w:left="1654" w:right="27" w:hanging="832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2"/>
          <w:szCs w:val="12"/>
        </w:rPr>
        <w:t>SMA</w:t>
      </w:r>
      <w:r>
        <w:rPr>
          <w:rFonts w:ascii="Arial" w:hAnsi="Arial" w:cs="Arial" w:eastAsia="Arial"/>
          <w:b w:val="0"/>
          <w:bCs w:val="0"/>
          <w:color w:val="201D1D"/>
          <w:spacing w:val="-2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201D1D"/>
          <w:spacing w:val="0"/>
          <w:w w:val="95"/>
          <w:position w:val="1"/>
          <w:sz w:val="12"/>
          <w:szCs w:val="12"/>
        </w:rPr>
        <w:t>SLEEP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99"/>
          <w:position w:val="1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01D1D"/>
          <w:spacing w:val="0"/>
          <w:w w:val="100"/>
          <w:position w:val="0"/>
          <w:sz w:val="12"/>
          <w:szCs w:val="12"/>
        </w:rPr>
        <w:t>10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tabs>
          <w:tab w:pos="1654" w:val="left" w:leader="none"/>
        </w:tabs>
        <w:spacing w:line="137" w:lineRule="exact"/>
        <w:ind w:left="790" w:right="0" w:firstLine="0"/>
        <w:jc w:val="left"/>
        <w:rPr>
          <w:rFonts w:ascii="Arial" w:hAnsi="Arial" w:cs="Arial" w:eastAsia="Arial"/>
          <w:sz w:val="9"/>
          <w:szCs w:val="9"/>
        </w:rPr>
      </w:pPr>
      <w:r>
        <w:rPr/>
        <w:pict>
          <v:shape style="position:absolute;margin-left:117.724602pt;margin-top:2.953631pt;width:9.710398pt;height:4.4051pt;mso-position-horizontal-relative:page;mso-position-vertical-relative:paragraph;z-index:-8029" type="#_x0000_t202" filled="f" stroked="f">
            <v:textbox inset="0,0,0,0">
              <w:txbxContent>
                <w:p>
                  <w:pPr>
                    <w:spacing w:line="88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01D1D"/>
                      <w:spacing w:val="-25"/>
                      <w:w w:val="95"/>
                      <w:sz w:val="9"/>
                      <w:szCs w:val="9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01D1D"/>
                      <w:spacing w:val="-20"/>
                      <w:w w:val="95"/>
                      <w:sz w:val="9"/>
                      <w:szCs w:val="9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01D1D"/>
                      <w:spacing w:val="4"/>
                      <w:w w:val="95"/>
                      <w:sz w:val="9"/>
                      <w:szCs w:val="9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01D1D"/>
                      <w:spacing w:val="0"/>
                      <w:w w:val="95"/>
                      <w:sz w:val="9"/>
                      <w:szCs w:val="9"/>
                    </w:rPr>
                    <w:t>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646970"/>
          <w:spacing w:val="0"/>
          <w:w w:val="85"/>
          <w:position w:val="-6"/>
          <w:sz w:val="12"/>
          <w:szCs w:val="12"/>
        </w:rPr>
        <w:t>LIGHT</w:t>
      </w:r>
      <w:r>
        <w:rPr>
          <w:rFonts w:ascii="Arial" w:hAnsi="Arial" w:cs="Arial" w:eastAsia="Arial"/>
          <w:b w:val="0"/>
          <w:bCs w:val="0"/>
          <w:color w:val="646970"/>
          <w:spacing w:val="0"/>
          <w:w w:val="85"/>
          <w:position w:val="-6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201D1D"/>
          <w:spacing w:val="0"/>
          <w:w w:val="85"/>
          <w:position w:val="0"/>
          <w:sz w:val="9"/>
          <w:szCs w:val="9"/>
        </w:rPr>
        <w:t>CHILD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9"/>
          <w:szCs w:val="9"/>
        </w:rPr>
      </w:r>
    </w:p>
    <w:p>
      <w:pPr>
        <w:spacing w:line="190" w:lineRule="exact" w:before="3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8" w:lineRule="exact"/>
        <w:ind w:left="809" w:right="4002" w:hanging="1"/>
        <w:jc w:val="left"/>
        <w:rPr>
          <w:rFonts w:ascii="Calibri" w:hAnsi="Calibri" w:cs="Calibri" w:eastAsia="Calibri"/>
          <w:sz w:val="21"/>
          <w:szCs w:val="21"/>
        </w:rPr>
      </w:pPr>
      <w:r>
        <w:rPr/>
        <w:pict>
          <v:group style="position:absolute;margin-left:145.207092pt;margin-top:-.309193pt;width:1.0551pt;height:.1pt;mso-position-horizontal-relative:page;mso-position-vertical-relative:paragraph;z-index:-8038" coordorigin="2904,-6" coordsize="21,2">
            <v:shape style="position:absolute;left:2904;top:-6;width:21;height:2" coordorigin="2904,-6" coordsize="21,0" path="m2904,-6l2925,-6e" filled="f" stroked="t" strokeweight=".1pt" strokecolor="#13100F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221F1F"/>
          <w:spacing w:val="0"/>
          <w:w w:val="100"/>
          <w:sz w:val="20"/>
          <w:szCs w:val="20"/>
        </w:rPr>
        <w:t>Каждое</w:t>
      </w:r>
      <w:r>
        <w:rPr>
          <w:rFonts w:ascii="Calibri" w:hAnsi="Calibri" w:cs="Calibri" w:eastAsia="Calibri"/>
          <w:b w:val="0"/>
          <w:bCs w:val="0"/>
          <w:color w:val="221F1F"/>
          <w:spacing w:val="3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221F1F"/>
          <w:spacing w:val="0"/>
          <w:w w:val="100"/>
          <w:sz w:val="20"/>
          <w:szCs w:val="20"/>
        </w:rPr>
        <w:t>нажатие</w:t>
      </w:r>
      <w:r>
        <w:rPr>
          <w:rFonts w:ascii="Calibri" w:hAnsi="Calibri" w:cs="Calibri" w:eastAsia="Calibri"/>
          <w:b w:val="0"/>
          <w:bCs w:val="0"/>
          <w:color w:val="221F1F"/>
          <w:spacing w:val="3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221F1F"/>
          <w:spacing w:val="0"/>
          <w:w w:val="100"/>
          <w:sz w:val="20"/>
          <w:szCs w:val="20"/>
        </w:rPr>
        <w:t>кнопки</w:t>
      </w:r>
      <w:r>
        <w:rPr>
          <w:rFonts w:ascii="Calibri" w:hAnsi="Calibri" w:cs="Calibri" w:eastAsia="Calibri"/>
          <w:b w:val="0"/>
          <w:bCs w:val="0"/>
          <w:color w:val="221F1F"/>
          <w:spacing w:val="3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221F1F"/>
          <w:spacing w:val="0"/>
          <w:w w:val="100"/>
          <w:sz w:val="20"/>
          <w:szCs w:val="20"/>
        </w:rPr>
        <w:t>ув</w:t>
      </w:r>
      <w:r>
        <w:rPr>
          <w:rFonts w:ascii="Calibri" w:hAnsi="Calibri" w:cs="Calibri" w:eastAsia="Calibri"/>
          <w:b w:val="0"/>
          <w:bCs w:val="0"/>
          <w:color w:val="221F1F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221F1F"/>
          <w:spacing w:val="0"/>
          <w:w w:val="100"/>
          <w:sz w:val="20"/>
          <w:szCs w:val="20"/>
        </w:rPr>
        <w:t>лич</w:t>
      </w:r>
      <w:r>
        <w:rPr>
          <w:rFonts w:ascii="Calibri" w:hAnsi="Calibri" w:cs="Calibri" w:eastAsia="Calibri"/>
          <w:b w:val="0"/>
          <w:bCs w:val="0"/>
          <w:color w:val="221F1F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221F1F"/>
          <w:spacing w:val="0"/>
          <w:w w:val="100"/>
          <w:sz w:val="20"/>
          <w:szCs w:val="20"/>
        </w:rPr>
        <w:t>вает</w:t>
      </w:r>
      <w:r>
        <w:rPr>
          <w:rFonts w:ascii="Calibri" w:hAnsi="Calibri" w:cs="Calibri" w:eastAsia="Calibri"/>
          <w:b w:val="0"/>
          <w:bCs w:val="0"/>
          <w:color w:val="221F1F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221F1F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221F1F"/>
          <w:spacing w:val="0"/>
          <w:w w:val="100"/>
          <w:sz w:val="21"/>
          <w:szCs w:val="21"/>
        </w:rPr>
        <w:t>ли</w:t>
      </w:r>
      <w:r>
        <w:rPr>
          <w:rFonts w:ascii="Calibri" w:hAnsi="Calibri" w:cs="Calibri" w:eastAsia="Calibri"/>
          <w:b w:val="0"/>
          <w:bCs w:val="0"/>
          <w:color w:val="221F1F"/>
          <w:spacing w:val="-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221F1F"/>
          <w:spacing w:val="0"/>
          <w:w w:val="100"/>
          <w:sz w:val="21"/>
          <w:szCs w:val="21"/>
        </w:rPr>
        <w:t>ум</w:t>
      </w:r>
      <w:r>
        <w:rPr>
          <w:rFonts w:ascii="Calibri" w:hAnsi="Calibri" w:cs="Calibri" w:eastAsia="Calibri"/>
          <w:b w:val="0"/>
          <w:bCs w:val="0"/>
          <w:color w:val="221F1F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221F1F"/>
          <w:spacing w:val="0"/>
          <w:w w:val="100"/>
          <w:sz w:val="21"/>
          <w:szCs w:val="21"/>
        </w:rPr>
        <w:t>нь</w:t>
      </w:r>
      <w:r>
        <w:rPr>
          <w:rFonts w:ascii="Calibri" w:hAnsi="Calibri" w:cs="Calibri" w:eastAsia="Calibri"/>
          <w:b w:val="0"/>
          <w:bCs w:val="0"/>
          <w:color w:val="221F1F"/>
          <w:spacing w:val="-1"/>
          <w:w w:val="100"/>
          <w:sz w:val="21"/>
          <w:szCs w:val="21"/>
        </w:rPr>
        <w:t>ш</w:t>
      </w:r>
      <w:r>
        <w:rPr>
          <w:rFonts w:ascii="Calibri" w:hAnsi="Calibri" w:cs="Calibri" w:eastAsia="Calibri"/>
          <w:b w:val="0"/>
          <w:bCs w:val="0"/>
          <w:color w:val="221F1F"/>
          <w:spacing w:val="0"/>
          <w:w w:val="100"/>
          <w:sz w:val="21"/>
          <w:szCs w:val="21"/>
        </w:rPr>
        <w:t>ает</w:t>
      </w:r>
      <w:r>
        <w:rPr>
          <w:rFonts w:ascii="Calibri" w:hAnsi="Calibri" w:cs="Calibri" w:eastAsia="Calibri"/>
          <w:b w:val="0"/>
          <w:bCs w:val="0"/>
          <w:color w:val="221F1F"/>
          <w:spacing w:val="-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221F1F"/>
          <w:spacing w:val="0"/>
          <w:w w:val="100"/>
          <w:sz w:val="21"/>
          <w:szCs w:val="21"/>
        </w:rPr>
        <w:t>время</w:t>
      </w:r>
      <w:r>
        <w:rPr>
          <w:rFonts w:ascii="Calibri" w:hAnsi="Calibri" w:cs="Calibri" w:eastAsia="Calibri"/>
          <w:b w:val="0"/>
          <w:bCs w:val="0"/>
          <w:color w:val="221F1F"/>
          <w:spacing w:val="-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221F1F"/>
          <w:spacing w:val="0"/>
          <w:w w:val="100"/>
          <w:sz w:val="21"/>
          <w:szCs w:val="21"/>
        </w:rPr>
        <w:t>на</w:t>
      </w:r>
      <w:r>
        <w:rPr>
          <w:rFonts w:ascii="Calibri" w:hAnsi="Calibri" w:cs="Calibri" w:eastAsia="Calibri"/>
          <w:b w:val="0"/>
          <w:bCs w:val="0"/>
          <w:color w:val="221F1F"/>
          <w:spacing w:val="-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221F1F"/>
          <w:spacing w:val="0"/>
          <w:w w:val="100"/>
          <w:sz w:val="21"/>
          <w:szCs w:val="21"/>
        </w:rPr>
        <w:t>1</w:t>
      </w:r>
      <w:r>
        <w:rPr>
          <w:rFonts w:ascii="Calibri" w:hAnsi="Calibri" w:cs="Calibri" w:eastAsia="Calibri"/>
          <w:b w:val="0"/>
          <w:bCs w:val="0"/>
          <w:color w:val="221F1F"/>
          <w:spacing w:val="-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221F1F"/>
          <w:spacing w:val="0"/>
          <w:w w:val="100"/>
          <w:sz w:val="21"/>
          <w:szCs w:val="21"/>
        </w:rPr>
        <w:t>м</w:t>
      </w:r>
      <w:r>
        <w:rPr>
          <w:rFonts w:ascii="Calibri" w:hAnsi="Calibri" w:cs="Calibri" w:eastAsia="Calibri"/>
          <w:b w:val="0"/>
          <w:bCs w:val="0"/>
          <w:color w:val="221F1F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221F1F"/>
          <w:spacing w:val="0"/>
          <w:w w:val="100"/>
          <w:sz w:val="21"/>
          <w:szCs w:val="21"/>
        </w:rPr>
        <w:t>н</w:t>
      </w:r>
      <w:r>
        <w:rPr>
          <w:rFonts w:ascii="Calibri" w:hAnsi="Calibri" w:cs="Calibri" w:eastAsia="Calibri"/>
          <w:b w:val="0"/>
          <w:bCs w:val="0"/>
          <w:color w:val="221F1F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19" w:lineRule="exact"/>
        <w:ind w:left="809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221F1F"/>
          <w:spacing w:val="0"/>
          <w:w w:val="105"/>
          <w:sz w:val="20"/>
          <w:szCs w:val="20"/>
        </w:rPr>
        <w:t>Если</w:t>
      </w:r>
      <w:r>
        <w:rPr>
          <w:rFonts w:ascii="Calibri" w:hAnsi="Calibri" w:cs="Calibri" w:eastAsia="Calibri"/>
          <w:b w:val="0"/>
          <w:bCs w:val="0"/>
          <w:color w:val="221F1F"/>
          <w:spacing w:val="-13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221F1F"/>
          <w:spacing w:val="0"/>
          <w:w w:val="105"/>
          <w:sz w:val="20"/>
          <w:szCs w:val="20"/>
        </w:rPr>
        <w:t>удерж</w:t>
      </w:r>
      <w:r>
        <w:rPr>
          <w:rFonts w:ascii="Calibri" w:hAnsi="Calibri" w:cs="Calibri" w:eastAsia="Calibri"/>
          <w:b w:val="0"/>
          <w:bCs w:val="0"/>
          <w:color w:val="221F1F"/>
          <w:spacing w:val="-1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221F1F"/>
          <w:spacing w:val="0"/>
          <w:w w:val="105"/>
          <w:sz w:val="20"/>
          <w:szCs w:val="20"/>
        </w:rPr>
        <w:t>вать</w:t>
      </w:r>
      <w:r>
        <w:rPr>
          <w:rFonts w:ascii="Calibri" w:hAnsi="Calibri" w:cs="Calibri" w:eastAsia="Calibri"/>
          <w:b w:val="0"/>
          <w:bCs w:val="0"/>
          <w:color w:val="221F1F"/>
          <w:spacing w:val="-12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221F1F"/>
          <w:spacing w:val="0"/>
          <w:w w:val="105"/>
          <w:sz w:val="20"/>
          <w:szCs w:val="20"/>
        </w:rPr>
        <w:t>кнопку</w:t>
      </w:r>
      <w:r>
        <w:rPr>
          <w:rFonts w:ascii="Calibri" w:hAnsi="Calibri" w:cs="Calibri" w:eastAsia="Calibri"/>
          <w:b w:val="0"/>
          <w:bCs w:val="0"/>
          <w:color w:val="221F1F"/>
          <w:spacing w:val="-12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221F1F"/>
          <w:spacing w:val="0"/>
          <w:w w:val="105"/>
          <w:sz w:val="20"/>
          <w:szCs w:val="20"/>
        </w:rPr>
        <w:t>«+»</w:t>
      </w:r>
      <w:r>
        <w:rPr>
          <w:rFonts w:ascii="Calibri" w:hAnsi="Calibri" w:cs="Calibri" w:eastAsia="Calibri"/>
          <w:b w:val="0"/>
          <w:bCs w:val="0"/>
          <w:color w:val="221F1F"/>
          <w:spacing w:val="-12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221F1F"/>
          <w:spacing w:val="-1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221F1F"/>
          <w:spacing w:val="0"/>
          <w:w w:val="105"/>
          <w:sz w:val="20"/>
          <w:szCs w:val="20"/>
        </w:rPr>
        <w:t>ли</w:t>
      </w:r>
      <w:r>
        <w:rPr>
          <w:rFonts w:ascii="Calibri" w:hAnsi="Calibri" w:cs="Calibri" w:eastAsia="Calibri"/>
          <w:b w:val="0"/>
          <w:bCs w:val="0"/>
          <w:color w:val="221F1F"/>
          <w:spacing w:val="-12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221F1F"/>
          <w:spacing w:val="0"/>
          <w:w w:val="105"/>
          <w:sz w:val="20"/>
          <w:szCs w:val="20"/>
        </w:rPr>
        <w:t>«</w:t>
      </w:r>
      <w:r>
        <w:rPr>
          <w:rFonts w:ascii="Calibri" w:hAnsi="Calibri" w:cs="Calibri" w:eastAsia="Calibri"/>
          <w:b w:val="0"/>
          <w:bCs w:val="0"/>
          <w:color w:val="221F1F"/>
          <w:spacing w:val="-1"/>
          <w:w w:val="105"/>
          <w:sz w:val="20"/>
          <w:szCs w:val="20"/>
        </w:rPr>
        <w:t>-</w:t>
      </w:r>
      <w:r>
        <w:rPr>
          <w:rFonts w:ascii="Calibri" w:hAnsi="Calibri" w:cs="Calibri" w:eastAsia="Calibri"/>
          <w:b w:val="0"/>
          <w:bCs w:val="0"/>
          <w:color w:val="221F1F"/>
          <w:spacing w:val="0"/>
          <w:w w:val="105"/>
          <w:sz w:val="20"/>
          <w:szCs w:val="20"/>
        </w:rPr>
        <w:t>»,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12" w:lineRule="exact"/>
        <w:ind w:left="809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221F1F"/>
          <w:spacing w:val="0"/>
          <w:w w:val="100"/>
          <w:sz w:val="21"/>
          <w:szCs w:val="21"/>
        </w:rPr>
        <w:t>то</w:t>
      </w:r>
      <w:r>
        <w:rPr>
          <w:rFonts w:ascii="Calibri" w:hAnsi="Calibri" w:cs="Calibri" w:eastAsia="Calibri"/>
          <w:b w:val="0"/>
          <w:bCs w:val="0"/>
          <w:color w:val="221F1F"/>
          <w:spacing w:val="-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221F1F"/>
          <w:spacing w:val="0"/>
          <w:w w:val="100"/>
          <w:sz w:val="21"/>
          <w:szCs w:val="21"/>
        </w:rPr>
        <w:t>вр</w:t>
      </w:r>
      <w:r>
        <w:rPr>
          <w:rFonts w:ascii="Calibri" w:hAnsi="Calibri" w:cs="Calibri" w:eastAsia="Calibri"/>
          <w:b w:val="0"/>
          <w:bCs w:val="0"/>
          <w:color w:val="221F1F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221F1F"/>
          <w:spacing w:val="0"/>
          <w:w w:val="100"/>
          <w:sz w:val="21"/>
          <w:szCs w:val="21"/>
        </w:rPr>
        <w:t>мя</w:t>
      </w:r>
      <w:r>
        <w:rPr>
          <w:rFonts w:ascii="Calibri" w:hAnsi="Calibri" w:cs="Calibri" w:eastAsia="Calibri"/>
          <w:b w:val="0"/>
          <w:bCs w:val="0"/>
          <w:color w:val="221F1F"/>
          <w:spacing w:val="-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221F1F"/>
          <w:spacing w:val="0"/>
          <w:w w:val="100"/>
          <w:sz w:val="21"/>
          <w:szCs w:val="21"/>
        </w:rPr>
        <w:t>буд</w:t>
      </w:r>
      <w:r>
        <w:rPr>
          <w:rFonts w:ascii="Calibri" w:hAnsi="Calibri" w:cs="Calibri" w:eastAsia="Calibri"/>
          <w:b w:val="0"/>
          <w:bCs w:val="0"/>
          <w:color w:val="221F1F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221F1F"/>
          <w:spacing w:val="0"/>
          <w:w w:val="100"/>
          <w:sz w:val="21"/>
          <w:szCs w:val="21"/>
        </w:rPr>
        <w:t>т</w:t>
      </w:r>
      <w:r>
        <w:rPr>
          <w:rFonts w:ascii="Calibri" w:hAnsi="Calibri" w:cs="Calibri" w:eastAsia="Calibri"/>
          <w:b w:val="0"/>
          <w:bCs w:val="0"/>
          <w:color w:val="221F1F"/>
          <w:spacing w:val="-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221F1F"/>
          <w:spacing w:val="0"/>
          <w:w w:val="100"/>
          <w:sz w:val="21"/>
          <w:szCs w:val="21"/>
        </w:rPr>
        <w:t>меняться</w:t>
      </w:r>
      <w:r>
        <w:rPr>
          <w:rFonts w:ascii="Calibri" w:hAnsi="Calibri" w:cs="Calibri" w:eastAsia="Calibri"/>
          <w:b w:val="0"/>
          <w:bCs w:val="0"/>
          <w:color w:val="221F1F"/>
          <w:spacing w:val="-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221F1F"/>
          <w:spacing w:val="0"/>
          <w:w w:val="100"/>
          <w:sz w:val="21"/>
          <w:szCs w:val="21"/>
        </w:rPr>
        <w:t>быстро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65" w:lineRule="exact"/>
        <w:ind w:left="747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/>
        <w:pict>
          <v:group style="position:absolute;margin-left:205.525864pt;margin-top:22.447451pt;width:26.437541pt;height:14.216pt;mso-position-horizontal-relative:page;mso-position-vertical-relative:paragraph;z-index:-8033" coordorigin="4111,449" coordsize="529,284">
            <v:group style="position:absolute;left:4130;top:469;width:489;height:244" coordorigin="4130,469" coordsize="489,244">
              <v:shape style="position:absolute;left:4130;top:469;width:489;height:244" coordorigin="4130,469" coordsize="489,244" path="m4497,469l4247,469,4188,488,4146,535,4130,606,4135,628,4171,682,4229,711,4252,713,4512,712,4534,708,4540,705,4249,705,4231,703,4160,658,4139,578,4143,559,4177,506,4231,479,4252,477,4542,477,4541,477,4520,471,4497,469xe" filled="t" fillcolor="#9C9FA4" stroked="f">
                <v:path arrowok="t"/>
                <v:fill type="solid"/>
              </v:shape>
              <v:shape style="position:absolute;left:4130;top:469;width:489;height:244" coordorigin="4130,469" coordsize="489,244" path="m4619,591l4615,591,4610,604,4606,624,4598,642,4556,688,4497,705,4540,705,4601,655,4617,614,4619,591xe" filled="t" fillcolor="#9C9FA4" stroked="f">
                <v:path arrowok="t"/>
                <v:fill type="solid"/>
              </v:shape>
              <v:shape style="position:absolute;left:4130;top:469;width:489;height:244" coordorigin="4130,469" coordsize="489,244" path="m4542,477l4252,477,4510,478,4530,482,4582,516,4609,570,4611,591,4618,576,4593,516,4561,487,4542,477xe" filled="t" fillcolor="#9C9FA4" stroked="f">
                <v:path arrowok="t"/>
                <v:fill type="solid"/>
              </v:shape>
            </v:group>
            <v:group style="position:absolute;left:4154;top:542;width:433;height:112" coordorigin="4154,542" coordsize="433,112">
              <v:shape style="position:absolute;left:4154;top:542;width:433;height:112" coordorigin="4154,542" coordsize="433,112" path="m4522,543l4522,641,4522,641,4522,642,4531,642,4531,558,4540,558,4536,544,4522,543xe" filled="t" fillcolor="#646970" stroked="f">
                <v:path arrowok="t"/>
                <v:fill type="solid"/>
              </v:shape>
              <v:shape style="position:absolute;left:4154;top:542;width:433;height:112" coordorigin="4154,542" coordsize="433,112" path="m4540,560l4531,560,4541,600,4550,641,4559,642,4563,626,4555,626,4555,624,4554,621,4553,613,4540,560xe" filled="t" fillcolor="#646970" stroked="f">
                <v:path arrowok="t"/>
                <v:fill type="solid"/>
              </v:shape>
              <v:shape style="position:absolute;left:4154;top:542;width:433;height:112" coordorigin="4154,542" coordsize="433,112" path="m4588,583l4586,583,4586,584,4579,614,4578,641,4588,642,4588,583xe" filled="t" fillcolor="#646970" stroked="f">
                <v:path arrowok="t"/>
                <v:fill type="solid"/>
              </v:shape>
              <v:shape style="position:absolute;left:4154;top:542;width:433;height:112" coordorigin="4154,542" coordsize="433,112" path="m4575,543l4559,611,4557,618,4556,623,4555,626,4563,626,4579,561,4588,561,4588,544,4575,543xe" filled="t" fillcolor="#646970" stroked="f">
                <v:path arrowok="t"/>
                <v:fill type="solid"/>
              </v:shape>
              <v:shape style="position:absolute;left:4154;top:542;width:433;height:112" coordorigin="4154,542" coordsize="433,112" path="m4588,561l4579,561,4579,614,4586,583,4588,583,4588,561xe" filled="t" fillcolor="#646970" stroked="f">
                <v:path arrowok="t"/>
                <v:fill type="solid"/>
              </v:shape>
              <v:shape style="position:absolute;left:4154;top:542;width:433;height:112" coordorigin="4154,542" coordsize="433,112" path="m4540,558l4531,558,4531,583,4531,596,4531,560,4540,560,4540,558xe" filled="t" fillcolor="#646970" stroked="f">
                <v:path arrowok="t"/>
                <v:fill type="solid"/>
              </v:shape>
              <v:shape style="position:absolute;left:4154;top:542;width:433;height:112" coordorigin="4154,542" coordsize="433,112" path="m4562,650l4561,653,4561,654,4562,650xe" filled="t" fillcolor="#646970" stroked="f">
                <v:path arrowok="t"/>
                <v:fill type="solid"/>
              </v:shape>
              <v:shape style="position:absolute;left:4154;top:542;width:433;height:112" coordorigin="4154,542" coordsize="433,112" path="m4490,543l4454,543,4454,641,4454,641,4454,642,4463,642,4463,598,4491,598,4489,597,4490,597,4491,596,4497,595,4501,593,4504,588,4505,586,4463,586,4463,554,4506,554,4504,551,4502,548,4498,546,4495,544,4490,543xe" filled="t" fillcolor="#646970" stroked="f">
                <v:path arrowok="t"/>
                <v:fill type="solid"/>
              </v:shape>
              <v:shape style="position:absolute;left:4154;top:542;width:433;height:112" coordorigin="4154,542" coordsize="433,112" path="m4490,597l4490,597,4491,598,4463,598,4474,598,4476,598,4479,599,4502,641,4514,642,4514,641,4511,641,4514,641,4511,633,4503,614,4500,609,4498,605,4495,601,4494,600,4492,598,4490,597xe" filled="t" fillcolor="#646970" stroked="f">
                <v:path arrowok="t"/>
                <v:fill type="solid"/>
              </v:shape>
              <v:shape style="position:absolute;left:4154;top:542;width:433;height:112" coordorigin="4154,542" coordsize="433,112" path="m4514,641l4511,641,4514,641,4514,641xe" filled="t" fillcolor="#646970" stroked="f">
                <v:path arrowok="t"/>
                <v:fill type="solid"/>
              </v:shape>
              <v:shape style="position:absolute;left:4154;top:542;width:433;height:112" coordorigin="4154,542" coordsize="433,112" path="m4506,554l4463,554,4485,555,4490,555,4493,556,4495,559,4498,562,4499,566,4499,573,4498,576,4497,579,4496,582,4494,583,4492,585,4490,586,4486,586,4505,586,4507,583,4509,577,4509,565,4508,560,4506,555,4506,554xe" filled="t" fillcolor="#646970" stroked="f">
                <v:path arrowok="t"/>
                <v:fill type="solid"/>
              </v:shape>
              <v:shape style="position:absolute;left:4154;top:542;width:433;height:112" coordorigin="4154,542" coordsize="433,112" path="m4429,543l4429,641,4429,641,4429,642,4438,642,4438,544,4429,543xe" filled="t" fillcolor="#646970" stroked="f">
                <v:path arrowok="t"/>
                <v:fill type="solid"/>
              </v:shape>
              <v:shape style="position:absolute;left:4154;top:542;width:433;height:112" coordorigin="4154,542" coordsize="433,112" path="m4370,543l4369,641,4370,641,4370,642,4379,642,4379,597,4411,597,4411,585,4379,585,4379,555,4416,555,4416,544,4370,543xe" filled="t" fillcolor="#646970" stroked="f">
                <v:path arrowok="t"/>
                <v:fill type="solid"/>
              </v:shape>
              <v:shape style="position:absolute;left:4154;top:542;width:433;height:112" coordorigin="4154,542" coordsize="433,112" path="m4411,597l4379,597,4411,597,4411,597xe" filled="t" fillcolor="#646970" stroked="f">
                <v:path arrowok="t"/>
                <v:fill type="solid"/>
              </v:shape>
              <v:shape style="position:absolute;left:4154;top:542;width:433;height:112" coordorigin="4154,542" coordsize="433,112" path="m4416,555l4379,555,4416,556,4416,555xe" filled="t" fillcolor="#646970" stroked="f">
                <v:path arrowok="t"/>
                <v:fill type="solid"/>
              </v:shape>
              <v:shape style="position:absolute;left:4154;top:542;width:433;height:112" coordorigin="4154,542" coordsize="433,112" path="m4300,543l4300,641,4300,641,4300,642,4309,642,4309,565,4319,565,4310,544,4300,543xe" filled="t" fillcolor="#646970" stroked="f">
                <v:path arrowok="t"/>
                <v:fill type="solid"/>
              </v:shape>
              <v:shape style="position:absolute;left:4154;top:542;width:433;height:112" coordorigin="4154,542" coordsize="433,112" path="m4320,565l4309,565,4326,600,4344,641,4354,642,4354,620,4345,620,4345,619,4328,583,4320,565xe" filled="t" fillcolor="#646970" stroked="f">
                <v:path arrowok="t"/>
                <v:fill type="solid"/>
              </v:shape>
              <v:shape style="position:absolute;left:4154;top:542;width:433;height:112" coordorigin="4154,542" coordsize="433,112" path="m4354,583l4345,583,4345,620,4354,620,4354,583xe" filled="t" fillcolor="#646970" stroked="f">
                <v:path arrowok="t"/>
                <v:fill type="solid"/>
              </v:shape>
              <v:shape style="position:absolute;left:4154;top:542;width:433;height:112" coordorigin="4154,542" coordsize="433,112" path="m4345,543l4345,619,4345,583,4354,583,4354,544,4345,543xe" filled="t" fillcolor="#646970" stroked="f">
                <v:path arrowok="t"/>
                <v:fill type="solid"/>
              </v:shape>
              <v:shape style="position:absolute;left:4154;top:542;width:433;height:112" coordorigin="4154,542" coordsize="433,112" path="m4319,565l4309,565,4309,583,4309,599,4309,565,4320,565,4319,565xe" filled="t" fillcolor="#646970" stroked="f">
                <v:path arrowok="t"/>
                <v:fill type="solid"/>
              </v:shape>
              <v:shape style="position:absolute;left:4154;top:542;width:433;height:112" coordorigin="4154,542" coordsize="433,112" path="m4263,542l4246,542,4238,546,4232,555,4226,565,4223,578,4223,603,4224,610,4227,618,4230,626,4233,632,4244,641,4250,643,4262,643,4268,641,4278,633,4279,631,4249,631,4244,628,4240,621,4235,615,4233,606,4233,579,4235,569,4240,563,4245,557,4250,554,4279,554,4279,553,4274,548,4268,544,4263,542xe" filled="t" fillcolor="#646970" stroked="f">
                <v:path arrowok="t"/>
                <v:fill type="solid"/>
              </v:shape>
              <v:shape style="position:absolute;left:4154;top:542;width:433;height:112" coordorigin="4154,542" coordsize="433,112" path="m4279,554l4261,554,4264,555,4272,562,4274,566,4276,572,4278,578,4279,585,4279,606,4277,615,4272,621,4268,628,4263,631,4279,631,4282,627,4285,619,4288,611,4289,603,4289,583,4288,574,4285,566,4282,559,4279,554xe" filled="t" fillcolor="#646970" stroked="f">
                <v:path arrowok="t"/>
                <v:fill type="solid"/>
              </v:shape>
              <v:shape style="position:absolute;left:4154;top:542;width:433;height:112" coordorigin="4154,542" coordsize="433,112" path="m4194,542l4181,542,4175,544,4170,548,4165,552,4161,557,4156,573,4154,582,4154,601,4180,643,4194,643,4200,640,4205,635,4208,631,4182,631,4178,630,4171,624,4169,619,4167,613,4165,607,4165,601,4165,585,4165,579,4182,554,4209,554,4200,544,4194,542xe" filled="t" fillcolor="#646970" stroked="f">
                <v:path arrowok="t"/>
                <v:fill type="solid"/>
              </v:shape>
              <v:shape style="position:absolute;left:4154;top:542;width:433;height:112" coordorigin="4154,542" coordsize="433,112" path="m4206,607l4206,607,4206,607,4205,615,4202,621,4199,625,4195,629,4191,631,4208,631,4210,629,4214,621,4215,610,4206,607xe" filled="t" fillcolor="#646970" stroked="f">
                <v:path arrowok="t"/>
                <v:fill type="solid"/>
              </v:shape>
              <v:shape style="position:absolute;left:4154;top:542;width:433;height:112" coordorigin="4154,542" coordsize="433,112" path="m4209,554l4191,554,4195,555,4198,558,4201,561,4203,567,4205,574,4205,573,4206,573,4207,573,4205,573,4205,573,4207,573,4214,571,4213,561,4209,554,4209,554xe" filled="t" fillcolor="#646970" stroked="f">
                <v:path arrowok="t"/>
                <v:fill type="solid"/>
              </v:shape>
              <v:shape style="position:absolute;left:4154;top:542;width:433;height:112" coordorigin="4154,542" coordsize="433,112" path="m4207,573l4205,573,4205,573,4207,573,4207,573xe" filled="t" fillcolor="#64697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82858D"/>
          <w:spacing w:val="0"/>
          <w:w w:val="100"/>
          <w:position w:val="-7"/>
          <w:sz w:val="42"/>
          <w:szCs w:val="42"/>
        </w:rPr>
        <w:t>3</w:t>
      </w:r>
      <w:r>
        <w:rPr>
          <w:rFonts w:ascii="Arial" w:hAnsi="Arial" w:cs="Arial" w:eastAsia="Arial"/>
          <w:b w:val="0"/>
          <w:bCs w:val="0"/>
          <w:color w:val="82858D"/>
          <w:spacing w:val="-60"/>
          <w:w w:val="100"/>
          <w:position w:val="-7"/>
          <w:sz w:val="42"/>
          <w:szCs w:val="4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Подтвержден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1"/>
          <w:w w:val="100"/>
          <w:position w:val="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знач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position w:val="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времен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after="0" w:line="465" w:lineRule="exact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1906" w:h="16840"/>
          <w:pgMar w:top="1580" w:bottom="0" w:left="700" w:right="860"/>
          <w:cols w:num="2" w:equalWidth="0">
            <w:col w:w="1911" w:space="303"/>
            <w:col w:w="8132"/>
          </w:cols>
        </w:sectPr>
      </w:pPr>
    </w:p>
    <w:p>
      <w:pPr>
        <w:spacing w:line="122" w:lineRule="exact"/>
        <w:ind w:left="1674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140.153397pt;margin-top:8.493845pt;width:7.1072pt;height:23.6841pt;mso-position-horizontal-relative:page;mso-position-vertical-relative:paragraph;z-index:-8036" coordorigin="2803,170" coordsize="142,474">
            <v:group style="position:absolute;left:2823;top:242;width:102;height:5" coordorigin="2823,242" coordsize="102,5">
              <v:shape style="position:absolute;left:2823;top:242;width:102;height:5" coordorigin="2823,242" coordsize="102,5" path="m2923,242l2826,242,2823,245,2826,247,2923,247,2925,245,2923,242xe" filled="t" fillcolor="#13100F" stroked="f">
                <v:path arrowok="t"/>
                <v:fill type="solid"/>
              </v:shape>
            </v:group>
            <v:group style="position:absolute;left:2823;top:566;width:102;height:5" coordorigin="2823,566" coordsize="102,5">
              <v:shape style="position:absolute;left:2823;top:566;width:102;height:5" coordorigin="2823,566" coordsize="102,5" path="m2923,566l2826,566,2823,569,2826,571,2923,571,2925,569,2923,566xe" filled="t" fillcolor="#13100F" stroked="f">
                <v:path arrowok="t"/>
                <v:fill type="solid"/>
              </v:shape>
            </v:group>
            <v:group style="position:absolute;left:2823;top:242;width:5;height:329" coordorigin="2823,242" coordsize="5,329">
              <v:shape style="position:absolute;left:2823;top:242;width:5;height:329" coordorigin="2823,242" coordsize="5,329" path="m2826,242l2823,245,2823,569,2826,571,2828,569,2828,245,2826,242xe" filled="t" fillcolor="#13100F" stroked="f">
                <v:path arrowok="t"/>
                <v:fill type="solid"/>
              </v:shape>
            </v:group>
            <v:group style="position:absolute;left:2830;top:190;width:70;height:57" coordorigin="2830,190" coordsize="70,57">
              <v:shape style="position:absolute;left:2830;top:190;width:70;height:57" coordorigin="2830,190" coordsize="70,57" path="m2897,190l2832,190,2830,191,2830,192,2830,245,2832,247,2835,245,2835,195,2899,195,2899,192,2899,191,2897,190xe" filled="t" fillcolor="#13100F" stroked="f">
                <v:path arrowok="t"/>
                <v:fill type="solid"/>
              </v:shape>
              <v:shape style="position:absolute;left:2830;top:190;width:70;height:57" coordorigin="2830,190" coordsize="70,57" path="m2899,195l2894,195,2894,245,2897,247,2899,245,2899,195xe" filled="t" fillcolor="#13100F" stroked="f">
                <v:path arrowok="t"/>
                <v:fill type="solid"/>
              </v:shape>
            </v:group>
            <v:group style="position:absolute;left:2830;top:566;width:70;height:57" coordorigin="2830,566" coordsize="70,57">
              <v:shape style="position:absolute;left:2830;top:566;width:70;height:57" coordorigin="2830,566" coordsize="70,57" path="m2832,566l2830,569,2830,621,2830,623,2832,624,2897,624,2899,623,2899,621,2899,619,2835,619,2835,569,2832,566xe" filled="t" fillcolor="#13100F" stroked="f">
                <v:path arrowok="t"/>
                <v:fill type="solid"/>
              </v:shape>
              <v:shape style="position:absolute;left:2830;top:566;width:70;height:57" coordorigin="2830,566" coordsize="70,57" path="m2897,566l2894,569,2894,619,2899,619,2899,569,2897,566xe" filled="t" fillcolor="#13100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01D1D"/>
          <w:spacing w:val="0"/>
          <w:w w:val="60"/>
          <w:sz w:val="12"/>
          <w:szCs w:val="12"/>
        </w:rPr>
        <w:t>FRESH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06" w:h="16840"/>
          <w:pgMar w:top="1580" w:bottom="0" w:left="700" w:right="86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99" w:right="0" w:firstLine="0"/>
        <w:jc w:val="left"/>
        <w:rPr>
          <w:rFonts w:ascii="Myriad Pro" w:hAnsi="Myriad Pro" w:cs="Myriad Pro" w:eastAsia="Myriad Pro"/>
          <w:sz w:val="24"/>
          <w:szCs w:val="24"/>
        </w:rPr>
      </w:pPr>
      <w:r>
        <w:rPr>
          <w:rFonts w:ascii="Myriad Pro" w:hAnsi="Myriad Pro" w:cs="Myriad Pro" w:eastAsia="Myriad Pro"/>
          <w:b w:val="0"/>
          <w:bCs w:val="0"/>
          <w:w w:val="273"/>
          <w:sz w:val="24"/>
          <w:szCs w:val="24"/>
        </w:rPr>
        <w:t>    </w:t>
      </w:r>
      <w:r>
        <w:rPr>
          <w:rFonts w:ascii="Myriad Pro" w:hAnsi="Myriad Pro" w:cs="Myriad Pro" w:eastAsia="Myriad Pro"/>
          <w:b w:val="0"/>
          <w:bCs w:val="0"/>
          <w:spacing w:val="-2"/>
          <w:w w:val="273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221"/>
          <w:sz w:val="24"/>
          <w:szCs w:val="24"/>
        </w:rPr>
        <w:t>     </w:t>
      </w:r>
      <w:r>
        <w:rPr>
          <w:rFonts w:ascii="Myriad Pro" w:hAnsi="Myriad Pro" w:cs="Myriad Pro" w:eastAsia="Myriad Pro"/>
          <w:b w:val="0"/>
          <w:bCs w:val="0"/>
          <w:spacing w:val="0"/>
          <w:w w:val="220"/>
          <w:sz w:val="24"/>
          <w:szCs w:val="24"/>
        </w:rPr>
        <w:t>:</w:t>
      </w:r>
      <w:r>
        <w:rPr>
          <w:rFonts w:ascii="Myriad Pro" w:hAnsi="Myriad Pro" w:cs="Myriad Pro" w:eastAsia="Myriad Pro"/>
          <w:b w:val="0"/>
          <w:bCs w:val="0"/>
          <w:spacing w:val="0"/>
          <w:w w:val="100"/>
          <w:sz w:val="24"/>
          <w:szCs w:val="24"/>
        </w:rPr>
      </w:r>
    </w:p>
    <w:p>
      <w:pPr>
        <w:tabs>
          <w:tab w:pos="1165" w:val="left" w:leader="none"/>
          <w:tab w:pos="1798" w:val="left" w:leader="none"/>
          <w:tab w:pos="2997" w:val="left" w:leader="none"/>
        </w:tabs>
        <w:spacing w:line="208" w:lineRule="exact" w:before="89"/>
        <w:ind w:left="399" w:right="4032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-2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установки</w:t>
      </w:r>
      <w:r>
        <w:rPr>
          <w:rFonts w:ascii="Calibri" w:hAnsi="Calibri" w:cs="Calibri" w:eastAsia="Calibri"/>
          <w:b w:val="0"/>
          <w:bCs w:val="0"/>
          <w:color w:val="000001"/>
          <w:spacing w:val="-1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тек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щего</w:t>
      </w:r>
      <w:r>
        <w:rPr>
          <w:rFonts w:ascii="Calibri" w:hAnsi="Calibri" w:cs="Calibri" w:eastAsia="Calibri"/>
          <w:b w:val="0"/>
          <w:bCs w:val="0"/>
          <w:color w:val="000001"/>
          <w:spacing w:val="-1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знач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мен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нажм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ку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CO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FIRM,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осле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ндикатор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/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ерестан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гать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установленное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знач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времени</w:t>
      </w:r>
      <w:r>
        <w:rPr>
          <w:rFonts w:ascii="Calibri" w:hAnsi="Calibri" w:cs="Calibri" w:eastAsia="Calibri"/>
          <w:b w:val="0"/>
          <w:bCs w:val="0"/>
          <w:color w:val="000001"/>
          <w:spacing w:val="-1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-1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сохранен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08" w:lineRule="exact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1906" w:h="16840"/>
          <w:pgMar w:top="1580" w:bottom="0" w:left="700" w:right="860"/>
          <w:cols w:num="2" w:equalWidth="0">
            <w:col w:w="1768" w:space="883"/>
            <w:col w:w="7695"/>
          </w:cols>
        </w:sectPr>
      </w:pPr>
    </w:p>
    <w:p>
      <w:pPr>
        <w:spacing w:line="208" w:lineRule="exact" w:before="12"/>
        <w:ind w:left="115" w:right="529" w:firstLine="275"/>
        <w:jc w:val="both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19.7085pt;margin-top:26.439415pt;width:557.157pt;height:46.903pt;mso-position-horizontal-relative:page;mso-position-vertical-relative:page;z-index:-8032" coordorigin="394,529" coordsize="11143,938">
            <v:group style="position:absolute;left:414;top:549;width:11103;height:898" coordorigin="414,549" coordsize="11103,898">
              <v:shape style="position:absolute;left:414;top:549;width:11103;height:898" coordorigin="414,549" coordsize="11103,898" path="m11301,549l630,549,605,550,530,565,469,596,421,655,414,691,416,1322,452,1385,506,1421,577,1442,630,1447,11327,1446,11402,1431,11462,1400,11511,1340,11517,1305,11516,674,11479,610,11425,574,11354,553,11301,549xe" filled="t" fillcolor="#E9E8E8" stroked="f">
                <v:path arrowok="t"/>
                <v:fill type="solid"/>
              </v:shape>
              <v:shape style="position:absolute;left:4576;top:811;width:1552;height:303" type="#_x0000_t75">
                <v:imagedata r:id="rId122" o:title=""/>
              </v:shape>
              <v:shape style="position:absolute;left:6280;top:787;width:888;height:402" type="#_x0000_t75">
                <v:imagedata r:id="rId123" o:title=""/>
              </v:shape>
            </v:group>
            <v:group style="position:absolute;left:7182;top:894;width:169;height:209" coordorigin="7182,894" coordsize="169,209">
              <v:shape style="position:absolute;left:7182;top:894;width:169;height:209" coordorigin="7182,894" coordsize="169,209" path="m7351,910l7347,925,7346,926,7345,926,7344,926,7285,926,7285,1096,7285,1097,7284,1098,7284,1099,7283,1100,7282,1101,7281,1101,7280,1102,7267,1103,7263,1103,7252,1101,7251,1101,7250,1100,7249,1099,7249,1098,7249,1097,7249,1096,7249,926,7190,926,7188,926,7187,926,7186,925,7185,925,7185,924,7184,923,7183,921,7183,920,7183,917,7182,915,7182,913,7182,910,7182,907,7182,905,7183,903,7183,901,7184,899,7190,894,7344,894,7351,908,7351,910xe" filled="f" stroked="t" strokeweight=".8pt" strokecolor="#000000">
                <v:path arrowok="t"/>
              </v:shape>
            </v:group>
            <v:group style="position:absolute;left:7582;top:893;width:36;height:210" coordorigin="7582,893" coordsize="36,210">
              <v:shape style="position:absolute;left:7582;top:893;width:36;height:210" coordorigin="7582,893" coordsize="36,210" path="m7618,1096l7614,1101,7613,1102,7600,1103,7596,1103,7586,1101,7584,1101,7583,1100,7583,1099,7582,1098,7582,1097,7582,1096,7582,899,7582,898,7582,897,7583,896,7583,896,7584,895,7586,894,7587,894,7600,893,7604,893,7618,899,7618,1096xe" filled="f" stroked="t" strokeweight=".8pt" strokecolor="#000000">
                <v:path arrowok="t"/>
              </v:shape>
            </v:group>
            <v:group style="position:absolute;left:7387;top:893;width:159;height:213" coordorigin="7387,893" coordsize="159,213">
              <v:shape style="position:absolute;left:7387;top:893;width:159;height:213" coordorigin="7387,893" coordsize="159,213" path="m7423,969l7450,967,7457,967,7517,980,7545,1034,7545,1044,7506,1096,7447,1105,7443,1105,7439,1105,7435,1105,7431,1105,7427,1105,7423,1105,7420,1104,7416,1104,7412,1104,7408,1103,7405,1103,7398,1102,7394,1100,7391,1097,7388,1094,7387,1089,7387,1082,7387,899,7387,898,7387,897,7387,896,7388,896,7389,895,7390,894,7392,894,7404,893,7411,893,7423,899,7423,969xe" filled="f" stroked="t" strokeweight=".8pt" strokecolor="#000000">
                <v:path arrowok="t"/>
              </v:shape>
            </v:group>
            <v:group style="position:absolute;left:7423;top:997;width:85;height:79" coordorigin="7423,997" coordsize="85,79">
              <v:shape style="position:absolute;left:7423;top:997;width:85;height:79" coordorigin="7423,997" coordsize="85,79" path="m7508,1036l7508,1030,7507,1025,7464,997,7454,997,7448,997,7443,997,7438,997,7433,997,7428,998,7423,998,7423,1074,7428,1075,7433,1075,7438,1075,7443,1076,7449,1076,7456,1076,7479,1074,7495,1066,7503,1058,7508,1049,7508,1036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Расстоян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ередачи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сигнала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жду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ультом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окошком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ИК-п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емн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должно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быть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делах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7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без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как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х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-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либо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пятств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налич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электро-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мп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ьсных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электро-магн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тных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омех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дросселей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люм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ентных</w:t>
      </w:r>
      <w:r>
        <w:rPr>
          <w:rFonts w:ascii="Calibri" w:hAnsi="Calibri" w:cs="Calibri" w:eastAsia="Calibri"/>
          <w:b w:val="0"/>
          <w:bCs w:val="0"/>
          <w:color w:val="000001"/>
          <w:spacing w:val="-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ламп</w:t>
      </w:r>
      <w:r>
        <w:rPr>
          <w:rFonts w:ascii="Calibri" w:hAnsi="Calibri" w:cs="Calibri" w:eastAsia="Calibri"/>
          <w:b w:val="0"/>
          <w:bCs w:val="0"/>
          <w:color w:val="000001"/>
          <w:spacing w:val="-5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-5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базовых</w:t>
      </w:r>
      <w:r>
        <w:rPr>
          <w:rFonts w:ascii="Calibri" w:hAnsi="Calibri" w:cs="Calibri" w:eastAsia="Calibri"/>
          <w:b w:val="0"/>
          <w:bCs w:val="0"/>
          <w:color w:val="000001"/>
          <w:spacing w:val="-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стан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беспроводных</w:t>
      </w:r>
      <w:r>
        <w:rPr>
          <w:rFonts w:ascii="Calibri" w:hAnsi="Calibri" w:cs="Calibri" w:eastAsia="Calibri"/>
          <w:b w:val="0"/>
          <w:bCs w:val="0"/>
          <w:color w:val="000001"/>
          <w:spacing w:val="-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-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мобильных</w:t>
      </w:r>
      <w:r>
        <w:rPr>
          <w:rFonts w:ascii="Calibri" w:hAnsi="Calibri" w:cs="Calibri" w:eastAsia="Calibri"/>
          <w:b w:val="0"/>
          <w:bCs w:val="0"/>
          <w:color w:val="000001"/>
          <w:spacing w:val="-5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лефоно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-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5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расстояние</w:t>
      </w:r>
      <w:r>
        <w:rPr>
          <w:rFonts w:ascii="Calibri" w:hAnsi="Calibri" w:cs="Calibri" w:eastAsia="Calibri"/>
          <w:b w:val="0"/>
          <w:bCs w:val="0"/>
          <w:color w:val="000001"/>
          <w:spacing w:val="-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ульта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до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внутр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го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блока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сокращаться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зав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мости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от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мощности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эт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х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омех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8" w:lineRule="exact"/>
        <w:ind w:left="116" w:right="528" w:firstLine="168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Пропадан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ндик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отдельных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символов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лея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во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мя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указывает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достаточный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заряд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батаре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Пожалу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замен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батаре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Если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ульт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стан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онного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управлен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работает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осле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установки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го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батаре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ожалуйст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удалите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батарейки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уб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что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олярность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ри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установке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была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нару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срок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годности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батаре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Подожд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сколько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рут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овторно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установ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батаре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ки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пуль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407" w:right="0" w:firstLine="0"/>
        <w:jc w:val="left"/>
        <w:rPr>
          <w:rFonts w:ascii="Myriad Pro" w:hAnsi="Myriad Pro" w:cs="Myriad Pro" w:eastAsia="Myriad Pro"/>
          <w:sz w:val="24"/>
          <w:szCs w:val="24"/>
        </w:rPr>
      </w:pPr>
      <w:r>
        <w:rPr>
          <w:rFonts w:ascii="Myriad Pro" w:hAnsi="Myriad Pro" w:cs="Myriad Pro" w:eastAsia="Myriad Pro"/>
          <w:b w:val="0"/>
          <w:bCs w:val="0"/>
          <w:spacing w:val="-5"/>
          <w:w w:val="120"/>
          <w:sz w:val="24"/>
          <w:szCs w:val="24"/>
        </w:rPr>
        <w:t>C</w:t>
      </w:r>
      <w:r>
        <w:rPr>
          <w:rFonts w:ascii="Myriad Pro" w:hAnsi="Myriad Pro" w:cs="Myriad Pro" w:eastAsia="Myriad Pro"/>
          <w:b w:val="0"/>
          <w:bCs w:val="0"/>
          <w:spacing w:val="0"/>
          <w:w w:val="120"/>
          <w:sz w:val="24"/>
          <w:szCs w:val="24"/>
        </w:rPr>
        <w:t>os</w:t>
      </w:r>
      <w:r>
        <w:rPr>
          <w:rFonts w:ascii="Myriad Pro" w:hAnsi="Myriad Pro" w:cs="Myriad Pro" w:eastAsia="Myriad Pro"/>
          <w:b w:val="0"/>
          <w:bCs w:val="0"/>
          <w:spacing w:val="1"/>
          <w:w w:val="12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120"/>
          <w:sz w:val="24"/>
          <w:szCs w:val="24"/>
        </w:rPr>
        <w:t>r:</w:t>
      </w:r>
      <w:r>
        <w:rPr>
          <w:rFonts w:ascii="Myriad Pro" w:hAnsi="Myriad Pro" w:cs="Myriad Pro" w:eastAsia="Myriad Pro"/>
          <w:b w:val="0"/>
          <w:bCs w:val="0"/>
          <w:spacing w:val="0"/>
          <w:w w:val="100"/>
          <w:sz w:val="24"/>
          <w:szCs w:val="24"/>
        </w:rPr>
      </w:r>
    </w:p>
    <w:p>
      <w:pPr>
        <w:spacing w:line="208" w:lineRule="exact" w:before="27"/>
        <w:ind w:left="115" w:right="530" w:firstLine="291"/>
        <w:jc w:val="both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Извлек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батареи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случа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если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блок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спользоваться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длит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льный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ериод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Если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есть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как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е-то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символы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дис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лее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удалени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/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установки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батаре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жно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росто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нажать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re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set.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61"/>
        <w:ind w:left="0" w:right="102" w:firstLine="0"/>
        <w:jc w:val="right"/>
        <w:rPr>
          <w:rFonts w:ascii="Myriad Pro" w:hAnsi="Myriad Pro" w:cs="Myriad Pro" w:eastAsia="Myriad Pro"/>
          <w:sz w:val="24"/>
          <w:szCs w:val="24"/>
        </w:rPr>
      </w:pPr>
      <w:r>
        <w:rPr>
          <w:rFonts w:ascii="Myriad Pro" w:hAnsi="Myriad Pro" w:cs="Myriad Pro" w:eastAsia="Myriad Pro"/>
          <w:b w:val="0"/>
          <w:bCs w:val="0"/>
          <w:spacing w:val="0"/>
          <w:w w:val="100"/>
          <w:sz w:val="24"/>
          <w:szCs w:val="24"/>
        </w:rPr>
        <w:t>9</w:t>
      </w:r>
    </w:p>
    <w:p>
      <w:pPr>
        <w:spacing w:after="0"/>
        <w:jc w:val="right"/>
        <w:rPr>
          <w:rFonts w:ascii="Myriad Pro" w:hAnsi="Myriad Pro" w:cs="Myriad Pro" w:eastAsia="Myriad Pro"/>
          <w:sz w:val="24"/>
          <w:szCs w:val="24"/>
        </w:rPr>
        <w:sectPr>
          <w:type w:val="continuous"/>
          <w:pgSz w:w="11906" w:h="16840"/>
          <w:pgMar w:top="1580" w:bottom="0" w:left="700" w:right="860"/>
        </w:sectPr>
      </w:pP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after="0" w:line="150" w:lineRule="exact"/>
        <w:rPr>
          <w:sz w:val="15"/>
          <w:szCs w:val="15"/>
        </w:rPr>
        <w:sectPr>
          <w:headerReference w:type="default" r:id="rId124"/>
          <w:pgSz w:w="11906" w:h="16840"/>
          <w:pgMar w:header="429" w:footer="0" w:top="1340" w:bottom="280" w:left="100" w:right="340"/>
        </w:sectPr>
      </w:pPr>
    </w:p>
    <w:p>
      <w:pPr>
        <w:spacing w:line="457" w:lineRule="exact"/>
        <w:ind w:left="726" w:right="0" w:firstLine="0"/>
        <w:jc w:val="left"/>
        <w:rPr>
          <w:rFonts w:ascii="Kozuka Gothic Pro EL" w:hAnsi="Kozuka Gothic Pro EL" w:cs="Kozuka Gothic Pro EL" w:eastAsia="Kozuka Gothic Pro EL"/>
          <w:sz w:val="28"/>
          <w:szCs w:val="28"/>
        </w:rPr>
      </w:pPr>
      <w:r>
        <w:rPr/>
        <w:pict>
          <v:group style="position:absolute;margin-left:21.676001pt;margin-top:26.67178pt;width:258.941000pt;height:.1pt;mso-position-horizontal-relative:page;mso-position-vertical-relative:paragraph;z-index:-8028" coordorigin="434,533" coordsize="5179,2">
            <v:shape style="position:absolute;left:434;top:533;width:5179;height:2" coordorigin="434,533" coordsize="5179,0" path="m434,533l5612,533e" filled="f" stroked="t" strokeweight="1.997pt" strokecolor="#898C8E">
              <v:path arrowok="t"/>
            </v:shape>
            <w10:wrap type="none"/>
          </v:group>
        </w:pict>
      </w:r>
      <w:r>
        <w:rPr/>
        <w:pict>
          <v:group style="position:absolute;margin-left:295.89801pt;margin-top:25.679781pt;width:258.942pt;height:.1pt;mso-position-horizontal-relative:page;mso-position-vertical-relative:paragraph;z-index:-8027" coordorigin="5918,514" coordsize="5179,2">
            <v:shape style="position:absolute;left:5918;top:514;width:5179;height:2" coordorigin="5918,514" coordsize="5179,0" path="m5918,514l11097,514e" filled="f" stroked="t" strokeweight="1.997pt" strokecolor="#898C8E">
              <v:path arrowok="t"/>
            </v:shape>
            <w10:wrap type="none"/>
          </v:group>
        </w:pict>
      </w:r>
      <w:r>
        <w:rPr>
          <w:rFonts w:ascii="Kozuka Gothic Pro EL" w:hAnsi="Kozuka Gothic Pro EL" w:cs="Kozuka Gothic Pro EL" w:eastAsia="Kozuka Gothic Pro EL"/>
          <w:b w:val="0"/>
          <w:bCs w:val="0"/>
          <w:color w:val="243887"/>
          <w:spacing w:val="0"/>
          <w:w w:val="60"/>
          <w:sz w:val="28"/>
          <w:szCs w:val="28"/>
        </w:rPr>
        <w:t>Реж</w:t>
      </w:r>
      <w:r>
        <w:rPr>
          <w:rFonts w:ascii="Kozuka Gothic Pro EL" w:hAnsi="Kozuka Gothic Pro EL" w:cs="Kozuka Gothic Pro EL" w:eastAsia="Kozuka Gothic Pro EL"/>
          <w:b w:val="0"/>
          <w:bCs w:val="0"/>
          <w:color w:val="243887"/>
          <w:spacing w:val="0"/>
          <w:w w:val="60"/>
          <w:sz w:val="28"/>
          <w:szCs w:val="28"/>
        </w:rPr>
        <w:t>им</w:t>
      </w:r>
      <w:r>
        <w:rPr>
          <w:rFonts w:ascii="Kozuka Gothic Pro EL" w:hAnsi="Kozuka Gothic Pro EL" w:cs="Kozuka Gothic Pro EL" w:eastAsia="Kozuka Gothic Pro EL"/>
          <w:b w:val="0"/>
          <w:bCs w:val="0"/>
          <w:color w:val="243887"/>
          <w:spacing w:val="29"/>
          <w:w w:val="6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43887"/>
          <w:spacing w:val="0"/>
          <w:w w:val="60"/>
          <w:sz w:val="28"/>
          <w:szCs w:val="28"/>
        </w:rPr>
        <w:t>SOFT</w:t>
      </w:r>
      <w:r>
        <w:rPr>
          <w:rFonts w:ascii="Arial" w:hAnsi="Arial" w:cs="Arial" w:eastAsia="Arial"/>
          <w:b w:val="0"/>
          <w:bCs w:val="0"/>
          <w:color w:val="243887"/>
          <w:spacing w:val="21"/>
          <w:w w:val="60"/>
          <w:sz w:val="28"/>
          <w:szCs w:val="28"/>
        </w:rPr>
        <w:t> </w:t>
      </w:r>
      <w:r>
        <w:rPr>
          <w:rFonts w:ascii="Kozuka Gothic Pro EL" w:hAnsi="Kozuka Gothic Pro EL" w:cs="Kozuka Gothic Pro EL" w:eastAsia="Kozuka Gothic Pro EL"/>
          <w:b w:val="0"/>
          <w:bCs w:val="0"/>
          <w:color w:val="243887"/>
          <w:spacing w:val="0"/>
          <w:w w:val="60"/>
          <w:sz w:val="28"/>
          <w:szCs w:val="28"/>
        </w:rPr>
        <w:t>‐</w:t>
      </w:r>
      <w:r>
        <w:rPr>
          <w:rFonts w:ascii="Kozuka Gothic Pro EL" w:hAnsi="Kozuka Gothic Pro EL" w:cs="Kozuka Gothic Pro EL" w:eastAsia="Kozuka Gothic Pro EL"/>
          <w:b w:val="0"/>
          <w:bCs w:val="0"/>
          <w:color w:val="243887"/>
          <w:spacing w:val="30"/>
          <w:w w:val="60"/>
          <w:sz w:val="28"/>
          <w:szCs w:val="28"/>
        </w:rPr>
        <w:t> </w:t>
      </w:r>
      <w:r>
        <w:rPr>
          <w:rFonts w:ascii="Kozuka Gothic Pro EL" w:hAnsi="Kozuka Gothic Pro EL" w:cs="Kozuka Gothic Pro EL" w:eastAsia="Kozuka Gothic Pro EL"/>
          <w:b w:val="0"/>
          <w:bCs w:val="0"/>
          <w:color w:val="243887"/>
          <w:spacing w:val="0"/>
          <w:w w:val="60"/>
          <w:sz w:val="28"/>
          <w:szCs w:val="28"/>
        </w:rPr>
        <w:t>тихий</w:t>
      </w:r>
      <w:r>
        <w:rPr>
          <w:rFonts w:ascii="Kozuka Gothic Pro EL" w:hAnsi="Kozuka Gothic Pro EL" w:cs="Kozuka Gothic Pro EL" w:eastAsia="Kozuka Gothic Pro EL"/>
          <w:b w:val="0"/>
          <w:bCs w:val="0"/>
          <w:color w:val="243887"/>
          <w:spacing w:val="30"/>
          <w:w w:val="60"/>
          <w:sz w:val="28"/>
          <w:szCs w:val="28"/>
        </w:rPr>
        <w:t> </w:t>
      </w:r>
      <w:r>
        <w:rPr>
          <w:rFonts w:ascii="Kozuka Gothic Pro EL" w:hAnsi="Kozuka Gothic Pro EL" w:cs="Kozuka Gothic Pro EL" w:eastAsia="Kozuka Gothic Pro EL"/>
          <w:b w:val="0"/>
          <w:bCs w:val="0"/>
          <w:color w:val="243887"/>
          <w:spacing w:val="0"/>
          <w:w w:val="60"/>
          <w:sz w:val="28"/>
          <w:szCs w:val="28"/>
        </w:rPr>
        <w:t>реж</w:t>
      </w:r>
      <w:r>
        <w:rPr>
          <w:rFonts w:ascii="Kozuka Gothic Pro EL" w:hAnsi="Kozuka Gothic Pro EL" w:cs="Kozuka Gothic Pro EL" w:eastAsia="Kozuka Gothic Pro EL"/>
          <w:b w:val="0"/>
          <w:bCs w:val="0"/>
          <w:color w:val="243887"/>
          <w:spacing w:val="0"/>
          <w:w w:val="60"/>
          <w:sz w:val="28"/>
          <w:szCs w:val="28"/>
        </w:rPr>
        <w:t>им</w:t>
      </w:r>
      <w:r>
        <w:rPr>
          <w:rFonts w:ascii="Kozuka Gothic Pro EL" w:hAnsi="Kozuka Gothic Pro EL" w:cs="Kozuka Gothic Pro EL" w:eastAsia="Kozuka Gothic Pro E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417" w:lineRule="exact"/>
        <w:ind w:left="726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spacing w:val="0"/>
          <w:w w:val="70"/>
        </w:rPr>
        <w:br w:type="column"/>
      </w:r>
      <w:r>
        <w:rPr>
          <w:rFonts w:ascii="Kozuka Gothic Pro EL" w:hAnsi="Kozuka Gothic Pro EL" w:cs="Kozuka Gothic Pro EL" w:eastAsia="Kozuka Gothic Pro EL"/>
          <w:b w:val="0"/>
          <w:bCs w:val="0"/>
          <w:color w:val="243887"/>
          <w:spacing w:val="0"/>
          <w:w w:val="70"/>
          <w:sz w:val="29"/>
          <w:szCs w:val="29"/>
        </w:rPr>
        <w:t>Реж</w:t>
      </w:r>
      <w:r>
        <w:rPr>
          <w:rFonts w:ascii="Kozuka Gothic Pro EL" w:hAnsi="Kozuka Gothic Pro EL" w:cs="Kozuka Gothic Pro EL" w:eastAsia="Kozuka Gothic Pro EL"/>
          <w:b w:val="0"/>
          <w:bCs w:val="0"/>
          <w:color w:val="243887"/>
          <w:spacing w:val="0"/>
          <w:w w:val="70"/>
          <w:sz w:val="29"/>
          <w:szCs w:val="29"/>
        </w:rPr>
        <w:t>имы</w:t>
      </w:r>
      <w:r>
        <w:rPr>
          <w:rFonts w:ascii="Kozuka Gothic Pro EL" w:hAnsi="Kozuka Gothic Pro EL" w:cs="Kozuka Gothic Pro EL" w:eastAsia="Kozuka Gothic Pro EL"/>
          <w:b w:val="0"/>
          <w:bCs w:val="0"/>
          <w:color w:val="243887"/>
          <w:spacing w:val="10"/>
          <w:w w:val="7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243887"/>
          <w:spacing w:val="0"/>
          <w:w w:val="70"/>
          <w:sz w:val="29"/>
          <w:szCs w:val="29"/>
        </w:rPr>
        <w:t>COOL,</w:t>
      </w:r>
      <w:r>
        <w:rPr>
          <w:rFonts w:ascii="Arial" w:hAnsi="Arial" w:cs="Arial" w:eastAsia="Arial"/>
          <w:b w:val="0"/>
          <w:bCs w:val="0"/>
          <w:color w:val="243887"/>
          <w:spacing w:val="0"/>
          <w:w w:val="7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243887"/>
          <w:spacing w:val="0"/>
          <w:w w:val="70"/>
          <w:sz w:val="29"/>
          <w:szCs w:val="29"/>
        </w:rPr>
        <w:t>HEAT</w:t>
      </w:r>
      <w:r>
        <w:rPr>
          <w:rFonts w:ascii="Arial" w:hAnsi="Arial" w:cs="Arial" w:eastAsia="Arial"/>
          <w:b w:val="0"/>
          <w:bCs w:val="0"/>
          <w:color w:val="243887"/>
          <w:spacing w:val="1"/>
          <w:w w:val="70"/>
          <w:sz w:val="29"/>
          <w:szCs w:val="29"/>
        </w:rPr>
        <w:t> </w:t>
      </w:r>
      <w:r>
        <w:rPr>
          <w:rFonts w:ascii="Kozuka Gothic Pro EL" w:hAnsi="Kozuka Gothic Pro EL" w:cs="Kozuka Gothic Pro EL" w:eastAsia="Kozuka Gothic Pro EL"/>
          <w:b w:val="0"/>
          <w:bCs w:val="0"/>
          <w:color w:val="243887"/>
          <w:spacing w:val="0"/>
          <w:w w:val="70"/>
          <w:sz w:val="29"/>
          <w:szCs w:val="29"/>
        </w:rPr>
        <w:t>и</w:t>
      </w:r>
      <w:r>
        <w:rPr>
          <w:rFonts w:ascii="Kozuka Gothic Pro EL" w:hAnsi="Kozuka Gothic Pro EL" w:cs="Kozuka Gothic Pro EL" w:eastAsia="Kozuka Gothic Pro EL"/>
          <w:b w:val="0"/>
          <w:bCs w:val="0"/>
          <w:color w:val="243887"/>
          <w:spacing w:val="10"/>
          <w:w w:val="7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243887"/>
          <w:spacing w:val="0"/>
          <w:w w:val="70"/>
          <w:sz w:val="29"/>
          <w:szCs w:val="29"/>
        </w:rPr>
        <w:t>DRY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after="0" w:line="417" w:lineRule="exact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1906" w:h="16840"/>
          <w:pgMar w:top="1580" w:bottom="0" w:left="100" w:right="340"/>
          <w:cols w:num="2" w:equalWidth="0">
            <w:col w:w="4173" w:space="1062"/>
            <w:col w:w="623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8" w:lineRule="exact"/>
        <w:ind w:left="9145" w:right="1116" w:firstLine="0"/>
        <w:jc w:val="left"/>
        <w:rPr>
          <w:rFonts w:ascii="Calibri" w:hAnsi="Calibri" w:cs="Calibri" w:eastAsia="Calibri"/>
          <w:sz w:val="21"/>
          <w:szCs w:val="21"/>
        </w:rPr>
      </w:pPr>
      <w:r>
        <w:rPr/>
        <w:pict>
          <v:group style="position:absolute;margin-left:21.141001pt;margin-top:-13.892109pt;width:87.647715pt;height:126.32pt;mso-position-horizontal-relative:page;mso-position-vertical-relative:paragraph;z-index:-8023" coordorigin="423,-278" coordsize="1753,2526">
            <v:shape style="position:absolute;left:434;top:-139;width:1730;height:2388" type="#_x0000_t75">
              <v:imagedata r:id="rId125" o:title=""/>
            </v:shape>
            <v:shape style="position:absolute;left:644;top:1422;width:404;height:148" type="#_x0000_t75">
              <v:imagedata r:id="rId126" o:title=""/>
            </v:shape>
            <v:shape style="position:absolute;left:478;top:1268;width:688;height:410" type="#_x0000_t75">
              <v:imagedata r:id="rId127" o:title=""/>
            </v:shape>
            <v:group style="position:absolute;left:481;top:-217;width:86;height:84" coordorigin="481,-217" coordsize="86,84">
              <v:shape style="position:absolute;left:481;top:-217;width:86;height:84" coordorigin="481,-217" coordsize="86,84" path="m567,-217l507,-195,481,-136,484,-133,486,-136,489,-157,497,-175,509,-191,525,-204,544,-211,565,-214,567,-217xe" filled="t" fillcolor="#050100" stroked="f">
                <v:path arrowok="t"/>
                <v:fill type="solid"/>
              </v:shape>
            </v:group>
            <v:group style="position:absolute;left:565;top:-268;width:1469;height:2" coordorigin="565,-268" coordsize="1469,2">
              <v:shape style="position:absolute;left:565;top:-268;width:1469;height:2" coordorigin="565,-268" coordsize="1469,0" path="m565,-268l2034,-268e" filled="f" stroked="t" strokeweight=".100229pt" strokecolor="#050100">
                <v:path arrowok="t"/>
              </v:shape>
            </v:group>
            <v:group style="position:absolute;left:433;top:-268;width:135;height:134" coordorigin="433,-268" coordsize="135,134">
              <v:shape style="position:absolute;left:433;top:-268;width:135;height:134" coordorigin="433,-268" coordsize="135,134" path="m557,-268l494,-247,450,-200,433,-136,435,-133,438,-148,442,-166,448,-184,488,-237,544,-261,565,-263,567,-265,557,-268xe" filled="t" fillcolor="#050100" stroked="f">
                <v:path arrowok="t"/>
                <v:fill type="solid"/>
              </v:shape>
            </v:group>
            <v:group style="position:absolute;left:565;top:-252;width:1469;height:2" coordorigin="565,-252" coordsize="1469,2">
              <v:shape style="position:absolute;left:565;top:-252;width:1469;height:2" coordorigin="565,-252" coordsize="1469,0" path="m565,-252l2034,-252e" filled="f" stroked="t" strokeweight=".1pt" strokecolor="#050100">
                <v:path arrowok="t"/>
              </v:shape>
            </v:group>
            <v:group style="position:absolute;left:449;top:-252;width:118;height:118" coordorigin="449,-252" coordsize="118,118">
              <v:shape style="position:absolute;left:449;top:-252;width:118;height:118" coordorigin="449,-252" coordsize="118,118" path="m560,-252l498,-230,458,-180,449,-136,451,-133,454,-145,458,-165,465,-184,506,-230,565,-247,567,-249,560,-252xe" filled="t" fillcolor="#050100" stroked="f">
                <v:path arrowok="t"/>
                <v:fill type="solid"/>
              </v:shape>
            </v:group>
            <v:group style="position:absolute;left:565;top:-219;width:1469;height:2" coordorigin="565,-219" coordsize="1469,2">
              <v:shape style="position:absolute;left:565;top:-219;width:1469;height:2" coordorigin="565,-219" coordsize="1469,0" path="m565,-219l2034,-219e" filled="f" stroked="t" strokeweight=".1pt" strokecolor="#050100">
                <v:path arrowok="t"/>
              </v:shape>
            </v:group>
            <v:group style="position:absolute;left:2031;top:-219;width:84;height:86" coordorigin="2031,-219" coordsize="84,86">
              <v:shape style="position:absolute;left:2031;top:-219;width:84;height:86" coordorigin="2031,-219" coordsize="84,86" path="m2034,-219l2031,-217,2034,-214,2055,-211,2074,-203,2089,-191,2102,-175,2110,-157,2112,-136,2115,-133,2094,-194,2056,-216,2034,-219xe" filled="t" fillcolor="#050100" stroked="f">
                <v:path arrowok="t"/>
                <v:fill type="solid"/>
              </v:shape>
            </v:group>
            <v:group style="position:absolute;left:2031;top:-268;width:134;height:135" coordorigin="2031,-268" coordsize="134,135">
              <v:shape style="position:absolute;left:2031;top:-268;width:134;height:135" coordorigin="2031,-268" coordsize="134,135" path="m2034,-268l2031,-265,2046,-262,2064,-259,2082,-253,2135,-212,2159,-157,2161,-136,2164,-133,2145,-207,2098,-251,2057,-266,2034,-268xe" filled="t" fillcolor="#050100" stroked="f">
                <v:path arrowok="t"/>
                <v:fill type="solid"/>
              </v:shape>
            </v:group>
            <v:group style="position:absolute;left:2031;top:-252;width:118;height:118" coordorigin="2031,-252" coordsize="118,118">
              <v:shape style="position:absolute;left:2031;top:-252;width:118;height:118" coordorigin="2031,-252" coordsize="118,118" path="m2034,-252l2031,-249,2043,-246,2063,-243,2082,-235,2128,-195,2145,-136,2147,-133,2128,-203,2078,-243,2057,-249,2034,-252xe" filled="t" fillcolor="#0501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81.259003pt;margin-top:-18.844881pt;width:119.129478pt;height:222.886771pt;mso-position-horizontal-relative:page;mso-position-vertical-relative:paragraph;z-index:-8011" coordorigin="5625,-377" coordsize="2383,4458">
            <v:shape style="position:absolute;left:5965;top:-377;width:1742;height:2526" type="#_x0000_t75">
              <v:imagedata r:id="rId128" o:title=""/>
            </v:shape>
            <v:group style="position:absolute;left:7573;top:-318;width:84;height:86" coordorigin="7573,-318" coordsize="84,86">
              <v:shape style="position:absolute;left:7573;top:-318;width:84;height:86" coordorigin="7573,-318" coordsize="84,86" path="m7575,-318l7573,-316,7576,-313,7597,-310,7615,-302,7631,-290,7643,-274,7651,-256,7654,-235,7656,-232,7635,-293,7598,-315,7575,-318xe" filled="t" fillcolor="#050100" stroked="f">
                <v:path arrowok="t"/>
                <v:fill type="solid"/>
              </v:shape>
            </v:group>
            <v:group style="position:absolute;left:7573;top:-367;width:135;height:135" coordorigin="7573,-367" coordsize="135,135">
              <v:shape style="position:absolute;left:7573;top:-367;width:135;height:135" coordorigin="7573,-367" coordsize="135,135" path="m7575,-367l7573,-364,7588,-361,7606,-358,7623,-352,7677,-312,7701,-256,7703,-235,7705,-232,7687,-306,7640,-350,7598,-365,7575,-367xe" filled="t" fillcolor="#050100" stroked="f">
                <v:path arrowok="t"/>
                <v:fill type="solid"/>
              </v:shape>
            </v:group>
            <v:group style="position:absolute;left:7573;top:-351;width:118;height:118" coordorigin="7573,-351" coordsize="118,118">
              <v:shape style="position:absolute;left:7573;top:-351;width:118;height:118" coordorigin="7573,-351" coordsize="118,118" path="m7575,-351l7573,-348,7585,-345,7605,-342,7623,-334,7669,-294,7686,-235,7689,-232,7670,-302,7620,-342,7598,-348,7575,-351xe" filled="t" fillcolor="#050100" stroked="f">
                <v:path arrowok="t"/>
                <v:fill type="solid"/>
              </v:shape>
              <v:shape style="position:absolute;left:6123;top:123;width:546;height:318" type="#_x0000_t75">
                <v:imagedata r:id="rId129" o:title=""/>
              </v:shape>
            </v:group>
            <v:group style="position:absolute;left:7259;top:158;width:718;height:2" coordorigin="7259,158" coordsize="718,2">
              <v:shape style="position:absolute;left:7259;top:158;width:718;height:2" coordorigin="7259,158" coordsize="718,0" path="m7259,158l7976,158e" filled="f" stroked="t" strokeweight=".798975pt" strokecolor="#34418C">
                <v:path arrowok="t"/>
              </v:shape>
              <v:shape style="position:absolute;left:6191;top:168;width:1290;height:669" type="#_x0000_t75">
                <v:imagedata r:id="rId130" o:title=""/>
              </v:shape>
            </v:group>
            <v:group style="position:absolute;left:5977;top:2849;width:1728;height:2" coordorigin="5977,2849" coordsize="1728,2">
              <v:shape style="position:absolute;left:5977;top:2849;width:1728;height:2" coordorigin="5977,2849" coordsize="1728,0" path="m5977,2849l7705,2849e" filled="f" stroked="t" strokeweight=".425pt" strokecolor="#050100">
                <v:path arrowok="t"/>
              </v:shape>
              <v:shape style="position:absolute;left:6138;top:3341;width:638;height:292" type="#_x0000_t75">
                <v:imagedata r:id="rId131" o:title=""/>
              </v:shape>
            </v:group>
            <v:group style="position:absolute;left:6128;top:3332;width:658;height:312" coordorigin="6128,3332" coordsize="658,312">
              <v:shape style="position:absolute;left:6128;top:3332;width:658;height:312" coordorigin="6128,3332" coordsize="658,312" path="m6767,3624l6148,3624,6141,3631,6149,3639,6160,3643,6755,3643,6766,3639,6774,3631,6767,3624xe" filled="t" fillcolor="#243887" stroked="f">
                <v:path arrowok="t"/>
                <v:fill type="solid"/>
              </v:shape>
              <v:shape style="position:absolute;left:6128;top:3332;width:658;height:312" coordorigin="6128,3332" coordsize="658,312" path="m6781,3624l6767,3624,6774,3631,6781,3624xe" filled="t" fillcolor="#243887" stroked="f">
                <v:path arrowok="t"/>
                <v:fill type="solid"/>
              </v:shape>
              <v:shape style="position:absolute;left:6128;top:3332;width:658;height:312" coordorigin="6128,3332" coordsize="658,312" path="m6767,3624l6774,3631,6767,3624xe" filled="t" fillcolor="#243887" stroked="f">
                <v:path arrowok="t"/>
                <v:fill type="solid"/>
              </v:shape>
              <v:shape style="position:absolute;left:6128;top:3332;width:658;height:312" coordorigin="6128,3332" coordsize="658,312" path="m6141,3631xe" filled="t" fillcolor="#243887" stroked="f">
                <v:path arrowok="t"/>
                <v:fill type="solid"/>
              </v:shape>
              <v:shape style="position:absolute;left:6128;top:3332;width:658;height:312" coordorigin="6128,3332" coordsize="658,312" path="m6148,3624l6141,3631,6148,3624xe" filled="t" fillcolor="#243887" stroked="f">
                <v:path arrowok="t"/>
                <v:fill type="solid"/>
              </v:shape>
              <v:shape style="position:absolute;left:6128;top:3332;width:658;height:312" coordorigin="6128,3332" coordsize="658,312" path="m6141,3344l6132,3352,6128,3363,6128,3612,6132,3623,6141,3631,6148,3624,6781,3624,6781,3623,6165,3623,6159,3621,6155,3617,6150,3612,6148,3607,6148,3368,6150,3362,6155,3358,6159,3354,6165,3351,6781,3351,6781,3351,6148,3351,6141,3344xe" filled="t" fillcolor="#243887" stroked="f">
                <v:path arrowok="t"/>
                <v:fill type="solid"/>
              </v:shape>
              <v:shape style="position:absolute;left:6128;top:3332;width:658;height:312" coordorigin="6128,3332" coordsize="658,312" path="m6781,3351l6750,3351,6755,3354,6760,3358,6764,3362,6766,3368,6766,3607,6764,3612,6760,3617,6755,3621,6750,3623,6781,3623,6782,3623,6786,3612,6786,3363,6782,3352,6781,3351xe" filled="t" fillcolor="#243887" stroked="f">
                <v:path arrowok="t"/>
                <v:fill type="solid"/>
              </v:shape>
              <v:shape style="position:absolute;left:6128;top:3332;width:658;height:312" coordorigin="6128,3332" coordsize="658,312" path="m6141,3344l6148,3351,6141,3344xe" filled="t" fillcolor="#243887" stroked="f">
                <v:path arrowok="t"/>
                <v:fill type="solid"/>
              </v:shape>
              <v:shape style="position:absolute;left:6128;top:3332;width:658;height:312" coordorigin="6128,3332" coordsize="658,312" path="m6774,3344l6141,3344,6148,3351,6767,3351,6774,3344xe" filled="t" fillcolor="#243887" stroked="f">
                <v:path arrowok="t"/>
                <v:fill type="solid"/>
              </v:shape>
              <v:shape style="position:absolute;left:6128;top:3332;width:658;height:312" coordorigin="6128,3332" coordsize="658,312" path="m6774,3344l6767,3351,6774,3344xe" filled="t" fillcolor="#243887" stroked="f">
                <v:path arrowok="t"/>
                <v:fill type="solid"/>
              </v:shape>
              <v:shape style="position:absolute;left:6128;top:3332;width:658;height:312" coordorigin="6128,3332" coordsize="658,312" path="m6774,3344l6767,3351,6781,3351,6774,3344xe" filled="t" fillcolor="#243887" stroked="f">
                <v:path arrowok="t"/>
                <v:fill type="solid"/>
              </v:shape>
              <v:shape style="position:absolute;left:6128;top:3332;width:658;height:312" coordorigin="6128,3332" coordsize="658,312" path="m6755,3332l6160,3332,6149,3336,6141,3344,6774,3344,6766,3336,6755,3332xe" filled="t" fillcolor="#243887" stroked="f">
                <v:path arrowok="t"/>
                <v:fill type="solid"/>
              </v:shape>
              <v:shape style="position:absolute;left:6128;top:3332;width:658;height:312" coordorigin="6128,3332" coordsize="658,312" path="m6774,3344xe" filled="t" fillcolor="#243887" stroked="f">
                <v:path arrowok="t"/>
                <v:fill type="solid"/>
              </v:shape>
            </v:group>
            <v:group style="position:absolute;left:6138;top:3219;width:131;height:38" coordorigin="6138,3219" coordsize="131,38">
              <v:shape style="position:absolute;left:6138;top:3219;width:131;height:38" coordorigin="6138,3219" coordsize="131,38" path="m6269,3219l6138,3219,6138,3233,6141,3241,6154,3254,6162,3257,6269,3257,6269,3219xe" filled="t" fillcolor="#34418C" stroked="f">
                <v:path arrowok="t"/>
                <v:fill type="solid"/>
              </v:shape>
            </v:group>
            <v:group style="position:absolute;left:6269;top:3238;width:276;height:2" coordorigin="6269,3238" coordsize="276,2">
              <v:shape style="position:absolute;left:6269;top:3238;width:276;height:2" coordorigin="6269,3238" coordsize="276,0" path="m6269,3238l6545,3238e" filled="f" stroked="t" strokeweight="1.99801pt" strokecolor="#34418C">
                <v:path arrowok="t"/>
              </v:shape>
            </v:group>
            <v:group style="position:absolute;left:6546;top:3219;width:231;height:38" coordorigin="6546,3219" coordsize="231,38">
              <v:shape style="position:absolute;left:6546;top:3219;width:231;height:38" coordorigin="6546,3219" coordsize="231,38" path="m6776,3219l6546,3219,6546,3257,6752,3257,6760,3254,6767,3248,6773,3241,6776,3233,6776,3219xe" filled="t" fillcolor="#34418C" stroked="f">
                <v:path arrowok="t"/>
                <v:fill type="solid"/>
              </v:shape>
            </v:group>
            <v:group style="position:absolute;left:6138;top:2965;width:131;height:254" coordorigin="6138,2965" coordsize="131,254">
              <v:shape style="position:absolute;left:6138;top:2965;width:131;height:254" coordorigin="6138,2965" coordsize="131,254" path="m6269,2965l6219,2965,6199,2968,6150,3005,6138,3219,6269,3219,6269,2965xe" filled="t" fillcolor="#34418C" stroked="f">
                <v:path arrowok="t"/>
                <v:fill type="solid"/>
              </v:shape>
            </v:group>
            <v:group style="position:absolute;left:6269;top:2965;width:276;height:254" coordorigin="6269,2965" coordsize="276,254">
              <v:shape style="position:absolute;left:6269;top:2965;width:276;height:254" coordorigin="6269,2965" coordsize="276,254" path="m6269,2965l6545,2965,6545,3219,6269,3219,6269,2965xe" filled="t" fillcolor="#34418C" stroked="f">
                <v:path arrowok="t"/>
                <v:fill type="solid"/>
              </v:shape>
            </v:group>
            <v:group style="position:absolute;left:6546;top:2965;width:231;height:254" coordorigin="6546,2965" coordsize="231,254">
              <v:shape style="position:absolute;left:6546;top:2965;width:231;height:254" coordorigin="6546,2965" coordsize="231,254" path="m6546,2965l6546,3219,6776,3219,6776,3046,6774,3027,6737,2977,6546,2965xe" filled="t" fillcolor="#34418C" stroked="f">
                <v:path arrowok="t"/>
                <v:fill type="solid"/>
              </v:shape>
            </v:group>
            <v:group style="position:absolute;left:6128;top:2955;width:658;height:312" coordorigin="6128,2955" coordsize="658,312">
              <v:shape style="position:absolute;left:6128;top:2955;width:658;height:312" coordorigin="6128,2955" coordsize="658,312" path="m6695,2955l6202,2957,6148,2990,6128,3046,6128,3236,6132,3246,6149,3263,6160,3267,6755,3267,6766,3263,6774,3255,6767,3248,6781,3248,6781,3247,6165,3247,6159,3245,6150,3236,6148,3230,6148,3225,6148,3040,6181,2987,6219,2975,6752,2975,6752,2975,6734,2964,6715,2958,6695,2955xe" filled="t" fillcolor="#FFFFFF" stroked="f">
                <v:path arrowok="t"/>
                <v:fill type="solid"/>
              </v:shape>
              <v:shape style="position:absolute;left:6128;top:2955;width:658;height:312" coordorigin="6128,2955" coordsize="658,312" path="m6781,3248l6767,3248,6774,3255,6781,3248xe" filled="t" fillcolor="#FFFFFF" stroked="f">
                <v:path arrowok="t"/>
                <v:fill type="solid"/>
              </v:shape>
              <v:shape style="position:absolute;left:6128;top:2955;width:658;height:312" coordorigin="6128,2955" coordsize="658,312" path="m6752,2975l6219,2975,6710,2977,6729,2984,6745,2996,6755,3008,6763,3027,6766,3046,6766,3230,6764,3236,6760,3241,6760,3241,6755,3245,6750,3247,6781,3247,6782,3246,6786,3236,6786,3225,6785,3030,6779,3012,6768,2994,6752,2975xe" filled="t" fillcolor="#FFFFFF" stroked="f">
                <v:path arrowok="t"/>
                <v:fill type="solid"/>
              </v:shape>
              <v:shape style="position:absolute;left:6138;top:3718;width:638;height:292" type="#_x0000_t75">
                <v:imagedata r:id="rId132" o:title=""/>
              </v:shape>
            </v:group>
            <v:group style="position:absolute;left:6128;top:3708;width:658;height:312" coordorigin="6128,3708" coordsize="658,312">
              <v:shape style="position:absolute;left:6128;top:3708;width:658;height:312" coordorigin="6128,3708" coordsize="658,312" path="m6774,3720l6141,3720,6132,3728,6128,3739,6128,3750,6130,3945,6163,4000,6219,4019,6712,4018,6730,4012,6748,4001,6750,3999,6695,3999,6213,3999,6159,3967,6148,3928,6148,3744,6150,3739,6155,3734,6159,3730,6165,3728,6781,3728,6774,3720xe" filled="t" fillcolor="#243887" stroked="f">
                <v:path arrowok="t"/>
                <v:fill type="solid"/>
              </v:shape>
              <v:shape style="position:absolute;left:6128;top:3708;width:658;height:312" coordorigin="6128,3708" coordsize="658,312" path="m6781,3728l6750,3728,6755,3730,6760,3734,6764,3739,6766,3744,6766,3928,6776,3928,6765,3943,6758,3962,6746,3979,6734,3988,6715,3997,6695,3999,6750,3999,6766,3985,6777,3967,6784,3948,6786,3928,6786,3739,6782,3728,6781,3728xe" filled="t" fillcolor="#243887" stroked="f">
                <v:path arrowok="t"/>
                <v:fill type="solid"/>
              </v:shape>
              <v:shape style="position:absolute;left:6128;top:3708;width:658;height:312" coordorigin="6128,3708" coordsize="658,312" path="m6755,3708l6160,3708,6149,3712,6141,3720,6774,3720,6766,3712,6755,3708xe" filled="t" fillcolor="#243887" stroked="f">
                <v:path arrowok="t"/>
                <v:fill type="solid"/>
              </v:shape>
              <v:shape style="position:absolute;left:6128;top:3708;width:658;height:312" coordorigin="6128,3708" coordsize="658,312" path="m6774,3720xe" filled="t" fillcolor="#243887" stroked="f">
                <v:path arrowok="t"/>
                <v:fill type="solid"/>
              </v:shape>
            </v:group>
            <v:group style="position:absolute;left:6240;top:3051;width:358;height:97" coordorigin="6240,3051" coordsize="358,97">
              <v:shape style="position:absolute;left:6240;top:3051;width:358;height:97" coordorigin="6240,3051" coordsize="358,97" path="m6539,3052l6539,3146,6539,3146,6539,3146,6597,3146,6598,3135,6551,3134,6552,3054,6551,3054,6551,3054,6552,3054,6552,3053,6539,3052xe" filled="t" fillcolor="#FFFFFF" stroked="f">
                <v:path arrowok="t"/>
                <v:fill type="solid"/>
              </v:shape>
              <v:shape style="position:absolute;left:6240;top:3051;width:358;height:97" coordorigin="6240,3051" coordsize="358,97" path="m6552,3054l6551,3054,6551,3054,6552,3054,6552,3054xe" filled="t" fillcolor="#FFFFFF" stroked="f">
                <v:path arrowok="t"/>
                <v:fill type="solid"/>
              </v:shape>
              <v:shape style="position:absolute;left:6240;top:3051;width:358;height:97" coordorigin="6240,3051" coordsize="358,97" path="m6488,3051l6466,3051,6455,3055,6447,3064,6439,3073,6435,3085,6435,3109,6436,3117,6471,3148,6488,3148,6495,3146,6509,3138,6511,3136,6470,3136,6463,3133,6451,3121,6448,3112,6448,3087,6451,3077,6458,3071,6464,3066,6471,3063,6512,3063,6510,3061,6503,3057,6496,3053,6488,3051xe" filled="t" fillcolor="#FFFFFF" stroked="f">
                <v:path arrowok="t"/>
                <v:fill type="solid"/>
              </v:shape>
              <v:shape style="position:absolute;left:6240;top:3051;width:358;height:97" coordorigin="6240,3051" coordsize="358,97" path="m6512,3063l6486,3063,6491,3064,6496,3067,6510,3112,6508,3120,6502,3127,6496,3133,6489,3136,6511,3136,6515,3133,6519,3125,6523,3118,6524,3109,6524,3090,6523,3082,6519,3074,6515,3067,6512,3063xe" filled="t" fillcolor="#FFFFFF" stroked="f">
                <v:path arrowok="t"/>
                <v:fill type="solid"/>
              </v:shape>
              <v:shape style="position:absolute;left:6240;top:3051;width:358;height:97" coordorigin="6240,3051" coordsize="358,97" path="m6387,3051l6365,3051,6354,3055,6346,3064,6338,3073,6334,3085,6334,3109,6335,3117,6343,3131,6348,3137,6355,3142,6362,3146,6370,3148,6387,3148,6394,3146,6401,3142,6409,3138,6411,3136,6370,3136,6362,3133,6356,3127,6350,3121,6348,3112,6348,3087,6351,3077,6357,3071,6363,3066,6370,3063,6411,3063,6409,3061,6402,3057,6395,3053,6387,3051xe" filled="t" fillcolor="#FFFFFF" stroked="f">
                <v:path arrowok="t"/>
                <v:fill type="solid"/>
              </v:shape>
              <v:shape style="position:absolute;left:6240;top:3051;width:358;height:97" coordorigin="6240,3051" coordsize="358,97" path="m6411,3063l6385,3063,6390,3064,6395,3067,6410,3092,6410,3112,6407,3120,6395,3133,6388,3136,6411,3136,6414,3133,6422,3118,6424,3109,6424,3090,6422,3082,6418,3074,6415,3067,6411,3063xe" filled="t" fillcolor="#FFFFFF" stroked="f">
                <v:path arrowok="t"/>
                <v:fill type="solid"/>
              </v:shape>
              <v:shape style="position:absolute;left:6240;top:3051;width:358;height:97" coordorigin="6240,3051" coordsize="358,97" path="m6294,3051l6276,3051,6269,3053,6262,3057,6255,3060,6249,3066,6246,3073,6242,3080,6240,3089,6240,3108,6242,3116,6246,3127,6248,3132,6253,3138,6266,3146,6274,3148,6294,3148,6303,3145,6314,3136,6278,3136,6273,3135,6254,3107,6254,3093,6255,3087,6257,3080,6259,3075,6262,3071,6271,3064,6277,3063,6315,3063,6308,3058,6302,3053,6294,3051xe" filled="t" fillcolor="#FFFFFF" stroked="f">
                <v:path arrowok="t"/>
                <v:fill type="solid"/>
              </v:shape>
              <v:shape style="position:absolute;left:6240;top:3051;width:358;height:97" coordorigin="6240,3051" coordsize="358,97" path="m6310,3113l6310,3113,6308,3121,6305,3127,6300,3131,6296,3134,6290,3136,6314,3136,6316,3135,6321,3127,6324,3117,6324,3116,6310,3113xe" filled="t" fillcolor="#FFFFFF" stroked="f">
                <v:path arrowok="t"/>
                <v:fill type="solid"/>
              </v:shape>
              <v:shape style="position:absolute;left:6240;top:3051;width:358;height:97" coordorigin="6240,3051" coordsize="358,97" path="m6315,3063l6290,3063,6295,3064,6299,3067,6303,3070,6306,3075,6309,3082,6309,3082,6322,3079,6322,3078,6319,3070,6315,3063xe" filled="t" fillcolor="#FFFFFF" stroked="f">
                <v:path arrowok="t"/>
                <v:fill type="solid"/>
              </v:shape>
            </v:group>
            <v:group style="position:absolute;left:6258;top:3428;width:325;height:94" coordorigin="6258,3428" coordsize="325,94">
              <v:shape style="position:absolute;left:6258;top:3428;width:325;height:94" coordorigin="6258,3428" coordsize="325,94" path="m6464,3428l6428,3523,6442,3523,6453,3494,6505,3494,6500,3483,6456,3483,6466,3457,6468,3452,6470,3447,6471,3442,6483,3442,6478,3429,6464,3428xe" filled="t" fillcolor="#FFFFFF" stroked="f">
                <v:path arrowok="t"/>
                <v:fill type="solid"/>
              </v:shape>
              <v:shape style="position:absolute;left:6258;top:3428;width:325;height:94" coordorigin="6258,3428" coordsize="325,94" path="m6505,3494l6453,3494,6491,3494,6501,3522,6516,3523,6517,3523,6505,3494xe" filled="t" fillcolor="#FFFFFF" stroked="f">
                <v:path arrowok="t"/>
                <v:fill type="solid"/>
              </v:shape>
              <v:shape style="position:absolute;left:6258;top:3428;width:325;height:94" coordorigin="6258,3428" coordsize="325,94" path="m6509,3428l6508,3440,6539,3441,6539,3522,6539,3522,6539,3523,6552,3523,6552,3440,6582,3440,6583,3429,6509,3428xe" filled="t" fillcolor="#FFFFFF" stroked="f">
                <v:path arrowok="t"/>
                <v:fill type="solid"/>
              </v:shape>
              <v:shape style="position:absolute;left:6258;top:3428;width:325;height:94" coordorigin="6258,3428" coordsize="325,94" path="m6483,3442l6471,3442,6472,3447,6474,3452,6477,3458,6486,3483,6500,3483,6483,3442xe" filled="t" fillcolor="#FFFFFF" stroked="f">
                <v:path arrowok="t"/>
                <v:fill type="solid"/>
              </v:shape>
              <v:shape style="position:absolute;left:6258;top:3428;width:325;height:94" coordorigin="6258,3428" coordsize="325,94" path="m6582,3440l6552,3440,6582,3441,6582,3440xe" filled="t" fillcolor="#FFFFFF" stroked="f">
                <v:path arrowok="t"/>
                <v:fill type="solid"/>
              </v:shape>
              <v:shape style="position:absolute;left:6258;top:3428;width:325;height:94" coordorigin="6258,3428" coordsize="325,94" path="m6353,3428l6352,3522,6353,3522,6353,3523,6422,3523,6423,3511,6365,3510,6366,3479,6416,3479,6417,3468,6365,3468,6366,3440,6420,3440,6420,3429,6353,3428xe" filled="t" fillcolor="#FFFFFF" stroked="f">
                <v:path arrowok="t"/>
                <v:fill type="solid"/>
              </v:shape>
              <v:shape style="position:absolute;left:6258;top:3428;width:325;height:94" coordorigin="6258,3428" coordsize="325,94" path="m6416,3479l6366,3479,6416,3480,6416,3479xe" filled="t" fillcolor="#FFFFFF" stroked="f">
                <v:path arrowok="t"/>
                <v:fill type="solid"/>
              </v:shape>
              <v:shape style="position:absolute;left:6258;top:3428;width:325;height:94" coordorigin="6258,3428" coordsize="325,94" path="m6420,3440l6366,3440,6420,3441,6420,3440xe" filled="t" fillcolor="#FFFFFF" stroked="f">
                <v:path arrowok="t"/>
                <v:fill type="solid"/>
              </v:shape>
              <v:shape style="position:absolute;left:6258;top:3428;width:325;height:94" coordorigin="6258,3428" coordsize="325,94" path="m6259,3428l6258,3522,6259,3522,6259,3523,6271,3523,6272,3478,6332,3478,6332,3467,6319,3467,6271,3467,6272,3429,6259,3428xe" filled="t" fillcolor="#FFFFFF" stroked="f">
                <v:path arrowok="t"/>
                <v:fill type="solid"/>
              </v:shape>
              <v:shape style="position:absolute;left:6258;top:3428;width:325;height:94" coordorigin="6258,3428" coordsize="325,94" path="m6332,3478l6272,3478,6320,3479,6319,3522,6332,3523,6332,3521,6320,3521,6320,3521,6332,3521,6332,3478xe" filled="t" fillcolor="#FFFFFF" stroked="f">
                <v:path arrowok="t"/>
                <v:fill type="solid"/>
              </v:shape>
              <v:shape style="position:absolute;left:6258;top:3428;width:325;height:94" coordorigin="6258,3428" coordsize="325,94" path="m6332,3521l6320,3521,6320,3521,6332,3521,6332,3521xe" filled="t" fillcolor="#FFFFFF" stroked="f">
                <v:path arrowok="t"/>
                <v:fill type="solid"/>
              </v:shape>
              <v:shape style="position:absolute;left:6258;top:3428;width:325;height:94" coordorigin="6258,3428" coordsize="325,94" path="m6320,3428l6319,3467,6332,3467,6333,3429,6320,3428xe" filled="t" fillcolor="#FFFFFF" stroked="f">
                <v:path arrowok="t"/>
                <v:fill type="solid"/>
              </v:shape>
            </v:group>
            <v:group style="position:absolute;left:6290;top:3805;width:262;height:94" coordorigin="6290,3805" coordsize="262,94">
              <v:shape style="position:absolute;left:6290;top:3805;width:262;height:94" coordorigin="6290,3805" coordsize="262,94" path="m6434,3805l6384,3805,6384,3805,6384,3898,6384,3898,6384,3899,6397,3899,6397,3857,6436,3857,6435,3856,6442,3855,6449,3852,6453,3848,6455,3846,6397,3846,6397,3816,6455,3816,6453,3812,6449,3809,6445,3807,6440,3805,6434,3805xe" filled="t" fillcolor="#FFFFFF" stroked="f">
                <v:path arrowok="t"/>
                <v:fill type="solid"/>
              </v:shape>
              <v:shape style="position:absolute;left:6290;top:3805;width:262;height:94" coordorigin="6290,3805" coordsize="262,94" path="m6436,3857l6397,3857,6411,3857,6416,3858,6418,3858,6450,3898,6467,3899,6437,3857,6436,3857xe" filled="t" fillcolor="#FFFFFF" stroked="f">
                <v:path arrowok="t"/>
                <v:fill type="solid"/>
              </v:shape>
              <v:shape style="position:absolute;left:6290;top:3805;width:262;height:94" coordorigin="6290,3805" coordsize="262,94" path="m6465,3805l6501,3859,6501,3898,6502,3898,6502,3899,6514,3899,6514,3867,6515,3859,6522,3848,6509,3848,6503,3838,6499,3833,6481,3805,6465,3805xe" filled="t" fillcolor="#FFFFFF" stroked="f">
                <v:path arrowok="t"/>
                <v:fill type="solid"/>
              </v:shape>
              <v:shape style="position:absolute;left:6290;top:3805;width:262;height:94" coordorigin="6290,3805" coordsize="262,94" path="m6552,3805l6537,3805,6518,3832,6511,3843,6509,3848,6522,3848,6552,3805xe" filled="t" fillcolor="#FFFFFF" stroked="f">
                <v:path arrowok="t"/>
                <v:fill type="solid"/>
              </v:shape>
              <v:shape style="position:absolute;left:6290;top:3805;width:262;height:94" coordorigin="6290,3805" coordsize="262,94" path="m6455,3816l6397,3816,6426,3816,6433,3816,6438,3818,6441,3820,6444,3823,6445,3826,6445,3833,6444,3836,6429,3846,6455,3846,6457,3843,6459,3838,6459,3825,6458,3821,6455,3816xe" filled="t" fillcolor="#FFFFFF" stroked="f">
                <v:path arrowok="t"/>
                <v:fill type="solid"/>
              </v:shape>
              <v:shape style="position:absolute;left:6290;top:3805;width:262;height:94" coordorigin="6290,3805" coordsize="262,94" path="m6330,3805l6290,3805,6290,3898,6290,3898,6290,3899,6330,3899,6335,3898,6357,3886,6303,3886,6303,3816,6357,3816,6349,3809,6344,3807,6339,3806,6335,3805,6330,3805xe" filled="t" fillcolor="#FFFFFF" stroked="f">
                <v:path arrowok="t"/>
                <v:fill type="solid"/>
              </v:shape>
              <v:shape style="position:absolute;left:6290;top:3805;width:262;height:94" coordorigin="6290,3805" coordsize="262,94" path="m6357,3816l6303,3816,6322,3817,6329,3817,6335,3817,6342,3820,6346,3824,6349,3829,6352,3834,6354,3841,6354,3858,6353,3864,6329,3886,6357,3886,6368,3858,6368,3843,6367,3835,6364,3829,6362,3822,6358,3817,6357,3816xe" filled="t" fillcolor="#FFFFFF" stroked="f">
                <v:path arrowok="t"/>
                <v:fill type="solid"/>
              </v:shape>
            </v:group>
            <v:group style="position:absolute;left:6827;top:3357;width:977;height:2" coordorigin="6827,3357" coordsize="977,2">
              <v:shape style="position:absolute;left:6827;top:3357;width:977;height:2" coordorigin="6827,3357" coordsize="977,0" path="m6827,3357l7804,3357e" filled="f" stroked="t" strokeweight=".795007pt" strokecolor="#34418C">
                <v:path arrowok="t"/>
              </v:shape>
              <v:shape style="position:absolute;left:6084;top:2913;width:742;height:1168" type="#_x0000_t75">
                <v:imagedata r:id="rId133" o:title=""/>
              </v:shape>
            </v:group>
            <v:group style="position:absolute;left:7807;top:1320;width:193;height:2" coordorigin="7807,1320" coordsize="193,2">
              <v:shape style="position:absolute;left:7807;top:1320;width:193;height:2" coordorigin="7807,1320" coordsize="193,0" path="m7807,1320l8000,1320e" filled="f" stroked="t" strokeweight=".798975pt" strokecolor="#34418C">
                <v:path arrowok="t"/>
              </v:shape>
            </v:group>
            <v:group style="position:absolute;left:7804;top:1311;width:2;height:2066" coordorigin="7804,1311" coordsize="2,2066">
              <v:shape style="position:absolute;left:7804;top:1311;width:2;height:2066" coordorigin="7804,1311" coordsize="0,2066" path="m7804,1311l7804,3377e" filled="f" stroked="t" strokeweight=".795007pt" strokecolor="#34418C">
                <v:path arrowok="t"/>
              </v:shape>
            </v:group>
            <v:group style="position:absolute;left:6157;top:6;width:1368;height:2015" coordorigin="6157,6" coordsize="1368,2015">
              <v:shape style="position:absolute;left:6157;top:6;width:1368;height:2015" coordorigin="6157,6" coordsize="1368,2015" path="m7517,6l6166,6,6157,14,6157,2013,6166,2021,7516,2021,7521,2016,6169,2016,6162,2010,6162,17,6169,11,7521,11,7517,6xe" filled="t" fillcolor="#050100" stroked="f">
                <v:path arrowok="t"/>
                <v:fill type="solid"/>
              </v:shape>
              <v:shape style="position:absolute;left:6157;top:6;width:1368;height:2015" coordorigin="6157,6" coordsize="1368,2015" path="m7521,11l7514,11,7520,17,7520,2010,7514,2016,7521,2016,7525,2013,7525,14,7521,11xe" filled="t" fillcolor="#050100" stroked="f">
                <v:path arrowok="t"/>
                <v:fill type="solid"/>
              </v:shape>
            </v:group>
            <v:group style="position:absolute;left:7144;top:1828;width:26;height:26" coordorigin="7144,1828" coordsize="26,26">
              <v:shape style="position:absolute;left:7144;top:1828;width:26;height:26" coordorigin="7144,1828" coordsize="26,26" path="m7167,1828l7147,1828,7144,1831,7144,1851,7147,1854,7167,1854,7170,1851,7170,1831,7167,1828xe" filled="t" fillcolor="#595B5E" stroked="f">
                <v:path arrowok="t"/>
                <v:fill type="solid"/>
              </v:shape>
            </v:group>
            <v:group style="position:absolute;left:7144;top:1905;width:26;height:26" coordorigin="7144,1905" coordsize="26,26">
              <v:shape style="position:absolute;left:7144;top:1905;width:26;height:26" coordorigin="7144,1905" coordsize="26,26" path="m7167,1905l7147,1905,7144,1908,7144,1928,7147,1931,7167,1931,7170,1928,7170,1908,7167,1905xe" filled="t" fillcolor="#595B5E" stroked="f">
                <v:path arrowok="t"/>
                <v:fill type="solid"/>
              </v:shape>
            </v:group>
            <v:group style="position:absolute;left:6936;top:1775;width:26;height:104" coordorigin="6936,1775" coordsize="26,104">
              <v:shape style="position:absolute;left:6936;top:1775;width:26;height:104" coordorigin="6936,1775" coordsize="26,104" path="m6958,1775l6936,1797,6936,1865,6962,1879,6962,1783,6960,1778,6958,1775xe" filled="t" fillcolor="#595B5E" stroked="f">
                <v:path arrowok="t"/>
                <v:fill type="solid"/>
              </v:shape>
            </v:group>
            <v:group style="position:absolute;left:6936;top:1880;width:26;height:104" coordorigin="6936,1880" coordsize="26,104">
              <v:shape style="position:absolute;left:6936;top:1880;width:26;height:104" coordorigin="6936,1880" coordsize="26,104" path="m6962,1880l6936,1894,6936,1962,6958,1984,6960,1981,6962,1976,6962,1880xe" filled="t" fillcolor="#595B5E" stroked="f">
                <v:path arrowok="t"/>
                <v:fill type="solid"/>
              </v:shape>
            </v:group>
            <v:group style="position:absolute;left:6990;top:1866;width:136;height:26" coordorigin="6990,1866" coordsize="136,26">
              <v:shape style="position:absolute;left:6990;top:1866;width:136;height:26" coordorigin="6990,1866" coordsize="136,26" path="m7099,1866l7016,1866,6990,1879,7016,1893,7099,1893,7125,1879,7099,1866xe" filled="t" fillcolor="#595B5E" stroked="f">
                <v:path arrowok="t"/>
                <v:fill type="solid"/>
              </v:shape>
            </v:group>
            <v:group style="position:absolute;left:7101;top:1775;width:26;height:104" coordorigin="7101,1775" coordsize="26,104">
              <v:shape style="position:absolute;left:7101;top:1775;width:26;height:104" coordorigin="7101,1775" coordsize="26,104" path="m7122,1775l7101,1797,7101,1865,7127,1879,7127,1783,7125,1778,7122,1775xe" filled="t" fillcolor="#595B5E" stroked="f">
                <v:path arrowok="t"/>
                <v:fill type="solid"/>
              </v:shape>
            </v:group>
            <v:group style="position:absolute;left:6994;top:1769;width:127;height:26" coordorigin="6994,1769" coordsize="127,26">
              <v:shape style="position:absolute;left:6994;top:1769;width:127;height:26" coordorigin="6994,1769" coordsize="127,26" path="m7114,1769l7001,1769,6997,1771,6994,1774,7016,1796,7099,1796,7121,1774,7118,1771,7114,1769xe" filled="t" fillcolor="#595B5E" stroked="f">
                <v:path arrowok="t"/>
                <v:fill type="solid"/>
              </v:shape>
            </v:group>
            <v:group style="position:absolute;left:6988;top:1880;width:26;height:104" coordorigin="6988,1880" coordsize="26,104">
              <v:shape style="position:absolute;left:6988;top:1880;width:26;height:104" coordorigin="6988,1880" coordsize="26,104" path="m6988,1880l6988,1976,6990,1981,6993,1984,7014,1962,7014,1894,6988,1880xe" filled="t" fillcolor="#595B5E" stroked="f">
                <v:path arrowok="t"/>
                <v:fill type="solid"/>
              </v:shape>
            </v:group>
            <v:group style="position:absolute;left:6994;top:1963;width:127;height:26" coordorigin="6994,1963" coordsize="127,26">
              <v:shape style="position:absolute;left:6994;top:1963;width:127;height:26" coordorigin="6994,1963" coordsize="127,26" path="m7099,1963l7016,1963,6994,1985,6997,1988,7001,1989,7114,1989,7118,1988,7121,1985,7099,1963xe" filled="t" fillcolor="#595B5E" stroked="f">
                <v:path arrowok="t"/>
                <v:fill type="solid"/>
              </v:shape>
            </v:group>
            <v:group style="position:absolute;left:7299;top:1775;width:26;height:104" coordorigin="7299,1775" coordsize="26,104">
              <v:shape style="position:absolute;left:7299;top:1775;width:26;height:104" coordorigin="7299,1775" coordsize="26,104" path="m7321,1775l7299,1797,7299,1865,7325,1879,7325,1783,7324,1778,7321,1775xe" filled="t" fillcolor="#595B5E" stroked="f">
                <v:path arrowok="t"/>
                <v:fill type="solid"/>
              </v:shape>
            </v:group>
            <v:group style="position:absolute;left:7193;top:1769;width:127;height:26" coordorigin="7193,1769" coordsize="127,26">
              <v:shape style="position:absolute;left:7193;top:1769;width:127;height:26" coordorigin="7193,1769" coordsize="127,26" path="m7312,1769l7200,1769,7196,1771,7193,1774,7214,1796,7298,1796,7320,1774,7316,1771,7312,1769xe" filled="t" fillcolor="#595B5E" stroked="f">
                <v:path arrowok="t"/>
                <v:fill type="solid"/>
              </v:shape>
            </v:group>
            <v:group style="position:absolute;left:7299;top:1880;width:26;height:104" coordorigin="7299,1880" coordsize="26,104">
              <v:shape style="position:absolute;left:7299;top:1880;width:26;height:104" coordorigin="7299,1880" coordsize="26,104" path="m7325,1880l7299,1894,7299,1962,7320,1984,7324,1981,7325,1976,7325,1880xe" filled="t" fillcolor="#595B5E" stroked="f">
                <v:path arrowok="t"/>
                <v:fill type="solid"/>
              </v:shape>
            </v:group>
            <v:group style="position:absolute;left:7187;top:1880;width:26;height:104" coordorigin="7187,1880" coordsize="26,104">
              <v:shape style="position:absolute;left:7187;top:1880;width:26;height:104" coordorigin="7187,1880" coordsize="26,104" path="m7187,1880l7187,1976,7188,1981,7191,1984,7213,1962,7213,1894,7187,1880xe" filled="t" fillcolor="#595B5E" stroked="f">
                <v:path arrowok="t"/>
                <v:fill type="solid"/>
              </v:shape>
            </v:group>
            <v:group style="position:absolute;left:7192;top:1963;width:127;height:26" coordorigin="7192,1963" coordsize="127,26">
              <v:shape style="position:absolute;left:7192;top:1963;width:127;height:26" coordorigin="7192,1963" coordsize="127,26" path="m7298,1963l7214,1963,7192,1985,7196,1988,7200,1989,7312,1989,7316,1988,7319,1985,7298,1963xe" filled="t" fillcolor="#595B5E" stroked="f">
                <v:path arrowok="t"/>
                <v:fill type="solid"/>
              </v:shape>
            </v:group>
            <v:group style="position:absolute;left:7187;top:1775;width:26;height:104" coordorigin="7187,1775" coordsize="26,104">
              <v:shape style="position:absolute;left:7187;top:1775;width:26;height:104" coordorigin="7187,1775" coordsize="26,104" path="m7191,1775l7188,1778,7187,1783,7187,1879,7213,1866,7213,1797,7191,1775xe" filled="t" fillcolor="#595B5E" stroked="f">
                <v:path arrowok="t"/>
                <v:fill type="solid"/>
              </v:shape>
            </v:group>
            <v:group style="position:absolute;left:7464;top:1775;width:26;height:104" coordorigin="7464,1775" coordsize="26,104">
              <v:shape style="position:absolute;left:7464;top:1775;width:26;height:104" coordorigin="7464,1775" coordsize="26,104" path="m7485,1775l7464,1797,7464,1865,7490,1879,7490,1783,7488,1778,7485,1775xe" filled="t" fillcolor="#595B5E" stroked="f">
                <v:path arrowok="t"/>
                <v:fill type="solid"/>
              </v:shape>
            </v:group>
            <v:group style="position:absolute;left:7357;top:1769;width:127;height:26" coordorigin="7357,1769" coordsize="127,26">
              <v:shape style="position:absolute;left:7357;top:1769;width:127;height:26" coordorigin="7357,1769" coordsize="127,26" path="m7477,1769l7364,1769,7360,1771,7357,1774,7379,1796,7462,1796,7484,1774,7481,1771,7477,1769xe" filled="t" fillcolor="#595B5E" stroked="f">
                <v:path arrowok="t"/>
                <v:fill type="solid"/>
              </v:shape>
            </v:group>
            <v:group style="position:absolute;left:7464;top:1880;width:26;height:104" coordorigin="7464,1880" coordsize="26,104">
              <v:shape style="position:absolute;left:7464;top:1880;width:26;height:104" coordorigin="7464,1880" coordsize="26,104" path="m7490,1880l7464,1894,7464,1962,7485,1984,7488,1981,7490,1976,7490,1880xe" filled="t" fillcolor="#595B5E" stroked="f">
                <v:path arrowok="t"/>
                <v:fill type="solid"/>
              </v:shape>
            </v:group>
            <v:group style="position:absolute;left:7351;top:1880;width:26;height:104" coordorigin="7351,1880" coordsize="26,104">
              <v:shape style="position:absolute;left:7351;top:1880;width:26;height:104" coordorigin="7351,1880" coordsize="26,104" path="m7351,1880l7351,1976,7353,1981,7356,1984,7377,1962,7377,1894,7351,1880xe" filled="t" fillcolor="#595B5E" stroked="f">
                <v:path arrowok="t"/>
                <v:fill type="solid"/>
              </v:shape>
            </v:group>
            <v:group style="position:absolute;left:7357;top:1963;width:127;height:26" coordorigin="7357,1963" coordsize="127,26">
              <v:shape style="position:absolute;left:7357;top:1963;width:127;height:26" coordorigin="7357,1963" coordsize="127,26" path="m7462,1963l7379,1963,7357,1985,7360,1988,7364,1989,7477,1989,7481,1988,7484,1985,7462,1963xe" filled="t" fillcolor="#595B5E" stroked="f">
                <v:path arrowok="t"/>
                <v:fill type="solid"/>
              </v:shape>
            </v:group>
            <v:group style="position:absolute;left:7351;top:1775;width:26;height:104" coordorigin="7351,1775" coordsize="26,104">
              <v:shape style="position:absolute;left:7351;top:1775;width:26;height:104" coordorigin="7351,1775" coordsize="26,104" path="m7356,1775l7353,1778,7351,1783,7351,1879,7377,1866,7377,1797,7356,1775xe" filled="t" fillcolor="#595B5E" stroked="f">
                <v:path arrowok="t"/>
                <v:fill type="solid"/>
              </v:shape>
            </v:group>
            <v:group style="position:absolute;left:6623;top:1663;width:96;height:94" coordorigin="6623,1663" coordsize="96,94">
              <v:shape style="position:absolute;left:6623;top:1663;width:96;height:94" coordorigin="6623,1663" coordsize="96,94" path="m6670,1663l6649,1668,6632,1681,6623,1701,6626,1727,6637,1745,6654,1757,6681,1755,6701,1746,6714,1732,6715,1729,6682,1729,6666,1713,6666,1677,6704,1677,6701,1674,6682,1664,6670,1663xe" filled="t" fillcolor="#595B5E" stroked="f">
                <v:path arrowok="t"/>
                <v:fill type="solid"/>
              </v:shape>
              <v:shape style="position:absolute;left:6623;top:1663;width:96;height:94" coordorigin="6623,1663" coordsize="96,94" path="m6704,1677l6675,1677,6675,1709,6689,1723,6682,1729,6715,1729,6719,1714,6714,1691,6704,1677xe" filled="t" fillcolor="#595B5E" stroked="f">
                <v:path arrowok="t"/>
                <v:fill type="solid"/>
              </v:shape>
            </v:group>
            <v:group style="position:absolute;left:6123;top:2363;width:639;height:366" coordorigin="6123,2363" coordsize="639,366">
              <v:shape style="position:absolute;left:6123;top:2363;width:639;height:366" coordorigin="6123,2363" coordsize="639,366" path="m6744,2363l6199,2363,6144,2392,6123,2449,6124,2649,6149,2704,6209,2729,6744,2729,6753,2725,6760,2719,6734,2719,6197,2718,6144,2682,6133,2643,6134,2437,6171,2383,6209,2373,6760,2373,6753,2366,6744,2363xe" filled="t" fillcolor="#243887" stroked="f">
                <v:path arrowok="t"/>
                <v:fill type="solid"/>
              </v:shape>
              <v:shape style="position:absolute;left:6123;top:2363;width:639;height:366" coordorigin="6123,2363" coordsize="639,366" path="m6759,2709l6755,2709,6748,2716,6741,2719,6760,2719,6762,2716,6762,2713,6760,2711,6759,2709xe" filled="t" fillcolor="#243887" stroked="f">
                <v:path arrowok="t"/>
                <v:fill type="solid"/>
              </v:shape>
              <v:shape style="position:absolute;left:6123;top:2363;width:639;height:366" coordorigin="6123,2363" coordsize="639,366" path="m6760,2373l6741,2373,6748,2375,6755,2383,6759,2383,6760,2381,6762,2379,6762,2376,6760,2373xe" filled="t" fillcolor="#243887" stroked="f">
                <v:path arrowok="t"/>
                <v:fill type="solid"/>
              </v:shape>
            </v:group>
            <v:group style="position:absolute;left:6906;top:2359;width:635;height:356" coordorigin="6906,2359" coordsize="635,356">
              <v:shape style="position:absolute;left:6906;top:2359;width:635;height:356" coordorigin="6906,2359" coordsize="635,356" path="m6936,2359l6906,2383,6906,2692,6909,2700,6922,2713,6930,2716,7460,2716,7529,2676,7541,2435,7537,2416,7492,2367,6936,2359xe" filled="t" fillcolor="#ED9E90" stroked="f">
                <v:path arrowok="t"/>
                <v:fill type="solid"/>
              </v:shape>
            </v:group>
            <v:group style="position:absolute;left:6906;top:2359;width:635;height:356" coordorigin="6906,2359" coordsize="635,356">
              <v:shape style="position:absolute;left:6906;top:2359;width:635;height:356" coordorigin="6906,2359" coordsize="635,356" path="m6936,2359l6929,2360,6921,2363,6915,2369,6909,2375,6906,2383,6906,2692,6909,2700,6915,2706,6922,2713,6930,2716,7460,2716,7529,2676,7541,2435,7537,2416,7529,2397,7509,2378,7492,2367,7476,2361,6936,2359xe" filled="t" fillcolor="#ED9E90" stroked="f">
                <v:path arrowok="t"/>
                <v:fill type="solid"/>
              </v:shape>
            </v:group>
            <v:group style="position:absolute;left:6906;top:2359;width:635;height:356" coordorigin="6906,2359" coordsize="635,356">
              <v:shape style="position:absolute;left:6906;top:2359;width:635;height:356" coordorigin="6906,2359" coordsize="635,356" path="m7460,2359l6930,2359,6922,2362,6915,2369,6909,2375,6906,2383,6906,2692,6909,2700,6915,2706,6922,2712,6930,2716,7464,2716,7519,2690,7541,2635,7541,2436,7516,2382,7460,2359xe" filled="t" fillcolor="#ED9E90" stroked="f">
                <v:path arrowok="t"/>
                <v:fill type="solid"/>
              </v:shape>
            </v:group>
            <v:group style="position:absolute;left:6901;top:2354;width:645;height:366" coordorigin="6901,2354" coordsize="645,366">
              <v:shape style="position:absolute;left:6901;top:2354;width:645;height:366" coordorigin="6901,2354" coordsize="645,366" path="m6929,2354l6919,2358,6912,2365,6912,2365,6905,2373,6901,2382,6901,2693,6905,2702,6912,2710,6919,2717,6929,2721,7471,2720,7489,2715,7498,2711,6931,2711,6924,2708,6922,2706,6915,2706,6919,2703,6919,2702,6914,2697,6911,2691,6911,2385,6914,2378,6919,2372,6915,2369,6922,2369,6924,2367,6931,2364,7500,2364,7499,2364,7480,2357,7460,2354,6929,2354xe" filled="t" fillcolor="#050100" stroked="f">
                <v:path arrowok="t"/>
                <v:fill type="solid"/>
              </v:shape>
              <v:shape style="position:absolute;left:6901;top:2354;width:645;height:366" coordorigin="6901,2354" coordsize="645,366" path="m7500,2364l6938,2364,7472,2365,7488,2371,7506,2382,7526,2402,7534,2420,7536,2440,7536,2635,7541,2635,7535,2647,7530,2663,7518,2680,7499,2700,7480,2708,7460,2711,7498,2711,7544,2655,7546,2635,7545,2430,7541,2411,7531,2393,7516,2375,7500,2364xe" filled="t" fillcolor="#050100" stroked="f">
                <v:path arrowok="t"/>
                <v:fill type="solid"/>
              </v:shape>
              <v:shape style="position:absolute;left:6901;top:2354;width:645;height:366" coordorigin="6901,2354" coordsize="645,366" path="m6919,2703l6915,2706,6919,2703xe" filled="t" fillcolor="#050100" stroked="f">
                <v:path arrowok="t"/>
                <v:fill type="solid"/>
              </v:shape>
              <v:shape style="position:absolute;left:6901;top:2354;width:645;height:366" coordorigin="6901,2354" coordsize="645,366" path="m6919,2703l6915,2706,6922,2706,6919,2703xe" filled="t" fillcolor="#050100" stroked="f">
                <v:path arrowok="t"/>
                <v:fill type="solid"/>
              </v:shape>
              <v:shape style="position:absolute;left:6901;top:2354;width:645;height:366" coordorigin="6901,2354" coordsize="645,366" path="m6915,2369l6919,2372,6915,2369xe" filled="t" fillcolor="#050100" stroked="f">
                <v:path arrowok="t"/>
                <v:fill type="solid"/>
              </v:shape>
              <v:shape style="position:absolute;left:6901;top:2354;width:645;height:366" coordorigin="6901,2354" coordsize="645,366" path="m6919,2372xe" filled="t" fillcolor="#050100" stroked="f">
                <v:path arrowok="t"/>
                <v:fill type="solid"/>
              </v:shape>
              <v:shape style="position:absolute;left:6901;top:2354;width:645;height:366" coordorigin="6901,2354" coordsize="645,366" path="m6922,2369l6915,2369,6919,2372,6922,2369xe" filled="t" fillcolor="#050100" stroked="f">
                <v:path arrowok="t"/>
                <v:fill type="solid"/>
              </v:shape>
            </v:group>
            <v:group style="position:absolute;left:6982;top:2479;width:496;height:109" coordorigin="6982,2479" coordsize="496,109">
              <v:shape style="position:absolute;left:6982;top:2479;width:496;height:109" coordorigin="6982,2479" coordsize="496,109" path="m7421,2481l7421,2586,7421,2586,7421,2587,7432,2587,7433,2539,7472,2539,7472,2526,7432,2526,7433,2494,7478,2494,7478,2482,7421,2481xe" filled="t" fillcolor="#6B6E74" stroked="f">
                <v:path arrowok="t"/>
                <v:fill type="solid"/>
              </v:shape>
              <v:shape style="position:absolute;left:6982;top:2479;width:496;height:109" coordorigin="6982,2479" coordsize="496,109" path="m7472,2539l7433,2539,7472,2539,7472,2539xe" filled="t" fillcolor="#6B6E74" stroked="f">
                <v:path arrowok="t"/>
                <v:fill type="solid"/>
              </v:shape>
              <v:shape style="position:absolute;left:6982;top:2479;width:496;height:109" coordorigin="6982,2479" coordsize="496,109" path="m7478,2494l7433,2494,7478,2495,7478,2494xe" filled="t" fillcolor="#6B6E74" stroked="f">
                <v:path arrowok="t"/>
                <v:fill type="solid"/>
              </v:shape>
              <v:shape style="position:absolute;left:6982;top:2479;width:496;height:109" coordorigin="6982,2479" coordsize="496,109" path="m7350,2481l7349,2586,7350,2586,7350,2587,7361,2587,7362,2539,7400,2539,7401,2526,7361,2526,7362,2494,7406,2494,7407,2482,7350,2481xe" filled="t" fillcolor="#6B6E74" stroked="f">
                <v:path arrowok="t"/>
                <v:fill type="solid"/>
              </v:shape>
              <v:shape style="position:absolute;left:6982;top:2479;width:496;height:109" coordorigin="6982,2479" coordsize="496,109" path="m7400,2539l7362,2539,7400,2539,7400,2539xe" filled="t" fillcolor="#6B6E74" stroked="f">
                <v:path arrowok="t"/>
                <v:fill type="solid"/>
              </v:shape>
              <v:shape style="position:absolute;left:6982;top:2479;width:496;height:109" coordorigin="6982,2479" coordsize="496,109" path="m7406,2494l7362,2494,7406,2495,7406,2494xe" filled="t" fillcolor="#6B6E74" stroked="f">
                <v:path arrowok="t"/>
                <v:fill type="solid"/>
              </v:shape>
              <v:shape style="position:absolute;left:6982;top:2479;width:496;height:109" coordorigin="6982,2479" coordsize="496,109" path="m7303,2479l7283,2479,7274,2484,7266,2494,7258,2511,7255,2532,7255,2545,7287,2589,7303,2589,7310,2586,7316,2582,7322,2578,7324,2575,7287,2575,7281,2572,7270,2558,7267,2548,7267,2520,7270,2509,7281,2496,7288,2492,7324,2492,7323,2491,7317,2486,7310,2481,7303,2479xe" filled="t" fillcolor="#6B6E74" stroked="f">
                <v:path arrowok="t"/>
                <v:fill type="solid"/>
              </v:shape>
              <v:shape style="position:absolute;left:6982;top:2479;width:496;height:109" coordorigin="6982,2479" coordsize="496,109" path="m7324,2492l7301,2492,7305,2494,7310,2497,7323,2548,7320,2557,7315,2565,7310,2572,7303,2575,7324,2575,7327,2571,7331,2563,7334,2554,7336,2545,7336,2523,7334,2514,7331,2506,7328,2497,7324,2492xe" filled="t" fillcolor="#6B6E74" stroked="f">
                <v:path arrowok="t"/>
                <v:fill type="solid"/>
              </v:shape>
              <v:shape style="position:absolute;left:6982;top:2479;width:496;height:109" coordorigin="6982,2479" coordsize="496,109" path="m7218,2479l7209,2479,7184,2589,7193,2589,7218,2479xe" filled="t" fillcolor="#6B6E74" stroked="f">
                <v:path arrowok="t"/>
                <v:fill type="solid"/>
              </v:shape>
              <v:shape style="position:absolute;left:6982;top:2479;width:496;height:109" coordorigin="6982,2479" coordsize="496,109" path="m7077,2481l7076,2586,7077,2586,7077,2587,7088,2587,7088,2507,7102,2507,7089,2481,7077,2481xe" filled="t" fillcolor="#6B6E74" stroked="f">
                <v:path arrowok="t"/>
                <v:fill type="solid"/>
              </v:shape>
              <v:shape style="position:absolute;left:6982;top:2479;width:496;height:109" coordorigin="6982,2479" coordsize="496,109" path="m7102,2507l7088,2507,7131,2586,7143,2587,7143,2561,7132,2561,7102,2507xe" filled="t" fillcolor="#6B6E74" stroked="f">
                <v:path arrowok="t"/>
                <v:fill type="solid"/>
              </v:shape>
              <v:shape style="position:absolute;left:6982;top:2479;width:496;height:109" coordorigin="6982,2479" coordsize="496,109" path="m7132,2481l7132,2561,7143,2561,7143,2482,7132,2481xe" filled="t" fillcolor="#6B6E74" stroked="f">
                <v:path arrowok="t"/>
                <v:fill type="solid"/>
              </v:shape>
              <v:shape style="position:absolute;left:6982;top:2479;width:496;height:109" coordorigin="6982,2479" coordsize="496,109" path="m7031,2479l7011,2479,7001,2484,6994,2494,6985,2511,6982,2532,6982,2545,7015,2589,7030,2589,7037,2586,7050,2578,7052,2575,7015,2575,7008,2572,6998,2558,6995,2548,6995,2520,6998,2509,7009,2496,7015,2492,7052,2492,7050,2491,7044,2486,7038,2481,7031,2479xe" filled="t" fillcolor="#6B6E74" stroked="f">
                <v:path arrowok="t"/>
                <v:fill type="solid"/>
              </v:shape>
              <v:shape style="position:absolute;left:6982;top:2479;width:496;height:109" coordorigin="6982,2479" coordsize="496,109" path="m7052,2492l7028,2492,7033,2494,7038,2497,7051,2548,7048,2557,7043,2565,7038,2572,7031,2575,7052,2575,7055,2571,7062,2554,7064,2545,7064,2523,7062,2514,7059,2506,7055,2497,7052,2492xe" filled="t" fillcolor="#6B6E74" stroked="f">
                <v:path arrowok="t"/>
                <v:fill type="solid"/>
              </v:shape>
            </v:group>
            <v:group style="position:absolute;left:7265;top:154;width:2;height:2186" coordorigin="7265,154" coordsize="2,2186">
              <v:shape style="position:absolute;left:7265;top:154;width:2;height:2186" coordorigin="7265,154" coordsize="0,2186" path="m7265,154l7265,2340e" filled="f" stroked="t" strokeweight=".799005pt" strokecolor="#34418C">
                <v:path arrowok="t"/>
              </v:shape>
            </v:group>
            <v:group style="position:absolute;left:7145;top:3429;width:336;height:90" coordorigin="7145,3429" coordsize="336,90">
              <v:shape style="position:absolute;left:7145;top:3429;width:336;height:90" coordorigin="7145,3429" coordsize="336,90" path="m7452,3429l7413,3429,7413,3518,7413,3518,7413,3518,7425,3518,7425,3482,7462,3482,7469,3480,7474,3474,7477,3471,7425,3471,7425,3440,7477,3440,7477,3439,7474,3436,7471,3434,7468,3432,7464,3430,7457,3429,7452,3429xe" filled="t" fillcolor="#6B6E74" stroked="f">
                <v:path arrowok="t"/>
                <v:fill type="solid"/>
              </v:shape>
              <v:shape style="position:absolute;left:7145;top:3429;width:336;height:90" coordorigin="7145,3429" coordsize="336,90" path="m7462,3482l7425,3482,7447,3482,7460,3482,7462,3482xe" filled="t" fillcolor="#6B6E74" stroked="f">
                <v:path arrowok="t"/>
                <v:fill type="solid"/>
              </v:shape>
              <v:shape style="position:absolute;left:7145;top:3429;width:336;height:90" coordorigin="7145,3429" coordsize="336,90" path="m7477,3440l7425,3440,7447,3440,7453,3440,7456,3441,7458,3441,7461,3442,7463,3444,7465,3446,7467,3449,7468,3452,7468,3460,7466,3464,7463,3467,7460,3469,7455,3471,7477,3471,7479,3469,7481,3463,7481,3450,7480,3446,7477,3440xe" filled="t" fillcolor="#6B6E74" stroked="f">
                <v:path arrowok="t"/>
                <v:fill type="solid"/>
              </v:shape>
              <v:shape style="position:absolute;left:7145;top:3429;width:336;height:90" coordorigin="7145,3429" coordsize="336,90" path="m7310,3429l7309,3518,7310,3518,7310,3518,7321,3518,7322,3446,7334,3446,7328,3429,7310,3429xe" filled="t" fillcolor="#6B6E74" stroked="f">
                <v:path arrowok="t"/>
                <v:fill type="solid"/>
              </v:shape>
              <v:shape style="position:absolute;left:7145;top:3429;width:336;height:90" coordorigin="7145,3429" coordsize="336,90" path="m7334,3446l7322,3446,7346,3518,7357,3518,7363,3503,7353,3503,7352,3500,7351,3496,7349,3492,7334,3446xe" filled="t" fillcolor="#6B6E74" stroked="f">
                <v:path arrowok="t"/>
                <v:fill type="solid"/>
              </v:shape>
              <v:shape style="position:absolute;left:7145;top:3429;width:336;height:90" coordorigin="7145,3429" coordsize="336,90" path="m7395,3447l7382,3447,7382,3518,7394,3518,7395,3447xe" filled="t" fillcolor="#6B6E74" stroked="f">
                <v:path arrowok="t"/>
                <v:fill type="solid"/>
              </v:shape>
              <v:shape style="position:absolute;left:7145;top:3429;width:336;height:90" coordorigin="7145,3429" coordsize="336,90" path="m7379,3429l7357,3491,7355,3496,7353,3503,7363,3503,7382,3447,7395,3447,7395,3429,7379,3429xe" filled="t" fillcolor="#6B6E74" stroked="f">
                <v:path arrowok="t"/>
                <v:fill type="solid"/>
              </v:shape>
              <v:shape style="position:absolute;left:7145;top:3429;width:336;height:90" coordorigin="7145,3429" coordsize="336,90" path="m7228,3429l7228,3518,7228,3518,7228,3518,7294,3518,7295,3507,7240,3507,7241,3477,7289,3477,7290,3467,7240,3466,7241,3440,7292,3440,7293,3429,7228,3429xe" filled="t" fillcolor="#6B6E74" stroked="f">
                <v:path arrowok="t"/>
                <v:fill type="solid"/>
              </v:shape>
              <v:shape style="position:absolute;left:7145;top:3429;width:336;height:90" coordorigin="7145,3429" coordsize="336,90" path="m7289,3477l7241,3477,7289,3478,7289,3477xe" filled="t" fillcolor="#6B6E74" stroked="f">
                <v:path arrowok="t"/>
                <v:fill type="solid"/>
              </v:shape>
              <v:shape style="position:absolute;left:7145;top:3429;width:336;height:90" coordorigin="7145,3429" coordsize="336,90" path="m7292,3440l7241,3440,7292,3440,7292,3440xe" filled="t" fillcolor="#6B6E74" stroked="f">
                <v:path arrowok="t"/>
                <v:fill type="solid"/>
              </v:shape>
              <v:shape style="position:absolute;left:7145;top:3429;width:336;height:90" coordorigin="7145,3429" coordsize="336,90" path="m7146,3429l7145,3440,7175,3440,7174,3518,7175,3518,7175,3518,7187,3518,7188,3440,7216,3440,7217,3429,7146,3429xe" filled="t" fillcolor="#6B6E74" stroked="f">
                <v:path arrowok="t"/>
                <v:fill type="solid"/>
              </v:shape>
              <v:shape style="position:absolute;left:7145;top:3429;width:336;height:90" coordorigin="7145,3429" coordsize="336,90" path="m7216,3440l7188,3440,7216,3440,7216,3440xe" filled="t" fillcolor="#6B6E74" stroked="f">
                <v:path arrowok="t"/>
                <v:fill type="solid"/>
              </v:shape>
            </v:group>
            <v:group style="position:absolute;left:6967;top:2973;width:619;height:1012" coordorigin="6967,2973" coordsize="619,1012">
              <v:shape style="position:absolute;left:6967;top:2973;width:619;height:1012" coordorigin="6967,2973" coordsize="619,1012" path="m7505,2973l7044,2973,6989,2998,6967,3054,6967,3908,6992,3963,7047,3985,7509,3985,7528,3982,7532,3980,7505,3980,7036,3979,6982,3943,6972,3904,6973,3042,7009,2988,7047,2978,7532,2978,7525,2975,7505,2973xe" filled="t" fillcolor="#050100" stroked="f">
                <v:path arrowok="t"/>
                <v:fill type="solid"/>
              </v:shape>
              <v:shape style="position:absolute;left:6967;top:2973;width:619;height:1012" coordorigin="6967,2973" coordsize="619,1012" path="m7532,2978l7047,2978,7517,2979,7533,2984,7551,2996,7570,3015,7578,3034,7581,3054,7581,3904,7584,3904,7544,3970,7505,3980,7532,3980,7583,3924,7586,3904,7586,3050,7583,3031,7574,3012,7561,2995,7544,2983,7532,2978xe" filled="t" fillcolor="#050100" stroked="f">
                <v:path arrowok="t"/>
                <v:fill type="solid"/>
              </v:shape>
            </v:group>
            <v:group style="position:absolute;left:7149;top:3061;width:254;height:48" coordorigin="7149,3061" coordsize="254,48">
              <v:shape style="position:absolute;left:7149;top:3061;width:254;height:48" coordorigin="7149,3061" coordsize="254,48" path="m7276,3061l7149,3109,7403,3109,7276,3061xe" filled="t" fillcolor="#6B6E74" stroked="f">
                <v:path arrowok="t"/>
                <v:fill type="solid"/>
              </v:shape>
            </v:group>
            <v:group style="position:absolute;left:7174;top:3828;width:254;height:48" coordorigin="7174,3828" coordsize="254,48">
              <v:shape style="position:absolute;left:7174;top:3828;width:254;height:48" coordorigin="7174,3828" coordsize="254,48" path="m7429,3828l7174,3828,7301,3876,7429,3828xe" filled="t" fillcolor="#6B6E74" stroked="f">
                <v:path arrowok="t"/>
                <v:fill type="solid"/>
              </v:shape>
              <v:shape style="position:absolute;left:5625;top:3320;width:1170;height:708" type="#_x0000_t75">
                <v:imagedata r:id="rId134" o:title=""/>
              </v:shape>
              <v:shape style="position:absolute;left:6100;top:126;width:546;height:317" type="#_x0000_t75">
                <v:imagedata r:id="rId135" o:title=""/>
              </v:shape>
            </v:group>
            <w10:wrap type="none"/>
          </v:group>
        </w:pict>
      </w:r>
      <w:r>
        <w:rPr/>
        <w:pict>
          <v:group style="position:absolute;margin-left:419.347992pt;margin-top:1.56112pt;width:40.653774pt;height:28.031752pt;mso-position-horizontal-relative:page;mso-position-vertical-relative:paragraph;z-index:-8004" coordorigin="8387,31" coordsize="813,561">
            <v:group style="position:absolute;left:8399;top:44;width:635;height:356" coordorigin="8399,44" coordsize="635,356">
              <v:shape style="position:absolute;left:8399;top:44;width:635;height:356" coordorigin="8399,44" coordsize="635,356" path="m8954,44l8424,44,8415,47,8409,53,8403,60,8399,68,8399,376,8403,384,8409,391,8415,397,8424,400,8958,400,9012,375,9035,319,9035,121,9009,66,8954,44xe" filled="t" fillcolor="#C3C3C4" stroked="f">
                <v:path arrowok="t"/>
                <v:fill type="solid"/>
              </v:shape>
            </v:group>
            <v:group style="position:absolute;left:8397;top:41;width:640;height:361" coordorigin="8397,41" coordsize="640,361">
              <v:shape style="position:absolute;left:8397;top:41;width:640;height:361" coordorigin="8397,41" coordsize="640,361" path="m8954,41l8423,41,8414,45,8407,51,8400,58,8397,67,8397,377,8400,386,8407,392,8414,399,8423,403,8961,402,8980,398,8981,398,8424,398,8417,395,8412,391,8409,391,8411,389,8405,383,8402,375,8402,68,8405,61,8411,55,8409,53,8412,53,8417,49,8424,46,8981,46,8974,44,8954,41xe" filled="t" fillcolor="#050100" stroked="f">
                <v:path arrowok="t"/>
                <v:fill type="solid"/>
              </v:shape>
              <v:shape style="position:absolute;left:8397;top:41;width:640;height:361" coordorigin="8397,41" coordsize="640,361" path="m8981,46l8424,46,8954,46,8974,49,9022,86,9032,125,9032,319,9035,319,9032,319,9030,339,9022,358,9009,375,8992,387,8974,395,8954,398,8981,398,9028,358,9037,319,9037,121,9013,66,8993,51,8981,46xe" filled="t" fillcolor="#050100" stroked="f">
                <v:path arrowok="t"/>
                <v:fill type="solid"/>
              </v:shape>
              <v:shape style="position:absolute;left:8397;top:41;width:640;height:361" coordorigin="8397,41" coordsize="640,361" path="m8411,389l8409,391,8411,389xe" filled="t" fillcolor="#050100" stroked="f">
                <v:path arrowok="t"/>
                <v:fill type="solid"/>
              </v:shape>
              <v:shape style="position:absolute;left:8397;top:41;width:640;height:361" coordorigin="8397,41" coordsize="640,361" path="m8411,389l8409,391,8412,391,8411,389xe" filled="t" fillcolor="#050100" stroked="f">
                <v:path arrowok="t"/>
                <v:fill type="solid"/>
              </v:shape>
              <v:shape style="position:absolute;left:8397;top:41;width:640;height:361" coordorigin="8397,41" coordsize="640,361" path="m8411,389xe" filled="t" fillcolor="#050100" stroked="f">
                <v:path arrowok="t"/>
                <v:fill type="solid"/>
              </v:shape>
              <v:shape style="position:absolute;left:8397;top:41;width:640;height:361" coordorigin="8397,41" coordsize="640,361" path="m8409,53l8411,55,8409,53xe" filled="t" fillcolor="#050100" stroked="f">
                <v:path arrowok="t"/>
                <v:fill type="solid"/>
              </v:shape>
              <v:shape style="position:absolute;left:8397;top:41;width:640;height:361" coordorigin="8397,41" coordsize="640,361" path="m8411,55xe" filled="t" fillcolor="#050100" stroked="f">
                <v:path arrowok="t"/>
                <v:fill type="solid"/>
              </v:shape>
              <v:shape style="position:absolute;left:8397;top:41;width:640;height:361" coordorigin="8397,41" coordsize="640,361" path="m8412,53l8409,53,8411,55,8412,53xe" filled="t" fillcolor="#050100" stroked="f">
                <v:path arrowok="t"/>
                <v:fill type="solid"/>
              </v:shape>
            </v:group>
            <v:group style="position:absolute;left:8883;top:300;width:307;height:281" coordorigin="8883,300" coordsize="307,281">
              <v:shape style="position:absolute;left:8883;top:300;width:307;height:281" coordorigin="8883,300" coordsize="307,281" path="m8945,446l8922,448,8910,457,8920,473,8938,486,8955,497,8968,508,9021,549,9077,559,9076,570,9084,582,9098,578,9112,573,9178,515,9190,478,9183,468,9164,467,9163,458,9162,451,8983,451,8965,447,8945,446xe" filled="t" fillcolor="#41529A" stroked="f">
                <v:path arrowok="t"/>
                <v:fill type="solid"/>
              </v:shape>
              <v:shape style="position:absolute;left:8883;top:300;width:307;height:281" coordorigin="8883,300" coordsize="307,281" path="m8891,300l8883,322,8887,335,8981,450,8983,451,9162,451,9143,385,8993,369,8920,308,8910,303,8891,300xe" filled="t" fillcolor="#41529A" stroked="f">
                <v:path arrowok="t"/>
                <v:fill type="solid"/>
              </v:shape>
              <v:shape style="position:absolute;left:8883;top:300;width:307;height:281" coordorigin="8883,300" coordsize="307,281" path="m9055,334l9043,335,9034,343,9031,350,9022,352,9010,353,9000,357,8993,369,9132,369,9122,356,9111,343,9104,337,9066,337,9055,334xe" filled="t" fillcolor="#41529A" stroked="f">
                <v:path arrowok="t"/>
                <v:fill type="solid"/>
              </v:shape>
              <v:shape style="position:absolute;left:8883;top:300;width:307;height:281" coordorigin="8883,300" coordsize="307,281" path="m9089,328l9079,329,9072,337,9066,337,9104,337,9099,333,9089,328xe" filled="t" fillcolor="#41529A" stroked="f">
                <v:path arrowok="t"/>
                <v:fill type="solid"/>
              </v:shape>
            </v:group>
            <v:group style="position:absolute;left:8476;top:164;width:496;height:109" coordorigin="8476,164" coordsize="496,109">
              <v:shape style="position:absolute;left:8476;top:164;width:496;height:109" coordorigin="8476,164" coordsize="496,109" path="m8915,165l8914,271,8915,271,8915,271,8926,271,8927,223,8965,223,8966,211,8926,210,8927,178,8971,178,8972,166,8915,165xe" filled="t" fillcolor="#6B6E74" stroked="f">
                <v:path arrowok="t"/>
                <v:fill type="solid"/>
              </v:shape>
              <v:shape style="position:absolute;left:8476;top:164;width:496;height:109" coordorigin="8476,164" coordsize="496,109" path="m8965,223l8927,223,8965,224,8965,223xe" filled="t" fillcolor="#6B6E74" stroked="f">
                <v:path arrowok="t"/>
                <v:fill type="solid"/>
              </v:shape>
              <v:shape style="position:absolute;left:8476;top:164;width:496;height:109" coordorigin="8476,164" coordsize="496,109" path="m8971,178l8927,178,8971,179,8971,178xe" filled="t" fillcolor="#6B6E74" stroked="f">
                <v:path arrowok="t"/>
                <v:fill type="solid"/>
              </v:shape>
              <v:shape style="position:absolute;left:8476;top:164;width:496;height:109" coordorigin="8476,164" coordsize="496,109" path="m8844,165l8843,271,8844,271,8844,271,8855,271,8855,223,8894,223,8894,211,8855,210,8855,178,8900,178,8901,166,8844,165xe" filled="t" fillcolor="#6B6E74" stroked="f">
                <v:path arrowok="t"/>
                <v:fill type="solid"/>
              </v:shape>
              <v:shape style="position:absolute;left:8476;top:164;width:496;height:109" coordorigin="8476,164" coordsize="496,109" path="m8894,223l8855,223,8894,224,8894,223xe" filled="t" fillcolor="#6B6E74" stroked="f">
                <v:path arrowok="t"/>
                <v:fill type="solid"/>
              </v:shape>
              <v:shape style="position:absolute;left:8476;top:164;width:496;height:109" coordorigin="8476,164" coordsize="496,109" path="m8900,178l8855,178,8900,179,8900,178xe" filled="t" fillcolor="#6B6E74" stroked="f">
                <v:path arrowok="t"/>
                <v:fill type="solid"/>
              </v:shape>
              <v:shape style="position:absolute;left:8476;top:164;width:496;height:109" coordorigin="8476,164" coordsize="496,109" path="m8797,164l8777,164,8767,169,8760,179,8751,195,8748,216,8748,229,8750,238,8753,246,8756,254,8761,261,8774,271,8781,273,8796,273,8803,271,8810,266,8816,262,8817,260,8781,260,8774,256,8764,242,8761,232,8761,204,8764,193,8769,187,8775,180,8781,177,8817,177,8816,175,8810,171,8804,166,8797,164xe" filled="t" fillcolor="#6B6E74" stroked="f">
                <v:path arrowok="t"/>
                <v:fill type="solid"/>
              </v:shape>
              <v:shape style="position:absolute;left:8476;top:164;width:496;height:109" coordorigin="8476,164" coordsize="496,109" path="m8817,177l8794,177,8799,178,8803,182,8808,185,8811,190,8813,196,8815,203,8816,208,8817,232,8814,242,8804,256,8797,260,8817,260,8821,256,8828,239,8829,229,8829,208,8828,198,8824,190,8821,182,8817,177xe" filled="t" fillcolor="#6B6E74" stroked="f">
                <v:path arrowok="t"/>
                <v:fill type="solid"/>
              </v:shape>
              <v:shape style="position:absolute;left:8476;top:164;width:496;height:109" coordorigin="8476,164" coordsize="496,109" path="m8712,164l8702,164,8677,273,8687,273,8712,164xe" filled="t" fillcolor="#6B6E74" stroked="f">
                <v:path arrowok="t"/>
                <v:fill type="solid"/>
              </v:shape>
              <v:shape style="position:absolute;left:8476;top:164;width:496;height:109" coordorigin="8476,164" coordsize="496,109" path="m8570,165l8570,271,8570,271,8570,271,8581,271,8582,191,8596,191,8582,166,8570,165xe" filled="t" fillcolor="#6B6E74" stroked="f">
                <v:path arrowok="t"/>
                <v:fill type="solid"/>
              </v:shape>
              <v:shape style="position:absolute;left:8476;top:164;width:496;height:109" coordorigin="8476,164" coordsize="496,109" path="m8596,191l8582,191,8624,271,8636,271,8636,245,8625,245,8596,191xe" filled="t" fillcolor="#6B6E74" stroked="f">
                <v:path arrowok="t"/>
                <v:fill type="solid"/>
              </v:shape>
              <v:shape style="position:absolute;left:8476;top:164;width:496;height:109" coordorigin="8476,164" coordsize="496,109" path="m8626,165l8625,245,8636,245,8637,166,8626,165xe" filled="t" fillcolor="#6B6E74" stroked="f">
                <v:path arrowok="t"/>
                <v:fill type="solid"/>
              </v:shape>
              <v:shape style="position:absolute;left:8476;top:164;width:496;height:109" coordorigin="8476,164" coordsize="496,109" path="m8524,164l8505,164,8495,169,8487,179,8479,195,8476,216,8476,229,8477,238,8508,273,8524,273,8531,271,8544,262,8545,260,8508,260,8502,256,8496,249,8491,242,8488,232,8488,204,8491,193,8497,187,8502,180,8509,177,8545,177,8544,175,8538,171,8531,166,8524,164xe" filled="t" fillcolor="#6B6E74" stroked="f">
                <v:path arrowok="t"/>
                <v:fill type="solid"/>
              </v:shape>
              <v:shape style="position:absolute;left:8476;top:164;width:496;height:109" coordorigin="8476,164" coordsize="496,109" path="m8545,177l8522,177,8527,178,8531,182,8535,185,8539,190,8543,203,8544,210,8544,232,8542,242,8531,256,8525,260,8545,260,8548,256,8555,239,8557,229,8557,208,8555,198,8549,182,8545,177xe" filled="t" fillcolor="#6B6E74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98.995667pt;margin-top:-1.205472pt;width:11.754114pt;height:21.134701pt;mso-position-horizontal-relative:page;mso-position-vertical-relative:paragraph;z-index:-7996" type="#_x0000_t202" filled="f" stroked="f">
            <v:textbox inset="0,0,0,0">
              <w:txbxContent>
                <w:p>
                  <w:pPr>
                    <w:spacing w:line="423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87898E"/>
                      <w:spacing w:val="0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Включите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8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кондиционер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06" w:h="16840"/>
          <w:pgMar w:top="1580" w:bottom="0" w:left="100" w:right="3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59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595B5E"/>
          <w:spacing w:val="0"/>
          <w:w w:val="100"/>
          <w:sz w:val="11"/>
          <w:szCs w:val="11"/>
        </w:rPr>
        <w:t>SOFT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595B5E"/>
          <w:spacing w:val="0"/>
          <w:w w:val="85"/>
          <w:sz w:val="11"/>
          <w:szCs w:val="11"/>
        </w:rPr>
        <w:t>AM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80" w:lineRule="exact" w:before="2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8" w:lineRule="exact"/>
        <w:ind w:left="596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107.237999pt;margin-top:46.120144pt;width:1.063pt;height:.1pt;mso-position-horizontal-relative:page;mso-position-vertical-relative:paragraph;z-index:-8022" coordorigin="2145,922" coordsize="21,2">
            <v:shape style="position:absolute;left:2145;top:922;width:21;height:2" coordorigin="2145,922" coordsize="21,0" path="m2145,922l2166,922e" filled="f" stroked="t" strokeweight=".100229pt" strokecolor="#050100">
              <v:path arrowok="t"/>
            </v:shape>
            <w10:wrap type="none"/>
          </v:group>
        </w:pict>
      </w:r>
      <w:r>
        <w:rPr/>
        <w:pict>
          <v:group style="position:absolute;margin-left:141.871002pt;margin-top:32.452259pt;width:37.864944pt;height:27.333595pt;mso-position-horizontal-relative:page;mso-position-vertical-relative:paragraph;z-index:-8013" coordorigin="2837,649" coordsize="757,547">
            <v:group style="position:absolute;left:2852;top:659;width:642;height:356" coordorigin="2852,659" coordsize="642,356">
              <v:shape style="position:absolute;left:2852;top:659;width:642;height:356" coordorigin="2852,659" coordsize="642,356" path="m3470,659l2933,659,2878,684,2856,740,2856,939,2853,958,2897,1010,2937,1016,3470,1016,3478,1012,3491,1000,3494,991,3494,683,3491,675,3484,669,3478,662,3470,659xe" filled="t" fillcolor="#C3C3C4" stroked="f">
                <v:path arrowok="t"/>
                <v:fill type="solid"/>
              </v:shape>
            </v:group>
            <v:group style="position:absolute;left:2847;top:663;width:643;height:361" coordorigin="2847,663" coordsize="643,361">
              <v:shape style="position:absolute;left:2847;top:663;width:643;height:361" coordorigin="2847,663" coordsize="643,361" path="m3465,663l2924,664,2869,691,2847,747,2848,949,2875,1003,2931,1025,3465,1025,3474,1021,3475,1020,2931,1020,2911,1017,2863,980,2852,941,2852,747,2876,691,2931,668,3475,668,3474,667,3465,663xe" filled="t" fillcolor="#050100" stroked="f">
                <v:path arrowok="t"/>
                <v:fill type="solid"/>
              </v:shape>
              <v:shape style="position:absolute;left:2847;top:663;width:643;height:361" coordorigin="2847,663" coordsize="643,361" path="m3475,668l3463,668,3471,671,3483,683,3486,691,3486,998,3483,1005,3477,1011,3471,1017,3463,1020,3475,1020,3480,1015,3479,1013,3482,1013,3487,1008,3491,999,3491,689,3487,680,3475,668xe" filled="t" fillcolor="#050100" stroked="f">
                <v:path arrowok="t"/>
                <v:fill type="solid"/>
              </v:shape>
              <v:shape style="position:absolute;left:2847;top:663;width:643;height:361" coordorigin="2847,663" coordsize="643,361" path="m3482,1013l3479,1013,3480,1015,3482,1013xe" filled="t" fillcolor="#050100" stroked="f">
                <v:path arrowok="t"/>
                <v:fill type="solid"/>
              </v:shape>
            </v:group>
            <v:group style="position:absolute;left:3277;top:904;width:307;height:281" coordorigin="3277,904" coordsize="307,281">
              <v:shape style="position:absolute;left:3277;top:904;width:307;height:281" coordorigin="3277,904" coordsize="307,281" path="m3339,1049l3317,1052,3305,1061,3315,1077,3333,1090,3350,1101,3362,1112,3415,1153,3472,1163,3470,1174,3479,1186,3492,1182,3507,1176,3572,1119,3585,1082,3578,1072,3558,1071,3557,1062,3557,1055,3377,1055,3360,1051,3339,1049xe" filled="t" fillcolor="#41529A" stroked="f">
                <v:path arrowok="t"/>
                <v:fill type="solid"/>
              </v:shape>
              <v:shape style="position:absolute;left:3277;top:904;width:307;height:281" coordorigin="3277,904" coordsize="307,281" path="m3286,904l3277,926,3281,939,3375,1054,3377,1055,3557,1055,3538,989,3387,973,3315,912,3305,907,3286,904xe" filled="t" fillcolor="#41529A" stroked="f">
                <v:path arrowok="t"/>
                <v:fill type="solid"/>
              </v:shape>
              <v:shape style="position:absolute;left:3277;top:904;width:307;height:281" coordorigin="3277,904" coordsize="307,281" path="m3449,938l3437,939,3429,947,3425,954,3416,956,3405,957,3394,961,3387,973,3527,973,3517,960,3506,947,3498,941,3461,941,3449,938xe" filled="t" fillcolor="#41529A" stroked="f">
                <v:path arrowok="t"/>
                <v:fill type="solid"/>
              </v:shape>
              <v:shape style="position:absolute;left:3277;top:904;width:307;height:281" coordorigin="3277,904" coordsize="307,281" path="m3483,932l3474,932,3467,941,3461,941,3498,941,3494,937,3483,932xe" filled="t" fillcolor="#41529A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-12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входа</w:t>
      </w:r>
      <w:r>
        <w:rPr>
          <w:rFonts w:ascii="Calibri" w:hAnsi="Calibri" w:cs="Calibri" w:eastAsia="Calibri"/>
          <w:b w:val="0"/>
          <w:bCs w:val="0"/>
          <w:color w:val="000001"/>
          <w:spacing w:val="-11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-11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режим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нажмите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45"/>
        <w:ind w:left="1997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87898E"/>
          <w:spacing w:val="0"/>
          <w:w w:val="100"/>
          <w:position w:val="-7"/>
          <w:sz w:val="42"/>
          <w:szCs w:val="42"/>
        </w:rPr>
        <w:t>2</w:t>
      </w:r>
      <w:r>
        <w:rPr>
          <w:rFonts w:ascii="Arial" w:hAnsi="Arial" w:cs="Arial" w:eastAsia="Arial"/>
          <w:b w:val="0"/>
          <w:bCs w:val="0"/>
          <w:color w:val="87898E"/>
          <w:spacing w:val="21"/>
          <w:w w:val="100"/>
          <w:position w:val="-7"/>
          <w:sz w:val="42"/>
          <w:szCs w:val="4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Выберите</w:t>
      </w:r>
      <w:r>
        <w:rPr>
          <w:rFonts w:ascii="Calibri" w:hAnsi="Calibri" w:cs="Calibri" w:eastAsia="Calibri"/>
          <w:b w:val="0"/>
          <w:bCs w:val="0"/>
          <w:color w:val="000001"/>
          <w:spacing w:val="-6"/>
          <w:w w:val="100"/>
          <w:position w:val="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режим</w:t>
      </w:r>
      <w:r>
        <w:rPr>
          <w:rFonts w:ascii="Calibri" w:hAnsi="Calibri" w:cs="Calibri" w:eastAsia="Calibri"/>
          <w:b w:val="0"/>
          <w:bCs w:val="0"/>
          <w:color w:val="000001"/>
          <w:spacing w:val="-8"/>
          <w:w w:val="100"/>
          <w:position w:val="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работы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59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419.35199pt;margin-top:-1.251988pt;width:45.082223pt;height:27.785742pt;mso-position-horizontal-relative:page;mso-position-vertical-relative:paragraph;z-index:-8003" coordorigin="8387,-25" coordsize="902,556">
            <v:group style="position:absolute;left:8399;top:-12;width:715;height:327" coordorigin="8399,-12" coordsize="715,327">
              <v:shape style="position:absolute;left:8399;top:-12;width:715;height:327" coordorigin="8399,-12" coordsize="715,327" path="m8602,-12l8486,-12,8468,-10,8416,27,8399,278,8399,288,8403,297,8410,304,8417,311,8426,315,9088,315,9115,284,9115,73,9075,4,8602,-12xe" filled="t" fillcolor="#C3C3C4" stroked="f">
                <v:path arrowok="t"/>
                <v:fill type="solid"/>
              </v:shape>
            </v:group>
            <v:group style="position:absolute;left:8397;top:-15;width:721;height:332" coordorigin="8397,-15" coordsize="721,332">
              <v:shape style="position:absolute;left:8397;top:-15;width:721;height:332" coordorigin="8397,-15" coordsize="721,332" path="m8414,304l8410,304,8408,306,8416,313,8426,317,9089,317,9099,313,9100,312,8427,312,8419,309,8414,304xe" filled="t" fillcolor="#050100" stroked="f">
                <v:path arrowok="t"/>
                <v:fill type="solid"/>
              </v:shape>
              <v:shape style="position:absolute;left:8397;top:-15;width:721;height:332" coordorigin="8397,-15" coordsize="721,332" path="m9053,-10l8490,-10,9038,-9,9056,-4,9104,39,9113,78,9113,287,9109,296,9103,302,9096,309,9088,312,9100,312,9106,306,9114,298,9118,288,9118,76,9115,59,9109,41,9098,23,9081,4,9063,-6,9053,-10xe" filled="t" fillcolor="#050100" stroked="f">
                <v:path arrowok="t"/>
                <v:fill type="solid"/>
              </v:shape>
              <v:shape style="position:absolute;left:8397;top:-15;width:721;height:332" coordorigin="8397,-15" coordsize="721,332" path="m9024,-15l8488,-15,8416,22,8397,78,8397,288,8401,298,8408,306,8410,304,8414,304,8405,296,8402,287,8402,278,8403,65,8434,10,8490,-10,9053,-10,9044,-13,9024,-15xe" filled="t" fillcolor="#050100" stroked="f">
                <v:path arrowok="t"/>
                <v:fill type="solid"/>
              </v:shape>
            </v:group>
            <v:group style="position:absolute;left:8935;top:205;width:344;height:315" coordorigin="8935,205" coordsize="344,315">
              <v:shape style="position:absolute;left:8935;top:205;width:344;height:315" coordorigin="8935,205" coordsize="344,315" path="m9006,369l8983,371,8966,378,8974,396,8990,411,9009,422,9039,449,9091,487,9151,496,9150,507,9155,521,9170,517,9185,513,9249,466,9279,408,9273,397,9258,393,9251,385,9249,376,9046,376,9026,371,9006,369xe" filled="t" fillcolor="#41529A" stroked="f">
                <v:path arrowok="t"/>
                <v:fill type="solid"/>
              </v:shape>
              <v:shape style="position:absolute;left:8935;top:205;width:344;height:315" coordorigin="8935,205" coordsize="344,315" path="m8948,205l8935,227,8936,242,9043,374,9046,376,9249,376,9247,365,9244,341,9238,328,9230,313,9221,297,9211,281,9057,281,8975,215,8966,210,8948,205xe" filled="t" fillcolor="#41529A" stroked="f">
                <v:path arrowok="t"/>
                <v:fill type="solid"/>
              </v:shape>
              <v:shape style="position:absolute;left:8935;top:205;width:344;height:315" coordorigin="8935,205" coordsize="344,315" path="m9077,267l9065,270,9057,281,9211,281,9202,270,9099,270,9089,268,9077,267xe" filled="t" fillcolor="#41529A" stroked="f">
                <v:path arrowok="t"/>
                <v:fill type="solid"/>
              </v:shape>
              <v:shape style="position:absolute;left:8935;top:205;width:344;height:315" coordorigin="8935,205" coordsize="344,315" path="m9115,244l9105,251,9102,269,9099,270,9202,270,9200,267,9189,254,9186,251,9144,251,9139,250,9128,246,9115,244xe" filled="t" fillcolor="#41529A" stroked="f">
                <v:path arrowok="t"/>
                <v:fill type="solid"/>
              </v:shape>
              <v:shape style="position:absolute;left:8935;top:205;width:344;height:315" coordorigin="8935,205" coordsize="344,315" path="m9158,237l9150,241,9144,251,9186,251,9178,244,9167,238,9158,237xe" filled="t" fillcolor="#41529A" stroked="f">
                <v:path arrowok="t"/>
                <v:fill type="solid"/>
              </v:shape>
            </v:group>
            <v:group style="position:absolute;left:8514;top:83;width:401;height:109" coordorigin="8514,83" coordsize="401,109">
              <v:shape style="position:absolute;left:8514;top:83;width:401;height:109" coordorigin="8514,83" coordsize="401,109" path="m8849,85l8849,190,8849,190,8849,191,8914,191,8915,178,8863,177,8864,87,8863,87,8863,86,8864,86,8864,86,8849,85xe" filled="t" fillcolor="#6B6E74" stroked="f">
                <v:path arrowok="t"/>
                <v:fill type="solid"/>
              </v:shape>
              <v:shape style="position:absolute;left:8514;top:83;width:401;height:109" coordorigin="8514,83" coordsize="401,109" path="m8864,86l8863,86,8863,87,8864,87,8864,86xe" filled="t" fillcolor="#6B6E74" stroked="f">
                <v:path arrowok="t"/>
                <v:fill type="solid"/>
              </v:shape>
              <v:shape style="position:absolute;left:8514;top:83;width:401;height:109" coordorigin="8514,83" coordsize="401,109" path="m8792,83l8767,83,8755,88,8746,98,8736,114,8732,135,8732,149,8734,157,8742,174,8748,180,8764,190,8772,192,8791,192,8800,190,8816,181,8818,179,8772,179,8764,176,8751,161,8747,152,8747,124,8751,113,8758,106,8765,100,8773,97,8818,97,8817,95,8801,86,8792,83xe" filled="t" fillcolor="#6B6E74" stroked="f">
                <v:path arrowok="t"/>
                <v:fill type="solid"/>
              </v:shape>
              <v:shape style="position:absolute;left:8514;top:83;width:401;height:109" coordorigin="8514,83" coordsize="401,109" path="m8818,97l8789,97,8795,98,8801,102,8806,105,8810,110,8813,116,8816,122,8817,127,8817,152,8814,161,8807,168,8801,176,8792,179,8818,179,8822,175,8831,158,8833,149,8833,127,8831,118,8827,110,8823,101,8818,97xe" filled="t" fillcolor="#6B6E74" stroked="f">
                <v:path arrowok="t"/>
                <v:fill type="solid"/>
              </v:shape>
              <v:shape style="position:absolute;left:8514;top:83;width:401;height:109" coordorigin="8514,83" coordsize="401,109" path="m8679,83l8654,83,8642,88,8633,98,8623,114,8619,135,8619,149,8621,157,8629,174,8635,180,8643,185,8650,190,8659,192,8678,192,8687,190,8703,181,8705,179,8659,179,8651,176,8644,168,8638,161,8634,152,8634,124,8638,113,8645,106,8652,100,8660,97,8705,97,8703,95,8696,90,8688,86,8679,83xe" filled="t" fillcolor="#6B6E74" stroked="f">
                <v:path arrowok="t"/>
                <v:fill type="solid"/>
              </v:shape>
              <v:shape style="position:absolute;left:8514;top:83;width:401;height:109" coordorigin="8514,83" coordsize="401,109" path="m8705,97l8676,97,8682,98,8687,102,8704,129,8704,152,8701,161,8694,168,8688,176,8679,179,8705,179,8709,175,8717,158,8720,149,8720,127,8718,118,8709,101,8705,97xe" filled="t" fillcolor="#6B6E74" stroked="f">
                <v:path arrowok="t"/>
                <v:fill type="solid"/>
              </v:shape>
              <v:shape style="position:absolute;left:8514;top:83;width:401;height:109" coordorigin="8514,83" coordsize="401,109" path="m8574,83l8554,83,8546,85,8514,126,8514,147,8516,156,8519,165,8523,174,8529,181,8536,185,8543,190,8552,192,8574,192,8584,189,8591,183,8597,179,8556,179,8550,177,8540,171,8536,166,8531,153,8530,146,8530,130,8531,124,8533,117,8535,111,8539,106,8544,102,8549,98,8555,97,8597,97,8583,86,8574,83xe" filled="t" fillcolor="#6B6E74" stroked="f">
                <v:path arrowok="t"/>
                <v:fill type="solid"/>
              </v:shape>
              <v:shape style="position:absolute;left:8514;top:83;width:401;height:109" coordorigin="8514,83" coordsize="401,109" path="m8592,152l8592,153,8590,162,8587,168,8581,173,8576,177,8570,179,8597,179,8599,177,8604,168,8607,157,8607,156,8592,152xe" filled="t" fillcolor="#6B6E74" stroked="f">
                <v:path arrowok="t"/>
                <v:fill type="solid"/>
              </v:shape>
              <v:shape style="position:absolute;left:8514;top:83;width:401;height:109" coordorigin="8514,83" coordsize="401,109" path="m8597,97l8570,97,8576,98,8580,101,8585,105,8588,110,8591,118,8591,118,8606,115,8603,104,8598,97,8597,97xe" filled="t" fillcolor="#6B6E74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95B5E"/>
          <w:spacing w:val="0"/>
          <w:w w:val="90"/>
          <w:sz w:val="11"/>
          <w:szCs w:val="11"/>
        </w:rPr>
        <w:t>AM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after="0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1906" w:h="16840"/>
          <w:pgMar w:top="1580" w:bottom="0" w:left="100" w:right="340"/>
          <w:cols w:num="3" w:equalWidth="0">
            <w:col w:w="1126" w:space="1023"/>
            <w:col w:w="2300" w:space="1477"/>
            <w:col w:w="5540"/>
          </w:cols>
        </w:sectPr>
      </w:pP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after="0" w:line="170" w:lineRule="exact"/>
        <w:rPr>
          <w:sz w:val="17"/>
          <w:szCs w:val="17"/>
        </w:rPr>
        <w:sectPr>
          <w:type w:val="continuous"/>
          <w:pgSz w:w="11906" w:h="16840"/>
          <w:pgMar w:top="1580" w:bottom="0" w:left="100" w:right="340"/>
        </w:sectPr>
      </w:pP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6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1.641001pt;margin-top:4.792432pt;width:1.058pt;height:.1pt;mso-position-horizontal-relative:page;mso-position-vertical-relative:paragraph;z-index:-8020" coordorigin="433,96" coordsize="21,2">
            <v:shape style="position:absolute;left:433;top:96;width:21;height:2" coordorigin="433,96" coordsize="21,0" path="m433,96l454,96e" filled="f" stroked="t" strokeweight=".1pt" strokecolor="#0501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B6E74"/>
          <w:spacing w:val="0"/>
          <w:w w:val="85"/>
          <w:sz w:val="16"/>
          <w:szCs w:val="16"/>
        </w:rPr>
        <w:t>QUIET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8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0.961pt;margin-top:72.910004pt;width:31.994522pt;height:15.325pt;mso-position-horizontal-relative:page;mso-position-vertical-relative:paragraph;z-index:-8024" coordorigin="619,1458" coordsize="640,307">
            <v:group style="position:absolute;left:632;top:1471;width:615;height:282" coordorigin="632,1471" coordsize="615,282">
              <v:shape style="position:absolute;left:632;top:1471;width:615;height:282" coordorigin="632,1471" coordsize="615,282" path="m1223,1471l723,1471,651,1508,632,1565,632,1729,635,1737,641,1743,647,1749,655,1752,1223,1752,1231,1749,1237,1743,1244,1737,1247,1729,1247,1494,1244,1486,1237,1480,1231,1474,1223,1471xe" filled="t" fillcolor="#E6BDAA" stroked="f">
                <v:path arrowok="t"/>
                <v:fill type="solid"/>
              </v:shape>
            </v:group>
            <v:group style="position:absolute;left:629;top:1468;width:620;height:287" coordorigin="629,1468" coordsize="620,287">
              <v:shape style="position:absolute;left:629;top:1468;width:620;height:287" coordorigin="629,1468" coordsize="620,287" path="m1224,1468l720,1468,648,1507,629,1565,629,1730,633,1738,646,1751,654,1755,1224,1755,1233,1751,1234,1750,656,1750,648,1747,637,1736,634,1728,634,1721,636,1547,669,1493,726,1473,1234,1473,1233,1471,1224,1468xe" filled="t" fillcolor="#050100" stroked="f">
                <v:path arrowok="t"/>
                <v:fill type="solid"/>
              </v:shape>
              <v:shape style="position:absolute;left:629;top:1468;width:620;height:287" coordorigin="629,1468" coordsize="620,287" path="m1234,1473l1223,1473,1230,1476,1236,1482,1241,1487,1244,1495,1244,1728,1241,1736,1236,1741,1230,1747,1223,1750,1234,1750,1246,1738,1249,1730,1249,1493,1246,1485,1239,1478,1239,1478,1234,1473xe" filled="t" fillcolor="#050100" stroked="f">
                <v:path arrowok="t"/>
                <v:fill type="solid"/>
              </v:shape>
              <v:shape style="position:absolute;left:629;top:1468;width:620;height:287" coordorigin="629,1468" coordsize="620,287" path="m1239,1478xe" filled="t" fillcolor="#050100" stroked="f">
                <v:path arrowok="t"/>
                <v:fill type="solid"/>
              </v:shape>
            </v:group>
            <v:group style="position:absolute;left:709;top:1580;width:41;height:81" coordorigin="709,1580" coordsize="41,81">
              <v:shape style="position:absolute;left:709;top:1580;width:41;height:81" coordorigin="709,1580" coordsize="41,81" path="m750,1580l709,1620,750,1661,750,1580xe" filled="t" fillcolor="#7E594B" stroked="f">
                <v:path arrowok="t"/>
                <v:fill type="solid"/>
              </v:shape>
            </v:group>
            <v:group style="position:absolute;left:770;top:1580;width:41;height:81" coordorigin="770,1580" coordsize="41,81">
              <v:shape style="position:absolute;left:770;top:1580;width:41;height:81" coordorigin="770,1580" coordsize="41,81" path="m770,1580l770,1661,811,1621,770,1580xe" filled="t" fillcolor="#7E594B" stroked="f">
                <v:path arrowok="t"/>
                <v:fill type="solid"/>
              </v:shape>
            </v:group>
            <v:group style="position:absolute;left:838;top:1591;width:265;height:80" coordorigin="838,1591" coordsize="265,80">
              <v:shape style="position:absolute;left:838;top:1591;width:265;height:80" coordorigin="838,1591" coordsize="265,80" path="m1081,1591l1071,1591,1066,1593,1057,1599,1054,1604,1051,1611,1049,1617,1048,1624,1048,1640,1049,1646,1054,1659,1057,1663,1067,1670,1072,1672,1082,1672,1086,1671,1094,1666,1098,1664,1100,1661,1074,1661,1070,1660,1057,1638,1057,1624,1058,1621,1060,1613,1061,1611,1063,1609,1064,1606,1066,1605,1071,1602,1074,1601,1097,1601,1095,1598,1092,1596,1089,1594,1085,1592,1081,1591xe" filled="t" fillcolor="#6B6E74" stroked="f">
                <v:path arrowok="t"/>
                <v:fill type="solid"/>
              </v:shape>
              <v:shape style="position:absolute;left:838;top:1591;width:265;height:80" coordorigin="838,1591" coordsize="265,80" path="m1077,1630l1077,1640,1077,1640,1077,1640,1094,1640,1093,1654,1092,1655,1090,1657,1084,1660,1081,1661,1100,1661,1102,1659,1102,1631,1077,1630xe" filled="t" fillcolor="#6B6E74" stroked="f">
                <v:path arrowok="t"/>
                <v:fill type="solid"/>
              </v:shape>
              <v:shape style="position:absolute;left:838;top:1591;width:265;height:80" coordorigin="838,1591" coordsize="265,80" path="m1097,1601l1080,1601,1083,1602,1085,1603,1087,1604,1089,1606,1090,1608,1091,1610,1092,1613,1093,1617,1093,1618,1101,1615,1101,1614,1100,1609,1099,1605,1097,1601xe" filled="t" fillcolor="#6B6E74" stroked="f">
                <v:path arrowok="t"/>
                <v:fill type="solid"/>
              </v:shape>
              <v:shape style="position:absolute;left:838;top:1591;width:265;height:80" coordorigin="838,1591" coordsize="265,80" path="m992,1593l992,1670,992,1670,992,1670,1000,1670,1000,1612,1010,1612,1001,1593,992,1593xe" filled="t" fillcolor="#6B6E74" stroked="f">
                <v:path arrowok="t"/>
                <v:fill type="solid"/>
              </v:shape>
              <v:shape style="position:absolute;left:838;top:1591;width:265;height:80" coordorigin="838,1591" coordsize="265,80" path="m1010,1612l1000,1612,1029,1670,1038,1670,1038,1651,1030,1651,1010,1612xe" filled="t" fillcolor="#6B6E74" stroked="f">
                <v:path arrowok="t"/>
                <v:fill type="solid"/>
              </v:shape>
              <v:shape style="position:absolute;left:838;top:1591;width:265;height:80" coordorigin="838,1591" coordsize="265,80" path="m1030,1593l1030,1651,1038,1651,1038,1593,1030,1593xe" filled="t" fillcolor="#6B6E74" stroked="f">
                <v:path arrowok="t"/>
                <v:fill type="solid"/>
              </v:shape>
              <v:shape style="position:absolute;left:838;top:1591;width:265;height:80" coordorigin="838,1591" coordsize="265,80" path="m971,1593l971,1670,971,1670,971,1670,979,1670,980,1595,979,1595,979,1594,980,1594,980,1593,971,1593xe" filled="t" fillcolor="#6B6E74" stroked="f">
                <v:path arrowok="t"/>
                <v:fill type="solid"/>
              </v:shape>
              <v:shape style="position:absolute;left:838;top:1591;width:265;height:80" coordorigin="838,1591" coordsize="265,80" path="m980,1594l979,1594,979,1595,980,1595,980,1594xe" filled="t" fillcolor="#6B6E74" stroked="f">
                <v:path arrowok="t"/>
                <v:fill type="solid"/>
              </v:shape>
              <v:shape style="position:absolute;left:838;top:1591;width:265;height:80" coordorigin="838,1591" coordsize="265,80" path="m912,1670l905,1670,905,1670,912,1670,912,1670xe" filled="t" fillcolor="#6B6E74" stroked="f">
                <v:path arrowok="t"/>
                <v:fill type="solid"/>
              </v:shape>
              <v:shape style="position:absolute;left:838;top:1591;width:265;height:80" coordorigin="838,1591" coordsize="265,80" path="m934,1606l926,1606,926,1607,927,1609,927,1611,939,1670,947,1670,951,1654,944,1654,943,1647,941,1640,940,1632,934,1606xe" filled="t" fillcolor="#6B6E74" stroked="f">
                <v:path arrowok="t"/>
                <v:fill type="solid"/>
              </v:shape>
              <v:shape style="position:absolute;left:838;top:1591;width:265;height:80" coordorigin="838,1591" coordsize="265,80" path="m889,1593l888,1593,904,1670,905,1670,912,1670,916,1655,908,1655,908,1651,907,1647,906,1642,898,1593,889,1593xe" filled="t" fillcolor="#6B6E74" stroked="f">
                <v:path arrowok="t"/>
                <v:fill type="solid"/>
              </v:shape>
              <v:shape style="position:absolute;left:838;top:1591;width:265;height:80" coordorigin="838,1591" coordsize="265,80" path="m922,1593l910,1645,910,1646,908,1655,916,1655,925,1611,925,1610,926,1608,926,1606,934,1606,931,1593,922,1593xe" filled="t" fillcolor="#6B6E74" stroked="f">
                <v:path arrowok="t"/>
                <v:fill type="solid"/>
              </v:shape>
              <v:shape style="position:absolute;left:838;top:1591;width:265;height:80" coordorigin="838,1591" coordsize="265,80" path="m964,1593l955,1593,945,1647,944,1651,944,1654,951,1654,964,1593xe" filled="t" fillcolor="#6B6E74" stroked="f">
                <v:path arrowok="t"/>
                <v:fill type="solid"/>
              </v:shape>
              <v:shape style="position:absolute;left:838;top:1591;width:265;height:80" coordorigin="838,1591" coordsize="265,80" path="m846,1644l838,1644,838,1645,838,1645,858,1672,867,1672,882,1661,859,1661,857,1660,847,1648,846,1644xe" filled="t" fillcolor="#6B6E74" stroked="f">
                <v:path arrowok="t"/>
                <v:fill type="solid"/>
              </v:shape>
              <v:shape style="position:absolute;left:838;top:1591;width:265;height:80" coordorigin="838,1591" coordsize="265,80" path="m865,1591l857,1591,853,1592,847,1596,844,1598,841,1605,840,1609,840,1617,860,1635,865,1637,876,1647,876,1651,870,1660,868,1661,865,1661,882,1661,882,1660,884,1656,885,1652,885,1644,856,1622,852,1620,851,1619,849,1617,849,1615,849,1609,850,1607,853,1603,857,1601,880,1601,878,1599,876,1596,869,1592,865,1591xe" filled="t" fillcolor="#6B6E74" stroked="f">
                <v:path arrowok="t"/>
                <v:fill type="solid"/>
              </v:shape>
              <v:shape style="position:absolute;left:838;top:1591;width:265;height:80" coordorigin="838,1591" coordsize="265,80" path="m880,1601l865,1601,869,1603,873,1607,874,1611,875,1615,882,1615,883,1611,883,1609,882,1606,880,1601xe" filled="t" fillcolor="#6B6E74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1.554001pt;margin-top:-5.307771pt;width:86.834pt;height:.424pt;mso-position-horizontal-relative:page;mso-position-vertical-relative:paragraph;z-index:-8019" coordorigin="431,-106" coordsize="1737,8">
            <v:group style="position:absolute;left:435;top:-102;width:1728;height:2" coordorigin="435,-102" coordsize="1728,2">
              <v:shape style="position:absolute;left:435;top:-102;width:1728;height:2" coordorigin="435,-102" coordsize="1728,0" path="m435,-102l2164,-102e" filled="f" stroked="t" strokeweight=".424pt" strokecolor="#050100">
                <v:path arrowok="t"/>
              </v:shape>
            </v:group>
            <v:group style="position:absolute;left:435;top:-105;width:1728;height:2" coordorigin="435,-105" coordsize="1728,2">
              <v:shape style="position:absolute;left:435;top:-105;width:1728;height:2" coordorigin="435,-105" coordsize="1728,0" path="m435,-105l2164,-105e" filled="f" stroked="t" strokeweight=".1pt" strokecolor="#B10A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1.289pt;margin-top:92.683998pt;width:32.031pt;height:15.324pt;mso-position-horizontal-relative:page;mso-position-vertical-relative:paragraph;z-index:-8015" type="#_x0000_t75">
            <v:imagedata r:id="rId136" o:title=""/>
          </v:shape>
        </w:pict>
      </w:r>
      <w:r>
        <w:rPr/>
        <w:pict>
          <v:shape style="width:33.139987pt;height:53.25pt;mso-position-horizontal-relative:char;mso-position-vertical-relative:line" type="#_x0000_t75">
            <v:imagedata r:id="rId13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120" w:lineRule="exact"/>
        <w:ind w:left="673" w:right="198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21.152891pt;margin-top:23.361843pt;width:87.648109pt;height:7.734229pt;mso-position-horizontal-relative:page;mso-position-vertical-relative:paragraph;z-index:-8021" coordorigin="423,467" coordsize="1753,155">
            <v:group style="position:absolute;left:2031;top:477;width:135;height:134" coordorigin="2031,477" coordsize="135,134">
              <v:shape style="position:absolute;left:2031;top:477;width:135;height:134" coordorigin="2031,477" coordsize="135,134" path="m2164,477l2160,492,2157,510,2151,528,2111,581,2055,605,2034,607,2031,609,2105,591,2149,544,2166,480,2164,477xe" filled="t" fillcolor="#050100" stroked="f">
                <v:path arrowok="t"/>
                <v:fill type="solid"/>
              </v:shape>
            </v:group>
            <v:group style="position:absolute;left:565;top:607;width:1469;height:2" coordorigin="565,607" coordsize="1469,2">
              <v:shape style="position:absolute;left:565;top:607;width:1469;height:2" coordorigin="565,607" coordsize="1469,0" path="m565,607l2034,607e" filled="f" stroked="t" strokeweight=".100771pt" strokecolor="#050100">
                <v:path arrowok="t"/>
              </v:shape>
            </v:group>
            <v:group style="position:absolute;left:433;top:477;width:134;height:135" coordorigin="433,477" coordsize="134,135">
              <v:shape style="position:absolute;left:433;top:477;width:134;height:135" coordorigin="433,477" coordsize="134,135" path="m435,477l453,551,500,595,565,612,567,609,553,606,535,603,517,597,464,557,439,501,438,480,435,477xe" filled="t" fillcolor="#050100" stroked="f">
                <v:path arrowok="t"/>
                <v:fill type="solid"/>
              </v:shape>
            </v:group>
            <v:group style="position:absolute;left:2031;top:477;width:118;height:118" coordorigin="2031,477" coordsize="118,118">
              <v:shape style="position:absolute;left:2031;top:477;width:118;height:118" coordorigin="2031,477" coordsize="118,118" path="m2147,477l2144,489,2141,509,2134,528,2093,574,2034,591,2031,593,2101,574,2141,524,2150,480,2147,477xe" filled="t" fillcolor="#050100" stroked="f">
                <v:path arrowok="t"/>
                <v:fill type="solid"/>
              </v:shape>
            </v:group>
            <v:group style="position:absolute;left:565;top:591;width:1469;height:2" coordorigin="565,591" coordsize="1469,2">
              <v:shape style="position:absolute;left:565;top:591;width:1469;height:2" coordorigin="565,591" coordsize="1469,0" path="m565,591l2034,591e" filled="f" stroked="t" strokeweight=".1pt" strokecolor="#050100">
                <v:path arrowok="t"/>
              </v:shape>
            </v:group>
            <v:group style="position:absolute;left:449;top:477;width:118;height:119" coordorigin="449,477" coordsize="118,119">
              <v:shape style="position:absolute;left:449;top:477;width:118;height:119" coordorigin="449,477" coordsize="118,119" path="m451,477l470,547,521,587,565,596,567,593,555,590,536,587,517,580,471,539,454,480,451,477xe" filled="t" fillcolor="#05010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B6E74"/>
          <w:spacing w:val="0"/>
          <w:w w:val="65"/>
          <w:sz w:val="12"/>
          <w:szCs w:val="12"/>
        </w:rPr>
        <w:t>FAN</w:t>
      </w:r>
      <w:r>
        <w:rPr>
          <w:rFonts w:ascii="Arial" w:hAnsi="Arial" w:cs="Arial" w:eastAsia="Arial"/>
          <w:b w:val="0"/>
          <w:bCs w:val="0"/>
          <w:color w:val="6B6E74"/>
          <w:spacing w:val="0"/>
          <w:w w:val="67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B6E74"/>
          <w:spacing w:val="0"/>
          <w:w w:val="65"/>
          <w:sz w:val="12"/>
          <w:szCs w:val="12"/>
        </w:rPr>
        <w:t>SPEED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10" w:lineRule="exact" w:before="4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.25pt;margin-top:73.833pt;width:31.963488pt;height:15.328pt;mso-position-horizontal-relative:page;mso-position-vertical-relative:paragraph;z-index:-8017" coordorigin="1365,1477" coordsize="639,307">
            <v:group style="position:absolute;left:1569;top:1643;width:2;height:2" coordorigin="1569,1643" coordsize="2,2">
              <v:shape style="position:absolute;left:1569;top:1643;width:2;height:2" coordorigin="1569,1643" coordsize="1,1" path="m1570,1643l1569,1643,1570,1644,1570,1643xe" filled="t" fillcolor="#6B6E74" stroked="f">
                <v:path arrowok="t"/>
                <v:fill type="solid"/>
              </v:shape>
            </v:group>
            <v:group style="position:absolute;left:1378;top:1489;width:614;height:282" coordorigin="1378,1489" coordsize="614,282">
              <v:shape style="position:absolute;left:1378;top:1489;width:614;height:282" coordorigin="1378,1489" coordsize="614,282" path="m1969,1489l1401,1489,1393,1492,1387,1498,1381,1504,1378,1512,1378,1747,1381,1755,1387,1762,1393,1768,1401,1771,1901,1771,1973,1734,1992,1677,1992,1512,1989,1504,1976,1492,1969,1489xe" filled="t" fillcolor="#E8C8B8" stroked="f">
                <v:path arrowok="t"/>
                <v:fill type="solid"/>
              </v:shape>
            </v:group>
            <v:group style="position:absolute;left:1375;top:1487;width:619;height:287" coordorigin="1375,1487" coordsize="619,287">
              <v:shape style="position:absolute;left:1375;top:1487;width:619;height:287" coordorigin="1375,1487" coordsize="619,287" path="m1969,1487l1400,1487,1392,1490,1378,1503,1375,1512,1375,1749,1378,1757,1385,1763,1392,1770,1400,1773,1904,1773,1921,1770,1926,1768,1401,1768,1394,1765,1389,1760,1383,1754,1380,1747,1380,1513,1383,1506,1388,1500,1394,1494,1401,1492,1980,1492,1978,1490,1969,1487xe" filled="t" fillcolor="#050100" stroked="f">
                <v:path arrowok="t"/>
                <v:fill type="solid"/>
              </v:shape>
              <v:shape style="position:absolute;left:1375;top:1487;width:619;height:287" coordorigin="1375,1487" coordsize="619,287" path="m1980,1492l1401,1492,1968,1492,1975,1494,1981,1500,1987,1506,1989,1513,1989,1677,1992,1677,1987,1694,1955,1749,1898,1768,1926,1768,1976,1734,1994,1677,1994,1512,1991,1503,1984,1497,1980,1492xe" filled="t" fillcolor="#050100" stroked="f">
                <v:path arrowok="t"/>
                <v:fill type="solid"/>
              </v:shape>
              <v:shape style="position:absolute;left:1375;top:1487;width:619;height:287" coordorigin="1375,1487" coordsize="619,287" path="m1388,1760xe" filled="t" fillcolor="#05010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31F21"/>
          <w:spacing w:val="0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6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68.25pt;margin-top:-23.148335pt;width:31.961pt;height:15.325pt;mso-position-horizontal-relative:page;mso-position-vertical-relative:paragraph;z-index:-8016" coordorigin="1365,-463" coordsize="639,307">
            <v:group style="position:absolute;left:1378;top:-450;width:614;height:282" coordorigin="1378,-450" coordsize="614,282">
              <v:shape style="position:absolute;left:1378;top:-450;width:614;height:282" coordorigin="1378,-450" coordsize="614,282" path="m1896,-450l1401,-450,1393,-447,1387,-441,1381,-435,1378,-427,1378,-192,1381,-184,1387,-178,1393,-172,1401,-169,1969,-169,1976,-172,1983,-178,1989,-184,1992,-192,1992,-361,1954,-432,1896,-450xe" filled="t" fillcolor="#EDE4E1" stroked="f">
                <v:path arrowok="t"/>
                <v:fill type="solid"/>
              </v:shape>
            </v:group>
            <v:group style="position:absolute;left:1375;top:-453;width:619;height:287" coordorigin="1375,-453" coordsize="619,287">
              <v:shape style="position:absolute;left:1375;top:-453;width:619;height:287" coordorigin="1375,-453" coordsize="619,287" path="m1896,-453l1400,-453,1392,-450,1378,-436,1375,-428,1375,-192,1378,-183,1391,-170,1400,-166,1969,-166,1978,-170,1979,-171,1401,-171,1394,-174,1389,-180,1383,-185,1380,-193,1380,-427,1383,-434,1388,-440,1394,-445,1402,-448,1926,-448,1917,-451,1896,-453xe" filled="t" fillcolor="#050100" stroked="f">
                <v:path arrowok="t"/>
                <v:fill type="solid"/>
              </v:shape>
              <v:shape style="position:absolute;left:1375;top:-453;width:619;height:287" coordorigin="1375,-453" coordsize="619,287" path="m1926,-448l1402,-448,1897,-448,1916,-446,1970,-413,1989,-357,1989,-193,1986,-185,1981,-180,1975,-174,1968,-171,1979,-171,1991,-183,1994,-192,1994,-200,1994,-364,1954,-435,1936,-445,1926,-448xe" filled="t" fillcolor="#050100" stroked="f">
                <v:path arrowok="t"/>
                <v:fill type="solid"/>
              </v:shape>
              <v:shape style="position:absolute;left:1375;top:-453;width:619;height:287" coordorigin="1375,-453" coordsize="619,287" path="m1388,-180xe" filled="t" fillcolor="#050100" stroked="f">
                <v:path arrowok="t"/>
                <v:fill type="solid"/>
              </v:shape>
            </v:group>
            <v:group style="position:absolute;left:1626;top:-362;width:265;height:80" coordorigin="1626,-362" coordsize="265,80">
              <v:shape style="position:absolute;left:1626;top:-362;width:265;height:80" coordorigin="1626,-362" coordsize="265,80" path="m1870,-362l1860,-362,1855,-360,1850,-357,1846,-354,1842,-349,1838,-336,1836,-329,1836,-313,1861,-281,1871,-281,1875,-282,1883,-286,1887,-290,1889,-292,1862,-292,1859,-293,1846,-315,1846,-329,1846,-332,1848,-337,1849,-340,1850,-342,1851,-344,1853,-347,1855,-348,1860,-351,1863,-352,1885,-352,1884,-355,1881,-357,1874,-361,1870,-362xe" filled="t" fillcolor="#6B6E74" stroked="f">
                <v:path arrowok="t"/>
                <v:fill type="solid"/>
              </v:shape>
              <v:shape style="position:absolute;left:1626;top:-362;width:265;height:80" coordorigin="1626,-362" coordsize="265,80" path="m1866,-323l1865,-313,1866,-313,1866,-313,1883,-313,1882,-299,1881,-298,1878,-296,1872,-292,1869,-292,1889,-292,1891,-293,1891,-322,1866,-323xe" filled="t" fillcolor="#6B6E74" stroked="f">
                <v:path arrowok="t"/>
                <v:fill type="solid"/>
              </v:shape>
              <v:shape style="position:absolute;left:1626;top:-362;width:265;height:80" coordorigin="1626,-362" coordsize="265,80" path="m1885,-352l1869,-352,1871,-351,1874,-350,1876,-349,1877,-347,1879,-345,1880,-343,1881,-340,1882,-336,1882,-335,1890,-338,1890,-338,1889,-344,1888,-348,1885,-352xe" filled="t" fillcolor="#6B6E74" stroked="f">
                <v:path arrowok="t"/>
                <v:fill type="solid"/>
              </v:shape>
              <v:shape style="position:absolute;left:1626;top:-362;width:265;height:80" coordorigin="1626,-362" coordsize="265,80" path="m1781,-360l1780,-283,1781,-283,1781,-283,1788,-283,1789,-341,1799,-341,1789,-360,1781,-360xe" filled="t" fillcolor="#6B6E74" stroked="f">
                <v:path arrowok="t"/>
                <v:fill type="solid"/>
              </v:shape>
              <v:shape style="position:absolute;left:1626;top:-362;width:265;height:80" coordorigin="1626,-362" coordsize="265,80" path="m1799,-341l1789,-341,1818,-283,1826,-283,1826,-302,1818,-302,1799,-341xe" filled="t" fillcolor="#6B6E74" stroked="f">
                <v:path arrowok="t"/>
                <v:fill type="solid"/>
              </v:shape>
              <v:shape style="position:absolute;left:1626;top:-362;width:265;height:80" coordorigin="1626,-362" coordsize="265,80" path="m1819,-360l1818,-302,1826,-302,1827,-360,1819,-360xe" filled="t" fillcolor="#6B6E74" stroked="f">
                <v:path arrowok="t"/>
                <v:fill type="solid"/>
              </v:shape>
              <v:shape style="position:absolute;left:1626;top:-362;width:265;height:80" coordorigin="1626,-362" coordsize="265,80" path="m1760,-360l1759,-283,1760,-283,1760,-283,1768,-283,1768,-358,1768,-358,1768,-359,1768,-359,1768,-360,1760,-360xe" filled="t" fillcolor="#6B6E74" stroked="f">
                <v:path arrowok="t"/>
                <v:fill type="solid"/>
              </v:shape>
              <v:shape style="position:absolute;left:1626;top:-362;width:265;height:80" coordorigin="1626,-362" coordsize="265,80" path="m1768,-359l1768,-359,1768,-358,1768,-358,1768,-359xe" filled="t" fillcolor="#6B6E74" stroked="f">
                <v:path arrowok="t"/>
                <v:fill type="solid"/>
              </v:shape>
              <v:shape style="position:absolute;left:1626;top:-362;width:265;height:80" coordorigin="1626,-362" coordsize="265,80" path="m1701,-283l1693,-283,1693,-283,1701,-283,1701,-283xe" filled="t" fillcolor="#6B6E74" stroked="f">
                <v:path arrowok="t"/>
                <v:fill type="solid"/>
              </v:shape>
              <v:shape style="position:absolute;left:1626;top:-362;width:265;height:80" coordorigin="1626,-362" coordsize="265,80" path="m1723,-347l1715,-347,1715,-346,1716,-344,1716,-341,1728,-283,1736,-283,1739,-299,1732,-299,1731,-306,1730,-313,1728,-321,1723,-347xe" filled="t" fillcolor="#6B6E74" stroked="f">
                <v:path arrowok="t"/>
                <v:fill type="solid"/>
              </v:shape>
              <v:shape style="position:absolute;left:1626;top:-362;width:265;height:80" coordorigin="1626,-362" coordsize="265,80" path="m1678,-360l1677,-360,1692,-283,1693,-283,1701,-283,1704,-298,1697,-298,1696,-302,1696,-306,1695,-310,1686,-360,1678,-360xe" filled="t" fillcolor="#6B6E74" stroked="f">
                <v:path arrowok="t"/>
                <v:fill type="solid"/>
              </v:shape>
              <v:shape style="position:absolute;left:1626;top:-362;width:265;height:80" coordorigin="1626,-362" coordsize="265,80" path="m1710,-360l1698,-306,1698,-304,1697,-298,1704,-298,1714,-341,1714,-343,1714,-345,1715,-347,1723,-347,1720,-360,1710,-360xe" filled="t" fillcolor="#6B6E74" stroked="f">
                <v:path arrowok="t"/>
                <v:fill type="solid"/>
              </v:shape>
              <v:shape style="position:absolute;left:1626;top:-362;width:265;height:80" coordorigin="1626,-362" coordsize="265,80" path="m1752,-360l1744,-360,1734,-310,1734,-306,1732,-299,1739,-299,1752,-360xe" filled="t" fillcolor="#6B6E74" stroked="f">
                <v:path arrowok="t"/>
                <v:fill type="solid"/>
              </v:shape>
              <v:shape style="position:absolute;left:1626;top:-362;width:265;height:80" coordorigin="1626,-362" coordsize="265,80" path="m1635,-309l1627,-309,1627,-308,1626,-308,1646,-281,1656,-281,1660,-282,1666,-286,1669,-289,1670,-292,1648,-292,1645,-292,1635,-305,1635,-309xe" filled="t" fillcolor="#6B6E74" stroked="f">
                <v:path arrowok="t"/>
                <v:fill type="solid"/>
              </v:shape>
              <v:shape style="position:absolute;left:1626;top:-362;width:265;height:80" coordorigin="1626,-362" coordsize="265,80" path="m1654,-362l1645,-362,1642,-361,1629,-344,1629,-336,1653,-316,1657,-315,1665,-306,1665,-302,1658,-293,1656,-292,1654,-292,1670,-292,1673,-297,1673,-300,1673,-310,1644,-331,1641,-333,1639,-334,1638,-336,1637,-338,1645,-351,1668,-351,1667,-354,1664,-357,1661,-359,1658,-361,1654,-362xe" filled="t" fillcolor="#6B6E74" stroked="f">
                <v:path arrowok="t"/>
                <v:fill type="solid"/>
              </v:shape>
              <v:shape style="position:absolute;left:1626;top:-362;width:265;height:80" coordorigin="1626,-362" coordsize="265,80" path="m1668,-351l1654,-351,1657,-350,1661,-346,1663,-342,1663,-337,1671,-338,1672,-342,1671,-344,1671,-347,1668,-351xe" filled="t" fillcolor="#6B6E74" stroked="f">
                <v:path arrowok="t"/>
                <v:fill type="solid"/>
              </v:shape>
            </v:group>
            <v:group style="position:absolute;left:1488;top:-382;width:82;height:41" coordorigin="1488,-382" coordsize="82,41">
              <v:shape style="position:absolute;left:1488;top:-382;width:82;height:41" coordorigin="1488,-382" coordsize="82,41" path="m1529,-382l1488,-341,1570,-341,1529,-382xe" filled="t" fillcolor="#7E594B" stroked="f">
                <v:path arrowok="t"/>
                <v:fill type="solid"/>
              </v:shape>
            </v:group>
            <v:group style="position:absolute;left:1488;top:-316;width:82;height:41" coordorigin="1488,-316" coordsize="82,41">
              <v:shape style="position:absolute;left:1488;top:-316;width:82;height:41" coordorigin="1488,-316" coordsize="82,41" path="m1570,-316l1488,-316,1529,-275,1570,-316xe" filled="t" fillcolor="#7E594B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71.241997pt;margin-top:-94.905334pt;width:31.961pt;height:51.609pt;mso-position-horizontal-relative:page;mso-position-vertical-relative:paragraph;z-index:-8014" coordorigin="1425,-1898" coordsize="639,1032">
            <v:group style="position:absolute;left:1613;top:-1432;width:336;height:90" coordorigin="1613,-1432" coordsize="336,90">
              <v:shape style="position:absolute;left:1613;top:-1432;width:336;height:90" coordorigin="1613,-1432" coordsize="336,90" path="m1920,-1432l1881,-1432,1881,-1343,1881,-1343,1881,-1343,1893,-1343,1893,-1379,1930,-1379,1937,-1381,1942,-1387,1945,-1390,1893,-1390,1893,-1421,1945,-1421,1945,-1422,1942,-1425,1939,-1427,1936,-1429,1932,-1431,1925,-1432,1920,-1432xe" filled="t" fillcolor="#6B6E74" stroked="f">
                <v:path arrowok="t"/>
                <v:fill type="solid"/>
              </v:shape>
              <v:shape style="position:absolute;left:1613;top:-1432;width:336;height:90" coordorigin="1613,-1432" coordsize="336,90" path="m1930,-1379l1893,-1379,1915,-1379,1928,-1379,1930,-1379xe" filled="t" fillcolor="#6B6E74" stroked="f">
                <v:path arrowok="t"/>
                <v:fill type="solid"/>
              </v:shape>
              <v:shape style="position:absolute;left:1613;top:-1432;width:336;height:90" coordorigin="1613,-1432" coordsize="336,90" path="m1945,-1421l1893,-1421,1915,-1421,1921,-1421,1924,-1420,1926,-1420,1929,-1419,1931,-1417,1933,-1415,1935,-1412,1936,-1409,1936,-1401,1934,-1397,1931,-1394,1928,-1392,1923,-1390,1945,-1390,1947,-1392,1949,-1398,1949,-1410,1948,-1415,1946,-1418,1945,-1421xe" filled="t" fillcolor="#6B6E74" stroked="f">
                <v:path arrowok="t"/>
                <v:fill type="solid"/>
              </v:shape>
              <v:shape style="position:absolute;left:1613;top:-1432;width:336;height:90" coordorigin="1613,-1432" coordsize="336,90" path="m1778,-1432l1777,-1343,1778,-1343,1778,-1343,1789,-1343,1790,-1415,1802,-1415,1796,-1432,1778,-1432xe" filled="t" fillcolor="#6B6E74" stroked="f">
                <v:path arrowok="t"/>
                <v:fill type="solid"/>
              </v:shape>
              <v:shape style="position:absolute;left:1613;top:-1432;width:336;height:90" coordorigin="1613,-1432" coordsize="336,90" path="m1802,-1415l1790,-1415,1814,-1343,1825,-1343,1831,-1358,1821,-1358,1820,-1361,1819,-1365,1817,-1369,1802,-1415xe" filled="t" fillcolor="#6B6E74" stroked="f">
                <v:path arrowok="t"/>
                <v:fill type="solid"/>
              </v:shape>
              <v:shape style="position:absolute;left:1613;top:-1432;width:336;height:90" coordorigin="1613,-1432" coordsize="336,90" path="m1863,-1414l1850,-1414,1850,-1343,1862,-1343,1863,-1414xe" filled="t" fillcolor="#6B6E74" stroked="f">
                <v:path arrowok="t"/>
                <v:fill type="solid"/>
              </v:shape>
              <v:shape style="position:absolute;left:1613;top:-1432;width:336;height:90" coordorigin="1613,-1432" coordsize="336,90" path="m1847,-1432l1825,-1370,1823,-1365,1821,-1358,1831,-1358,1850,-1414,1863,-1414,1863,-1432,1847,-1432xe" filled="t" fillcolor="#6B6E74" stroked="f">
                <v:path arrowok="t"/>
                <v:fill type="solid"/>
              </v:shape>
              <v:shape style="position:absolute;left:1613;top:-1432;width:336;height:90" coordorigin="1613,-1432" coordsize="336,90" path="m1696,-1432l1696,-1343,1696,-1343,1696,-1343,1762,-1343,1763,-1354,1708,-1354,1709,-1384,1757,-1384,1758,-1394,1708,-1395,1709,-1421,1760,-1421,1761,-1432,1696,-1432xe" filled="t" fillcolor="#6B6E74" stroked="f">
                <v:path arrowok="t"/>
                <v:fill type="solid"/>
              </v:shape>
              <v:shape style="position:absolute;left:1613;top:-1432;width:336;height:90" coordorigin="1613,-1432" coordsize="336,90" path="m1757,-1384l1709,-1384,1757,-1383,1757,-1384xe" filled="t" fillcolor="#6B6E74" stroked="f">
                <v:path arrowok="t"/>
                <v:fill type="solid"/>
              </v:shape>
              <v:shape style="position:absolute;left:1613;top:-1432;width:336;height:90" coordorigin="1613,-1432" coordsize="336,90" path="m1760,-1421l1709,-1421,1760,-1421,1760,-1421xe" filled="t" fillcolor="#6B6E74" stroked="f">
                <v:path arrowok="t"/>
                <v:fill type="solid"/>
              </v:shape>
              <v:shape style="position:absolute;left:1613;top:-1432;width:336;height:90" coordorigin="1613,-1432" coordsize="336,90" path="m1614,-1432l1613,-1421,1643,-1421,1643,-1343,1643,-1343,1643,-1343,1655,-1343,1656,-1421,1684,-1421,1684,-1422,1614,-1422,1614,-1422,1684,-1422,1685,-1432,1614,-1432xe" filled="t" fillcolor="#6B6E74" stroked="f">
                <v:path arrowok="t"/>
                <v:fill type="solid"/>
              </v:shape>
              <v:shape style="position:absolute;left:1613;top:-1432;width:336;height:90" coordorigin="1613,-1432" coordsize="336,90" path="m1684,-1421l1656,-1421,1684,-1421,1684,-1421xe" filled="t" fillcolor="#6B6E74" stroked="f">
                <v:path arrowok="t"/>
                <v:fill type="solid"/>
              </v:shape>
              <v:shape style="position:absolute;left:1613;top:-1432;width:336;height:90" coordorigin="1613,-1432" coordsize="336,90" path="m1684,-1422l1614,-1422,1614,-1422,1684,-1422,1684,-1422xe" filled="t" fillcolor="#6B6E74" stroked="f">
                <v:path arrowok="t"/>
                <v:fill type="solid"/>
              </v:shape>
            </v:group>
            <v:group style="position:absolute;left:1435;top:-1888;width:619;height:1012" coordorigin="1435,-1888" coordsize="619,1012">
              <v:shape style="position:absolute;left:1435;top:-1888;width:619;height:1012" coordorigin="1435,-1888" coordsize="619,1012" path="m1973,-1888l1512,-1888,1457,-1863,1435,-1807,1435,-953,1460,-898,1516,-876,1977,-876,1996,-879,2000,-881,1973,-881,1504,-882,1450,-918,1440,-957,1441,-1819,1477,-1872,1516,-1883,2000,-1883,1993,-1886,1973,-1888xe" filled="t" fillcolor="#050100" stroked="f">
                <v:path arrowok="t"/>
                <v:fill type="solid"/>
              </v:shape>
              <v:shape style="position:absolute;left:1435;top:-1888;width:619;height:1012" coordorigin="1435,-1888" coordsize="619,1012" path="m2000,-1883l1516,-1883,1985,-1882,2001,-1877,2019,-1865,2038,-1846,2046,-1827,2049,-1807,2049,-957,2052,-957,2012,-891,1973,-881,2000,-881,2052,-937,2054,-957,2054,-1811,2051,-1830,2043,-1849,2029,-1866,2012,-1878,2000,-1883xe" filled="t" fillcolor="#050100" stroked="f">
                <v:path arrowok="t"/>
                <v:fill type="solid"/>
              </v:shape>
            </v:group>
            <v:group style="position:absolute;left:1617;top:-1800;width:254;height:48" coordorigin="1617,-1800" coordsize="254,48">
              <v:shape style="position:absolute;left:1617;top:-1800;width:254;height:48" coordorigin="1617,-1800" coordsize="254,48" path="m1744,-1800l1617,-1752,1871,-1752,1744,-1800xe" filled="t" fillcolor="#6B6E74" stroked="f">
                <v:path arrowok="t"/>
                <v:fill type="solid"/>
              </v:shape>
            </v:group>
            <v:group style="position:absolute;left:1642;top:-1033;width:254;height:48" coordorigin="1642,-1033" coordsize="254,48">
              <v:shape style="position:absolute;left:1642;top:-1033;width:254;height:48" coordorigin="1642,-1033" coordsize="254,48" path="m1897,-1033l1642,-1033,1770,-985,1897,-1033xe" filled="t" fillcolor="#6B6E74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B6E74"/>
          <w:spacing w:val="0"/>
          <w:w w:val="100"/>
          <w:sz w:val="12"/>
          <w:szCs w:val="12"/>
        </w:rPr>
        <w:t>ECO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50" w:lineRule="exact" w:before="2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ind w:left="48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9.695pt;margin-top:-1.071982pt;width:102.368488pt;height:19.246pt;mso-position-horizontal-relative:page;mso-position-vertical-relative:paragraph;z-index:-8018" coordorigin="594,-21" coordsize="2047,385">
            <v:group style="position:absolute;left:1360;top:-11;width:644;height:365" coordorigin="1360,-11" coordsize="644,365">
              <v:shape style="position:absolute;left:1360;top:-11;width:644;height:365" coordorigin="1360,-11" coordsize="644,365" path="m1387,-11l1378,-8,1371,-1,1364,6,1360,16,1360,326,1364,336,1371,343,1378,350,1387,353,1928,353,1947,348,1953,345,1389,345,1382,342,1377,337,1371,331,1369,324,1369,18,1371,11,1377,5,1374,2,1380,2,1382,0,1389,-3,1955,-3,1938,-9,1918,-11,1387,-11xe" filled="t" fillcolor="#B10A00" stroked="f">
                <v:path arrowok="t"/>
                <v:fill type="solid"/>
              </v:shape>
              <v:shape style="position:absolute;left:1360;top:-11;width:644;height:365" coordorigin="1360,-11" coordsize="644,365" path="m1955,-3l1397,-3,1931,-2,1947,4,1965,16,1985,35,1993,54,1995,74,1995,268,1999,268,1994,281,1988,297,1977,315,1957,335,1938,342,1918,345,1953,345,2001,288,2004,268,2003,64,1999,46,1989,27,1975,10,1957,-2,1955,-3xe" filled="t" fillcolor="#B10A00" stroked="f">
                <v:path arrowok="t"/>
                <v:fill type="solid"/>
              </v:shape>
              <v:shape style="position:absolute;left:1360;top:-11;width:644;height:365" coordorigin="1360,-11" coordsize="644,365" path="m1374,2l1377,5,1374,2xe" filled="t" fillcolor="#B10A00" stroked="f">
                <v:path arrowok="t"/>
                <v:fill type="solid"/>
              </v:shape>
              <v:shape style="position:absolute;left:1360;top:-11;width:644;height:365" coordorigin="1360,-11" coordsize="644,365" path="m1377,5xe" filled="t" fillcolor="#B10A00" stroked="f">
                <v:path arrowok="t"/>
                <v:fill type="solid"/>
              </v:shape>
              <v:shape style="position:absolute;left:1360;top:-11;width:644;height:365" coordorigin="1360,-11" coordsize="644,365" path="m1380,2l1374,2,1377,5,1380,2xe" filled="t" fillcolor="#B10A00" stroked="f">
                <v:path arrowok="t"/>
                <v:fill type="solid"/>
              </v:shape>
            </v:group>
            <v:group style="position:absolute;left:1441;top:113;width:496;height:109" coordorigin="1441,113" coordsize="496,109">
              <v:shape style="position:absolute;left:1441;top:113;width:496;height:109" coordorigin="1441,113" coordsize="496,109" path="m1880,115l1879,220,1880,220,1880,220,1891,220,1891,172,1930,172,1930,160,1891,159,1891,128,1936,128,1937,115,1880,115xe" filled="t" fillcolor="#6B6E74" stroked="f">
                <v:path arrowok="t"/>
                <v:fill type="solid"/>
              </v:shape>
              <v:shape style="position:absolute;left:1441;top:113;width:496;height:109" coordorigin="1441,113" coordsize="496,109" path="m1930,172l1891,172,1930,173,1930,172xe" filled="t" fillcolor="#6B6E74" stroked="f">
                <v:path arrowok="t"/>
                <v:fill type="solid"/>
              </v:shape>
              <v:shape style="position:absolute;left:1441;top:113;width:496;height:109" coordorigin="1441,113" coordsize="496,109" path="m1936,128l1891,128,1936,128,1936,128xe" filled="t" fillcolor="#6B6E74" stroked="f">
                <v:path arrowok="t"/>
                <v:fill type="solid"/>
              </v:shape>
              <v:shape style="position:absolute;left:1441;top:113;width:496;height:109" coordorigin="1441,113" coordsize="496,109" path="m1808,115l1808,220,1808,220,1808,220,1819,220,1820,172,1859,172,1859,160,1819,159,1820,128,1865,128,1865,115,1808,115xe" filled="t" fillcolor="#6B6E74" stroked="f">
                <v:path arrowok="t"/>
                <v:fill type="solid"/>
              </v:shape>
              <v:shape style="position:absolute;left:1441;top:113;width:496;height:109" coordorigin="1441,113" coordsize="496,109" path="m1859,172l1820,172,1859,173,1859,172xe" filled="t" fillcolor="#6B6E74" stroked="f">
                <v:path arrowok="t"/>
                <v:fill type="solid"/>
              </v:shape>
              <v:shape style="position:absolute;left:1441;top:113;width:496;height:109" coordorigin="1441,113" coordsize="496,109" path="m1865,128l1820,128,1865,128,1865,128xe" filled="t" fillcolor="#6B6E74" stroked="f">
                <v:path arrowok="t"/>
                <v:fill type="solid"/>
              </v:shape>
              <v:shape style="position:absolute;left:1441;top:113;width:496;height:109" coordorigin="1441,113" coordsize="496,109" path="m1761,113l1742,113,1732,118,1724,128,1716,144,1713,166,1713,178,1715,187,1718,195,1721,203,1726,210,1732,215,1738,220,1746,222,1761,222,1768,220,1774,215,1781,211,1782,209,1745,209,1739,205,1728,191,1726,181,1726,153,1729,142,1734,136,1740,129,1746,126,1782,126,1781,124,1769,115,1761,113xe" filled="t" fillcolor="#6B6E74" stroked="f">
                <v:path arrowok="t"/>
                <v:fill type="solid"/>
              </v:shape>
              <v:shape style="position:absolute;left:1441;top:113;width:496;height:109" coordorigin="1441,113" coordsize="496,109" path="m1782,126l1759,126,1764,128,1768,131,1781,181,1779,191,1768,205,1762,209,1782,209,1785,205,1789,196,1792,188,1794,178,1794,157,1792,148,1789,139,1786,131,1782,126xe" filled="t" fillcolor="#6B6E74" stroked="f">
                <v:path arrowok="t"/>
                <v:fill type="solid"/>
              </v:shape>
              <v:shape style="position:absolute;left:1441;top:113;width:496;height:109" coordorigin="1441,113" coordsize="496,109" path="m1676,113l1667,113,1642,222,1651,222,1676,113xe" filled="t" fillcolor="#6B6E74" stroked="f">
                <v:path arrowok="t"/>
                <v:fill type="solid"/>
              </v:shape>
              <v:shape style="position:absolute;left:1441;top:113;width:496;height:109" coordorigin="1441,113" coordsize="496,109" path="m1535,115l1535,220,1535,220,1535,220,1546,220,1546,140,1561,140,1547,115,1535,115xe" filled="t" fillcolor="#6B6E74" stroked="f">
                <v:path arrowok="t"/>
                <v:fill type="solid"/>
              </v:shape>
              <v:shape style="position:absolute;left:1441;top:113;width:496;height:109" coordorigin="1441,113" coordsize="496,109" path="m1561,140l1546,140,1589,220,1601,220,1601,195,1590,195,1561,140xe" filled="t" fillcolor="#6B6E74" stroked="f">
                <v:path arrowok="t"/>
                <v:fill type="solid"/>
              </v:shape>
              <v:shape style="position:absolute;left:1441;top:113;width:496;height:109" coordorigin="1441,113" coordsize="496,109" path="m1590,115l1590,195,1601,195,1602,115,1590,115xe" filled="t" fillcolor="#6B6E74" stroked="f">
                <v:path arrowok="t"/>
                <v:fill type="solid"/>
              </v:shape>
              <v:shape style="position:absolute;left:1441;top:113;width:496;height:109" coordorigin="1441,113" coordsize="496,109" path="m1489,113l1469,113,1459,118,1452,128,1444,144,1441,166,1441,178,1473,222,1489,222,1495,220,1508,211,1510,209,1473,209,1467,205,1461,198,1456,191,1453,181,1453,153,1456,142,1462,136,1467,129,1474,126,1510,126,1509,124,1496,115,1489,113xe" filled="t" fillcolor="#6B6E74" stroked="f">
                <v:path arrowok="t"/>
                <v:fill type="solid"/>
              </v:shape>
              <v:shape style="position:absolute;left:1441;top:113;width:496;height:109" coordorigin="1441,113" coordsize="496,109" path="m1510,126l1487,126,1491,128,1500,134,1503,139,1506,145,1508,152,1509,157,1509,181,1506,191,1496,205,1489,209,1510,209,1513,205,1517,196,1520,188,1522,178,1522,157,1520,148,1517,139,1514,131,1510,126xe" filled="t" fillcolor="#6B6E74" stroked="f">
                <v:path arrowok="t"/>
                <v:fill type="solid"/>
              </v:shape>
              <v:shape style="position:absolute;left:596;top:-7;width:638;height:356" type="#_x0000_t75">
                <v:imagedata r:id="rId138" o:title=""/>
              </v:shape>
              <v:shape style="position:absolute;left:594;top:-10;width:643;height:361" type="#_x0000_t75">
                <v:imagedata r:id="rId139" o:title=""/>
              </v:shape>
            </v:group>
            <v:group style="position:absolute;left:1198;top:94;width:1435;height:2" coordorigin="1198,94" coordsize="1435,2">
              <v:shape style="position:absolute;left:1198;top:94;width:1435;height:2" coordorigin="1198,94" coordsize="1435,0" path="m1198,94l2633,94e" filled="f" stroked="t" strokeweight=".798975pt" strokecolor="#34418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B6E74"/>
          <w:spacing w:val="0"/>
          <w:w w:val="85"/>
          <w:sz w:val="16"/>
          <w:szCs w:val="16"/>
        </w:rPr>
        <w:t>QUIET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40" w:lineRule="exact" w:before="4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ind w:left="48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98.72699pt;margin-top:4.370689pt;width:1.054pt;height:.1pt;mso-position-horizontal-relative:page;mso-position-vertical-relative:paragraph;z-index:-8008" coordorigin="5975,87" coordsize="21,2">
            <v:shape style="position:absolute;left:5975;top:87;width:21;height:2" coordorigin="5975,87" coordsize="21,0" path="m5975,87l5996,87e" filled="f" stroked="t" strokeweight=".100229pt" strokecolor="#050100">
              <v:path arrowok="t"/>
            </v:shape>
            <w10:wrap type="none"/>
          </v:group>
        </w:pict>
      </w:r>
      <w:r>
        <w:rPr/>
        <w:pict>
          <v:shape style="position:absolute;margin-left:307.55899pt;margin-top:102.025574pt;width:32.359pt;height:34.105pt;mso-position-horizontal-relative:page;mso-position-vertical-relative:paragraph;z-index:-8005" type="#_x0000_t75">
            <v:imagedata r:id="rId140" o:title=""/>
          </v:shape>
        </w:pict>
      </w:r>
      <w:r>
        <w:rPr>
          <w:rFonts w:ascii="Arial" w:hAnsi="Arial" w:cs="Arial" w:eastAsia="Arial"/>
          <w:b w:val="0"/>
          <w:bCs w:val="0"/>
          <w:color w:val="6B6E74"/>
          <w:spacing w:val="0"/>
          <w:w w:val="85"/>
          <w:sz w:val="16"/>
          <w:szCs w:val="16"/>
        </w:rPr>
        <w:t>QUIET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120" w:lineRule="exact"/>
        <w:ind w:left="543" w:right="87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6B6E74"/>
          <w:spacing w:val="0"/>
          <w:w w:val="65"/>
          <w:sz w:val="12"/>
          <w:szCs w:val="12"/>
        </w:rPr>
        <w:t>FAN</w:t>
      </w:r>
      <w:r>
        <w:rPr>
          <w:rFonts w:ascii="Arial" w:hAnsi="Arial" w:cs="Arial" w:eastAsia="Arial"/>
          <w:b w:val="0"/>
          <w:bCs w:val="0"/>
          <w:color w:val="6B6E74"/>
          <w:spacing w:val="0"/>
          <w:w w:val="67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B6E74"/>
          <w:spacing w:val="0"/>
          <w:w w:val="65"/>
          <w:sz w:val="12"/>
          <w:szCs w:val="12"/>
        </w:rPr>
        <w:t>SPEED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44.847992pt;margin-top:78.817711pt;width:31.961pt;height:14.328pt;mso-position-horizontal-relative:page;mso-position-vertical-relative:paragraph;z-index:-8007" coordorigin="6897,1576" coordsize="639,287">
            <v:group style="position:absolute;left:7101;top:1743;width:2;height:2" coordorigin="7101,1743" coordsize="2,2">
              <v:shape style="position:absolute;left:7101;top:1743;width:2;height:2" coordorigin="7101,1743" coordsize="1,1" path="m7102,1743l7101,1743,7102,1743,7102,1743xe" filled="t" fillcolor="#6B6E74" stroked="f">
                <v:path arrowok="t"/>
                <v:fill type="solid"/>
              </v:shape>
            </v:group>
            <v:group style="position:absolute;left:6909;top:1589;width:569;height:262" coordorigin="6909,1589" coordsize="569,262">
              <v:shape style="position:absolute;left:6909;top:1589;width:569;height:262" coordorigin="6909,1589" coordsize="569,262" path="m7478,1835l6913,1835,6919,1841,6925,1847,6933,1850,7436,1850,7453,1847,7470,1840,7478,1835xe" filled="t" fillcolor="#E6BDAA" stroked="f">
                <v:path arrowok="t"/>
                <v:fill type="solid"/>
              </v:shape>
              <v:shape style="position:absolute;left:6909;top:1589;width:569;height:262" coordorigin="6909,1589" coordsize="569,262" path="m7500,1589l6933,1589,6925,1592,6919,1598,6913,1604,6909,1612,6909,1847,6913,1835,7478,1835,7489,1828,7509,1811,7520,1797,7524,1776,7524,1612,7521,1604,7515,1598,7508,1592,7500,1589xe" filled="t" fillcolor="#E6BDAA" stroked="f">
                <v:path arrowok="t"/>
                <v:fill type="solid"/>
              </v:shape>
            </v:group>
            <v:group style="position:absolute;left:6907;top:1586;width:619;height:267" coordorigin="6907,1586" coordsize="619,267">
              <v:shape style="position:absolute;left:6907;top:1586;width:619;height:267" coordorigin="6907,1586" coordsize="619,267" path="m6923,1842l6915,1842,6917,1843,6923,1850,6932,1853,7444,1852,7460,1848,6933,1848,6926,1845,6923,1842xe" filled="t" fillcolor="#050100" stroked="f">
                <v:path arrowok="t"/>
                <v:fill type="solid"/>
              </v:shape>
              <v:shape style="position:absolute;left:6907;top:1586;width:619;height:267" coordorigin="6907,1586" coordsize="619,267" path="m7511,1591l7500,1591,7507,1594,7513,1600,7519,1605,7521,1613,7521,1776,7524,1776,7521,1777,7521,1788,7519,1794,7515,1800,7511,1806,7504,1812,7487,1828,7469,1839,7450,1846,7430,1848,7460,1848,7463,1847,7482,1838,7498,1825,7507,1816,7514,1810,7524,1797,7526,1789,7526,1611,7523,1603,7511,1591xe" filled="t" fillcolor="#050100" stroked="f">
                <v:path arrowok="t"/>
                <v:fill type="solid"/>
              </v:shape>
              <v:shape style="position:absolute;left:6907;top:1586;width:619;height:267" coordorigin="6907,1586" coordsize="619,267" path="m7501,1586l6932,1586,6923,1590,6917,1596,6910,1603,6907,1611,6907,1839,6908,1843,6910,1844,6912,1844,6914,1843,6915,1842,6923,1842,6922,1842,6910,1842,6910,1841,6909,1840,6910,1839,6912,1837,6912,1837,6912,1613,6915,1605,6920,1600,6926,1594,6933,1591,7511,1591,7510,1590,7501,1586xe" filled="t" fillcolor="#050100" stroked="f">
                <v:path arrowok="t"/>
                <v:fill type="solid"/>
              </v:shape>
              <v:shape style="position:absolute;left:6907;top:1586;width:619;height:267" coordorigin="6907,1586" coordsize="619,267" path="m6910,1839l6910,1842,6911,1841,6912,1840,6910,1839xe" filled="t" fillcolor="#050100" stroked="f">
                <v:path arrowok="t"/>
                <v:fill type="solid"/>
              </v:shape>
              <v:shape style="position:absolute;left:6907;top:1586;width:619;height:267" coordorigin="6907,1586" coordsize="619,267" path="m6917,1837l6912,1837,6912,1841,6911,1841,6910,1842,6922,1842,6920,1839,6919,1838,6917,1837xe" filled="t" fillcolor="#050100" stroked="f">
                <v:path arrowok="t"/>
                <v:fill type="solid"/>
              </v:shape>
              <v:shape style="position:absolute;left:6907;top:1586;width:619;height:267" coordorigin="6907,1586" coordsize="619,267" path="m6910,1839l6909,1840,6910,1841,6910,1839xe" filled="t" fillcolor="#050100" stroked="f">
                <v:path arrowok="t"/>
                <v:fill type="solid"/>
              </v:shape>
              <v:shape style="position:absolute;left:6907;top:1586;width:619;height:267" coordorigin="6907,1586" coordsize="619,267" path="m6912,1840l6911,1841,6912,1840xe" filled="t" fillcolor="#050100" stroked="f">
                <v:path arrowok="t"/>
                <v:fill type="solid"/>
              </v:shape>
              <v:shape style="position:absolute;left:6907;top:1586;width:619;height:267" coordorigin="6907,1586" coordsize="619,267" path="m6912,1840l6911,1841,6912,1841,6912,1840xe" filled="t" fillcolor="#050100" stroked="f">
                <v:path arrowok="t"/>
                <v:fill type="solid"/>
              </v:shape>
              <v:shape style="position:absolute;left:6907;top:1586;width:619;height:267" coordorigin="6907,1586" coordsize="619,267" path="m6912,1839l6910,1839,6912,1840,6912,1841,6912,1839xe" filled="t" fillcolor="#050100" stroked="f">
                <v:path arrowok="t"/>
                <v:fill type="solid"/>
              </v:shape>
              <v:shape style="position:absolute;left:6907;top:1586;width:619;height:267" coordorigin="6907,1586" coordsize="619,267" path="m6912,1837l6912,1837,6910,1839,6909,1840,6910,1839,6912,1839,6912,1837xe" filled="t" fillcolor="#05010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31F21"/>
          <w:spacing w:val="0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8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344.847992pt;margin-top:-23.150145pt;width:31.961pt;height:15.328pt;mso-position-horizontal-relative:page;mso-position-vertical-relative:paragraph;z-index:-8006" coordorigin="6897,-463" coordsize="639,307">
            <v:group style="position:absolute;left:6909;top:-451;width:614;height:282" coordorigin="6909,-451" coordsize="614,282">
              <v:shape style="position:absolute;left:6909;top:-451;width:614;height:282" coordorigin="6909,-451" coordsize="614,282" path="m7428,-451l6933,-451,6925,-447,6913,-435,6909,-427,6909,-192,6913,-184,6919,-178,6925,-172,6933,-169,7500,-169,7508,-172,7521,-184,7524,-192,7524,-361,7485,-432,7428,-451xe" filled="t" fillcolor="#EDE8E4" stroked="f">
                <v:path arrowok="t"/>
                <v:fill type="solid"/>
              </v:shape>
            </v:group>
            <v:group style="position:absolute;left:6907;top:-453;width:619;height:287" coordorigin="6907,-453" coordsize="619,287">
              <v:shape style="position:absolute;left:6907;top:-453;width:619;height:287" coordorigin="6907,-453" coordsize="619,287" path="m7428,-453l6932,-453,6923,-450,6910,-437,6907,-428,6907,-192,6910,-183,6917,-176,6923,-170,6932,-166,7501,-166,7510,-170,7511,-171,6933,-171,6926,-174,6915,-186,6912,-193,6912,-427,6915,-434,6926,-445,6934,-448,7458,-448,7449,-451,7428,-453xe" filled="t" fillcolor="#050100" stroked="f">
                <v:path arrowok="t"/>
                <v:fill type="solid"/>
              </v:shape>
              <v:shape style="position:absolute;left:6907;top:-453;width:619;height:287" coordorigin="6907,-453" coordsize="619,287" path="m7458,-448l6934,-448,7429,-448,7448,-446,7502,-413,7521,-357,7521,-193,7518,-185,7507,-174,7500,-171,7511,-171,7523,-183,7526,-192,7526,-364,7486,-435,7468,-445,7458,-448xe" filled="t" fillcolor="#050100" stroked="f">
                <v:path arrowok="t"/>
                <v:fill type="solid"/>
              </v:shape>
            </v:group>
            <v:group style="position:absolute;left:7158;top:-362;width:265;height:80" coordorigin="7158,-362" coordsize="265,80">
              <v:shape style="position:absolute;left:7158;top:-362;width:265;height:80" coordorigin="7158,-362" coordsize="265,80" path="m7402,-362l7392,-362,7387,-360,7382,-357,7378,-354,7374,-349,7372,-342,7370,-336,7368,-329,7368,-313,7392,-281,7403,-281,7407,-282,7415,-286,7419,-290,7421,-292,7394,-292,7391,-293,7377,-315,7378,-329,7378,-332,7380,-337,7381,-340,7394,-352,7417,-352,7415,-355,7413,-357,7406,-361,7402,-362xe" filled="t" fillcolor="#6B6E74" stroked="f">
                <v:path arrowok="t"/>
                <v:fill type="solid"/>
              </v:shape>
              <v:shape style="position:absolute;left:7158;top:-362;width:265;height:80" coordorigin="7158,-362" coordsize="265,80" path="m7398,-323l7397,-313,7398,-313,7398,-313,7415,-313,7414,-299,7401,-292,7421,-292,7422,-293,7423,-322,7398,-323xe" filled="t" fillcolor="#6B6E74" stroked="f">
                <v:path arrowok="t"/>
                <v:fill type="solid"/>
              </v:shape>
              <v:shape style="position:absolute;left:7158;top:-362;width:265;height:80" coordorigin="7158,-362" coordsize="265,80" path="m7417,-352l7401,-352,7403,-351,7405,-350,7408,-349,7409,-347,7411,-345,7412,-343,7413,-340,7414,-336,7414,-335,7421,-338,7422,-338,7422,-338,7421,-344,7420,-348,7417,-352xe" filled="t" fillcolor="#6B6E74" stroked="f">
                <v:path arrowok="t"/>
                <v:fill type="solid"/>
              </v:shape>
              <v:shape style="position:absolute;left:7158;top:-362;width:265;height:80" coordorigin="7158,-362" coordsize="265,80" path="m7313,-360l7312,-283,7313,-283,7313,-283,7320,-283,7321,-341,7331,-341,7321,-360,7313,-360xe" filled="t" fillcolor="#6B6E74" stroked="f">
                <v:path arrowok="t"/>
                <v:fill type="solid"/>
              </v:shape>
              <v:shape style="position:absolute;left:7158;top:-362;width:265;height:80" coordorigin="7158,-362" coordsize="265,80" path="m7331,-341l7321,-341,7350,-283,7358,-283,7358,-302,7350,-302,7331,-341xe" filled="t" fillcolor="#6B6E74" stroked="f">
                <v:path arrowok="t"/>
                <v:fill type="solid"/>
              </v:shape>
              <v:shape style="position:absolute;left:7158;top:-362;width:265;height:80" coordorigin="7158,-362" coordsize="265,80" path="m7351,-360l7350,-302,7358,-302,7359,-360,7351,-360xe" filled="t" fillcolor="#6B6E74" stroked="f">
                <v:path arrowok="t"/>
                <v:fill type="solid"/>
              </v:shape>
              <v:shape style="position:absolute;left:7158;top:-362;width:265;height:80" coordorigin="7158,-362" coordsize="265,80" path="m7292,-360l7291,-283,7292,-283,7292,-283,7300,-283,7300,-358,7300,-358,7300,-359,7300,-359,7300,-360,7292,-360xe" filled="t" fillcolor="#6B6E74" stroked="f">
                <v:path arrowok="t"/>
                <v:fill type="solid"/>
              </v:shape>
              <v:shape style="position:absolute;left:7158;top:-362;width:265;height:80" coordorigin="7158,-362" coordsize="265,80" path="m7300,-359l7300,-359,7300,-358,7300,-358,7300,-359xe" filled="t" fillcolor="#6B6E74" stroked="f">
                <v:path arrowok="t"/>
                <v:fill type="solid"/>
              </v:shape>
              <v:shape style="position:absolute;left:7158;top:-362;width:265;height:80" coordorigin="7158,-362" coordsize="265,80" path="m7233,-283l7225,-283,7225,-283,7233,-283,7233,-283xe" filled="t" fillcolor="#6B6E74" stroked="f">
                <v:path arrowok="t"/>
                <v:fill type="solid"/>
              </v:shape>
              <v:shape style="position:absolute;left:7158;top:-362;width:265;height:80" coordorigin="7158,-362" coordsize="265,80" path="m7255,-347l7247,-347,7247,-346,7247,-344,7248,-341,7260,-283,7268,-283,7271,-299,7264,-299,7263,-306,7262,-313,7260,-321,7255,-347xe" filled="t" fillcolor="#6B6E74" stroked="f">
                <v:path arrowok="t"/>
                <v:fill type="solid"/>
              </v:shape>
              <v:shape style="position:absolute;left:7158;top:-362;width:265;height:80" coordorigin="7158,-362" coordsize="265,80" path="m7210,-360l7209,-360,7224,-283,7225,-283,7233,-283,7236,-298,7229,-298,7228,-302,7228,-306,7227,-310,7218,-360,7210,-360xe" filled="t" fillcolor="#6B6E74" stroked="f">
                <v:path arrowok="t"/>
                <v:fill type="solid"/>
              </v:shape>
              <v:shape style="position:absolute;left:7158;top:-362;width:265;height:80" coordorigin="7158,-362" coordsize="265,80" path="m7242,-360l7231,-307,7229,-298,7236,-298,7246,-341,7246,-343,7246,-345,7247,-347,7255,-347,7252,-360,7242,-360xe" filled="t" fillcolor="#6B6E74" stroked="f">
                <v:path arrowok="t"/>
                <v:fill type="solid"/>
              </v:shape>
              <v:shape style="position:absolute;left:7158;top:-362;width:265;height:80" coordorigin="7158,-362" coordsize="265,80" path="m7284,-360l7276,-360,7266,-310,7265,-306,7264,-299,7271,-299,7284,-360xe" filled="t" fillcolor="#6B6E74" stroked="f">
                <v:path arrowok="t"/>
                <v:fill type="solid"/>
              </v:shape>
              <v:shape style="position:absolute;left:7158;top:-362;width:265;height:80" coordorigin="7158,-362" coordsize="265,80" path="m7167,-309l7159,-308,7159,-308,7158,-308,7170,-284,7174,-282,7178,-281,7188,-281,7191,-282,7198,-286,7201,-289,7202,-292,7180,-292,7177,-292,7167,-305,7167,-309xe" filled="t" fillcolor="#6B6E74" stroked="f">
                <v:path arrowok="t"/>
                <v:fill type="solid"/>
              </v:shape>
              <v:shape style="position:absolute;left:7158;top:-362;width:265;height:80" coordorigin="7158,-362" coordsize="265,80" path="m7186,-362l7177,-362,7174,-361,7160,-344,7161,-336,7185,-316,7189,-315,7197,-306,7197,-302,7190,-293,7188,-292,7186,-292,7202,-292,7205,-297,7205,-300,7205,-310,7205,-313,7203,-316,7201,-319,7176,-331,7172,-333,7171,-334,7170,-336,7169,-337,7177,-351,7200,-351,7199,-354,7196,-357,7193,-359,7190,-361,7186,-362xe" filled="t" fillcolor="#6B6E74" stroked="f">
                <v:path arrowok="t"/>
                <v:fill type="solid"/>
              </v:shape>
              <v:shape style="position:absolute;left:7158;top:-362;width:265;height:80" coordorigin="7158,-362" coordsize="265,80" path="m7200,-351l7186,-351,7189,-350,7191,-348,7193,-346,7195,-342,7195,-337,7203,-338,7203,-342,7203,-344,7203,-347,7200,-351xe" filled="t" fillcolor="#6B6E74" stroked="f">
                <v:path arrowok="t"/>
                <v:fill type="solid"/>
              </v:shape>
            </v:group>
            <v:group style="position:absolute;left:7020;top:-382;width:82;height:41" coordorigin="7020,-382" coordsize="82,41">
              <v:shape style="position:absolute;left:7020;top:-382;width:82;height:41" coordorigin="7020,-382" coordsize="82,41" path="m7061,-382l7020,-341,7102,-341,7061,-382xe" filled="t" fillcolor="#7E594B" stroked="f">
                <v:path arrowok="t"/>
                <v:fill type="solid"/>
              </v:shape>
            </v:group>
            <v:group style="position:absolute;left:7020;top:-316;width:82;height:41" coordorigin="7020,-316" coordsize="82,41">
              <v:shape style="position:absolute;left:7020;top:-316;width:82;height:41" coordorigin="7020,-316" coordsize="82,41" path="m7102,-316l7020,-316,7061,-275,7102,-316xe" filled="t" fillcolor="#7E594B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B6E74"/>
          <w:spacing w:val="0"/>
          <w:w w:val="100"/>
          <w:sz w:val="12"/>
          <w:szCs w:val="12"/>
        </w:rPr>
        <w:t>ECO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08" w:lineRule="exact" w:before="89"/>
        <w:ind w:left="482" w:right="382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COOL.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дисплее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пульта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ДУ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отобразится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8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символ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8" w:lineRule="exact"/>
        <w:ind w:left="482" w:right="382" w:firstLine="0"/>
        <w:jc w:val="both"/>
        <w:rPr>
          <w:rFonts w:ascii="Calibri" w:hAnsi="Calibri" w:cs="Calibri" w:eastAsia="Calibri"/>
          <w:sz w:val="21"/>
          <w:szCs w:val="21"/>
        </w:rPr>
      </w:pPr>
      <w:r>
        <w:rPr/>
        <w:pict>
          <v:group style="position:absolute;margin-left:384.324005pt;margin-top:-24.107643pt;width:1.059pt;height:.1pt;mso-position-horizontal-relative:page;mso-position-vertical-relative:paragraph;z-index:-8010" coordorigin="7686,-482" coordsize="21,2">
            <v:shape style="position:absolute;left:7686;top:-482;width:21;height:2" coordorigin="7686,-482" coordsize="21,0" path="m7686,-482l7708,-482e" filled="f" stroked="t" strokeweight=".1pt" strokecolor="#050100">
              <v:path arrowok="t"/>
            </v:shape>
            <w10:wrap type="none"/>
          </v:group>
        </w:pict>
      </w:r>
      <w:r>
        <w:rPr/>
        <w:pict>
          <v:group style="position:absolute;margin-left:407.828003pt;margin-top:48.632587pt;width:46.245456pt;height:25.779762pt;mso-position-horizontal-relative:page;mso-position-vertical-relative:paragraph;z-index:-8002" coordorigin="8157,973" coordsize="925,516">
            <v:group style="position:absolute;left:8169;top:985;width:726;height:332" coordorigin="8169,985" coordsize="726,332">
              <v:shape style="position:absolute;left:8169;top:985;width:726;height:332" coordorigin="8169,985" coordsize="726,332" path="m8868,985l8196,985,8187,989,8173,1003,8169,1013,8169,1290,8173,1299,8180,1307,8187,1314,8196,1317,8868,1317,8878,1314,8892,1299,8895,1290,8895,1013,8892,1003,8885,996,8878,989,8868,985xe" filled="t" fillcolor="#C3C3C4" stroked="f">
                <v:path arrowok="t"/>
                <v:fill type="solid"/>
              </v:shape>
            </v:group>
            <v:group style="position:absolute;left:8167;top:983;width:731;height:337" coordorigin="8167,983" coordsize="731,337">
              <v:shape style="position:absolute;left:8167;top:983;width:731;height:337" coordorigin="8167,983" coordsize="731,337" path="m8869,983l8196,983,8186,986,8170,1002,8167,1012,8167,1290,8170,1301,8178,1308,8186,1316,8196,1320,8869,1320,8879,1316,8880,1315,8197,1315,8188,1312,8182,1305,8175,1298,8172,1289,8172,1013,8175,1004,8188,991,8197,988,8880,988,8879,986,8869,983xe" filled="t" fillcolor="#050100" stroked="f">
                <v:path arrowok="t"/>
                <v:fill type="solid"/>
              </v:shape>
              <v:shape style="position:absolute;left:8167;top:983;width:731;height:337" coordorigin="8167,983" coordsize="731,337" path="m8880,988l8867,988,8876,991,8883,998,8890,1004,8893,1013,8893,1289,8890,1298,8876,1312,8867,1315,8880,1315,8886,1308,8894,1301,8898,1290,8898,1012,8894,1002,8888,996,8885,996,8886,994,8880,988xe" filled="t" fillcolor="#050100" stroked="f">
                <v:path arrowok="t"/>
                <v:fill type="solid"/>
              </v:shape>
              <v:shape style="position:absolute;left:8167;top:983;width:731;height:337" coordorigin="8167,983" coordsize="731,337" path="m8886,994l8885,996,8886,994xe" filled="t" fillcolor="#050100" stroked="f">
                <v:path arrowok="t"/>
                <v:fill type="solid"/>
              </v:shape>
              <v:shape style="position:absolute;left:8167;top:983;width:731;height:337" coordorigin="8167,983" coordsize="731,337" path="m8886,994l8885,996,8888,996,8886,994xe" filled="t" fillcolor="#050100" stroked="f">
                <v:path arrowok="t"/>
                <v:fill type="solid"/>
              </v:shape>
              <v:shape style="position:absolute;left:8167;top:983;width:731;height:337" coordorigin="8167,983" coordsize="731,337" path="m8886,994xe" filled="t" fillcolor="#050100" stroked="f">
                <v:path arrowok="t"/>
                <v:fill type="solid"/>
              </v:shape>
            </v:group>
            <v:group style="position:absolute;left:8723;top:1158;width:349;height:320" coordorigin="8723,1158" coordsize="349,320">
              <v:shape style="position:absolute;left:8723;top:1158;width:349;height:320" coordorigin="8723,1158" coordsize="349,320" path="m8795,1325l8772,1326,8755,1333,8762,1352,8779,1366,8797,1378,8827,1405,8880,1443,8942,1454,8941,1464,8946,1478,8961,1475,8976,1470,9040,1425,9071,1366,9068,1354,9055,1349,9046,1341,9043,1331,8835,1331,8815,1327,8795,1325xe" filled="t" fillcolor="#41529A" stroked="f">
                <v:path arrowok="t"/>
                <v:fill type="solid"/>
              </v:shape>
              <v:shape style="position:absolute;left:8723;top:1158;width:349;height:320" coordorigin="8723,1158" coordsize="349,320" path="m8736,1158l8723,1180,8724,1195,8833,1330,8835,1331,9043,1331,9041,1323,9037,1299,9030,1277,9025,1267,9018,1255,9016,1252,8845,1252,8764,1169,8755,1163,8736,1158xe" filled="t" fillcolor="#41529A" stroked="f">
                <v:path arrowok="t"/>
                <v:fill type="solid"/>
              </v:shape>
              <v:shape style="position:absolute;left:8723;top:1158;width:349;height:320" coordorigin="8723,1158" coordsize="349,320" path="m8869,1220l8857,1222,8848,1232,8845,1252,9016,1252,9008,1241,8998,1226,8994,1221,8889,1221,8869,1220xe" filled="t" fillcolor="#41529A" stroked="f">
                <v:path arrowok="t"/>
                <v:fill type="solid"/>
              </v:shape>
              <v:shape style="position:absolute;left:8723;top:1158;width:349;height:320" coordorigin="8723,1158" coordsize="349,320" path="m8907,1198l8897,1203,8892,1218,8889,1221,8994,1221,8986,1213,8976,1203,8936,1203,8931,1202,8920,1199,8907,1198xe" filled="t" fillcolor="#41529A" stroked="f">
                <v:path arrowok="t"/>
                <v:fill type="solid"/>
              </v:shape>
              <v:shape style="position:absolute;left:8723;top:1158;width:349;height:320" coordorigin="8723,1158" coordsize="349,320" path="m8952,1190l8943,1193,8936,1203,8976,1203,8974,1201,8963,1193,8952,1190xe" filled="t" fillcolor="#41529A" stroked="f">
                <v:path arrowok="t"/>
                <v:fill type="solid"/>
              </v:shape>
            </v:group>
            <v:group style="position:absolute;left:8306;top:1084;width:370;height:107" coordorigin="8306,1084" coordsize="370,107">
              <v:shape style="position:absolute;left:8306;top:1084;width:370;height:107" coordorigin="8306,1084" coordsize="370,107" path="m8540,1084l8499,1191,8515,1191,8527,1159,8587,1159,8581,1146,8531,1146,8543,1116,8545,1111,8546,1105,8548,1099,8562,1099,8556,1085,8540,1084xe" filled="t" fillcolor="#6B6E74" stroked="f">
                <v:path arrowok="t"/>
                <v:fill type="solid"/>
              </v:shape>
              <v:shape style="position:absolute;left:8306;top:1084;width:370;height:107" coordorigin="8306,1084" coordsize="370,107" path="m8587,1159l8527,1159,8571,1159,8582,1191,8599,1191,8600,1191,8587,1159xe" filled="t" fillcolor="#6B6E74" stroked="f">
                <v:path arrowok="t"/>
                <v:fill type="solid"/>
              </v:shape>
              <v:shape style="position:absolute;left:8306;top:1084;width:370;height:107" coordorigin="8306,1084" coordsize="370,107" path="m8591,1084l8590,1097,8626,1098,8625,1191,8626,1191,8626,1191,8640,1191,8641,1097,8675,1097,8676,1085,8591,1084xe" filled="t" fillcolor="#6B6E74" stroked="f">
                <v:path arrowok="t"/>
                <v:fill type="solid"/>
              </v:shape>
              <v:shape style="position:absolute;left:8306;top:1084;width:370;height:107" coordorigin="8306,1084" coordsize="370,107" path="m8562,1099l8548,1099,8549,1104,8552,1111,8555,1118,8565,1146,8581,1146,8562,1099xe" filled="t" fillcolor="#6B6E74" stroked="f">
                <v:path arrowok="t"/>
                <v:fill type="solid"/>
              </v:shape>
              <v:shape style="position:absolute;left:8306;top:1084;width:370;height:107" coordorigin="8306,1084" coordsize="370,107" path="m8675,1097l8641,1097,8675,1098,8675,1097xe" filled="t" fillcolor="#6B6E74" stroked="f">
                <v:path arrowok="t"/>
                <v:fill type="solid"/>
              </v:shape>
              <v:shape style="position:absolute;left:8306;top:1084;width:370;height:107" coordorigin="8306,1084" coordsize="370,107" path="m8413,1084l8413,1191,8413,1191,8413,1191,8492,1191,8493,1178,8427,1177,8428,1142,8486,1142,8486,1130,8427,1129,8428,1097,8490,1097,8490,1085,8413,1084xe" filled="t" fillcolor="#6B6E74" stroked="f">
                <v:path arrowok="t"/>
                <v:fill type="solid"/>
              </v:shape>
              <v:shape style="position:absolute;left:8306;top:1084;width:370;height:107" coordorigin="8306,1084" coordsize="370,107" path="m8486,1142l8428,1142,8486,1143,8486,1142xe" filled="t" fillcolor="#6B6E74" stroked="f">
                <v:path arrowok="t"/>
                <v:fill type="solid"/>
              </v:shape>
              <v:shape style="position:absolute;left:8306;top:1084;width:370;height:107" coordorigin="8306,1084" coordsize="370,107" path="m8490,1097l8428,1097,8490,1098,8490,1097xe" filled="t" fillcolor="#6B6E74" stroked="f">
                <v:path arrowok="t"/>
                <v:fill type="solid"/>
              </v:shape>
              <v:shape style="position:absolute;left:8306;top:1084;width:370;height:107" coordorigin="8306,1084" coordsize="370,107" path="m8307,1084l8306,1191,8307,1191,8307,1191,8321,1191,8322,1141,8390,1141,8390,1128,8375,1128,8321,1128,8322,1085,8307,1084xe" filled="t" fillcolor="#6B6E74" stroked="f">
                <v:path arrowok="t"/>
                <v:fill type="solid"/>
              </v:shape>
              <v:shape style="position:absolute;left:8306;top:1084;width:370;height:107" coordorigin="8306,1084" coordsize="370,107" path="m8390,1141l8322,1141,8376,1142,8375,1191,8390,1191,8390,1190,8376,1190,8376,1189,8390,1189,8390,1141xe" filled="t" fillcolor="#6B6E74" stroked="f">
                <v:path arrowok="t"/>
                <v:fill type="solid"/>
              </v:shape>
              <v:shape style="position:absolute;left:8306;top:1084;width:370;height:107" coordorigin="8306,1084" coordsize="370,107" path="m8390,1189l8376,1189,8376,1190,8390,1190,8390,1189xe" filled="t" fillcolor="#6B6E74" stroked="f">
                <v:path arrowok="t"/>
                <v:fill type="solid"/>
              </v:shape>
              <v:shape style="position:absolute;left:8306;top:1084;width:370;height:107" coordorigin="8306,1084" coordsize="370,107" path="m8376,1084l8375,1128,8390,1128,8390,1085,8376,1084xe" filled="t" fillcolor="#6B6E74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44.636993pt;margin-top:-9.835643pt;width:20.261pt;height:9.754pt;mso-position-horizontal-relative:page;mso-position-vertical-relative:paragraph;z-index:-7998" coordorigin="8893,-197" coordsize="405,195">
            <v:group style="position:absolute;left:8903;top:-187;width:385;height:175" coordorigin="8903,-187" coordsize="385,175">
              <v:shape style="position:absolute;left:8903;top:-187;width:385;height:175" coordorigin="8903,-187" coordsize="385,175" path="m9281,-187l8910,-187,8903,-179,8903,-19,8910,-12,9281,-12,9288,-19,9288,-179,9281,-187xe" filled="t" fillcolor="#595B5E" stroked="f">
                <v:path arrowok="t"/>
                <v:fill type="solid"/>
              </v:shape>
            </v:group>
            <v:group style="position:absolute;left:8937;top:-157;width:322;height:109" coordorigin="8937,-157" coordsize="322,109">
              <v:shape style="position:absolute;left:8937;top:-157;width:322;height:109" coordorigin="8937,-157" coordsize="322,109" path="m9207,-156l9206,-51,9207,-51,9207,-50,9259,-50,9259,-63,9218,-64,9218,-155,9207,-156xe" filled="t" fillcolor="#FFFFFF" stroked="f">
                <v:path arrowok="t"/>
                <v:fill type="solid"/>
              </v:shape>
              <v:shape style="position:absolute;left:8937;top:-157;width:322;height:109" coordorigin="8937,-157" coordsize="322,109" path="m9161,-157l9141,-157,9131,-152,9123,-142,9115,-126,9112,-105,9112,-92,9145,-48,9160,-48,9167,-50,9173,-55,9180,-59,9181,-61,9145,-61,9138,-65,9133,-72,9128,-79,9125,-89,9125,-117,9128,-128,9133,-134,9139,-141,9145,-144,9181,-144,9180,-146,9174,-150,9168,-155,9161,-157xe" filled="t" fillcolor="#FFFFFF" stroked="f">
                <v:path arrowok="t"/>
                <v:fill type="solid"/>
              </v:shape>
              <v:shape style="position:absolute;left:8937;top:-157;width:322;height:109" coordorigin="8937,-157" coordsize="322,109" path="m9181,-144l9158,-144,9163,-143,9167,-139,9172,-136,9175,-131,9177,-125,9179,-118,9180,-113,9180,-89,9178,-79,9173,-72,9167,-65,9161,-61,9181,-61,9185,-65,9188,-74,9192,-82,9193,-92,9193,-113,9192,-123,9185,-139,9181,-144xe" filled="t" fillcolor="#FFFFFF" stroked="f">
                <v:path arrowok="t"/>
                <v:fill type="solid"/>
              </v:shape>
              <v:shape style="position:absolute;left:8937;top:-157;width:322;height:109" coordorigin="8937,-157" coordsize="322,109" path="m9070,-157l9050,-157,9040,-152,9033,-142,9024,-126,9021,-105,9021,-92,9023,-83,9029,-67,9034,-60,9040,-55,9047,-50,9054,-48,9069,-48,9076,-50,9083,-55,9089,-59,9091,-61,9054,-61,9047,-65,9037,-79,9034,-89,9034,-117,9037,-128,9048,-141,9054,-144,9091,-144,9090,-146,9083,-150,9077,-155,9070,-157xe" filled="t" fillcolor="#FFFFFF" stroked="f">
                <v:path arrowok="t"/>
                <v:fill type="solid"/>
              </v:shape>
              <v:shape style="position:absolute;left:8937;top:-157;width:322;height:109" coordorigin="8937,-157" coordsize="322,109" path="m9091,-144l9067,-144,9072,-143,9076,-139,9081,-136,9084,-131,9086,-125,9089,-118,9089,-113,9090,-89,9087,-79,9082,-72,9077,-65,9070,-61,9091,-61,9094,-65,9097,-74,9101,-82,9102,-92,9102,-113,9101,-123,9094,-139,9091,-144xe" filled="t" fillcolor="#FFFFFF" stroked="f">
                <v:path arrowok="t"/>
                <v:fill type="solid"/>
              </v:shape>
              <v:shape style="position:absolute;left:8937;top:-157;width:322;height:109" coordorigin="8937,-157" coordsize="322,109" path="m8986,-157l8970,-157,8963,-155,8957,-151,8950,-147,8946,-140,8942,-132,8939,-124,8937,-114,8937,-93,8939,-84,8942,-75,8945,-67,8949,-60,8961,-50,8968,-48,8986,-48,8994,-51,9000,-57,9004,-61,8971,-61,8967,-63,8950,-110,8951,-117,8954,-130,8957,-135,8966,-142,8971,-144,9004,-144,8999,-149,8993,-155,8986,-157xe" filled="t" fillcolor="#FFFFFF" stroked="f">
                <v:path arrowok="t"/>
                <v:fill type="solid"/>
              </v:shape>
              <v:shape style="position:absolute;left:8937;top:-157;width:322;height:109" coordorigin="8937,-157" coordsize="322,109" path="m9000,-88l8982,-61,9004,-61,9006,-63,9010,-72,9012,-84,9012,-84,9000,-88xe" filled="t" fillcolor="#FFFFFF" stroked="f">
                <v:path arrowok="t"/>
                <v:fill type="solid"/>
              </v:shape>
              <v:shape style="position:absolute;left:8937;top:-157;width:322;height:109" coordorigin="8937,-157" coordsize="322,109" path="m9004,-144l8983,-144,8987,-143,8994,-136,8997,-130,8999,-123,8999,-122,9011,-126,9011,-126,9009,-136,9005,-144,9004,-144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Блок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начнет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работу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режиме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8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охлаждения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(COOL).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Ореол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индикации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температуры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станет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СИНИМ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3" w:lineRule="exact"/>
        <w:ind w:left="482" w:right="1376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-18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-17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HEAT.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9" w:lineRule="exact"/>
        <w:ind w:left="482" w:right="383" w:firstLine="0"/>
        <w:jc w:val="both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дисплее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пульта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отобразится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8" w:lineRule="exact"/>
        <w:ind w:left="482" w:right="382" w:firstLine="0"/>
        <w:jc w:val="both"/>
        <w:rPr>
          <w:rFonts w:ascii="Calibri" w:hAnsi="Calibri" w:cs="Calibri" w:eastAsia="Calibri"/>
          <w:sz w:val="21"/>
          <w:szCs w:val="21"/>
        </w:rPr>
      </w:pPr>
      <w:r>
        <w:rPr/>
        <w:pict>
          <v:group style="position:absolute;margin-left:298.235077pt;margin-top:9.600443pt;width:87.647921pt;height:7.734pt;mso-position-horizontal-relative:page;mso-position-vertical-relative:paragraph;z-index:-8009" coordorigin="5965,192" coordsize="1753,155">
            <v:group style="position:absolute;left:7573;top:202;width:135;height:134" coordorigin="7573,202" coordsize="135,134">
              <v:shape style="position:absolute;left:7573;top:202;width:135;height:134" coordorigin="7573,202" coordsize="135,134" path="m7705,202l7702,217,7699,235,7692,253,7652,306,7597,330,7575,332,7573,334,7647,316,7691,269,7708,205,7705,202xe" filled="t" fillcolor="#050100" stroked="f">
                <v:path arrowok="t"/>
                <v:fill type="solid"/>
              </v:shape>
            </v:group>
            <v:group style="position:absolute;left:6107;top:332;width:1469;height:2" coordorigin="6107,332" coordsize="1469,2">
              <v:shape style="position:absolute;left:6107;top:332;width:1469;height:2" coordorigin="6107,332" coordsize="1469,0" path="m6107,332l7575,332e" filled="f" stroked="t" strokeweight=".1pt" strokecolor="#050100">
                <v:path arrowok="t"/>
              </v:shape>
            </v:group>
            <v:group style="position:absolute;left:5975;top:202;width:134;height:135" coordorigin="5975,202" coordsize="134,135">
              <v:shape style="position:absolute;left:5975;top:202;width:134;height:135" coordorigin="5975,202" coordsize="134,135" path="m5977,202l5995,276,6042,320,6107,337,6109,334,6094,331,6076,328,6059,322,6005,281,5981,226,5979,205,5977,202xe" filled="t" fillcolor="#050100" stroked="f">
                <v:path arrowok="t"/>
                <v:fill type="solid"/>
              </v:shape>
            </v:group>
            <v:group style="position:absolute;left:7573;top:202;width:118;height:118" coordorigin="7573,202" coordsize="118,118">
              <v:shape style="position:absolute;left:7573;top:202;width:118;height:118" coordorigin="7573,202" coordsize="118,118" path="m7689,202l7686,214,7682,234,7675,253,7634,299,7575,316,7573,318,7643,299,7683,249,7691,205,7689,202xe" filled="t" fillcolor="#050100" stroked="f">
                <v:path arrowok="t"/>
                <v:fill type="solid"/>
              </v:shape>
            </v:group>
            <v:group style="position:absolute;left:6107;top:316;width:1469;height:2" coordorigin="6107,316" coordsize="1469,2">
              <v:shape style="position:absolute;left:6107;top:316;width:1469;height:2" coordorigin="6107,316" coordsize="1469,0" path="m6107,316l7575,316e" filled="f" stroked="t" strokeweight=".1pt" strokecolor="#050100">
                <v:path arrowok="t"/>
              </v:shape>
            </v:group>
            <v:group style="position:absolute;left:5991;top:202;width:118;height:119" coordorigin="5991,202" coordsize="118,119">
              <v:shape style="position:absolute;left:5991;top:202;width:118;height:119" coordorigin="5991,202" coordsize="118,119" path="m5993,202l6012,272,6063,312,6107,321,6109,318,6087,314,6066,308,6015,268,5996,205,5993,202xe" filled="t" fillcolor="#05010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соответсвующ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ая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надпись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7" w:lineRule="exact"/>
        <w:ind w:left="482" w:right="382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панели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индикации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температуры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8" w:lineRule="exact"/>
        <w:ind w:left="482" w:right="1237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ореол</w:t>
      </w:r>
      <w:r>
        <w:rPr>
          <w:rFonts w:ascii="Calibri" w:hAnsi="Calibri" w:cs="Calibri" w:eastAsia="Calibri"/>
          <w:b w:val="0"/>
          <w:bCs w:val="0"/>
          <w:color w:val="000001"/>
          <w:spacing w:val="-21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станет</w:t>
      </w:r>
      <w:r>
        <w:rPr>
          <w:rFonts w:ascii="Calibri" w:hAnsi="Calibri" w:cs="Calibri" w:eastAsia="Calibri"/>
          <w:b w:val="0"/>
          <w:bCs w:val="0"/>
          <w:color w:val="000001"/>
          <w:spacing w:val="-21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КРАСНЫМ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95" w:lineRule="auto"/>
        <w:ind w:left="482" w:right="383" w:firstLine="0"/>
        <w:jc w:val="both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Блок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начнет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работу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режиме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обогрева</w:t>
      </w:r>
      <w:r>
        <w:rPr>
          <w:rFonts w:ascii="Calibri" w:hAnsi="Calibri" w:cs="Calibri" w:eastAsia="Calibri"/>
          <w:b w:val="0"/>
          <w:bCs w:val="0"/>
          <w:color w:val="000001"/>
          <w:spacing w:val="-2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(HEAT).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195" w:lineRule="auto"/>
        <w:jc w:val="both"/>
        <w:rPr>
          <w:rFonts w:ascii="Calibri" w:hAnsi="Calibri" w:cs="Calibri" w:eastAsia="Calibri"/>
          <w:sz w:val="21"/>
          <w:szCs w:val="21"/>
        </w:rPr>
        <w:sectPr>
          <w:type w:val="continuous"/>
          <w:pgSz w:w="11906" w:h="16840"/>
          <w:pgMar w:top="1580" w:bottom="0" w:left="100" w:right="340"/>
          <w:cols w:num="6" w:equalWidth="0">
            <w:col w:w="1149" w:space="40"/>
            <w:col w:w="697" w:space="484"/>
            <w:col w:w="908" w:space="2384"/>
            <w:col w:w="908" w:space="40"/>
            <w:col w:w="809" w:space="164"/>
            <w:col w:w="3883"/>
          </w:cols>
        </w:sectPr>
      </w:pP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after="0" w:line="140" w:lineRule="exact"/>
        <w:rPr>
          <w:sz w:val="14"/>
          <w:szCs w:val="14"/>
        </w:rPr>
        <w:sectPr>
          <w:type w:val="continuous"/>
          <w:pgSz w:w="11906" w:h="16840"/>
          <w:pgMar w:top="1580" w:bottom="0" w:left="100" w:right="340"/>
        </w:sectPr>
      </w:pP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754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320.019989pt;margin-top:-34.98547pt;width:46.873728pt;height:25.034325pt;mso-position-horizontal-relative:page;mso-position-vertical-relative:paragraph;z-index:-8001" coordorigin="6400,-700" coordsize="937,501">
            <v:group style="position:absolute;left:6413;top:-687;width:725;height:331" coordorigin="6413,-687" coordsize="725,331">
              <v:shape style="position:absolute;left:6413;top:-687;width:725;height:331" coordorigin="6413,-687" coordsize="725,331" path="m7110,-687l6440,-687,6431,-684,6424,-676,6417,-669,6413,-660,6413,-447,6448,-375,6505,-356,7046,-356,7118,-391,7138,-660,7134,-669,7120,-684,7110,-687xe" filled="t" fillcolor="#C3C3C4" stroked="f">
                <v:path arrowok="t"/>
                <v:fill type="solid"/>
              </v:shape>
            </v:group>
            <v:group style="position:absolute;left:6410;top:-690;width:730;height:336" coordorigin="6410,-690" coordsize="730,336">
              <v:shape style="position:absolute;left:6410;top:-690;width:730;height:336" coordorigin="6410,-690" coordsize="730,336" path="m7111,-690l6440,-690,6430,-686,6422,-678,6414,-670,6410,-660,6410,-444,6413,-427,6448,-372,6505,-353,7049,-353,7067,-356,7073,-358,7046,-358,6490,-360,6436,-391,6415,-448,6415,-659,6419,-668,6425,-675,6424,-676,6427,-676,6432,-681,6441,-685,7122,-685,7121,-686,7111,-690xe" filled="t" fillcolor="#050100" stroked="f">
                <v:path arrowok="t"/>
                <v:fill type="solid"/>
              </v:shape>
              <v:shape style="position:absolute;left:6410;top:-690;width:730;height:336" coordorigin="6410,-690" coordsize="730,336" path="m7122,-685l7110,-685,7118,-681,7132,-668,7135,-659,7135,-448,7138,-448,7102,-378,7046,-358,7073,-358,7132,-409,7140,-448,7140,-660,7136,-670,7129,-678,7122,-685xe" filled="t" fillcolor="#050100" stroked="f">
                <v:path arrowok="t"/>
                <v:fill type="solid"/>
              </v:shape>
              <v:shape style="position:absolute;left:6410;top:-690;width:730;height:336" coordorigin="6410,-690" coordsize="730,336" path="m6427,-676l6424,-676,6425,-675,6427,-676xe" filled="t" fillcolor="#050100" stroked="f">
                <v:path arrowok="t"/>
                <v:fill type="solid"/>
              </v:shape>
            </v:group>
            <v:group style="position:absolute;left:6980;top:-528;width:348;height:319" coordorigin="6980,-528" coordsize="348,319">
              <v:shape style="position:absolute;left:6980;top:-528;width:348;height:319" coordorigin="6980,-528" coordsize="348,319" path="m7052,-362l7029,-361,7012,-354,7020,-335,7036,-321,7054,-309,7084,-282,7137,-244,7199,-234,7197,-223,7202,-209,7218,-212,7233,-217,7297,-262,7328,-321,7324,-333,7311,-338,7302,-346,7299,-356,7092,-356,7072,-360,7052,-362xe" filled="t" fillcolor="#41529A" stroked="f">
                <v:path arrowok="t"/>
                <v:fill type="solid"/>
              </v:shape>
              <v:shape style="position:absolute;left:6980;top:-528;width:348;height:319" coordorigin="6980,-528" coordsize="348,319" path="m6993,-528l6980,-507,6981,-491,7090,-357,7092,-356,7299,-356,7297,-365,7293,-389,7287,-410,7282,-420,7274,-432,7273,-434,7102,-434,7021,-518,7012,-523,6993,-528xe" filled="t" fillcolor="#41529A" stroked="f">
                <v:path arrowok="t"/>
                <v:fill type="solid"/>
              </v:shape>
              <v:shape style="position:absolute;left:6980;top:-528;width:348;height:319" coordorigin="6980,-528" coordsize="348,319" path="m7125,-467l7114,-464,7105,-454,7102,-434,7273,-434,7265,-446,7254,-461,7251,-465,7146,-465,7137,-466,7125,-467xe" filled="t" fillcolor="#41529A" stroked="f">
                <v:path arrowok="t"/>
                <v:fill type="solid"/>
              </v:shape>
              <v:shape style="position:absolute;left:6980;top:-528;width:348;height:319" coordorigin="6980,-528" coordsize="348,319" path="m7164,-489l7153,-484,7149,-468,7146,-465,7251,-465,7243,-474,7233,-483,7192,-483,7187,-484,7176,-487,7164,-489xe" filled="t" fillcolor="#41529A" stroked="f">
                <v:path arrowok="t"/>
                <v:fill type="solid"/>
              </v:shape>
              <v:shape style="position:absolute;left:6980;top:-528;width:348;height:319" coordorigin="6980,-528" coordsize="348,319" path="m7209,-497l7199,-494,7192,-483,7233,-483,7231,-486,7219,-493,7209,-497xe" filled="t" fillcolor="#41529A" stroked="f">
                <v:path arrowok="t"/>
                <v:fill type="solid"/>
              </v:shape>
            </v:group>
            <v:group style="position:absolute;left:6585;top:-588;width:298;height:107" coordorigin="6585,-588" coordsize="298,107">
              <v:shape style="position:absolute;left:6585;top:-588;width:298;height:107" coordorigin="6585,-588" coordsize="298,107" path="m6749,-588l6692,-588,6692,-588,6692,-568,6692,-482,6692,-482,6692,-481,6706,-481,6707,-529,6751,-529,6750,-530,6759,-531,6765,-535,6772,-542,6707,-542,6707,-576,6772,-576,6770,-580,6766,-584,6756,-587,6749,-588xe" filled="t" fillcolor="#6B6E74" stroked="f">
                <v:path arrowok="t"/>
                <v:fill type="solid"/>
              </v:shape>
              <v:shape style="position:absolute;left:6585;top:-588;width:298;height:107" coordorigin="6585,-588" coordsize="298,107" path="m6752,-528l6726,-528,6729,-528,6730,-528,6732,-527,6734,-526,6736,-525,6738,-524,6741,-522,6743,-518,6746,-515,6749,-510,6767,-482,6787,-481,6764,-517,6760,-522,6756,-525,6754,-527,6752,-528xe" filled="t" fillcolor="#6B6E74" stroked="f">
                <v:path arrowok="t"/>
                <v:fill type="solid"/>
              </v:shape>
              <v:shape style="position:absolute;left:6585;top:-588;width:298;height:107" coordorigin="6585,-588" coordsize="298,107" path="m6784,-588l6825,-527,6825,-482,6826,-482,6826,-481,6840,-481,6840,-527,6849,-539,6834,-539,6830,-545,6827,-551,6823,-556,6803,-588,6784,-588xe" filled="t" fillcolor="#6B6E74" stroked="f">
                <v:path arrowok="t"/>
                <v:fill type="solid"/>
              </v:shape>
              <v:shape style="position:absolute;left:6585;top:-588;width:298;height:107" coordorigin="6585,-588" coordsize="298,107" path="m6751,-529l6707,-529,6723,-528,6726,-528,6752,-528,6751,-529xe" filled="t" fillcolor="#6B6E74" stroked="f">
                <v:path arrowok="t"/>
                <v:fill type="solid"/>
              </v:shape>
              <v:shape style="position:absolute;left:6585;top:-588;width:298;height:107" coordorigin="6585,-588" coordsize="298,107" path="m6883,-588l6865,-588,6840,-551,6837,-545,6834,-539,6849,-539,6883,-588xe" filled="t" fillcolor="#6B6E74" stroked="f">
                <v:path arrowok="t"/>
                <v:fill type="solid"/>
              </v:shape>
              <v:shape style="position:absolute;left:6585;top:-588;width:298;height:107" coordorigin="6585,-588" coordsize="298,107" path="m6772,-576l6707,-576,6740,-575,6748,-575,6753,-574,6756,-571,6760,-568,6762,-564,6762,-556,6761,-553,6759,-550,6757,-547,6755,-545,6751,-544,6748,-543,6743,-542,6772,-542,6775,-545,6778,-551,6778,-565,6776,-570,6773,-575,6772,-576xe" filled="t" fillcolor="#6B6E74" stroked="f">
                <v:path arrowok="t"/>
                <v:fill type="solid"/>
              </v:shape>
              <v:shape style="position:absolute;left:6585;top:-588;width:298;height:107" coordorigin="6585,-588" coordsize="298,107" path="m6631,-588l6586,-588,6585,-482,6586,-482,6586,-481,6630,-481,6636,-482,6641,-483,6646,-484,6650,-486,6654,-489,6657,-491,6661,-494,6661,-495,6629,-495,6601,-495,6601,-575,6662,-575,6653,-583,6647,-585,6641,-587,6637,-588,6631,-588xe" filled="t" fillcolor="#6B6E74" stroked="f">
                <v:path arrowok="t"/>
                <v:fill type="solid"/>
              </v:shape>
              <v:shape style="position:absolute;left:6585;top:-588;width:298;height:107" coordorigin="6585,-588" coordsize="298,107" path="m6662,-575l6601,-575,6622,-574,6630,-574,6636,-574,6640,-572,6645,-570,6649,-567,6653,-561,6656,-555,6658,-547,6658,-527,6657,-521,6655,-516,6653,-510,6638,-497,6635,-496,6629,-495,6661,-495,6664,-499,6667,-503,6669,-508,6671,-514,6673,-520,6674,-527,6674,-545,6672,-553,6670,-561,6667,-568,6663,-574,6662,-575xe" filled="t" fillcolor="#6B6E74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B6E74"/>
          <w:spacing w:val="0"/>
          <w:w w:val="80"/>
          <w:sz w:val="21"/>
          <w:szCs w:val="21"/>
        </w:rPr>
        <w:t>QUIET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2" w:lineRule="exact"/>
        <w:ind w:left="117" w:right="0" w:hanging="0"/>
        <w:jc w:val="left"/>
        <w:rPr>
          <w:rFonts w:ascii="Calibri" w:hAnsi="Calibri" w:cs="Calibri" w:eastAsia="Calibri"/>
          <w:sz w:val="21"/>
          <w:szCs w:val="21"/>
        </w:rPr>
      </w:pPr>
      <w:r>
        <w:rPr/>
        <w:pict>
          <v:group style="position:absolute;margin-left:35.890999pt;margin-top:-40.998825pt;width:45.287365pt;height:36.635171pt;mso-position-horizontal-relative:page;mso-position-vertical-relative:paragraph;z-index:-8012" coordorigin="718,-820" coordsize="906,733">
            <v:group style="position:absolute;left:735;top:-810;width:769;height:486" coordorigin="735,-810" coordsize="769,486">
              <v:shape style="position:absolute;left:735;top:-810;width:769;height:486" coordorigin="735,-810" coordsize="769,486" path="m1475,-810l1465,-810,817,-808,764,-775,739,-720,738,-434,737,-417,735,-400,735,-383,741,-365,796,-330,835,-324,1475,-324,1484,-328,1492,-337,1500,-346,1504,-357,1504,-777,1500,-788,1484,-806,1475,-810xe" filled="t" fillcolor="#C3C3C4" stroked="f">
                <v:path arrowok="t"/>
                <v:fill type="solid"/>
              </v:shape>
            </v:group>
            <v:group style="position:absolute;left:728;top:-804;width:772;height:493" coordorigin="728,-804" coordsize="772,493">
              <v:shape style="position:absolute;left:728;top:-804;width:772;height:493" coordorigin="728,-804" coordsize="772,493" path="m1468,-804l825,-804,753,-766,729,-711,728,-691,728,-422,755,-351,809,-314,828,-312,1468,-312,1479,-316,1481,-318,1458,-318,814,-320,761,-350,735,-405,734,-426,734,-703,772,-777,828,-797,1481,-797,1479,-800,1468,-804xe" filled="t" fillcolor="#050100" stroked="f">
                <v:path arrowok="t"/>
                <v:fill type="solid"/>
              </v:shape>
              <v:shape style="position:absolute;left:728;top:-804;width:772;height:493" coordorigin="728,-804" coordsize="772,493" path="m1481,-797l1467,-797,1476,-793,1483,-786,1490,-778,1494,-767,1494,-349,1490,-338,1483,-330,1476,-322,1467,-318,1481,-318,1487,-326,1485,-328,1489,-328,1495,-335,1500,-347,1500,-769,1495,-781,1487,-790,1481,-797xe" filled="t" fillcolor="#050100" stroked="f">
                <v:path arrowok="t"/>
                <v:fill type="solid"/>
              </v:shape>
              <v:shape style="position:absolute;left:728;top:-804;width:772;height:493" coordorigin="728,-804" coordsize="772,493" path="m1489,-328l1485,-328,1487,-326,1489,-328xe" filled="t" fillcolor="#050100" stroked="f">
                <v:path arrowok="t"/>
                <v:fill type="solid"/>
              </v:shape>
              <v:shape style="position:absolute;left:728;top:-804;width:772;height:493" coordorigin="728,-804" coordsize="772,493" path="m1485,-328l1487,-326,1485,-328xe" filled="t" fillcolor="#050100" stroked="f">
                <v:path arrowok="t"/>
                <v:fill type="solid"/>
              </v:shape>
            </v:group>
            <v:group style="position:absolute;left:1246;top:-477;width:368;height:380" coordorigin="1246,-477" coordsize="368,380">
              <v:shape style="position:absolute;left:1246;top:-477;width:368;height:380" coordorigin="1246,-477" coordsize="368,380" path="m1323,-278l1300,-277,1282,-270,1287,-249,1300,-233,1316,-219,1331,-208,1342,-196,1392,-150,1452,-125,1477,-123,1475,-114,1478,-97,1493,-100,1508,-104,1569,-145,1607,-199,1614,-227,1611,-241,1599,-249,1589,-255,1584,-270,1364,-270,1343,-276,1323,-278xe" filled="t" fillcolor="#41529A" stroked="f">
                <v:path arrowok="t"/>
                <v:fill type="solid"/>
              </v:shape>
              <v:shape style="position:absolute;left:1246;top:-477;width:368;height:380" coordorigin="1246,-477" coordsize="368,380" path="m1264,-477l1248,-455,1246,-439,1246,-437,1249,-428,1361,-272,1364,-270,1584,-270,1583,-272,1579,-295,1555,-361,1552,-367,1374,-367,1289,-465,1281,-470,1264,-477xe" filled="t" fillcolor="#41529A" stroked="f">
                <v:path arrowok="t"/>
                <v:fill type="solid"/>
              </v:shape>
              <v:shape style="position:absolute;left:1246;top:-477;width:368;height:380" coordorigin="1246,-477" coordsize="368,380" path="m1405,-403l1394,-403,1384,-399,1377,-387,1374,-367,1552,-367,1546,-377,1536,-392,1529,-402,1415,-402,1405,-403xe" filled="t" fillcolor="#41529A" stroked="f">
                <v:path arrowok="t"/>
                <v:fill type="solid"/>
              </v:shape>
              <v:shape style="position:absolute;left:1246;top:-477;width:368;height:380" coordorigin="1246,-477" coordsize="368,380" path="m1447,-431l1436,-429,1428,-423,1424,-407,1422,-403,1415,-402,1529,-402,1526,-407,1516,-419,1507,-428,1467,-428,1447,-431xe" filled="t" fillcolor="#41529A" stroked="f">
                <v:path arrowok="t"/>
                <v:fill type="solid"/>
              </v:shape>
              <v:shape style="position:absolute;left:1246;top:-477;width:368;height:380" coordorigin="1246,-477" coordsize="368,380" path="m1487,-439l1479,-437,1472,-430,1468,-428,1507,-428,1506,-429,1496,-436,1487,-439xe" filled="t" fillcolor="#41529A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14.07pt;margin-top:24.165176pt;width:73.318402pt;height:36.660pt;mso-position-horizontal-relative:page;mso-position-vertical-relative:paragraph;z-index:-8000" type="#_x0000_t75">
            <v:imagedata r:id="rId141" o:title=""/>
          </v:shape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-1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можете</w:t>
      </w:r>
      <w:r>
        <w:rPr>
          <w:rFonts w:ascii="Calibri" w:hAnsi="Calibri" w:cs="Calibri" w:eastAsia="Calibri"/>
          <w:b w:val="0"/>
          <w:bCs w:val="0"/>
          <w:color w:val="000001"/>
          <w:spacing w:val="-1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использ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овать</w:t>
      </w:r>
      <w:r>
        <w:rPr>
          <w:rFonts w:ascii="Calibri" w:hAnsi="Calibri" w:cs="Calibri" w:eastAsia="Calibri"/>
          <w:b w:val="0"/>
          <w:bCs w:val="0"/>
          <w:color w:val="000001"/>
          <w:spacing w:val="-15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эту</w:t>
      </w:r>
      <w:r>
        <w:rPr>
          <w:rFonts w:ascii="Calibri" w:hAnsi="Calibri" w:cs="Calibri" w:eastAsia="Calibri"/>
          <w:b w:val="0"/>
          <w:bCs w:val="0"/>
          <w:color w:val="000001"/>
          <w:spacing w:val="-1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функцию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-15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когда</w:t>
      </w:r>
      <w:r>
        <w:rPr>
          <w:rFonts w:ascii="Calibri" w:hAnsi="Calibri" w:cs="Calibri" w:eastAsia="Calibri"/>
          <w:b w:val="0"/>
          <w:bCs w:val="0"/>
          <w:color w:val="000001"/>
          <w:spacing w:val="-1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требуется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8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тихая</w:t>
      </w:r>
      <w:r>
        <w:rPr>
          <w:rFonts w:ascii="Calibri" w:hAnsi="Calibri" w:cs="Calibri" w:eastAsia="Calibri"/>
          <w:b w:val="0"/>
          <w:bCs w:val="0"/>
          <w:color w:val="000001"/>
          <w:spacing w:val="-1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работа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отдыха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сна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или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чтения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83" w:lineRule="exact" w:before="95"/>
        <w:ind w:left="1255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6B6E74"/>
          <w:spacing w:val="0"/>
          <w:w w:val="85"/>
          <w:sz w:val="16"/>
          <w:szCs w:val="16"/>
        </w:rPr>
        <w:t>QUIET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3792" w:val="left" w:leader="none"/>
        </w:tabs>
        <w:spacing w:line="118" w:lineRule="exact"/>
        <w:ind w:left="117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-3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каждом</w:t>
      </w:r>
      <w:r>
        <w:rPr>
          <w:rFonts w:ascii="Calibri" w:hAnsi="Calibri" w:cs="Calibri" w:eastAsia="Calibri"/>
          <w:b w:val="0"/>
          <w:bCs w:val="0"/>
          <w:color w:val="000001"/>
          <w:spacing w:val="-3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нажатии</w:t>
      </w:r>
      <w:r>
        <w:rPr>
          <w:rFonts w:ascii="Calibri" w:hAnsi="Calibri" w:cs="Calibri" w:eastAsia="Calibri"/>
          <w:b w:val="0"/>
          <w:bCs w:val="0"/>
          <w:color w:val="000001"/>
          <w:spacing w:val="-3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кнопки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-19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дисплее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8" w:lineRule="exact" w:before="89"/>
        <w:ind w:left="117" w:right="507" w:firstLine="0"/>
        <w:jc w:val="both"/>
        <w:rPr>
          <w:rFonts w:ascii="Calibri" w:hAnsi="Calibri" w:cs="Calibri" w:eastAsia="Calibri"/>
          <w:sz w:val="21"/>
          <w:szCs w:val="21"/>
        </w:rPr>
      </w:pPr>
      <w:r>
        <w:rPr>
          <w:spacing w:val="0"/>
          <w:w w:val="105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46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47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47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46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дисплее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пульта</w:t>
      </w:r>
      <w:r>
        <w:rPr>
          <w:rFonts w:ascii="Calibri" w:hAnsi="Calibri" w:cs="Calibri" w:eastAsia="Calibri"/>
          <w:b w:val="0"/>
          <w:bCs w:val="0"/>
          <w:color w:val="000001"/>
          <w:spacing w:val="46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ДУ</w:t>
      </w:r>
      <w:r>
        <w:rPr>
          <w:rFonts w:ascii="Calibri" w:hAnsi="Calibri" w:cs="Calibri" w:eastAsia="Calibri"/>
          <w:b w:val="0"/>
          <w:bCs w:val="0"/>
          <w:color w:val="000001"/>
          <w:spacing w:val="47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отобразится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символ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DRY,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панели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индикации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температуры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ореол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станет</w:t>
      </w:r>
      <w:r>
        <w:rPr>
          <w:rFonts w:ascii="Calibri" w:hAnsi="Calibri" w:cs="Calibri" w:eastAsia="Calibri"/>
          <w:b w:val="0"/>
          <w:bCs w:val="0"/>
          <w:color w:val="000001"/>
          <w:spacing w:val="-3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ГОЛУБЫМ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23" w:lineRule="exact"/>
        <w:ind w:left="117" w:right="1496" w:firstLine="0"/>
        <w:jc w:val="both"/>
        <w:rPr>
          <w:rFonts w:ascii="Calibri" w:hAnsi="Calibri" w:cs="Calibri" w:eastAsia="Calibri"/>
          <w:sz w:val="21"/>
          <w:szCs w:val="21"/>
        </w:rPr>
      </w:pPr>
      <w:r>
        <w:rPr/>
        <w:pict>
          <v:group style="position:absolute;margin-left:291.919769pt;margin-top:15.061427pt;width:267.430462pt;height:121.688pt;mso-position-horizontal-relative:page;mso-position-vertical-relative:paragraph;z-index:-8025" coordorigin="5838,301" coordsize="5349,2434">
            <v:shape style="position:absolute;left:5838;top:301;width:5349;height:2434" coordorigin="5838,301" coordsize="5349,2434" path="m10904,301l6121,301,6119,301,6042,313,5980,337,5918,379,5868,446,5846,508,5838,582,5838,2454,5839,2460,5850,2532,5874,2594,5916,2655,5983,2706,6045,2727,6121,2735,10906,2735,10984,2723,11046,2700,11107,2657,11158,2590,11179,2529,11187,2454,11187,582,11187,576,11175,504,11152,443,11109,381,11042,331,10981,309,10904,301xe" filled="t" fillcolor="#D6D8DA" stroked="f">
              <v:path arrowok="t"/>
              <v:fill type="solid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Блок</w:t>
      </w:r>
      <w:r>
        <w:rPr>
          <w:rFonts w:ascii="Calibri" w:hAnsi="Calibri" w:cs="Calibri" w:eastAsia="Calibri"/>
          <w:b w:val="0"/>
          <w:bCs w:val="0"/>
          <w:color w:val="000001"/>
          <w:spacing w:val="-1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начнет</w:t>
      </w:r>
      <w:r>
        <w:rPr>
          <w:rFonts w:ascii="Calibri" w:hAnsi="Calibri" w:cs="Calibri" w:eastAsia="Calibri"/>
          <w:b w:val="0"/>
          <w:bCs w:val="0"/>
          <w:color w:val="000001"/>
          <w:spacing w:val="-1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работу</w:t>
      </w:r>
      <w:r>
        <w:rPr>
          <w:rFonts w:ascii="Calibri" w:hAnsi="Calibri" w:cs="Calibri" w:eastAsia="Calibri"/>
          <w:b w:val="0"/>
          <w:bCs w:val="0"/>
          <w:color w:val="000001"/>
          <w:spacing w:val="-1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-1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режиме</w:t>
      </w:r>
      <w:r>
        <w:rPr>
          <w:rFonts w:ascii="Calibri" w:hAnsi="Calibri" w:cs="Calibri" w:eastAsia="Calibri"/>
          <w:b w:val="0"/>
          <w:bCs w:val="0"/>
          <w:color w:val="000001"/>
          <w:spacing w:val="-1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осушения</w:t>
      </w:r>
      <w:r>
        <w:rPr>
          <w:rFonts w:ascii="Calibri" w:hAnsi="Calibri" w:cs="Calibri" w:eastAsia="Calibri"/>
          <w:b w:val="0"/>
          <w:bCs w:val="0"/>
          <w:color w:val="000001"/>
          <w:spacing w:val="-1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(DRY).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43" w:lineRule="exact"/>
        <w:ind w:left="117" w:right="4613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0"/>
          <w:szCs w:val="20"/>
        </w:rPr>
        <w:t>Внимание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0"/>
          <w:szCs w:val="20"/>
        </w:rPr>
        <w:t>!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7"/>
        </w:numPr>
        <w:tabs>
          <w:tab w:pos="423" w:val="left" w:leader="none"/>
        </w:tabs>
        <w:spacing w:line="195" w:lineRule="auto"/>
        <w:ind w:left="117" w:right="507" w:firstLine="0"/>
        <w:jc w:val="both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режиме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DRY,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если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температура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помещении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опускается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градуса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ниже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установленного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значени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195" w:lineRule="auto"/>
        <w:jc w:val="both"/>
        <w:rPr>
          <w:rFonts w:ascii="Calibri" w:hAnsi="Calibri" w:cs="Calibri" w:eastAsia="Calibri"/>
          <w:sz w:val="21"/>
          <w:szCs w:val="21"/>
        </w:rPr>
        <w:sectPr>
          <w:type w:val="continuous"/>
          <w:pgSz w:w="11906" w:h="16840"/>
          <w:pgMar w:top="1580" w:bottom="0" w:left="100" w:right="340"/>
          <w:cols w:num="2" w:equalWidth="0">
            <w:col w:w="5182" w:space="555"/>
            <w:col w:w="5729"/>
          </w:cols>
        </w:sectPr>
      </w:pPr>
    </w:p>
    <w:p>
      <w:pPr>
        <w:spacing w:before="88"/>
        <w:ind w:left="117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отображается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символ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20" w:lineRule="exact" w:before="4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ind w:left="11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90939A"/>
          <w:spacing w:val="0"/>
          <w:w w:val="100"/>
          <w:sz w:val="18"/>
          <w:szCs w:val="18"/>
        </w:rPr>
        <w:t>SOFT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88"/>
        <w:ind w:left="117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spacing w:val="0"/>
          <w:w w:val="105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21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кондиционер</w:t>
      </w:r>
      <w:r>
        <w:rPr>
          <w:rFonts w:ascii="Calibri" w:hAnsi="Calibri" w:cs="Calibri" w:eastAsia="Calibri"/>
          <w:b w:val="0"/>
          <w:bCs w:val="0"/>
          <w:color w:val="000001"/>
          <w:spacing w:val="-22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начинает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10" w:lineRule="exact"/>
        <w:ind w:left="117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температуры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блок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автома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ически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переключается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54" w:lineRule="exact"/>
        <w:ind w:left="117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низкую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(LOW)</w:t>
      </w:r>
      <w:r>
        <w:rPr>
          <w:rFonts w:ascii="Calibri" w:hAnsi="Calibri" w:cs="Calibri" w:eastAsia="Calibri"/>
          <w:b w:val="0"/>
          <w:bCs w:val="0"/>
          <w:color w:val="000001"/>
          <w:spacing w:val="-1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скорость</w:t>
      </w:r>
      <w:r>
        <w:rPr>
          <w:rFonts w:ascii="Calibri" w:hAnsi="Calibri" w:cs="Calibri" w:eastAsia="Calibri"/>
          <w:b w:val="0"/>
          <w:bCs w:val="0"/>
          <w:color w:val="000001"/>
          <w:spacing w:val="-1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-1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вентилятора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-1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независимо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154" w:lineRule="exact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1906" w:h="16840"/>
          <w:pgMar w:top="1580" w:bottom="0" w:left="100" w:right="340"/>
          <w:cols w:num="4" w:equalWidth="0">
            <w:col w:w="2054" w:space="87"/>
            <w:col w:w="601" w:space="135"/>
            <w:col w:w="2344" w:space="515"/>
            <w:col w:w="5730"/>
          </w:cols>
        </w:sectPr>
      </w:pPr>
    </w:p>
    <w:p>
      <w:pPr>
        <w:spacing w:line="210" w:lineRule="exact"/>
        <w:ind w:left="117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работу</w:t>
      </w:r>
      <w:r>
        <w:rPr>
          <w:rFonts w:ascii="Calibri" w:hAnsi="Calibri" w:cs="Calibri" w:eastAsia="Calibri"/>
          <w:b w:val="0"/>
          <w:bCs w:val="0"/>
          <w:color w:val="000001"/>
          <w:spacing w:val="-8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-7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режиме</w:t>
      </w:r>
      <w:r>
        <w:rPr>
          <w:rFonts w:ascii="Calibri" w:hAnsi="Calibri" w:cs="Calibri" w:eastAsia="Calibri"/>
          <w:b w:val="0"/>
          <w:bCs w:val="0"/>
          <w:color w:val="000001"/>
          <w:spacing w:val="-7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SOFT.</w:t>
      </w:r>
      <w:r>
        <w:rPr>
          <w:rFonts w:ascii="Calibri" w:hAnsi="Calibri" w:cs="Calibri" w:eastAsia="Calibri"/>
          <w:b w:val="0"/>
          <w:bCs w:val="0"/>
          <w:color w:val="000001"/>
          <w:spacing w:val="-7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режиме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SOFT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автома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ически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tabs>
          <w:tab w:pos="1466" w:val="left" w:leader="none"/>
          <w:tab w:pos="2355" w:val="left" w:leader="none"/>
        </w:tabs>
        <w:spacing w:line="244" w:lineRule="exact"/>
        <w:ind w:left="117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/>
        <w:pict>
          <v:group style="position:absolute;margin-left:94.171997pt;margin-top:11.682653pt;width:29.785pt;height:15.355pt;mso-position-horizontal-relative:page;mso-position-vertical-relative:paragraph;z-index:-7999" coordorigin="1883,234" coordsize="596,307">
            <v:group style="position:absolute;left:1899;top:244;width:570;height:280" coordorigin="1899,244" coordsize="570,280">
              <v:shape style="position:absolute;left:1899;top:244;width:570;height:280" coordorigin="1899,244" coordsize="570,280" path="m2448,244l1970,244,1915,270,1901,460,1899,476,1954,522,1973,523,2448,523,2455,521,2461,516,2466,511,2469,505,2469,263,2466,256,2455,246,2448,244xe" filled="t" fillcolor="#C3C3C4" stroked="f">
                <v:path arrowok="t"/>
                <v:fill type="solid"/>
              </v:shape>
            </v:group>
            <v:group style="position:absolute;left:1893;top:247;width:573;height:284" coordorigin="1893,247" coordsize="573,284">
              <v:shape style="position:absolute;left:1893;top:247;width:573;height:284" coordorigin="1893,247" coordsize="573,284" path="m2443,247l1962,247,1907,275,1893,312,1894,470,1929,521,1968,531,2443,531,2451,528,2452,527,1967,527,1949,524,1931,517,1912,502,1901,485,1898,465,1901,297,1910,280,1929,261,1948,254,1968,251,2452,251,2451,250,2443,247xe" filled="t" fillcolor="#050100" stroked="f">
                <v:path arrowok="t"/>
                <v:fill type="solid"/>
              </v:shape>
              <v:shape style="position:absolute;left:1893;top:247;width:573;height:284" coordorigin="1893,247" coordsize="573,284" path="m2452,251l2442,251,2449,253,2454,258,2459,262,2462,268,2462,509,2459,515,2454,520,2449,525,2442,527,2452,527,2457,523,2455,521,2459,521,2463,517,2466,510,2466,267,2463,260,2452,251xe" filled="t" fillcolor="#050100" stroked="f">
                <v:path arrowok="t"/>
                <v:fill type="solid"/>
              </v:shape>
              <v:shape style="position:absolute;left:1893;top:247;width:573;height:284" coordorigin="1893,247" coordsize="573,284" path="m2459,521l2455,521,2457,523,2459,521xe" filled="t" fillcolor="#05010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включается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низкая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скорость</w:t>
      </w:r>
      <w:r>
        <w:rPr>
          <w:rFonts w:ascii="Calibri" w:hAnsi="Calibri" w:cs="Calibri" w:eastAsia="Calibri"/>
          <w:b w:val="0"/>
          <w:bCs w:val="0"/>
          <w:color w:val="000001"/>
          <w:spacing w:val="-2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вращения</w:t>
      </w:r>
      <w:r>
        <w:rPr>
          <w:rFonts w:ascii="Calibri" w:hAnsi="Calibri" w:cs="Calibri" w:eastAsia="Calibri"/>
          <w:b w:val="0"/>
          <w:bCs w:val="0"/>
          <w:color w:val="000001"/>
          <w:spacing w:val="-2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вентилятора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3" w:lineRule="exact" w:before="18"/>
        <w:ind w:left="117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spacing w:val="0"/>
          <w:w w:val="105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от</w:t>
      </w:r>
      <w:r>
        <w:rPr>
          <w:rFonts w:ascii="Calibri" w:hAnsi="Calibri" w:cs="Calibri" w:eastAsia="Calibri"/>
          <w:b w:val="0"/>
          <w:bCs w:val="0"/>
          <w:color w:val="000001"/>
          <w:spacing w:val="-15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установленной</w:t>
      </w:r>
      <w:r>
        <w:rPr>
          <w:rFonts w:ascii="Calibri" w:hAnsi="Calibri" w:cs="Calibri" w:eastAsia="Calibri"/>
          <w:b w:val="0"/>
          <w:bCs w:val="0"/>
          <w:color w:val="000001"/>
          <w:spacing w:val="-15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скорости</w:t>
      </w:r>
      <w:r>
        <w:rPr>
          <w:rFonts w:ascii="Calibri" w:hAnsi="Calibri" w:cs="Calibri" w:eastAsia="Calibri"/>
          <w:b w:val="0"/>
          <w:bCs w:val="0"/>
          <w:color w:val="000001"/>
          <w:spacing w:val="-15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(FAN)</w:t>
      </w:r>
      <w:r>
        <w:rPr>
          <w:rFonts w:ascii="Calibri" w:hAnsi="Calibri" w:cs="Calibri" w:eastAsia="Calibri"/>
          <w:b w:val="0"/>
          <w:bCs w:val="0"/>
          <w:color w:val="000001"/>
          <w:spacing w:val="-15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setting.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7"/>
        </w:numPr>
        <w:tabs>
          <w:tab w:pos="421" w:val="left" w:leader="none"/>
        </w:tabs>
        <w:spacing w:line="207" w:lineRule="exact"/>
        <w:ind w:left="421" w:right="0" w:hanging="304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Пульт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ДУ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может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запоминать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статус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каждого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режима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07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06" w:h="16840"/>
          <w:pgMar w:top="1580" w:bottom="0" w:left="100" w:right="340"/>
          <w:cols w:num="2" w:equalWidth="0">
            <w:col w:w="5283" w:space="453"/>
            <w:col w:w="5730"/>
          </w:cols>
        </w:sectPr>
      </w:pPr>
    </w:p>
    <w:p>
      <w:pPr>
        <w:spacing w:line="227" w:lineRule="exact"/>
        <w:ind w:left="117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кнопку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57"/>
        <w:ind w:left="11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6B6E74"/>
          <w:spacing w:val="0"/>
          <w:w w:val="100"/>
          <w:sz w:val="12"/>
          <w:szCs w:val="12"/>
        </w:rPr>
        <w:t>QUIET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27" w:lineRule="exact"/>
        <w:ind w:left="117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еще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раз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чего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имвол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10" w:lineRule="exact"/>
        <w:ind w:left="117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включении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блока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следующий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раз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просто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1140" w:val="left" w:leader="none"/>
          <w:tab w:pos="1988" w:val="left" w:leader="none"/>
          <w:tab w:pos="2953" w:val="left" w:leader="none"/>
          <w:tab w:pos="3297" w:val="left" w:leader="none"/>
          <w:tab w:pos="3952" w:val="left" w:leader="none"/>
          <w:tab w:pos="5121" w:val="left" w:leader="none"/>
        </w:tabs>
        <w:spacing w:line="206" w:lineRule="exact"/>
        <w:ind w:left="117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/>
        <w:pict>
          <v:shape style="position:absolute;margin-left:10.227pt;margin-top:11.24075pt;width:31.722pt;height:11.242pt;mso-position-horizontal-relative:page;mso-position-vertical-relative:paragraph;z-index:-8026" type="#_x0000_t75">
            <v:imagedata r:id="rId142" o:title=""/>
          </v:shape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ON/OFF,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блок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запуститс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06" w:lineRule="exact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1906" w:h="16840"/>
          <w:pgMar w:top="1580" w:bottom="0" w:left="100" w:right="340"/>
          <w:cols w:num="4" w:equalWidth="0">
            <w:col w:w="1638" w:space="132"/>
            <w:col w:w="497" w:space="243"/>
            <w:col w:w="2619" w:space="608"/>
            <w:col w:w="5729"/>
          </w:cols>
        </w:sectPr>
      </w:pPr>
    </w:p>
    <w:p>
      <w:pPr>
        <w:spacing w:before="31"/>
        <w:ind w:left="18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90939A"/>
          <w:spacing w:val="0"/>
          <w:w w:val="100"/>
          <w:sz w:val="18"/>
          <w:szCs w:val="18"/>
        </w:rPr>
        <w:t>SOFT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37"/>
        <w:ind w:left="119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пропадет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работа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продолжится</w:t>
      </w:r>
      <w:r>
        <w:rPr>
          <w:rFonts w:ascii="Calibri" w:hAnsi="Calibri" w:cs="Calibri" w:eastAsia="Calibri"/>
          <w:b w:val="0"/>
          <w:bCs w:val="0"/>
          <w:color w:val="000001"/>
          <w:spacing w:val="-1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12" w:lineRule="exact"/>
        <w:ind w:left="182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spacing w:val="0"/>
          <w:w w:val="95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предыдущем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95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режиме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12" w:lineRule="exact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1906" w:h="16840"/>
          <w:pgMar w:top="1580" w:bottom="0" w:left="100" w:right="340"/>
          <w:cols w:num="3" w:equalWidth="0">
            <w:col w:w="665" w:space="40"/>
            <w:col w:w="4545" w:space="423"/>
            <w:col w:w="5793"/>
          </w:cols>
        </w:sectPr>
      </w:pPr>
    </w:p>
    <w:p>
      <w:pPr>
        <w:spacing w:line="239" w:lineRule="exact"/>
        <w:ind w:left="117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обычном</w:t>
      </w:r>
      <w:r>
        <w:rPr>
          <w:rFonts w:ascii="Calibri" w:hAnsi="Calibri" w:cs="Calibri" w:eastAsia="Calibri"/>
          <w:b w:val="0"/>
          <w:bCs w:val="0"/>
          <w:color w:val="000001"/>
          <w:spacing w:val="-32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режиме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4"/>
        <w:ind w:left="0" w:right="705" w:firstLine="0"/>
        <w:jc w:val="right"/>
        <w:rPr>
          <w:rFonts w:ascii="Calibri" w:hAnsi="Calibri" w:cs="Calibri" w:eastAsia="Calibri"/>
          <w:sz w:val="25"/>
          <w:szCs w:val="25"/>
        </w:rPr>
      </w:pPr>
      <w:r>
        <w:rPr/>
        <w:pict>
          <v:group style="position:absolute;margin-left:530.690002pt;margin-top:5.995902pt;width:12.261pt;height:9.124pt;mso-position-horizontal-relative:page;mso-position-vertical-relative:paragraph;z-index:-7997" coordorigin="10614,120" coordsize="245,182">
            <v:group style="position:absolute;left:10622;top:129;width:94;height:163" coordorigin="10622,129" coordsize="94,163">
              <v:shape style="position:absolute;left:10622;top:129;width:94;height:163" coordorigin="10622,129" coordsize="94,163" path="m10716,284l10713,292,10713,292,10712,292,10712,292,10627,292,10626,292,10626,292,10625,292,10625,291,10624,291,10624,290,10623,290,10623,289,10623,288,10623,286,10622,285,10623,284,10622,282,10623,281,10623,280,10623,279,10623,278,10624,277,10624,276,10625,276,10625,275,10626,275,10626,275,10627,275,10661,275,10661,152,10630,170,10628,171,10627,172,10626,172,10625,172,10624,172,10623,171,10623,171,10622,170,10622,169,10622,168,10622,166,10622,164,10622,163,10622,161,10622,160,10622,159,10622,159,10623,158,10623,157,10623,157,10624,156,10624,156,10625,155,10626,155,10663,131,10663,130,10663,130,10664,130,10664,130,10665,130,10666,130,10667,129,10667,129,10669,129,10669,129,10671,129,10672,129,10674,129,10682,133,10682,275,10712,275,10712,275,10713,275,10713,275,10714,276,10716,282,10716,284xe" filled="f" stroked="t" strokeweight=".8pt" strokecolor="#000000">
                <v:path arrowok="t"/>
              </v:shape>
            </v:group>
            <v:group style="position:absolute;left:10739;top:128;width:112;height:166" coordorigin="10739,128" coordsize="112,166">
              <v:shape style="position:absolute;left:10739;top:128;width:112;height:166" coordorigin="10739,128" coordsize="112,166" path="m10851,211l10851,223,10850,235,10848,245,10846,255,10821,288,10813,292,10804,294,10793,294,10783,294,10775,293,10768,289,10761,285,10755,280,10751,273,10747,266,10744,257,10742,247,10740,237,10739,225,10739,212,10739,199,10752,151,10756,144,10797,128,10807,128,10848,175,10851,198,10851,211xe" filled="f" stroked="t" strokeweight=".8pt" strokecolor="#000000">
                <v:path arrowok="t"/>
              </v:shape>
            </v:group>
            <v:group style="position:absolute;left:10761;top:146;width:68;height:131" coordorigin="10761,146" coordsize="68,131">
              <v:shape style="position:absolute;left:10761;top:146;width:68;height:131" coordorigin="10761,146" coordsize="68,131" path="m10829,212l10829,204,10829,197,10828,191,10828,184,10827,179,10826,174,10824,169,10799,146,10795,146,10788,146,10768,164,10765,170,10763,177,10763,185,10762,193,10761,201,10761,210,10761,222,10762,232,10763,241,10764,249,10766,256,10769,262,10772,267,10775,271,10779,273,10783,276,10789,277,10795,277,10799,277,10803,276,10807,275,10810,273,10829,218,10829,212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10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/>
        <w:jc w:val="right"/>
        <w:rPr>
          <w:rFonts w:ascii="Calibri" w:hAnsi="Calibri" w:cs="Calibri" w:eastAsia="Calibri"/>
          <w:sz w:val="25"/>
          <w:szCs w:val="25"/>
        </w:rPr>
        <w:sectPr>
          <w:type w:val="continuous"/>
          <w:pgSz w:w="11906" w:h="16840"/>
          <w:pgMar w:top="1580" w:bottom="0" w:left="100" w:right="340"/>
        </w:sectPr>
      </w:pP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726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289.44101pt;margin-top:23.500202pt;width:258.942pt;height:.1pt;mso-position-horizontal-relative:page;mso-position-vertical-relative:paragraph;z-index:-7979" coordorigin="5789,470" coordsize="5179,2">
            <v:shape style="position:absolute;left:5789;top:470;width:5179;height:2" coordorigin="5789,470" coordsize="5179,0" path="m5789,470l10968,470e" filled="f" stroked="t" strokeweight="1.997pt" strokecolor="#898C8E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00080"/>
          <w:spacing w:val="0"/>
          <w:w w:val="100"/>
          <w:sz w:val="28"/>
          <w:szCs w:val="28"/>
        </w:rPr>
        <w:t>Установка</w:t>
      </w:r>
      <w:r>
        <w:rPr>
          <w:rFonts w:ascii="Arial" w:hAnsi="Arial" w:cs="Arial" w:eastAsia="Arial"/>
          <w:b w:val="0"/>
          <w:bCs w:val="0"/>
          <w:color w:val="000080"/>
          <w:spacing w:val="4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100"/>
          <w:sz w:val="28"/>
          <w:szCs w:val="28"/>
        </w:rPr>
        <w:t>значе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100"/>
          <w:sz w:val="28"/>
          <w:szCs w:val="28"/>
        </w:rPr>
        <w:t>ния</w:t>
      </w:r>
      <w:r>
        <w:rPr>
          <w:rFonts w:ascii="Arial" w:hAnsi="Arial" w:cs="Arial" w:eastAsia="Arial"/>
          <w:b w:val="0"/>
          <w:bCs w:val="0"/>
          <w:color w:val="000080"/>
          <w:spacing w:val="5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100"/>
          <w:sz w:val="28"/>
          <w:szCs w:val="28"/>
        </w:rPr>
        <w:t>темпе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100"/>
          <w:sz w:val="28"/>
          <w:szCs w:val="28"/>
        </w:rPr>
        <w:t>ратуры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288" w:lineRule="exact" w:before="37"/>
        <w:ind w:left="1918" w:right="773" w:hanging="1368"/>
        <w:jc w:val="left"/>
        <w:rPr>
          <w:rFonts w:ascii="Arial" w:hAnsi="Arial" w:cs="Arial" w:eastAsia="Arial"/>
          <w:sz w:val="29"/>
          <w:szCs w:val="29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000080"/>
          <w:spacing w:val="0"/>
          <w:w w:val="95"/>
          <w:sz w:val="28"/>
          <w:szCs w:val="28"/>
        </w:rPr>
        <w:t>Регулировка</w:t>
      </w:r>
      <w:r>
        <w:rPr>
          <w:rFonts w:ascii="Arial" w:hAnsi="Arial" w:cs="Arial" w:eastAsia="Arial"/>
          <w:b w:val="0"/>
          <w:bCs w:val="0"/>
          <w:color w:val="000080"/>
          <w:spacing w:val="-26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95"/>
          <w:sz w:val="28"/>
          <w:szCs w:val="28"/>
        </w:rPr>
        <w:t>направления</w:t>
      </w:r>
      <w:r>
        <w:rPr>
          <w:rFonts w:ascii="Arial" w:hAnsi="Arial" w:cs="Arial" w:eastAsia="Arial"/>
          <w:b w:val="0"/>
          <w:bCs w:val="0"/>
          <w:color w:val="000080"/>
          <w:spacing w:val="-25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95"/>
          <w:sz w:val="28"/>
          <w:szCs w:val="28"/>
        </w:rPr>
        <w:t>воз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95"/>
          <w:sz w:val="28"/>
          <w:szCs w:val="28"/>
        </w:rPr>
        <w:t>душного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97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95"/>
          <w:sz w:val="29"/>
          <w:szCs w:val="29"/>
        </w:rPr>
        <w:t>поток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95"/>
          <w:sz w:val="29"/>
          <w:szCs w:val="29"/>
        </w:rPr>
        <w:t>а</w:t>
      </w:r>
      <w:r>
        <w:rPr>
          <w:rFonts w:ascii="Arial" w:hAnsi="Arial" w:cs="Arial" w:eastAsia="Arial"/>
          <w:b w:val="0"/>
          <w:bCs w:val="0"/>
          <w:color w:val="000080"/>
          <w:spacing w:val="-33"/>
          <w:w w:val="9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95"/>
          <w:sz w:val="29"/>
          <w:szCs w:val="29"/>
        </w:rPr>
        <w:t>(SWING)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after="0" w:line="288" w:lineRule="exact"/>
        <w:jc w:val="left"/>
        <w:rPr>
          <w:rFonts w:ascii="Arial" w:hAnsi="Arial" w:cs="Arial" w:eastAsia="Arial"/>
          <w:sz w:val="29"/>
          <w:szCs w:val="29"/>
        </w:rPr>
        <w:sectPr>
          <w:pgSz w:w="11906" w:h="16840"/>
          <w:pgMar w:header="429" w:footer="0" w:top="1340" w:bottom="280" w:left="260" w:right="340"/>
          <w:cols w:num="2" w:equalWidth="0">
            <w:col w:w="5191" w:space="40"/>
            <w:col w:w="6075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06" w:h="16840"/>
          <w:pgMar w:top="1580" w:bottom="0" w:left="260" w:right="340"/>
        </w:sectPr>
      </w:pPr>
    </w:p>
    <w:p>
      <w:pPr>
        <w:spacing w:before="65"/>
        <w:ind w:left="2696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36.838001pt;margin-top:-2.623172pt;width:105.034pt;height:291.199pt;mso-position-horizontal-relative:page;mso-position-vertical-relative:paragraph;z-index:-7990" coordorigin="737,-52" coordsize="2101,5824">
            <v:group style="position:absolute;left:2422;top:81;width:2;height:2381" coordorigin="2422,81" coordsize="2,2381">
              <v:shape style="position:absolute;left:2422;top:81;width:2;height:2381" coordorigin="2422,81" coordsize="0,2381" path="m2422,81l2422,2461e" filled="f" stroked="t" strokeweight=".25pt" strokecolor="#050100">
                <v:path arrowok="t"/>
              </v:shape>
            </v:group>
            <v:group style="position:absolute;left:2471;top:81;width:2;height:5559" coordorigin="2471,81" coordsize="2,5559">
              <v:shape style="position:absolute;left:2471;top:81;width:2;height:5559" coordorigin="2471,81" coordsize="0,5559" path="m2471,81l2471,5639e" filled="f" stroked="t" strokeweight=".25pt" strokecolor="#050100">
                <v:path arrowok="t"/>
              </v:shape>
            </v:group>
            <v:group style="position:absolute;left:2345;top:5639;width:126;height:130" coordorigin="2345,5639" coordsize="126,130">
              <v:shape style="position:absolute;left:2345;top:5639;width:126;height:130" coordorigin="2345,5639" coordsize="126,130" path="m2471,5639l2454,5704,2409,5750,2368,5766,2345,5769e" filled="f" stroked="t" strokeweight=".25pt" strokecolor="#050100">
                <v:path arrowok="t"/>
              </v:shape>
            </v:group>
            <v:group style="position:absolute;left:2454;top:81;width:2;height:5559" coordorigin="2454,81" coordsize="2,5559">
              <v:shape style="position:absolute;left:2454;top:81;width:2;height:5559" coordorigin="2454,81" coordsize="0,5559" path="m2454,81l2454,5639e" filled="f" stroked="t" strokeweight=".25pt" strokecolor="#050100">
                <v:path arrowok="t"/>
              </v:shape>
            </v:group>
            <v:group style="position:absolute;left:2342;top:5639;width:113;height:113" coordorigin="2342,5639" coordsize="113,113">
              <v:shape style="position:absolute;left:2342;top:5639;width:113;height:113" coordorigin="2342,5639" coordsize="113,113" path="m2454,5639l2435,5703,2386,5744,2364,5750,2342,5753e" filled="f" stroked="t" strokeweight=".25pt" strokecolor="#050100">
                <v:path arrowok="t"/>
              </v:shape>
            </v:group>
            <v:group style="position:absolute;left:791;top:81;width:2;height:2381" coordorigin="791,81" coordsize="2,2381">
              <v:shape style="position:absolute;left:791;top:81;width:2;height:2381" coordorigin="791,81" coordsize="0,2381" path="m791,81l791,2461e" filled="f" stroked="t" strokeweight=".25pt" strokecolor="#050100">
                <v:path arrowok="t"/>
              </v:shape>
            </v:group>
            <v:group style="position:absolute;left:793;top:0;width:79;height:64" coordorigin="793,0" coordsize="79,64">
              <v:shape style="position:absolute;left:793;top:0;width:79;height:64" coordorigin="793,0" coordsize="79,64" path="m872,0l850,3,830,12,813,26,800,43,793,64e" filled="f" stroked="t" strokeweight=".25pt" strokecolor="#050100">
                <v:path arrowok="t"/>
              </v:shape>
            </v:group>
            <v:group style="position:absolute;left:743;top:-49;width:126;height:130" coordorigin="743,-49" coordsize="126,130">
              <v:shape style="position:absolute;left:743;top:-49;width:126;height:130" coordorigin="743,-49" coordsize="126,130" path="m743,81l760,16,805,-30,845,-46,868,-49e" filled="f" stroked="t" strokeweight=".25pt" strokecolor="#050100">
                <v:path arrowok="t"/>
              </v:shape>
            </v:group>
            <v:group style="position:absolute;left:759;top:-33;width:113;height:114" coordorigin="759,-33" coordsize="113,114">
              <v:shape style="position:absolute;left:759;top:-33;width:113;height:114" coordorigin="759,-33" coordsize="113,114" path="m759,81l778,18,828,-24,849,-30,872,-33e" filled="f" stroked="t" strokeweight=".25pt" strokecolor="#050100">
                <v:path arrowok="t"/>
              </v:shape>
            </v:group>
            <v:group style="position:absolute;left:742;top:2461;width:1728;height:2" coordorigin="742,2461" coordsize="1728,2">
              <v:shape style="position:absolute;left:742;top:2461;width:1728;height:2" coordorigin="742,2461" coordsize="1728,0" path="m742,2461l2471,2461e" filled="f" stroked="t" strokeweight=".25pt" strokecolor="#050100">
                <v:path arrowok="t"/>
              </v:shape>
              <v:shape style="position:absolute;left:923;top:321;width:1448;height:2015" type="#_x0000_t75">
                <v:imagedata r:id="rId143" o:title=""/>
              </v:shape>
            </v:group>
            <v:group style="position:absolute;left:2341;top:0;width:79;height:64" coordorigin="2341,0" coordsize="79,64">
              <v:shape style="position:absolute;left:2341;top:0;width:79;height:64" coordorigin="2341,0" coordsize="79,64" path="m2341,0l2363,3,2384,12,2400,26,2413,43,2420,64e" filled="f" stroked="t" strokeweight=".25pt" strokecolor="#050100">
                <v:path arrowok="t"/>
              </v:shape>
            </v:group>
            <v:group style="position:absolute;left:2341;top:-49;width:130;height:126" coordorigin="2341,-49" coordsize="130,126">
              <v:shape style="position:absolute;left:2341;top:-49;width:130;height:126" coordorigin="2341,-49" coordsize="130,126" path="m2341,-49l2405,-32,2452,13,2468,54,2471,77e" filled="f" stroked="t" strokeweight=".25pt" strokecolor="#050100">
                <v:path arrowok="t"/>
              </v:shape>
            </v:group>
            <v:group style="position:absolute;left:2341;top:-33;width:114;height:113" coordorigin="2341,-33" coordsize="114,113">
              <v:shape style="position:absolute;left:2341;top:-33;width:114;height:113" coordorigin="2341,-33" coordsize="114,113" path="m2341,-33l2404,-13,2445,36,2452,57,2454,80e" filled="f" stroked="t" strokeweight=".25pt" strokecolor="#050100">
                <v:path arrowok="t"/>
              </v:shape>
            </v:group>
            <v:group style="position:absolute;left:743;top:5643;width:130;height:126" coordorigin="743,5643" coordsize="130,126">
              <v:shape style="position:absolute;left:743;top:5643;width:130;height:126" coordorigin="743,5643" coordsize="130,126" path="m872,5769l808,5752,761,5707,745,5666,743,5643e" filled="f" stroked="t" strokeweight=".25pt" strokecolor="#050100">
                <v:path arrowok="t"/>
              </v:shape>
            </v:group>
            <v:group style="position:absolute;left:759;top:5640;width:113;height:113" coordorigin="759,5640" coordsize="113,113">
              <v:shape style="position:absolute;left:759;top:5640;width:113;height:113" coordorigin="759,5640" coordsize="113,113" path="m872,5753l809,5734,768,5684,761,5663,759,5640e" filled="f" stroked="t" strokeweight=".25pt" strokecolor="#050100">
                <v:path arrowok="t"/>
              </v:shape>
            </v:group>
            <v:group style="position:absolute;left:743;top:81;width:2;height:5559" coordorigin="743,81" coordsize="2,5559">
              <v:shape style="position:absolute;left:743;top:81;width:2;height:5559" coordorigin="743,81" coordsize="0,5559" path="m743,5639l743,81e" filled="f" stroked="t" strokeweight=".25pt" strokecolor="#050100">
                <v:path arrowok="t"/>
              </v:shape>
            </v:group>
            <v:group style="position:absolute;left:759;top:81;width:2;height:5559" coordorigin="759,81" coordsize="2,5559">
              <v:shape style="position:absolute;left:759;top:81;width:2;height:5559" coordorigin="759,81" coordsize="0,5559" path="m759,5639l759,81e" filled="f" stroked="t" strokeweight=".25pt" strokecolor="#050100">
                <v:path arrowok="t"/>
              </v:shape>
            </v:group>
            <v:group style="position:absolute;left:743;top:3167;width:1728;height:2" coordorigin="743,3167" coordsize="1728,2">
              <v:shape style="position:absolute;left:743;top:3167;width:1728;height:2" coordorigin="743,3167" coordsize="1728,0" path="m743,3167l2471,3167e" filled="f" stroked="t" strokeweight=".574pt" strokecolor="#050100">
                <v:path arrowok="t"/>
              </v:shape>
            </v:group>
            <v:group style="position:absolute;left:1671;top:2675;width:635;height:356" coordorigin="1671,2675" coordsize="635,356">
              <v:shape style="position:absolute;left:1671;top:2675;width:635;height:356" coordorigin="1671,2675" coordsize="635,356" path="m2307,2950l2267,3019,1704,3031,1696,3031,1687,3028,1681,3022,1675,3015,1671,3007,1671,2999,1671,2707,1671,2699,1675,2691,1681,2684,1687,2678,1696,2675,1704,2675,2226,2675,2281,2697,2307,2752,2307,2950xe" filled="f" stroked="t" strokeweight=".423pt" strokecolor="#BA6769">
                <v:path arrowok="t"/>
              </v:shape>
            </v:group>
            <v:group style="position:absolute;left:1748;top:2795;width:496;height:109" coordorigin="1748,2795" coordsize="496,109">
              <v:shape style="position:absolute;left:1748;top:2795;width:496;height:109" coordorigin="1748,2795" coordsize="496,109" path="m2187,2797l2186,2902,2187,2902,2187,2902,2198,2902,2199,2854,2237,2854,2238,2842,2198,2841,2199,2809,2243,2809,2244,2797,2187,2797xe" filled="t" fillcolor="#6B6E74" stroked="f">
                <v:path arrowok="t"/>
                <v:fill type="solid"/>
              </v:shape>
              <v:shape style="position:absolute;left:1748;top:2795;width:496;height:109" coordorigin="1748,2795" coordsize="496,109" path="m2237,2854l2199,2854,2237,2855,2237,2854xe" filled="t" fillcolor="#6B6E74" stroked="f">
                <v:path arrowok="t"/>
                <v:fill type="solid"/>
              </v:shape>
              <v:shape style="position:absolute;left:1748;top:2795;width:496;height:109" coordorigin="1748,2795" coordsize="496,109" path="m2243,2809l2199,2809,2243,2810,2243,2809xe" filled="t" fillcolor="#6B6E74" stroked="f">
                <v:path arrowok="t"/>
                <v:fill type="solid"/>
              </v:shape>
              <v:shape style="position:absolute;left:1748;top:2795;width:496;height:109" coordorigin="1748,2795" coordsize="496,109" path="m2116,2797l2115,2902,2116,2902,2116,2902,2127,2902,2127,2854,2166,2854,2166,2842,2127,2841,2127,2809,2172,2809,2173,2797,2116,2797xe" filled="t" fillcolor="#6B6E74" stroked="f">
                <v:path arrowok="t"/>
                <v:fill type="solid"/>
              </v:shape>
              <v:shape style="position:absolute;left:1748;top:2795;width:496;height:109" coordorigin="1748,2795" coordsize="496,109" path="m2166,2854l2127,2854,2166,2855,2166,2854xe" filled="t" fillcolor="#6B6E74" stroked="f">
                <v:path arrowok="t"/>
                <v:fill type="solid"/>
              </v:shape>
              <v:shape style="position:absolute;left:1748;top:2795;width:496;height:109" coordorigin="1748,2795" coordsize="496,109" path="m2172,2809l2127,2809,2172,2810,2172,2809xe" filled="t" fillcolor="#6B6E74" stroked="f">
                <v:path arrowok="t"/>
                <v:fill type="solid"/>
              </v:shape>
              <v:shape style="position:absolute;left:1748;top:2795;width:496;height:109" coordorigin="1748,2795" coordsize="496,109" path="m2069,2795l2049,2795,2039,2800,2031,2810,2023,2826,2020,2848,2020,2860,2022,2869,2028,2885,2033,2892,2039,2897,2046,2902,2053,2904,2068,2904,2075,2902,2081,2897,2088,2893,2089,2891,2053,2891,2046,2887,2041,2880,2036,2873,2033,2863,2033,2835,2036,2824,2041,2818,2047,2811,2053,2808,2089,2808,2088,2806,2076,2797,2069,2795xe" filled="t" fillcolor="#6B6E74" stroked="f">
                <v:path arrowok="t"/>
                <v:fill type="solid"/>
              </v:shape>
              <v:shape style="position:absolute;left:1748;top:2795;width:496;height:109" coordorigin="1748,2795" coordsize="496,109" path="m2089,2808l2066,2808,2071,2810,2075,2813,2089,2863,2086,2873,2075,2887,2069,2891,2089,2891,2093,2887,2096,2878,2100,2870,2101,2860,2101,2839,2100,2830,2096,2821,2093,2813,2089,2808xe" filled="t" fillcolor="#6B6E74" stroked="f">
                <v:path arrowok="t"/>
                <v:fill type="solid"/>
              </v:shape>
              <v:shape style="position:absolute;left:1748;top:2795;width:496;height:109" coordorigin="1748,2795" coordsize="496,109" path="m1984,2795l1975,2795,1949,2904,1959,2904,1984,2795xe" filled="t" fillcolor="#6B6E74" stroked="f">
                <v:path arrowok="t"/>
                <v:fill type="solid"/>
              </v:shape>
              <v:shape style="position:absolute;left:1748;top:2795;width:496;height:109" coordorigin="1748,2795" coordsize="496,109" path="m1842,2797l1842,2902,1842,2902,1842,2902,1853,2902,1854,2822,1868,2822,1854,2797,1842,2797xe" filled="t" fillcolor="#6B6E74" stroked="f">
                <v:path arrowok="t"/>
                <v:fill type="solid"/>
              </v:shape>
              <v:shape style="position:absolute;left:1748;top:2795;width:496;height:109" coordorigin="1748,2795" coordsize="496,109" path="m1868,2822l1854,2822,1896,2902,1908,2902,1908,2877,1897,2877,1868,2822xe" filled="t" fillcolor="#6B6E74" stroked="f">
                <v:path arrowok="t"/>
                <v:fill type="solid"/>
              </v:shape>
              <v:shape style="position:absolute;left:1748;top:2795;width:496;height:109" coordorigin="1748,2795" coordsize="496,109" path="m1898,2797l1897,2877,1908,2877,1909,2797,1898,2797xe" filled="t" fillcolor="#6B6E74" stroked="f">
                <v:path arrowok="t"/>
                <v:fill type="solid"/>
              </v:shape>
              <v:shape style="position:absolute;left:1748;top:2795;width:496;height:109" coordorigin="1748,2795" coordsize="496,109" path="m1796,2795l1776,2795,1767,2800,1759,2810,1751,2826,1748,2848,1748,2860,1780,2904,1796,2904,1803,2902,1809,2897,1815,2893,1817,2891,1780,2891,1774,2887,1763,2873,1760,2863,1760,2835,1763,2824,1769,2818,1774,2811,1781,2808,1817,2808,1816,2806,1810,2802,1803,2797,1796,2795xe" filled="t" fillcolor="#6B6E74" stroked="f">
                <v:path arrowok="t"/>
                <v:fill type="solid"/>
              </v:shape>
              <v:shape style="position:absolute;left:1748;top:2795;width:496;height:109" coordorigin="1748,2795" coordsize="496,109" path="m1817,2808l1794,2808,1799,2810,1803,2813,1816,2863,1814,2873,1808,2880,1803,2887,1796,2891,1817,2891,1820,2887,1824,2878,1827,2870,1829,2860,1829,2839,1827,2830,1824,2821,1821,2813,1817,2808xe" filled="t" fillcolor="#6B6E74" stroked="f">
                <v:path arrowok="t"/>
                <v:fill type="solid"/>
              </v:shape>
            </v:group>
            <v:group style="position:absolute;left:1722;top:3307;width:637;height:1044" coordorigin="1722,3307" coordsize="637,1044">
              <v:shape style="position:absolute;left:1722;top:3307;width:637;height:1044" coordorigin="1722,3307" coordsize="637,1044" path="m2277,3307l1799,3307,1744,3332,1722,3388,1722,4274,1747,4329,1803,4351,2281,4351,2336,4325,2358,4270,2358,3384,2333,3329,2277,3307xe" filled="t" fillcolor="#34468C" stroked="f">
                <v:path arrowok="t"/>
                <v:fill type="solid"/>
              </v:shape>
            </v:group>
            <v:group style="position:absolute;left:1722;top:3307;width:637;height:1044" coordorigin="1722,3307" coordsize="637,1044">
              <v:shape style="position:absolute;left:1722;top:3307;width:637;height:1044" coordorigin="1722,3307" coordsize="637,1044" path="m2358,4270l2336,4325,2281,4351,1803,4351,1783,4348,1733,4311,1722,3388,1724,3368,1761,3318,2277,3307,2297,3309,2347,3346,2358,4270xe" filled="f" stroked="t" strokeweight=".996pt" strokecolor="#050100">
                <v:path arrowok="t"/>
              </v:shape>
            </v:group>
            <v:group style="position:absolute;left:904;top:3657;width:638;height:292" coordorigin="904,3657" coordsize="638,292">
              <v:shape style="position:absolute;left:904;top:3657;width:638;height:292" coordorigin="904,3657" coordsize="638,292" path="m1542,3916l1542,3925,1539,3933,1532,3939,1526,3946,1518,3949,1509,3949,936,3949,928,3949,919,3946,913,3939,907,3933,904,3925,904,3916,904,3689,904,3681,907,3673,913,3666,919,3660,928,3657,936,3657,1509,3657,1518,3657,1526,3660,1532,3666,1539,3673,1542,3681,1542,3689,1542,3916xe" filled="f" stroked="t" strokeweight=".401pt" strokecolor="#C47C69">
                <v:path arrowok="t"/>
              </v:shape>
            </v:group>
            <v:group style="position:absolute;left:904;top:3281;width:638;height:292" coordorigin="904,3281" coordsize="638,292">
              <v:shape style="position:absolute;left:904;top:3281;width:638;height:292" coordorigin="904,3281" coordsize="638,292" path="m1542,3540l1542,3549,1539,3557,1532,3563,1526,3570,1518,3573,1509,3573,936,3573,928,3573,919,3570,913,3563,907,3557,904,3549,904,3540,904,3362,926,3306,981,3281,1461,3281,1481,3283,1530,3320,1542,3358,1542,3540xe" filled="f" stroked="t" strokeweight=".401pt" strokecolor="#3F74AF">
                <v:path arrowok="t"/>
              </v:shape>
            </v:group>
            <v:group style="position:absolute;left:904;top:4033;width:638;height:292" coordorigin="904,4033" coordsize="638,292">
              <v:shape style="position:absolute;left:904;top:4033;width:638;height:292" coordorigin="904,4033" coordsize="638,292" path="m1542,4244l1520,4300,1465,4325,985,4325,965,4322,915,4286,904,4066,904,4057,907,4049,913,4043,919,4036,928,4033,936,4033,1509,4033,1518,4033,1526,4036,1532,4043,1539,4049,1542,4057,1542,4066,1542,4244xe" filled="f" stroked="t" strokeweight=".25pt" strokecolor="#050100">
                <v:path arrowok="t"/>
              </v:shape>
            </v:group>
            <v:group style="position:absolute;left:1006;top:3366;width:358;height:97" coordorigin="1006,3366" coordsize="358,97">
              <v:shape style="position:absolute;left:1006;top:3366;width:358;height:97" coordorigin="1006,3366" coordsize="358,97" path="m1305,3368l1304,3461,1305,3461,1305,3462,1363,3462,1363,3450,1317,3450,1318,3370,1317,3370,1317,3369,1318,3369,1318,3369,1305,3368xe" filled="t" fillcolor="#6B6E74" stroked="f">
                <v:path arrowok="t"/>
                <v:fill type="solid"/>
              </v:shape>
              <v:shape style="position:absolute;left:1006;top:3366;width:358;height:97" coordorigin="1006,3366" coordsize="358,97" path="m1318,3369l1317,3369,1317,3370,1318,3370,1318,3369xe" filled="t" fillcolor="#6B6E74" stroked="f">
                <v:path arrowok="t"/>
                <v:fill type="solid"/>
              </v:shape>
              <v:shape style="position:absolute;left:1006;top:3366;width:358;height:97" coordorigin="1006,3366" coordsize="358,97" path="m1254,3366l1232,3366,1221,3371,1212,3380,1204,3388,1200,3401,1200,3425,1202,3432,1209,3447,1214,3453,1228,3461,1236,3464,1253,3464,1261,3462,1275,3454,1277,3452,1236,3452,1229,3449,1217,3436,1214,3427,1214,3402,1217,3393,1223,3387,1229,3381,1237,3378,1277,3378,1276,3377,1262,3368,1254,3366xe" filled="t" fillcolor="#6B6E74" stroked="f">
                <v:path arrowok="t"/>
                <v:fill type="solid"/>
              </v:shape>
              <v:shape style="position:absolute;left:1006;top:3366;width:358;height:97" coordorigin="1006,3366" coordsize="358,97" path="m1277,3378l1251,3378,1256,3380,1261,3383,1276,3427,1273,3436,1261,3449,1254,3452,1277,3452,1280,3448,1284,3441,1288,3433,1290,3425,1290,3406,1288,3397,1285,3390,1281,3382,1277,3378xe" filled="t" fillcolor="#6B6E74" stroked="f">
                <v:path arrowok="t"/>
                <v:fill type="solid"/>
              </v:shape>
              <v:shape style="position:absolute;left:1006;top:3366;width:358;height:97" coordorigin="1006,3366" coordsize="358,97" path="m1153,3366l1131,3366,1120,3371,1112,3380,1103,3388,1099,3401,1099,3425,1101,3432,1108,3447,1113,3453,1120,3457,1127,3461,1135,3464,1152,3464,1160,3462,1174,3454,1176,3452,1135,3452,1128,3449,1122,3442,1116,3436,1113,3427,1113,3402,1116,3393,1122,3387,1128,3381,1136,3378,1176,3378,1175,3377,1161,3368,1153,3366xe" filled="t" fillcolor="#6B6E74" stroked="f">
                <v:path arrowok="t"/>
                <v:fill type="solid"/>
              </v:shape>
              <v:shape style="position:absolute;left:1006;top:3366;width:358;height:97" coordorigin="1006,3366" coordsize="358,97" path="m1176,3378l1150,3378,1156,3380,1160,3383,1175,3427,1172,3436,1166,3442,1160,3449,1153,3452,1176,3452,1179,3448,1183,3441,1187,3433,1189,3425,1189,3406,1187,3397,1180,3382,1176,3378xe" filled="t" fillcolor="#6B6E74" stroked="f">
                <v:path arrowok="t"/>
                <v:fill type="solid"/>
              </v:shape>
              <v:shape style="position:absolute;left:1006;top:3366;width:358;height:97" coordorigin="1006,3366" coordsize="358,97" path="m1059,3366l1042,3366,1034,3368,1020,3376,1015,3381,1011,3389,1007,3396,1006,3404,1006,3423,1007,3432,1014,3447,1019,3453,1025,3457,1031,3462,1040,3464,1060,3464,1068,3461,1075,3456,1080,3452,1043,3452,1038,3450,1020,3408,1020,3402,1022,3397,1024,3391,1028,3386,1032,3383,1037,3380,1043,3378,1080,3378,1074,3373,1067,3369,1059,3366xe" filled="t" fillcolor="#6B6E74" stroked="f">
                <v:path arrowok="t"/>
                <v:fill type="solid"/>
              </v:shape>
              <v:shape style="position:absolute;left:1006;top:3366;width:358;height:97" coordorigin="1006,3366" coordsize="358,97" path="m1076,3428l1074,3436,1071,3442,1061,3450,1056,3452,1080,3452,1082,3450,1086,3442,1089,3431,1076,3428xe" filled="t" fillcolor="#6B6E74" stroked="f">
                <v:path arrowok="t"/>
                <v:fill type="solid"/>
              </v:shape>
              <v:shape style="position:absolute;left:1006;top:3366;width:358;height:97" coordorigin="1006,3366" coordsize="358,97" path="m1080,3378l1056,3378,1061,3380,1069,3386,1072,3390,1074,3397,1074,3398,1088,3394,1087,3394,1085,3385,1080,3378,1080,3378xe" filled="t" fillcolor="#6B6E74" stroked="f">
                <v:path arrowok="t"/>
                <v:fill type="solid"/>
              </v:shape>
            </v:group>
            <v:group style="position:absolute;left:1024;top:3744;width:325;height:94" coordorigin="1024,3744" coordsize="325,94">
              <v:shape style="position:absolute;left:1024;top:3744;width:325;height:94" coordorigin="1024,3744" coordsize="325,94" path="m1230,3744l1193,3838,1207,3838,1218,3810,1270,3810,1266,3799,1222,3799,1234,3767,1235,3762,1236,3757,1249,3757,1244,3744,1230,3744xe" filled="t" fillcolor="#6B6E74" stroked="f">
                <v:path arrowok="t"/>
                <v:fill type="solid"/>
              </v:shape>
              <v:shape style="position:absolute;left:1024;top:3744;width:325;height:94" coordorigin="1024,3744" coordsize="325,94" path="m1270,3810l1218,3810,1256,3810,1266,3838,1281,3838,1282,3838,1270,3810xe" filled="t" fillcolor="#6B6E74" stroked="f">
                <v:path arrowok="t"/>
                <v:fill type="solid"/>
              </v:shape>
              <v:shape style="position:absolute;left:1024;top:3744;width:325;height:94" coordorigin="1024,3744" coordsize="325,94" path="m1274,3744l1274,3756,1305,3756,1304,3838,1305,3838,1305,3838,1317,3838,1318,3756,1348,3756,1349,3745,1274,3744xe" filled="t" fillcolor="#6B6E74" stroked="f">
                <v:path arrowok="t"/>
                <v:fill type="solid"/>
              </v:shape>
              <v:shape style="position:absolute;left:1024;top:3744;width:325;height:94" coordorigin="1024,3744" coordsize="325,94" path="m1249,3757l1236,3757,1238,3762,1240,3767,1242,3774,1251,3799,1266,3799,1249,3757xe" filled="t" fillcolor="#6B6E74" stroked="f">
                <v:path arrowok="t"/>
                <v:fill type="solid"/>
              </v:shape>
              <v:shape style="position:absolute;left:1024;top:3744;width:325;height:94" coordorigin="1024,3744" coordsize="325,94" path="m1348,3756l1318,3756,1348,3756,1348,3756xe" filled="t" fillcolor="#6B6E74" stroked="f">
                <v:path arrowok="t"/>
                <v:fill type="solid"/>
              </v:shape>
              <v:shape style="position:absolute;left:1024;top:3744;width:325;height:94" coordorigin="1024,3744" coordsize="325,94" path="m1118,3744l1118,3838,1118,3838,1118,3838,1187,3838,1188,3827,1130,3826,1130,3825,1131,3795,1182,3795,1182,3784,1130,3783,1131,3756,1185,3756,1186,3745,1118,3744xe" filled="t" fillcolor="#6B6E74" stroked="f">
                <v:path arrowok="t"/>
                <v:fill type="solid"/>
              </v:shape>
              <v:shape style="position:absolute;left:1024;top:3744;width:325;height:94" coordorigin="1024,3744" coordsize="325,94" path="m1182,3795l1131,3795,1182,3796,1182,3795xe" filled="t" fillcolor="#6B6E74" stroked="f">
                <v:path arrowok="t"/>
                <v:fill type="solid"/>
              </v:shape>
              <v:shape style="position:absolute;left:1024;top:3744;width:325;height:94" coordorigin="1024,3744" coordsize="325,94" path="m1185,3756l1131,3756,1185,3756,1185,3756xe" filled="t" fillcolor="#6B6E74" stroked="f">
                <v:path arrowok="t"/>
                <v:fill type="solid"/>
              </v:shape>
              <v:shape style="position:absolute;left:1024;top:3744;width:325;height:94" coordorigin="1024,3744" coordsize="325,94" path="m1025,3744l1024,3838,1025,3838,1025,3838,1037,3838,1038,3794,1098,3794,1098,3783,1085,3783,1037,3782,1038,3745,1025,3744xe" filled="t" fillcolor="#6B6E74" stroked="f">
                <v:path arrowok="t"/>
                <v:fill type="solid"/>
              </v:shape>
              <v:shape style="position:absolute;left:1024;top:3744;width:325;height:94" coordorigin="1024,3744" coordsize="325,94" path="m1098,3794l1038,3794,1085,3794,1085,3838,1098,3838,1098,3837,1085,3837,1085,3836,1098,3836,1098,3794xe" filled="t" fillcolor="#6B6E74" stroked="f">
                <v:path arrowok="t"/>
                <v:fill type="solid"/>
              </v:shape>
              <v:shape style="position:absolute;left:1024;top:3744;width:325;height:94" coordorigin="1024,3744" coordsize="325,94" path="m1098,3836l1085,3836,1085,3837,1098,3837,1098,3836xe" filled="t" fillcolor="#6B6E74" stroked="f">
                <v:path arrowok="t"/>
                <v:fill type="solid"/>
              </v:shape>
              <v:shape style="position:absolute;left:1024;top:3744;width:325;height:94" coordorigin="1024,3744" coordsize="325,94" path="m1085,3744l1085,3783,1098,3783,1098,3745,1085,3744xe" filled="t" fillcolor="#6B6E74" stroked="f">
                <v:path arrowok="t"/>
                <v:fill type="solid"/>
              </v:shape>
            </v:group>
            <v:group style="position:absolute;left:1055;top:4120;width:262;height:94" coordorigin="1055,4120" coordsize="262,94">
              <v:shape style="position:absolute;left:1055;top:4120;width:262;height:94" coordorigin="1055,4120" coordsize="262,94" path="m1199,4120l1150,4120,1149,4214,1150,4214,1150,4214,1162,4214,1163,4172,1201,4172,1200,4172,1208,4170,1214,4167,1220,4161,1163,4161,1163,4131,1220,4131,1218,4127,1215,4124,1210,4123,1206,4121,1199,4120xe" filled="t" fillcolor="#6B6E74" stroked="f">
                <v:path arrowok="t"/>
                <v:fill type="solid"/>
              </v:shape>
              <v:shape style="position:absolute;left:1055;top:4120;width:262;height:94" coordorigin="1055,4120" coordsize="262,94" path="m1201,4172l1163,4172,1176,4173,1182,4173,1185,4174,1203,4195,1216,4214,1233,4214,1216,4188,1213,4183,1209,4179,1206,4176,1204,4174,1202,4173,1201,4172xe" filled="t" fillcolor="#6B6E74" stroked="f">
                <v:path arrowok="t"/>
                <v:fill type="solid"/>
              </v:shape>
              <v:shape style="position:absolute;left:1055;top:4120;width:262;height:94" coordorigin="1055,4120" coordsize="262,94" path="m1230,4120l1266,4174,1266,4214,1267,4214,1267,4214,1279,4214,1280,4182,1280,4174,1288,4163,1274,4163,1271,4158,1268,4153,1265,4148,1247,4120,1230,4120xe" filled="t" fillcolor="#6B6E74" stroked="f">
                <v:path arrowok="t"/>
                <v:fill type="solid"/>
              </v:shape>
              <v:shape style="position:absolute;left:1055;top:4120;width:262;height:94" coordorigin="1055,4120" coordsize="262,94" path="m1318,4120l1302,4120,1284,4148,1280,4153,1277,4159,1274,4163,1288,4163,1318,4120xe" filled="t" fillcolor="#6B6E74" stroked="f">
                <v:path arrowok="t"/>
                <v:fill type="solid"/>
              </v:shape>
              <v:shape style="position:absolute;left:1055;top:4120;width:262;height:94" coordorigin="1055,4120" coordsize="262,94" path="m1220,4131l1163,4131,1191,4132,1198,4132,1203,4133,1206,4136,1209,4138,1211,4142,1211,4149,1210,4152,1194,4161,1220,4161,1222,4159,1225,4153,1225,4141,1223,4136,1220,4131xe" filled="t" fillcolor="#6B6E74" stroked="f">
                <v:path arrowok="t"/>
                <v:fill type="solid"/>
              </v:shape>
              <v:shape style="position:absolute;left:1055;top:4120;width:262;height:94" coordorigin="1055,4120" coordsize="262,94" path="m1095,4120l1056,4120,1055,4214,1056,4214,1056,4214,1095,4214,1100,4214,1105,4213,1109,4212,1122,4202,1069,4202,1069,4132,1123,4132,1118,4128,1115,4125,1110,4123,1105,4121,1101,4121,1095,4120xe" filled="t" fillcolor="#6B6E74" stroked="f">
                <v:path arrowok="t"/>
                <v:fill type="solid"/>
              </v:shape>
              <v:shape style="position:absolute;left:1055;top:4120;width:262;height:94" coordorigin="1055,4120" coordsize="262,94" path="m1123,4132l1070,4132,1088,4132,1095,4132,1100,4133,1103,4134,1108,4136,1112,4139,1118,4149,1119,4157,1119,4174,1094,4202,1122,4202,1133,4174,1133,4158,1132,4151,1130,4144,1127,4138,1123,4132,1123,4132xe" filled="t" fillcolor="#6B6E74" stroked="f">
                <v:path arrowok="t"/>
                <v:fill type="solid"/>
              </v:shape>
            </v:group>
            <v:group style="position:absolute;left:1251;top:1361;width:1062;height:297" coordorigin="1251,1361" coordsize="1062,297">
              <v:shape style="position:absolute;left:1251;top:1361;width:1062;height:297" coordorigin="1251,1361" coordsize="1062,297" path="m2313,1510l2271,1567,2210,1597,2127,1622,2061,1636,1988,1646,1909,1654,1825,1658,1782,1658,1738,1658,1654,1654,1575,1646,1502,1636,1436,1622,1353,1597,1292,1567,1252,1522,1251,1510,1252,1497,1292,1452,1353,1422,1436,1397,1502,1383,1575,1373,1654,1365,1738,1362,1782,1361,1825,1362,1909,1365,1988,1373,2061,1383,2127,1397,2210,1422,2271,1452,2311,1497,2313,1510xe" filled="f" stroked="t" strokeweight=".698pt" strokecolor="#000000">
                <v:path arrowok="t"/>
              </v:shape>
            </v:group>
            <v:group style="position:absolute;left:1371;top:350;width:2;height:1949" coordorigin="1371,350" coordsize="2,1949">
              <v:shape style="position:absolute;left:1371;top:350;width:2;height:1949" coordorigin="1371,350" coordsize="0,1949" path="m1371,2298l1371,350e" filled="f" stroked="t" strokeweight=".565pt" strokecolor="#595B5E">
                <v:path arrowok="t"/>
              </v:shape>
            </v:group>
            <v:group style="position:absolute;left:1368;top:1952;width:891;height:2" coordorigin="1368,1952" coordsize="891,2">
              <v:shape style="position:absolute;left:1368;top:1952;width:891;height:2" coordorigin="1368,1952" coordsize="891,0" path="m2259,1952l1368,1952e" filled="f" stroked="t" strokeweight=".565pt" strokecolor="#595B5E">
                <v:path arrowok="t"/>
              </v:shape>
            </v:group>
            <v:group style="position:absolute;left:1913;top:2138;width:26;height:26" coordorigin="1913,2138" coordsize="26,26">
              <v:shape style="position:absolute;left:1913;top:2138;width:26;height:26" coordorigin="1913,2138" coordsize="26,26" path="m1936,2138l1916,2138,1913,2141,1913,2161,1916,2164,1936,2164,1939,2161,1939,2141,1936,2138xe" filled="t" fillcolor="#595B5E" stroked="f">
                <v:path arrowok="t"/>
                <v:fill type="solid"/>
              </v:shape>
            </v:group>
            <v:group style="position:absolute;left:1913;top:2216;width:26;height:26" coordorigin="1913,2216" coordsize="26,26">
              <v:shape style="position:absolute;left:1913;top:2216;width:26;height:26" coordorigin="1913,2216" coordsize="26,26" path="m1936,2216l1916,2216,1913,2219,1913,2239,1916,2242,1936,2242,1939,2239,1939,2219,1936,2216xe" filled="t" fillcolor="#595B5E" stroked="f">
                <v:path arrowok="t"/>
                <v:fill type="solid"/>
              </v:shape>
            </v:group>
            <v:group style="position:absolute;left:1706;top:2086;width:26;height:103" coordorigin="1706,2086" coordsize="26,103">
              <v:shape style="position:absolute;left:1706;top:2086;width:26;height:103" coordorigin="1706,2086" coordsize="26,103" path="m1727,2086l1706,2107,1706,2176,1732,2189,1732,2093,1730,2089,1727,2086xe" filled="t" fillcolor="#595B5E" stroked="f">
                <v:path arrowok="t"/>
                <v:fill type="solid"/>
              </v:shape>
            </v:group>
            <v:group style="position:absolute;left:1706;top:2191;width:26;height:104" coordorigin="1706,2191" coordsize="26,104">
              <v:shape style="position:absolute;left:1706;top:2191;width:26;height:104" coordorigin="1706,2191" coordsize="26,104" path="m1732,2191l1706,2204,1706,2273,1727,2294,1730,2291,1732,2287,1732,2191xe" filled="t" fillcolor="#595B5E" stroked="f">
                <v:path arrowok="t"/>
                <v:fill type="solid"/>
              </v:shape>
            </v:group>
            <v:group style="position:absolute;left:1759;top:2177;width:135;height:27" coordorigin="1759,2177" coordsize="135,27">
              <v:shape style="position:absolute;left:1759;top:2177;width:135;height:27" coordorigin="1759,2177" coordsize="135,27" path="m1868,2177l1786,2177,1759,2190,1786,2203,1868,2203,1895,2190,1868,2177xe" filled="t" fillcolor="#595B5E" stroked="f">
                <v:path arrowok="t"/>
                <v:fill type="solid"/>
              </v:shape>
            </v:group>
            <v:group style="position:absolute;left:1870;top:2086;width:26;height:103" coordorigin="1870,2086" coordsize="26,103">
              <v:shape style="position:absolute;left:1870;top:2086;width:26;height:103" coordorigin="1870,2086" coordsize="26,103" path="m1892,2086l1870,2107,1870,2176,1896,2189,1896,2093,1895,2089,1892,2086xe" filled="t" fillcolor="#595B5E" stroked="f">
                <v:path arrowok="t"/>
                <v:fill type="solid"/>
              </v:shape>
            </v:group>
            <v:group style="position:absolute;left:1764;top:2080;width:127;height:26" coordorigin="1764,2080" coordsize="127,26">
              <v:shape style="position:absolute;left:1764;top:2080;width:127;height:26" coordorigin="1764,2080" coordsize="127,26" path="m1883,2080l1771,2080,1767,2082,1764,2085,1785,2106,1869,2106,1891,2085,1887,2082,1883,2080xe" filled="t" fillcolor="#595B5E" stroked="f">
                <v:path arrowok="t"/>
                <v:fill type="solid"/>
              </v:shape>
            </v:group>
            <v:group style="position:absolute;left:1758;top:2191;width:26;height:104" coordorigin="1758,2191" coordsize="26,104">
              <v:shape style="position:absolute;left:1758;top:2191;width:26;height:104" coordorigin="1758,2191" coordsize="26,104" path="m1758,2191l1758,2287,1760,2291,1763,2294,1784,2273,1784,2204,1758,2191xe" filled="t" fillcolor="#595B5E" stroked="f">
                <v:path arrowok="t"/>
                <v:fill type="solid"/>
              </v:shape>
            </v:group>
            <v:group style="position:absolute;left:1764;top:2274;width:127;height:26" coordorigin="1764,2274" coordsize="127,26">
              <v:shape style="position:absolute;left:1764;top:2274;width:127;height:26" coordorigin="1764,2274" coordsize="127,26" path="m1869,2274l1785,2274,1764,2295,1767,2298,1771,2300,1883,2300,1887,2298,1891,2295,1869,2274xe" filled="t" fillcolor="#595B5E" stroked="f">
                <v:path arrowok="t"/>
                <v:fill type="solid"/>
              </v:shape>
            </v:group>
            <v:group style="position:absolute;left:2068;top:2086;width:26;height:103" coordorigin="2068,2086" coordsize="26,103">
              <v:shape style="position:absolute;left:2068;top:2086;width:26;height:103" coordorigin="2068,2086" coordsize="26,103" path="m2090,2086l2068,2107,2068,2176,2095,2189,2095,2093,2093,2089,2090,2086xe" filled="t" fillcolor="#595B5E" stroked="f">
                <v:path arrowok="t"/>
                <v:fill type="solid"/>
              </v:shape>
            </v:group>
            <v:group style="position:absolute;left:1962;top:2080;width:127;height:26" coordorigin="1962,2080" coordsize="127,26">
              <v:shape style="position:absolute;left:1962;top:2080;width:127;height:26" coordorigin="1962,2080" coordsize="127,26" path="m2082,2080l1969,2080,1965,2082,1962,2085,1984,2106,2067,2106,2089,2085,2086,2082,2082,2080xe" filled="t" fillcolor="#595B5E" stroked="f">
                <v:path arrowok="t"/>
                <v:fill type="solid"/>
              </v:shape>
            </v:group>
            <v:group style="position:absolute;left:2068;top:2191;width:26;height:104" coordorigin="2068,2191" coordsize="26,104">
              <v:shape style="position:absolute;left:2068;top:2191;width:26;height:104" coordorigin="2068,2191" coordsize="26,104" path="m2095,2191l2068,2204,2068,2273,2090,2294,2093,2291,2095,2287,2095,2191xe" filled="t" fillcolor="#595B5E" stroked="f">
                <v:path arrowok="t"/>
                <v:fill type="solid"/>
              </v:shape>
            </v:group>
            <v:group style="position:absolute;left:1956;top:2191;width:26;height:104" coordorigin="1956,2191" coordsize="26,104">
              <v:shape style="position:absolute;left:1956;top:2191;width:26;height:104" coordorigin="1956,2191" coordsize="26,104" path="m1956,2191l1956,2287,1958,2291,1961,2294,1983,2273,1983,2204,1956,2191xe" filled="t" fillcolor="#595B5E" stroked="f">
                <v:path arrowok="t"/>
                <v:fill type="solid"/>
              </v:shape>
            </v:group>
            <v:group style="position:absolute;left:1962;top:2274;width:127;height:26" coordorigin="1962,2274" coordsize="127,26">
              <v:shape style="position:absolute;left:1962;top:2274;width:127;height:26" coordorigin="1962,2274" coordsize="127,26" path="m2067,2274l1984,2274,1962,2295,1965,2298,1969,2300,2082,2300,2086,2298,2089,2295,2067,2274xe" filled="t" fillcolor="#595B5E" stroked="f">
                <v:path arrowok="t"/>
                <v:fill type="solid"/>
              </v:shape>
            </v:group>
            <v:group style="position:absolute;left:1956;top:2086;width:26;height:103" coordorigin="1956,2086" coordsize="26,103">
              <v:shape style="position:absolute;left:1956;top:2086;width:26;height:103" coordorigin="1956,2086" coordsize="26,103" path="m1961,2086l1958,2089,1956,2093,1956,2189,1983,2176,1983,2107,1961,2086xe" filled="t" fillcolor="#595B5E" stroked="f">
                <v:path arrowok="t"/>
                <v:fill type="solid"/>
              </v:shape>
            </v:group>
            <v:group style="position:absolute;left:2233;top:2086;width:26;height:103" coordorigin="2233,2086" coordsize="26,103">
              <v:shape style="position:absolute;left:2233;top:2086;width:26;height:103" coordorigin="2233,2086" coordsize="26,103" path="m2254,2086l2233,2107,2233,2176,2259,2189,2259,2093,2257,2089,2254,2086xe" filled="t" fillcolor="#595B5E" stroked="f">
                <v:path arrowok="t"/>
                <v:fill type="solid"/>
              </v:shape>
            </v:group>
            <v:group style="position:absolute;left:2126;top:2080;width:127;height:26" coordorigin="2126,2080" coordsize="127,26">
              <v:shape style="position:absolute;left:2126;top:2080;width:127;height:26" coordorigin="2126,2080" coordsize="127,26" path="m2246,2080l2134,2080,2130,2082,2126,2085,2148,2106,2231,2106,2253,2085,2250,2082,2246,2080xe" filled="t" fillcolor="#595B5E" stroked="f">
                <v:path arrowok="t"/>
                <v:fill type="solid"/>
              </v:shape>
            </v:group>
            <v:group style="position:absolute;left:2233;top:2191;width:26;height:104" coordorigin="2233,2191" coordsize="26,104">
              <v:shape style="position:absolute;left:2233;top:2191;width:26;height:104" coordorigin="2233,2191" coordsize="26,104" path="m2259,2191l2233,2204,2233,2273,2254,2294,2257,2291,2259,2287,2259,2191xe" filled="t" fillcolor="#595B5E" stroked="f">
                <v:path arrowok="t"/>
                <v:fill type="solid"/>
              </v:shape>
            </v:group>
            <v:group style="position:absolute;left:2120;top:2191;width:26;height:104" coordorigin="2120,2191" coordsize="26,104">
              <v:shape style="position:absolute;left:2120;top:2191;width:26;height:104" coordorigin="2120,2191" coordsize="26,104" path="m2120,2191l2120,2287,2122,2291,2125,2294,2147,2273,2147,2204,2120,2191xe" filled="t" fillcolor="#595B5E" stroked="f">
                <v:path arrowok="t"/>
                <v:fill type="solid"/>
              </v:shape>
            </v:group>
            <v:group style="position:absolute;left:2126;top:2274;width:127;height:26" coordorigin="2126,2274" coordsize="127,26">
              <v:shape style="position:absolute;left:2126;top:2274;width:127;height:26" coordorigin="2126,2274" coordsize="127,26" path="m2231,2274l2148,2274,2126,2295,2130,2298,2134,2300,2246,2300,2250,2298,2253,2295,2231,2274xe" filled="t" fillcolor="#595B5E" stroked="f">
                <v:path arrowok="t"/>
                <v:fill type="solid"/>
              </v:shape>
            </v:group>
            <v:group style="position:absolute;left:2120;top:2086;width:26;height:103" coordorigin="2120,2086" coordsize="26,103">
              <v:shape style="position:absolute;left:2120;top:2086;width:26;height:103" coordorigin="2120,2086" coordsize="26,103" path="m2125,2086l2122,2089,2120,2093,2120,2189,2147,2176,2147,2107,2125,2086xe" filled="t" fillcolor="#595B5E" stroked="f">
                <v:path arrowok="t"/>
                <v:fill type="solid"/>
              </v:shape>
            </v:group>
            <v:group style="position:absolute;left:1397;top:1963;width:95;height:94" coordorigin="1397,1963" coordsize="95,94">
              <v:shape style="position:absolute;left:1397;top:1963;width:95;height:94" coordorigin="1397,1963" coordsize="95,94" path="m1444,1963l1422,1969,1406,1982,1397,2002,1400,2028,1412,2046,1428,2057,1456,2055,1476,2046,1488,2031,1488,2030,1456,2030,1440,2013,1440,1978,1477,1978,1474,1974,1455,1965,1444,1963xe" filled="t" fillcolor="#595B5E" stroked="f">
                <v:path arrowok="t"/>
                <v:fill type="solid"/>
              </v:shape>
              <v:shape style="position:absolute;left:1397;top:1963;width:95;height:94" coordorigin="1397,1963" coordsize="95,94" path="m1477,1978l1448,1978,1448,2010,1462,2024,1456,2030,1488,2030,1492,2013,1487,1991,1477,1978xe" filled="t" fillcolor="#595B5E" stroked="f">
                <v:path arrowok="t"/>
                <v:fill type="solid"/>
              </v:shape>
            </v:group>
            <v:group style="position:absolute;left:1396;top:2072;width:64;height:81" coordorigin="1396,2072" coordsize="64,81">
              <v:shape style="position:absolute;left:1396;top:2072;width:64;height:81" coordorigin="1396,2072" coordsize="64,81" path="m1405,2153l1413,2128,1441,2128,1449,2153,1460,2153,1432,2072,1422,2072,1396,2153,1405,2153xe" filled="f" stroked="t" strokeweight=".113pt" strokecolor="#595B5E">
                <v:path arrowok="t"/>
              </v:shape>
            </v:group>
            <v:group style="position:absolute;left:1415;top:2080;width:23;height:39" coordorigin="1415,2080" coordsize="23,39">
              <v:shape style="position:absolute;left:1415;top:2080;width:23;height:39" coordorigin="1415,2080" coordsize="23,39" path="m1423,2096l1424,2091,1426,2085,1426,2080,1428,2085,1429,2090,1431,2097,1439,2119,1415,2119,1423,2096xe" filled="f" stroked="t" strokeweight=".113pt" strokecolor="#595B5E">
                <v:path arrowok="t"/>
              </v:shape>
            </v:group>
            <v:group style="position:absolute;left:1467;top:2072;width:65;height:81" coordorigin="1467,2072" coordsize="65,81">
              <v:shape style="position:absolute;left:1467;top:2072;width:65;height:81" coordorigin="1467,2072" coordsize="65,81" path="m1475,2153l1475,2084,1495,2153,1503,2153,1523,2085,1523,2153,1532,2153,1532,2072,1520,2072,1504,2128,1502,2134,1501,2138,1500,2141,1499,2138,1498,2134,1497,2129,1480,2072,1467,2072,1467,2153,1475,2153xe" filled="f" stroked="t" strokeweight=".113pt" strokecolor="#595B5E">
                <v:path arrowok="t"/>
              </v:shape>
            </v:group>
            <v:group style="position:absolute;left:2336;top:3613;width:309;height:2" coordorigin="2336,3613" coordsize="309,2">
              <v:shape style="position:absolute;left:2336;top:3613;width:309;height:2" coordorigin="2336,3613" coordsize="309,0" path="m2336,3613l2645,3613e" filled="f" stroked="t" strokeweight=".698pt" strokecolor="#34418C">
                <v:path arrowok="t"/>
              </v:shape>
            </v:group>
            <v:group style="position:absolute;left:2642;top:369;width:2;height:3253" coordorigin="2642,369" coordsize="2,3253">
              <v:shape style="position:absolute;left:2642;top:369;width:2;height:3253" coordorigin="2642,369" coordsize="0,3253" path="m2642,3622l2642,369e" filled="f" stroked="t" strokeweight=".698pt" strokecolor="#34418C">
                <v:path arrowok="t"/>
              </v:shape>
            </v:group>
            <v:group style="position:absolute;left:2636;top:376;width:194;height:2" coordorigin="2636,376" coordsize="194,2">
              <v:shape style="position:absolute;left:2636;top:376;width:194;height:2" coordorigin="2636,376" coordsize="194,0" path="m2636,376l2830,376e" filled="f" stroked="t" strokeweight=".698pt" strokecolor="#34418C">
                <v:path arrowok="t"/>
              </v:shape>
              <v:shape style="position:absolute;left:890;top:2684;width:638;height:356" type="#_x0000_t75">
                <v:imagedata r:id="rId144" o:title=""/>
              </v:shape>
            </v:group>
            <v:group style="position:absolute;left:890;top:2684;width:638;height:356" coordorigin="890,2684" coordsize="638,356">
              <v:shape style="position:absolute;left:890;top:2684;width:638;height:356" coordorigin="890,2684" coordsize="638,356" path="m1528,3008l1528,3016,1525,3024,1519,3031,1513,3037,1504,3040,1496,3040,971,3040,916,3018,890,2963,890,2765,893,2745,930,2695,1496,2684,1504,2684,1513,2687,1519,2693,1525,2700,1528,2708,1528,2716,1528,3008xe" filled="f" stroked="t" strokeweight=".25pt" strokecolor="#000000">
                <v:path arrowok="t"/>
              </v:shape>
            </v:group>
            <v:group style="position:absolute;left:1661;top:4655;width:614;height:282" coordorigin="1661,4655" coordsize="614,282">
              <v:shape style="position:absolute;left:1661;top:4655;width:614;height:282" coordorigin="1661,4655" coordsize="614,282" path="m2276,4905l2276,4913,2273,4921,2266,4927,2260,4933,2252,4936,2244,4936,1693,4936,1685,4936,1677,4933,1671,4927,1664,4921,1661,4913,1661,4905,1661,4686,1661,4678,1664,4670,1671,4664,1677,4658,1685,4655,1691,4655,2180,4655,2237,4673,2273,4727,2276,4745e" filled="f" stroked="t" strokeweight=".25pt" strokecolor="#050100">
                <v:path arrowok="t"/>
              </v:shape>
            </v:group>
            <v:group style="position:absolute;left:1910;top:4741;width:296;height:83" coordorigin="1910,4741" coordsize="296,83">
              <v:shape style="position:absolute;left:1910;top:4741;width:296;height:83" coordorigin="1910,4741" coordsize="296,83" path="m2183,4741l2172,4741,2166,4743,2145,4775,2146,4792,2173,4824,2184,4824,2188,4823,2198,4819,2202,4816,2204,4813,2174,4813,2171,4812,2156,4789,2156,4776,2156,4771,2158,4766,2159,4764,2175,4751,2200,4751,2198,4748,2195,4746,2191,4744,2187,4742,2183,4741xe" filled="t" fillcolor="#6B6E74" stroked="f">
                <v:path arrowok="t"/>
                <v:fill type="solid"/>
              </v:shape>
              <v:shape style="position:absolute;left:1910;top:4741;width:296;height:83" coordorigin="1910,4741" coordsize="296,83" path="m2179,4781l2178,4791,2179,4791,2179,4792,2197,4792,2197,4806,2195,4807,2193,4809,2189,4811,2186,4812,2182,4813,2204,4813,2206,4811,2206,4782,2179,4781xe" filled="t" fillcolor="#6B6E74" stroked="f">
                <v:path arrowok="t"/>
                <v:fill type="solid"/>
              </v:shape>
              <v:shape style="position:absolute;left:1910;top:4741;width:296;height:83" coordorigin="1910,4741" coordsize="296,83" path="m2200,4751l2182,4751,2184,4752,2187,4753,2190,4754,2192,4756,2193,4758,2194,4761,2195,4764,2196,4768,2196,4768,2206,4765,2205,4765,2204,4759,2203,4755,2200,4751xe" filled="t" fillcolor="#6B6E74" stroked="f">
                <v:path arrowok="t"/>
                <v:fill type="solid"/>
              </v:shape>
              <v:shape style="position:absolute;left:1910;top:4741;width:296;height:83" coordorigin="1910,4741" coordsize="296,83" path="m2083,4742l2083,4822,2083,4822,2083,4823,2092,4823,2092,4763,2104,4763,2093,4743,2083,4742xe" filled="t" fillcolor="#6B6E74" stroked="f">
                <v:path arrowok="t"/>
                <v:fill type="solid"/>
              </v:shape>
              <v:shape style="position:absolute;left:1910;top:4741;width:296;height:83" coordorigin="1910,4741" coordsize="296,83" path="m2104,4763l2092,4763,2125,4822,2134,4823,2134,4802,2125,4802,2104,4763xe" filled="t" fillcolor="#6B6E74" stroked="f">
                <v:path arrowok="t"/>
                <v:fill type="solid"/>
              </v:shape>
              <v:shape style="position:absolute;left:1910;top:4741;width:296;height:83" coordorigin="1910,4741" coordsize="296,83" path="m2126,4742l2125,4802,2134,4802,2135,4743,2126,4742xe" filled="t" fillcolor="#6B6E74" stroked="f">
                <v:path arrowok="t"/>
                <v:fill type="solid"/>
              </v:shape>
              <v:shape style="position:absolute;left:1910;top:4741;width:296;height:83" coordorigin="1910,4741" coordsize="296,83" path="m2060,4742l2059,4822,2060,4822,2060,4823,2069,4823,2069,4745,2068,4745,2068,4744,2069,4744,2069,4743,2060,4742xe" filled="t" fillcolor="#6B6E74" stroked="f">
                <v:path arrowok="t"/>
                <v:fill type="solid"/>
              </v:shape>
              <v:shape style="position:absolute;left:1910;top:4741;width:296;height:83" coordorigin="1910,4741" coordsize="296,83" path="m2069,4744l2068,4744,2068,4745,2069,4745,2069,4744xe" filled="t" fillcolor="#6B6E74" stroked="f">
                <v:path arrowok="t"/>
                <v:fill type="solid"/>
              </v:shape>
              <v:shape style="position:absolute;left:1910;top:4741;width:296;height:83" coordorigin="1910,4741" coordsize="296,83" path="m1994,4822l1985,4822,1985,4823,1994,4823,1994,4822xe" filled="t" fillcolor="#6B6E74" stroked="f">
                <v:path arrowok="t"/>
                <v:fill type="solid"/>
              </v:shape>
              <v:shape style="position:absolute;left:1910;top:4741;width:296;height:83" coordorigin="1910,4741" coordsize="296,83" path="m2018,4756l2009,4756,2010,4758,2010,4759,2010,4762,2024,4822,2033,4823,2037,4806,2029,4806,2028,4799,2026,4791,2024,4783,2018,4756xe" filled="t" fillcolor="#6B6E74" stroked="f">
                <v:path arrowok="t"/>
                <v:fill type="solid"/>
              </v:shape>
              <v:shape style="position:absolute;left:1910;top:4741;width:296;height:83" coordorigin="1910,4741" coordsize="296,83" path="m1968,4742l1967,4742,1984,4822,1985,4822,1994,4822,1997,4807,1989,4807,1989,4802,1988,4798,1987,4795,1977,4743,1968,4742xe" filled="t" fillcolor="#6B6E74" stroked="f">
                <v:path arrowok="t"/>
                <v:fill type="solid"/>
              </v:shape>
              <v:shape style="position:absolute;left:1910;top:4741;width:296;height:83" coordorigin="1910,4741" coordsize="296,83" path="m2004,4742l1991,4796,1991,4797,1989,4807,1997,4807,2009,4759,2009,4756,2018,4756,2015,4743,2004,4742xe" filled="t" fillcolor="#6B6E74" stroked="f">
                <v:path arrowok="t"/>
                <v:fill type="solid"/>
              </v:shape>
              <v:shape style="position:absolute;left:1910;top:4741;width:296;height:83" coordorigin="1910,4741" coordsize="296,83" path="m2051,4742l2042,4742,2030,4798,2030,4803,2029,4806,2037,4806,2051,4742xe" filled="t" fillcolor="#6B6E74" stroked="f">
                <v:path arrowok="t"/>
                <v:fill type="solid"/>
              </v:shape>
              <v:shape style="position:absolute;left:1910;top:4741;width:296;height:83" coordorigin="1910,4741" coordsize="296,83" path="m1920,4796l1911,4796,1911,4797,1910,4797,1932,4824,1943,4824,1959,4813,1934,4813,1931,4812,1920,4800,1920,4796xe" filled="t" fillcolor="#6B6E74" stroked="f">
                <v:path arrowok="t"/>
                <v:fill type="solid"/>
              </v:shape>
              <v:shape style="position:absolute;left:1910;top:4741;width:296;height:83" coordorigin="1910,4741" coordsize="296,83" path="m1941,4741l1932,4741,1928,4742,1924,4744,1920,4746,1917,4748,1915,4753,1914,4755,1913,4759,1913,4768,1941,4788,1944,4789,1946,4790,1949,4791,1951,4793,1952,4794,1953,4796,1953,4798,1953,4803,1946,4812,1944,4813,1941,4813,1959,4813,1960,4812,1962,4808,1963,4804,1963,4795,1930,4773,1926,4771,1925,4769,1923,4768,1923,4766,1931,4751,1957,4751,1956,4749,1953,4746,1949,4744,1945,4742,1941,4741xe" filled="t" fillcolor="#6B6E74" stroked="f">
                <v:path arrowok="t"/>
                <v:fill type="solid"/>
              </v:shape>
              <v:shape style="position:absolute;left:1910;top:4741;width:296;height:83" coordorigin="1910,4741" coordsize="296,83" path="m1957,4751l1941,4751,1945,4753,1947,4755,1950,4757,1951,4761,1951,4766,1960,4766,1961,4760,1960,4756,1957,4751xe" filled="t" fillcolor="#6B6E74" stroked="f">
                <v:path arrowok="t"/>
                <v:fill type="solid"/>
              </v:shape>
            </v:group>
            <v:group style="position:absolute;left:1772;top:4723;width:82;height:41" coordorigin="1772,4723" coordsize="82,41">
              <v:shape style="position:absolute;left:1772;top:4723;width:82;height:41" coordorigin="1772,4723" coordsize="82,41" path="m1813,4723l1772,4764,1854,4764,1813,4723xe" filled="t" fillcolor="#7E594B" stroked="f">
                <v:path arrowok="t"/>
                <v:fill type="solid"/>
              </v:shape>
            </v:group>
            <v:group style="position:absolute;left:1772;top:4789;width:82;height:41" coordorigin="1772,4789" coordsize="82,41">
              <v:shape style="position:absolute;left:1772;top:4789;width:82;height:41" coordorigin="1772,4789" coordsize="82,41" path="m1854,4789l1772,4789,1813,4830,1854,4789xe" filled="t" fillcolor="#7E594B" stroked="f">
                <v:path arrowok="t"/>
                <v:fill type="solid"/>
              </v:shape>
            </v:group>
            <v:group style="position:absolute;left:2276;top:4747;width:2;height:156" coordorigin="2276,4747" coordsize="2,156">
              <v:shape style="position:absolute;left:2276;top:4747;width:2;height:156" coordorigin="2276,4747" coordsize="0,156" path="m2276,4747l2276,4904e" filled="f" stroked="t" strokeweight=".25pt" strokecolor="#050100">
                <v:path arrowok="t"/>
              </v:shape>
            </v:group>
            <v:group style="position:absolute;left:1661;top:5070;width:614;height:281" coordorigin="1661,5070" coordsize="614,281">
              <v:shape style="position:absolute;left:1661;top:5070;width:614;height:281" coordorigin="1661,5070" coordsize="614,281" path="m2252,5070l1685,5070,1677,5073,1664,5085,1661,5093,1661,5328,1664,5336,1671,5343,1677,5349,1685,5352,2185,5352,2202,5349,2256,5315,2276,5258,2276,5093,2273,5085,2260,5073,2252,5070xe" filled="t" fillcolor="#E6C3A8" stroked="f">
                <v:path arrowok="t"/>
                <v:fill type="solid"/>
              </v:shape>
            </v:group>
            <v:group style="position:absolute;left:1661;top:5070;width:614;height:281" coordorigin="1661,5070" coordsize="614,281">
              <v:shape style="position:absolute;left:1661;top:5070;width:614;height:281" coordorigin="1661,5070" coordsize="614,281" path="m2276,5258l2256,5315,2202,5349,1693,5352,1685,5352,1677,5349,1671,5343,1664,5336,1661,5328,1661,5321,1661,5101,1661,5093,1664,5085,1671,5079,1677,5073,1685,5070,1693,5070,2244,5070,2252,5070,2260,5073,2266,5079,2273,5085,2276,5093,2276,5101,2276,5258xe" filled="f" stroked="t" strokeweight=".25pt" strokecolor="#050100">
                <v:path arrowok="t"/>
              </v:shape>
            </v:group>
            <v:group style="position:absolute;left:896;top:4647;width:649;height:289" coordorigin="896,4647" coordsize="649,289">
              <v:shape style="position:absolute;left:896;top:4647;width:649;height:289" coordorigin="896,4647" coordsize="649,289" path="m951,4647l929,4651,909,4662,897,4678,896,4900,904,4917,923,4930,945,4936,1522,4936,1541,4927,1545,4904,1545,4683,1543,4659,1526,4647,951,4647xe" filled="t" fillcolor="#E6C3A8" stroked="f">
                <v:path arrowok="t"/>
                <v:fill type="solid"/>
              </v:shape>
            </v:group>
            <v:group style="position:absolute;left:896;top:4647;width:649;height:289" coordorigin="896,4647" coordsize="649,289">
              <v:shape style="position:absolute;left:896;top:4647;width:649;height:289" coordorigin="896,4647" coordsize="649,289" path="m1545,4683l1543,4659,1526,4647,951,4647,929,4651,909,4662,897,4678,896,4900,904,4917,923,4930,945,4936,1522,4936,1541,4927,1545,4904,1545,4683xe" filled="f" stroked="t" strokeweight=".423pt" strokecolor="#A0A3A8">
                <v:path arrowok="t"/>
              </v:shape>
            </v:group>
            <v:group style="position:absolute;left:1063;top:4743;width:52;height:102" coordorigin="1063,4743" coordsize="52,102">
              <v:shape style="position:absolute;left:1063;top:4743;width:52;height:102" coordorigin="1063,4743" coordsize="52,102" path="m1063,4743l1063,4844,1115,4793,1063,4743xe" filled="t" fillcolor="#7E594B" stroked="f">
                <v:path arrowok="t"/>
                <v:fill type="solid"/>
              </v:shape>
            </v:group>
            <v:group style="position:absolute;left:976;top:4743;width:52;height:102" coordorigin="976,4743" coordsize="52,102">
              <v:shape style="position:absolute;left:976;top:4743;width:52;height:102" coordorigin="976,4743" coordsize="52,102" path="m1028,4743l976,4793,1028,4844,1028,4743xe" filled="t" fillcolor="#7E594B" stroked="f">
                <v:path arrowok="t"/>
                <v:fill type="solid"/>
              </v:shape>
            </v:group>
            <v:group style="position:absolute;left:1160;top:4743;width:336;height:100" coordorigin="1160,4743" coordsize="336,100">
              <v:shape style="position:absolute;left:1160;top:4743;width:336;height:100" coordorigin="1160,4743" coordsize="336,100" path="m1470,4743l1457,4743,1450,4745,1445,4749,1439,4753,1435,4759,1432,4768,1429,4776,1427,4784,1427,4804,1429,4812,1432,4820,1435,4827,1439,4833,1445,4837,1451,4842,1458,4844,1471,4844,1494,4831,1460,4831,1456,4829,1451,4827,1447,4824,1444,4820,1442,4814,1440,4809,1439,4802,1439,4786,1440,4780,1454,4758,1456,4757,1460,4756,1489,4756,1487,4752,1484,4749,1479,4747,1475,4744,1470,4743xe" filled="t" fillcolor="#6B6E74" stroked="f">
                <v:path arrowok="t"/>
                <v:fill type="solid"/>
              </v:shape>
              <v:shape style="position:absolute;left:1160;top:4743;width:336;height:100" coordorigin="1160,4743" coordsize="336,100" path="m1465,4792l1464,4804,1465,4804,1465,4804,1486,4804,1485,4821,1469,4831,1494,4831,1496,4828,1496,4792,1465,4792xe" filled="t" fillcolor="#6B6E74" stroked="f">
                <v:path arrowok="t"/>
                <v:fill type="solid"/>
              </v:shape>
              <v:shape style="position:absolute;left:1160;top:4743;width:336;height:100" coordorigin="1160,4743" coordsize="336,100" path="m1489,4756l1468,4756,1471,4756,1477,4760,1479,4762,1481,4764,1482,4767,1484,4771,1485,4776,1485,4777,1495,4773,1495,4773,1495,4772,1494,4766,1492,4760,1489,4756xe" filled="t" fillcolor="#6B6E74" stroked="f">
                <v:path arrowok="t"/>
                <v:fill type="solid"/>
              </v:shape>
              <v:shape style="position:absolute;left:1160;top:4743;width:336;height:100" coordorigin="1160,4743" coordsize="336,100" path="m1357,4745l1356,4841,1357,4841,1357,4842,1366,4842,1367,4769,1380,4769,1367,4745,1357,4745xe" filled="t" fillcolor="#6B6E74" stroked="f">
                <v:path arrowok="t"/>
                <v:fill type="solid"/>
              </v:shape>
              <v:shape style="position:absolute;left:1160;top:4743;width:336;height:100" coordorigin="1160,4743" coordsize="336,100" path="m1380,4769l1367,4769,1404,4842,1414,4842,1414,4817,1404,4817,1380,4769xe" filled="t" fillcolor="#6B6E74" stroked="f">
                <v:path arrowok="t"/>
                <v:fill type="solid"/>
              </v:shape>
              <v:shape style="position:absolute;left:1160;top:4743;width:336;height:100" coordorigin="1160,4743" coordsize="336,100" path="m1405,4745l1404,4817,1414,4817,1415,4746,1405,4745xe" filled="t" fillcolor="#6B6E74" stroked="f">
                <v:path arrowok="t"/>
                <v:fill type="solid"/>
              </v:shape>
              <v:shape style="position:absolute;left:1160;top:4743;width:336;height:100" coordorigin="1160,4743" coordsize="336,100" path="m1330,4745l1329,4841,1330,4841,1330,4842,1340,4842,1341,4748,1340,4748,1340,4746,1341,4746,1341,4746,1330,4745xe" filled="t" fillcolor="#6B6E74" stroked="f">
                <v:path arrowok="t"/>
                <v:fill type="solid"/>
              </v:shape>
              <v:shape style="position:absolute;left:1160;top:4743;width:336;height:100" coordorigin="1160,4743" coordsize="336,100" path="m1341,4746l1340,4746,1340,4748,1341,4748,1341,4746xe" filled="t" fillcolor="#6B6E74" stroked="f">
                <v:path arrowok="t"/>
                <v:fill type="solid"/>
              </v:shape>
              <v:shape style="position:absolute;left:1160;top:4743;width:336;height:100" coordorigin="1160,4743" coordsize="336,100" path="m1255,4841l1245,4841,1245,4842,1255,4842,1255,4841xe" filled="t" fillcolor="#6B6E74" stroked="f">
                <v:path arrowok="t"/>
                <v:fill type="solid"/>
              </v:shape>
              <v:shape style="position:absolute;left:1160;top:4743;width:336;height:100" coordorigin="1160,4743" coordsize="336,100" path="m1283,4762l1272,4762,1273,4763,1273,4766,1289,4841,1299,4842,1304,4822,1295,4822,1293,4813,1292,4804,1283,4762xe" filled="t" fillcolor="#6B6E74" stroked="f">
                <v:path arrowok="t"/>
                <v:fill type="solid"/>
              </v:shape>
              <v:shape style="position:absolute;left:1160;top:4743;width:336;height:100" coordorigin="1160,4743" coordsize="336,100" path="m1225,4745l1224,4745,1244,4841,1245,4841,1255,4841,1259,4823,1250,4823,1248,4813,1247,4808,1236,4746,1225,4745xe" filled="t" fillcolor="#6B6E74" stroked="f">
                <v:path arrowok="t"/>
                <v:fill type="solid"/>
              </v:shape>
              <v:shape style="position:absolute;left:1160;top:4743;width:336;height:100" coordorigin="1160,4743" coordsize="336,100" path="m1267,4745l1252,4810,1251,4816,1250,4823,1259,4823,1271,4769,1272,4764,1272,4762,1283,4762,1279,4746,1267,4745xe" filled="t" fillcolor="#6B6E74" stroked="f">
                <v:path arrowok="t"/>
                <v:fill type="solid"/>
              </v:shape>
              <v:shape style="position:absolute;left:1160;top:4743;width:336;height:100" coordorigin="1160,4743" coordsize="336,100" path="m1320,4745l1310,4745,1297,4807,1295,4817,1295,4822,1304,4822,1320,4745xe" filled="t" fillcolor="#6B6E74" stroked="f">
                <v:path arrowok="t"/>
                <v:fill type="solid"/>
              </v:shape>
              <v:shape style="position:absolute;left:1160;top:4743;width:336;height:100" coordorigin="1160,4743" coordsize="336,100" path="m1171,4809l1161,4810,1161,4810,1160,4810,1160,4817,1161,4823,1164,4828,1167,4833,1170,4837,1175,4840,1180,4842,1185,4844,1197,4844,1215,4831,1187,4831,1184,4830,1171,4814,1171,4809xe" filled="t" fillcolor="#6B6E74" stroked="f">
                <v:path arrowok="t"/>
                <v:fill type="solid"/>
              </v:shape>
              <v:shape style="position:absolute;left:1160;top:4743;width:336;height:100" coordorigin="1160,4743" coordsize="336,100" path="m1195,4743l1184,4743,1180,4744,1175,4747,1171,4749,1168,4752,1165,4757,1164,4761,1163,4765,1163,4775,1164,4779,1167,4786,1170,4789,1173,4792,1176,4794,1181,4796,1194,4800,1199,4802,1209,4812,1209,4818,1195,4831,1215,4831,1219,4824,1220,4819,1220,4809,1219,4804,1216,4800,1215,4796,1211,4793,1207,4790,1204,4788,1198,4786,1183,4782,1178,4779,1175,4775,1174,4773,1174,4765,1175,4763,1177,4760,1180,4757,1184,4756,1213,4756,1212,4753,1208,4749,1204,4747,1200,4744,1195,4743xe" filled="t" fillcolor="#6B6E74" stroked="f">
                <v:path arrowok="t"/>
                <v:fill type="solid"/>
              </v:shape>
              <v:shape style="position:absolute;left:1160;top:4743;width:336;height:100" coordorigin="1160,4743" coordsize="336,100" path="m1207,4790xe" filled="t" fillcolor="#6B6E74" stroked="f">
                <v:path arrowok="t"/>
                <v:fill type="solid"/>
              </v:shape>
              <v:shape style="position:absolute;left:1160;top:4743;width:336;height:100" coordorigin="1160,4743" coordsize="336,100" path="m1213,4756l1195,4756,1199,4757,1202,4760,1204,4763,1206,4768,1207,4774,1217,4773,1217,4767,1216,4762,1214,4757,1213,4756xe" filled="t" fillcolor="#6B6E74" stroked="f">
                <v:path arrowok="t"/>
                <v:fill type="solid"/>
              </v:shape>
            </v:group>
            <v:group style="position:absolute;left:1758;top:3514;width:30;height:90" coordorigin="1758,3514" coordsize="30,90">
              <v:shape style="position:absolute;left:1758;top:3514;width:30;height:90" coordorigin="1758,3514" coordsize="30,90" path="m1788,3603l1787,3603,1788,3603,1788,3603xe" filled="t" fillcolor="#E4E8F4" stroked="f">
                <v:path arrowok="t"/>
                <v:fill type="solid"/>
              </v:shape>
              <v:shape style="position:absolute;left:1758;top:3514;width:30;height:90" coordorigin="1758,3514" coordsize="30,90" path="m1787,3601l1787,3603,1787,3603,1787,3601xe" filled="t" fillcolor="#E4E8F4" stroked="f">
                <v:path arrowok="t"/>
                <v:fill type="solid"/>
              </v:shape>
              <v:shape style="position:absolute;left:1758;top:3514;width:30;height:90" coordorigin="1758,3514" coordsize="30,90" path="m1762,3525l1787,3601,1788,3525,1762,3525xe" filled="t" fillcolor="#E4E8F4" stroked="f">
                <v:path arrowok="t"/>
                <v:fill type="solid"/>
              </v:shape>
              <v:shape style="position:absolute;left:1758;top:3514;width:30;height:90" coordorigin="1758,3514" coordsize="30,90" path="m1758,3514l1758,3525,1762,3525,1758,3514xe" filled="t" fillcolor="#E4E8F4" stroked="f">
                <v:path arrowok="t"/>
                <v:fill type="solid"/>
              </v:shape>
            </v:group>
            <v:group style="position:absolute;left:902;top:5070;width:616;height:281" coordorigin="902,5070" coordsize="616,281">
              <v:shape style="position:absolute;left:902;top:5070;width:616;height:281" coordorigin="902,5070" coordsize="616,281" path="m1495,5070l925,5070,918,5073,911,5079,905,5086,902,5093,902,5261,939,5332,996,5352,1495,5352,1503,5349,1509,5343,1515,5336,1518,5328,1518,5093,1515,5086,1503,5073,1495,5070xe" filled="t" fillcolor="#31488E" stroked="f">
                <v:path arrowok="t"/>
                <v:fill type="solid"/>
              </v:shape>
            </v:group>
            <v:group style="position:absolute;left:1044;top:5103;width:35;height:90" coordorigin="1044,5103" coordsize="35,90">
              <v:shape style="position:absolute;left:1044;top:5103;width:35;height:90" coordorigin="1044,5103" coordsize="35,90" path="m1044,5103l1044,5193,1052,5193,1052,5152,1079,5152,1079,5142,1052,5142,1052,5114e" filled="f" stroked="t" strokeweight=".113pt" strokecolor="#6B6E74">
                <v:path arrowok="t"/>
              </v:shape>
            </v:group>
            <v:group style="position:absolute;left:1104;top:5113;width:20;height:43" coordorigin="1104,5113" coordsize="20,43">
              <v:shape style="position:absolute;left:1104;top:5113;width:20;height:43" coordorigin="1104,5113" coordsize="20,43" path="m1113,5113l1114,5118,1115,5124,1117,5131,1123,5156,1104,5156,1110,5130,1111,5124,1112,5118,1113,5113e" filled="f" stroked="t" strokeweight=".113pt" strokecolor="#6B6E74">
                <v:path arrowok="t"/>
              </v:shape>
            </v:group>
            <v:group style="position:absolute;left:1087;top:5103;width:55;height:90" coordorigin="1087,5103" coordsize="55,90">
              <v:shape style="position:absolute;left:1087;top:5103;width:55;height:90" coordorigin="1087,5103" coordsize="55,90" path="m1109,5103l1087,5193,1095,5193,1101,5166,1126,5166,1133,5193,1141,5193,1118,5103e" filled="f" stroked="t" strokeweight=".113pt" strokecolor="#6B6E74">
                <v:path arrowok="t"/>
              </v:shape>
            </v:group>
            <v:group style="position:absolute;left:1147;top:5103;width:46;height:90" coordorigin="1147,5103" coordsize="46,90">
              <v:shape style="position:absolute;left:1147;top:5103;width:46;height:90" coordorigin="1147,5103" coordsize="46,90" path="m1147,5103l1147,5193,1155,5193,1155,5122,1185,5193,1193,5193,1193,5103e" filled="f" stroked="t" strokeweight=".113pt" strokecolor="#6B6E74">
                <v:path arrowok="t"/>
              </v:shape>
            </v:group>
            <v:group style="position:absolute;left:1155;top:5103;width:31;height:70" coordorigin="1155,5103" coordsize="31,70">
              <v:shape style="position:absolute;left:1155;top:5103;width:31;height:70" coordorigin="1155,5103" coordsize="31,70" path="m1186,5103l1186,5174,1155,5103e" filled="f" stroked="t" strokeweight=".113pt" strokecolor="#6B6E74">
                <v:path arrowok="t"/>
              </v:shape>
            </v:group>
            <v:group style="position:absolute;left:1041;top:5222;width:46;height:93" coordorigin="1041,5222" coordsize="46,93">
              <v:shape style="position:absolute;left:1041;top:5222;width:46;height:93" coordorigin="1041,5222" coordsize="46,93" path="m1044,5300l1046,5305,1049,5308,1053,5311,1056,5313,1061,5314,1066,5314,1070,5314,1074,5313,1077,5311,1081,5308,1083,5305,1085,5301,1087,5297,1088,5292,1088,5287,1088,5283,1087,5278,1085,5275,1084,5271,1059,5258,1055,5256,1053,5253,1052,5251,1051,5249,1051,5246,1051,5242,1052,5239,1054,5236,1056,5233,1060,5232,1064,5232,1069,5232,1079,5249,1086,5248,1086,5243,1085,5238,1083,5234,1081,5230,1079,5227,1075,5225,1072,5223,1068,5222,1064,5222,1060,5222,1046,5234,1044,5238,1043,5242,1043,5246,1043,5250,1044,5254,1046,5257,1047,5261,1068,5273,1072,5275,1073,5276,1076,5277,1078,5279,1079,5281,1080,5283,1080,5286,1080,5288,1080,5291,1069,5304,1066,5304,1062,5304,1049,5283,1041,5284,1041,5290,1042,5295,1044,5300xe" filled="f" stroked="t" strokeweight=".113pt" strokecolor="#6B6E74">
                <v:path arrowok="t"/>
              </v:shape>
            </v:group>
            <v:group style="position:absolute;left:1098;top:5223;width:45;height:90" coordorigin="1098,5223" coordsize="45,90">
              <v:shape style="position:absolute;left:1098;top:5223;width:45;height:90" coordorigin="1098,5223" coordsize="45,90" path="m1106,5313l1106,5276,1121,5276,1129,5276,1135,5274,1138,5268,1141,5263,1143,5257,1143,5249,1143,5245,1136,5228,1134,5226,1132,5225,1129,5224,1127,5223,1124,5223,1120,5223,1098,5223,1098,5313,1106,5313xe" filled="f" stroked="t" strokeweight=".113pt" strokecolor="#6B6E74">
                <v:path arrowok="t"/>
              </v:shape>
            </v:group>
            <v:group style="position:absolute;left:1106;top:5234;width:29;height:32" coordorigin="1106,5234" coordsize="29,32">
              <v:shape style="position:absolute;left:1106;top:5234;width:29;height:32" coordorigin="1106,5234" coordsize="29,32" path="m1106,5234l1121,5234,1124,5234,1127,5234,1128,5234,1130,5235,1132,5237,1133,5240,1134,5242,1135,5246,1135,5249,1135,5255,1134,5259,1132,5261,1130,5264,1126,5266,1121,5266,1106,5266,1106,5234xe" filled="f" stroked="t" strokeweight=".113pt" strokecolor="#6B6E74">
                <v:path arrowok="t"/>
              </v:shape>
            </v:group>
            <v:group style="position:absolute;left:1153;top:5223;width:44;height:90" coordorigin="1153,5223" coordsize="44,90">
              <v:shape style="position:absolute;left:1153;top:5223;width:44;height:90" coordorigin="1153,5223" coordsize="44,90" path="m1196,5313l1196,5302,1161,5302,1161,5272,1193,5272,1193,5261,1161,5261,1161,5234,1195,5234,1195,5223,1153,5223,1153,5313,1196,5313xe" filled="f" stroked="t" strokeweight=".113pt" strokecolor="#6B6E74">
                <v:path arrowok="t"/>
              </v:shape>
            </v:group>
            <v:group style="position:absolute;left:1207;top:5223;width:44;height:90" coordorigin="1207,5223" coordsize="44,90">
              <v:shape style="position:absolute;left:1207;top:5223;width:44;height:90" coordorigin="1207,5223" coordsize="44,90" path="m1251,5313l1251,5302,1215,5302,1215,5272,1247,5272,1247,5261,1215,5261,1215,5234,1250,5234,1250,5223,1207,5223,1207,5313,1251,5313xe" filled="f" stroked="t" strokeweight=".113pt" strokecolor="#6B6E74">
                <v:path arrowok="t"/>
              </v:shape>
            </v:group>
            <v:group style="position:absolute;left:1261;top:5223;width:48;height:90" coordorigin="1261,5223" coordsize="48,90">
              <v:shape style="position:absolute;left:1261;top:5223;width:48;height:90" coordorigin="1261,5223" coordsize="48,90" path="m1283,5313l1286,5313,1289,5312,1292,5311,1295,5310,1297,5309,1299,5307,1301,5305,1308,5286,1309,5280,1310,5274,1310,5267,1310,5259,1309,5252,1307,5246,1306,5240,1304,5235,1301,5231,1298,5228,1295,5226,1292,5224,1290,5224,1286,5223,1282,5223,1261,5223,1261,5313,1283,5313xe" filled="f" stroked="t" strokeweight=".113pt" strokecolor="#6B6E74">
                <v:path arrowok="t"/>
              </v:shape>
            </v:group>
            <v:group style="position:absolute;left:1269;top:5234;width:33;height:68" coordorigin="1269,5234" coordsize="33,68">
              <v:shape style="position:absolute;left:1269;top:5234;width:33;height:68" coordorigin="1269,5234" coordsize="33,68" path="m1269,5234l1281,5234,1286,5234,1289,5234,1291,5236,1294,5237,1297,5241,1299,5246,1301,5251,1302,5258,1302,5267,1302,5274,1301,5280,1286,5302,1282,5302,1269,5302,1269,5234xe" filled="f" stroked="t" strokeweight=".113pt" strokecolor="#6B6E74">
                <v:path arrowok="t"/>
              </v:shape>
            </v:group>
            <v:group style="position:absolute;left:1897;top:3753;width:336;height:89" coordorigin="1897,3753" coordsize="336,89">
              <v:shape style="position:absolute;left:1897;top:3753;width:336;height:89" coordorigin="1897,3753" coordsize="336,89" path="m2204,3753l2165,3753,2164,3842,2165,3842,2165,3842,2177,3842,2177,3806,2214,3806,2221,3804,2226,3798,2229,3795,2177,3795,2177,3764,2229,3764,2228,3763,2226,3760,2223,3758,2220,3756,2216,3754,2209,3753,2204,3753xe" filled="t" fillcolor="#6B6E74" stroked="f">
                <v:path arrowok="t"/>
                <v:fill type="solid"/>
              </v:shape>
              <v:shape style="position:absolute;left:1897;top:3753;width:336;height:89" coordorigin="1897,3753" coordsize="336,89" path="m2214,3806l2177,3806,2199,3806,2212,3806,2214,3806xe" filled="t" fillcolor="#6B6E74" stroked="f">
                <v:path arrowok="t"/>
                <v:fill type="solid"/>
              </v:shape>
              <v:shape style="position:absolute;left:1897;top:3753;width:336;height:89" coordorigin="1897,3753" coordsize="336,89" path="m2229,3764l2177,3764,2199,3764,2204,3764,2208,3765,2210,3765,2213,3766,2215,3768,2217,3770,2219,3773,2220,3776,2220,3784,2218,3788,2215,3791,2212,3793,2207,3795,2229,3795,2230,3793,2233,3787,2233,3774,2232,3770,2230,3767,2229,3764xe" filled="t" fillcolor="#6B6E74" stroked="f">
                <v:path arrowok="t"/>
                <v:fill type="solid"/>
              </v:shape>
              <v:shape style="position:absolute;left:1897;top:3753;width:336;height:89" coordorigin="1897,3753" coordsize="336,89" path="m2062,3753l2061,3842,2062,3842,2062,3842,2073,3842,2074,3770,2086,3770,2080,3753,2062,3753xe" filled="t" fillcolor="#6B6E74" stroked="f">
                <v:path arrowok="t"/>
                <v:fill type="solid"/>
              </v:shape>
              <v:shape style="position:absolute;left:1897;top:3753;width:336;height:89" coordorigin="1897,3753" coordsize="336,89" path="m2086,3770l2074,3770,2098,3842,2109,3842,2115,3827,2105,3827,2104,3824,2102,3820,2086,3770xe" filled="t" fillcolor="#6B6E74" stroked="f">
                <v:path arrowok="t"/>
                <v:fill type="solid"/>
              </v:shape>
              <v:shape style="position:absolute;left:1897;top:3753;width:336;height:89" coordorigin="1897,3753" coordsize="336,89" path="m2147,3771l2134,3771,2134,3842,2146,3842,2147,3771xe" filled="t" fillcolor="#6B6E74" stroked="f">
                <v:path arrowok="t"/>
                <v:fill type="solid"/>
              </v:shape>
              <v:shape style="position:absolute;left:1897;top:3753;width:336;height:89" coordorigin="1897,3753" coordsize="336,89" path="m2130,3753l2107,3820,2105,3827,2115,3827,2134,3771,2147,3771,2147,3753,2130,3753xe" filled="t" fillcolor="#6B6E74" stroked="f">
                <v:path arrowok="t"/>
                <v:fill type="solid"/>
              </v:shape>
              <v:shape style="position:absolute;left:1897;top:3753;width:336;height:89" coordorigin="1897,3753" coordsize="336,89" path="m1980,3753l1979,3842,1980,3842,1980,3842,2046,3842,2047,3831,1992,3831,1993,3801,2041,3801,2041,3791,1992,3790,1993,3764,2044,3764,2045,3753,1980,3753xe" filled="t" fillcolor="#6B6E74" stroked="f">
                <v:path arrowok="t"/>
                <v:fill type="solid"/>
              </v:shape>
              <v:shape style="position:absolute;left:1897;top:3753;width:336;height:89" coordorigin="1897,3753" coordsize="336,89" path="m2041,3801l1993,3801,2041,3802,2041,3801xe" filled="t" fillcolor="#6B6E74" stroked="f">
                <v:path arrowok="t"/>
                <v:fill type="solid"/>
              </v:shape>
              <v:shape style="position:absolute;left:1897;top:3753;width:336;height:89" coordorigin="1897,3753" coordsize="336,89" path="m2044,3764l1993,3764,2044,3764,2044,3764xe" filled="t" fillcolor="#6B6E74" stroked="f">
                <v:path arrowok="t"/>
                <v:fill type="solid"/>
              </v:shape>
              <v:shape style="position:absolute;left:1897;top:3753;width:336;height:89" coordorigin="1897,3753" coordsize="336,89" path="m1898,3753l1897,3764,1927,3764,1926,3842,1927,3842,1927,3842,1939,3842,1939,3764,1968,3764,1969,3753,1898,3753xe" filled="t" fillcolor="#6B6E74" stroked="f">
                <v:path arrowok="t"/>
                <v:fill type="solid"/>
              </v:shape>
              <v:shape style="position:absolute;left:1897;top:3753;width:336;height:89" coordorigin="1897,3753" coordsize="336,89" path="m1968,3764l1939,3764,1968,3764,1968,3764xe" filled="t" fillcolor="#6B6E74" stroked="f">
                <v:path arrowok="t"/>
                <v:fill type="solid"/>
              </v:shape>
            </v:group>
            <v:group style="position:absolute;left:1901;top:3385;width:254;height:48" coordorigin="1901,3385" coordsize="254,48">
              <v:shape style="position:absolute;left:1901;top:3385;width:254;height:48" coordorigin="1901,3385" coordsize="254,48" path="m2028,3385l1901,3433,2155,3433,2028,3385xe" filled="t" fillcolor="#6B6E74" stroked="f">
                <v:path arrowok="t"/>
                <v:fill type="solid"/>
              </v:shape>
            </v:group>
            <v:group style="position:absolute;left:1926;top:4152;width:254;height:48" coordorigin="1926,4152" coordsize="254,48">
              <v:shape style="position:absolute;left:1926;top:4152;width:254;height:48" coordorigin="1926,4152" coordsize="254,48" path="m2181,4152l1926,4152,2053,4200,2181,4152xe" filled="t" fillcolor="#6B6E74" stroked="f">
                <v:path arrowok="t"/>
                <v:fill type="solid"/>
              </v:shape>
            </v:group>
            <v:group style="position:absolute;left:876;top:-1;width:1480;height:2" coordorigin="876,-1" coordsize="1480,2">
              <v:shape style="position:absolute;left:876;top:-1;width:1480;height:2" coordorigin="876,-1" coordsize="1480,0" path="m876,-1l2356,-1e" filled="f" stroked="t" strokeweight=".25pt" strokecolor="#050100">
                <v:path arrowok="t"/>
              </v:shape>
            </v:group>
            <v:group style="position:absolute;left:866;top:-50;width:1472;height:2" coordorigin="866,-50" coordsize="1472,2">
              <v:shape style="position:absolute;left:866;top:-50;width:1472;height:2" coordorigin="866,-50" coordsize="1472,0" path="m866,-50l2338,-50e" filled="f" stroked="t" strokeweight=".25pt" strokecolor="#0501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.434pt;margin-top:-16.900402pt;width:247.546pt;height:.1pt;mso-position-horizontal-relative:page;mso-position-vertical-relative:paragraph;z-index:-7978" coordorigin="549,-338" coordsize="4951,2">
            <v:shape style="position:absolute;left:549;top:-338;width:4951;height:2" coordorigin="549,-338" coordsize="4951,0" path="m549,-338l5500,-338e" filled="f" stroked="t" strokeweight="1.997pt" strokecolor="#898C8E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87898E"/>
          <w:spacing w:val="0"/>
          <w:w w:val="105"/>
          <w:position w:val="-7"/>
          <w:sz w:val="42"/>
          <w:szCs w:val="42"/>
        </w:rPr>
        <w:t>1</w:t>
      </w:r>
      <w:r>
        <w:rPr>
          <w:rFonts w:ascii="Arial" w:hAnsi="Arial" w:cs="Arial" w:eastAsia="Arial"/>
          <w:b w:val="0"/>
          <w:bCs w:val="0"/>
          <w:color w:val="87898E"/>
          <w:spacing w:val="-2"/>
          <w:w w:val="105"/>
          <w:position w:val="-7"/>
          <w:sz w:val="42"/>
          <w:szCs w:val="4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5"/>
          <w:position w:val="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0"/>
          <w:szCs w:val="20"/>
        </w:rPr>
        <w:t>TEMP.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130" w:lineRule="exact" w:before="6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8" w:lineRule="exact"/>
        <w:ind w:left="2694" w:right="1057" w:hanging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291.675995pt;margin-top:-6.278077pt;width:98.743pt;height:306.215771pt;mso-position-horizontal-relative:page;mso-position-vertical-relative:paragraph;z-index:-7986" coordorigin="5834,-126" coordsize="1975,6124">
            <v:group style="position:absolute;left:7519;top:7;width:2;height:2381" coordorigin="7519,7" coordsize="2,2381">
              <v:shape style="position:absolute;left:7519;top:7;width:2;height:2381" coordorigin="7519,7" coordsize="0,2381" path="m7519,7l7519,2387e" filled="f" stroked="t" strokeweight=".25pt" strokecolor="#050100">
                <v:path arrowok="t"/>
              </v:shape>
            </v:group>
            <v:group style="position:absolute;left:7566;top:7;width:2;height:5539" coordorigin="7566,7" coordsize="2,5539">
              <v:shape style="position:absolute;left:7566;top:7;width:2;height:5539" coordorigin="7566,7" coordsize="2,5539" path="m7567,7l7566,5545e" filled="f" stroked="t" strokeweight=".25pt" strokecolor="#050100">
                <v:path arrowok="t"/>
              </v:shape>
            </v:group>
            <v:group style="position:absolute;left:7550;top:7;width:2;height:5539" coordorigin="7550,7" coordsize="2,5539">
              <v:shape style="position:absolute;left:7550;top:7;width:2;height:5539" coordorigin="7550,7" coordsize="2,5539" path="m7551,7l7550,5545e" filled="f" stroked="t" strokeweight=".25pt" strokecolor="#050100">
                <v:path arrowok="t"/>
              </v:shape>
            </v:group>
            <v:group style="position:absolute;left:5888;top:7;width:2;height:2381" coordorigin="5888,7" coordsize="2,2381">
              <v:shape style="position:absolute;left:5888;top:7;width:2;height:2381" coordorigin="5888,7" coordsize="0,2381" path="m5888,7l5888,2387e" filled="f" stroked="t" strokeweight=".25pt" strokecolor="#050100">
                <v:path arrowok="t"/>
              </v:shape>
            </v:group>
            <v:group style="position:absolute;left:5890;top:-74;width:79;height:64" coordorigin="5890,-74" coordsize="79,64">
              <v:shape style="position:absolute;left:5890;top:-74;width:79;height:64" coordorigin="5890,-74" coordsize="79,64" path="m5969,-74l5947,-71,5926,-62,5910,-49,5897,-31,5890,-10e" filled="f" stroked="t" strokeweight=".25pt" strokecolor="#050100">
                <v:path arrowok="t"/>
              </v:shape>
            </v:group>
            <v:group style="position:absolute;left:5839;top:-123;width:126;height:130" coordorigin="5839,-123" coordsize="126,130">
              <v:shape style="position:absolute;left:5839;top:-123;width:126;height:130" coordorigin="5839,-123" coordsize="126,130" path="m5839,7l5856,-58,5901,-104,5942,-120,5965,-123e" filled="f" stroked="t" strokeweight=".25pt" strokecolor="#050100">
                <v:path arrowok="t"/>
              </v:shape>
            </v:group>
            <v:group style="position:absolute;left:5969;top:-107;width:1469;height:2" coordorigin="5969,-107" coordsize="1469,2">
              <v:shape style="position:absolute;left:5969;top:-107;width:1469;height:2" coordorigin="5969,-107" coordsize="1469,0" path="m5969,-107l7438,-107e" filled="f" stroked="t" strokeweight=".25pt" strokecolor="#050100">
                <v:path arrowok="t"/>
              </v:shape>
            </v:group>
            <v:group style="position:absolute;left:5855;top:-107;width:113;height:113" coordorigin="5855,-107" coordsize="113,113">
              <v:shape style="position:absolute;left:5855;top:-107;width:113;height:113" coordorigin="5855,-107" coordsize="113,113" path="m5855,7l5875,-57,5924,-98,5946,-104,5968,-107e" filled="f" stroked="t" strokeweight=".25pt" strokecolor="#050100">
                <v:path arrowok="t"/>
              </v:shape>
            </v:group>
            <v:group style="position:absolute;left:5969;top:-74;width:1469;height:2" coordorigin="5969,-74" coordsize="1469,2">
              <v:shape style="position:absolute;left:5969;top:-74;width:1469;height:2" coordorigin="5969,-74" coordsize="1469,0" path="m5969,-74l7438,-74e" filled="f" stroked="t" strokeweight=".25pt" strokecolor="#050100">
                <v:path arrowok="t"/>
              </v:shape>
            </v:group>
            <v:group style="position:absolute;left:5839;top:2387;width:1728;height:2" coordorigin="5839,2387" coordsize="1728,2">
              <v:shape style="position:absolute;left:5839;top:2387;width:1728;height:2" coordorigin="5839,2387" coordsize="1728,0" path="m5839,2387l7568,2387e" filled="f" stroked="t" strokeweight=".25pt" strokecolor="#050100">
                <v:path arrowok="t"/>
              </v:shape>
              <v:shape style="position:absolute;left:6020;top:247;width:1421;height:2015" type="#_x0000_t75">
                <v:imagedata r:id="rId145" o:title=""/>
              </v:shape>
            </v:group>
            <v:group style="position:absolute;left:7438;top:-74;width:79;height:64" coordorigin="7438,-74" coordsize="79,64">
              <v:shape style="position:absolute;left:7438;top:-74;width:79;height:64" coordorigin="7438,-74" coordsize="79,64" path="m7438,-74l7460,-71,7480,-62,7497,-49,7510,-31,7517,-10e" filled="f" stroked="t" strokeweight=".25pt" strokecolor="#050100">
                <v:path arrowok="t"/>
              </v:shape>
            </v:group>
            <v:group style="position:absolute;left:7438;top:-123;width:130;height:126" coordorigin="7438,-123" coordsize="130,126">
              <v:shape style="position:absolute;left:7438;top:-123;width:130;height:126" coordorigin="7438,-123" coordsize="130,126" path="m7438,-123l7502,-106,7549,-61,7565,-20,7567,3e" filled="f" stroked="t" strokeweight=".25pt" strokecolor="#050100">
                <v:path arrowok="t"/>
              </v:shape>
            </v:group>
            <v:group style="position:absolute;left:7438;top:-107;width:113;height:113" coordorigin="7438,-107" coordsize="113,113">
              <v:shape style="position:absolute;left:7438;top:-107;width:113;height:113" coordorigin="7438,-107" coordsize="113,113" path="m7438,-107l7501,-88,7542,-38,7549,-17,7551,6e" filled="f" stroked="t" strokeweight=".25pt" strokecolor="#050100">
                <v:path arrowok="t"/>
              </v:shape>
            </v:group>
            <v:group style="position:absolute;left:5839;top:3093;width:1728;height:2" coordorigin="5839,3093" coordsize="1728,2">
              <v:shape style="position:absolute;left:5839;top:3093;width:1728;height:2" coordorigin="5839,3093" coordsize="1728,0" path="m5839,3093l7567,3093e" filled="f" stroked="t" strokeweight=".578pt" strokecolor="#050100">
                <v:path arrowok="t"/>
              </v:shape>
            </v:group>
            <v:group style="position:absolute;left:6768;top:2601;width:635;height:356" coordorigin="6768,2601" coordsize="635,356">
              <v:shape style="position:absolute;left:6768;top:2601;width:635;height:356" coordorigin="6768,2601" coordsize="635,356" path="m7403,2876l7381,2932,7326,2957,6801,2957,6792,2957,6784,2954,6778,2947,6771,2941,6768,2933,6768,2925,6768,2633,6768,2625,6771,2616,6778,2610,6784,2604,6792,2601,6801,2601,7322,2601,7378,2623,7403,2678,7403,2876xe" filled="f" stroked="t" strokeweight=".423pt" strokecolor="#BA6769">
                <v:path arrowok="t"/>
              </v:shape>
            </v:group>
            <v:group style="position:absolute;left:6845;top:2721;width:496;height:109" coordorigin="6845,2721" coordsize="496,109">
              <v:shape style="position:absolute;left:6845;top:2721;width:496;height:109" coordorigin="6845,2721" coordsize="496,109" path="m7284,2722l7283,2827,7284,2827,7284,2828,7295,2828,7295,2780,7334,2780,7335,2768,7295,2767,7295,2735,7340,2735,7341,2723,7284,2722xe" filled="t" fillcolor="#6B6E74" stroked="f">
                <v:path arrowok="t"/>
                <v:fill type="solid"/>
              </v:shape>
              <v:shape style="position:absolute;left:6845;top:2721;width:496;height:109" coordorigin="6845,2721" coordsize="496,109" path="m7334,2780l7295,2780,7334,2781,7334,2780xe" filled="t" fillcolor="#6B6E74" stroked="f">
                <v:path arrowok="t"/>
                <v:fill type="solid"/>
              </v:shape>
              <v:shape style="position:absolute;left:6845;top:2721;width:496;height:109" coordorigin="6845,2721" coordsize="496,109" path="m7340,2735l7295,2735,7340,2736,7340,2735xe" filled="t" fillcolor="#6B6E74" stroked="f">
                <v:path arrowok="t"/>
                <v:fill type="solid"/>
              </v:shape>
              <v:shape style="position:absolute;left:6845;top:2721;width:496;height:109" coordorigin="6845,2721" coordsize="496,109" path="m7212,2722l7212,2827,7212,2827,7212,2828,7223,2828,7224,2780,7263,2780,7263,2768,7223,2767,7224,2735,7269,2735,7269,2723,7212,2722xe" filled="t" fillcolor="#6B6E74" stroked="f">
                <v:path arrowok="t"/>
                <v:fill type="solid"/>
              </v:shape>
              <v:shape style="position:absolute;left:6845;top:2721;width:496;height:109" coordorigin="6845,2721" coordsize="496,109" path="m7263,2780l7224,2780,7263,2781,7263,2780xe" filled="t" fillcolor="#6B6E74" stroked="f">
                <v:path arrowok="t"/>
                <v:fill type="solid"/>
              </v:shape>
              <v:shape style="position:absolute;left:6845;top:2721;width:496;height:109" coordorigin="6845,2721" coordsize="496,109" path="m7269,2735l7224,2735,7269,2736,7269,2735xe" filled="t" fillcolor="#6B6E74" stroked="f">
                <v:path arrowok="t"/>
                <v:fill type="solid"/>
              </v:shape>
              <v:shape style="position:absolute;left:6845;top:2721;width:496;height:109" coordorigin="6845,2721" coordsize="496,109" path="m7165,2721l7146,2721,7136,2726,7128,2736,7120,2752,7117,2773,7117,2786,7119,2795,7122,2803,7125,2811,7130,2818,7136,2823,7142,2827,7150,2830,7165,2830,7172,2828,7178,2823,7185,2819,7186,2817,7150,2817,7143,2813,7138,2806,7132,2799,7130,2789,7130,2761,7132,2750,7138,2743,7144,2737,7150,2734,7186,2734,7185,2732,7179,2727,7172,2723,7165,2721xe" filled="t" fillcolor="#6B6E74" stroked="f">
                <v:path arrowok="t"/>
                <v:fill type="solid"/>
              </v:shape>
              <v:shape style="position:absolute;left:6845;top:2721;width:496;height:109" coordorigin="6845,2721" coordsize="496,109" path="m7186,2734l7163,2734,7168,2735,7172,2739,7185,2767,7185,2789,7183,2799,7172,2813,7166,2817,7186,2817,7190,2812,7196,2796,7198,2786,7198,2765,7197,2755,7190,2739,7186,2734xe" filled="t" fillcolor="#6B6E74" stroked="f">
                <v:path arrowok="t"/>
                <v:fill type="solid"/>
              </v:shape>
              <v:shape style="position:absolute;left:6845;top:2721;width:496;height:109" coordorigin="6845,2721" coordsize="496,109" path="m7080,2721l7071,2721,7046,2830,7055,2830,7080,2721xe" filled="t" fillcolor="#6B6E74" stroked="f">
                <v:path arrowok="t"/>
                <v:fill type="solid"/>
              </v:shape>
              <v:shape style="position:absolute;left:6845;top:2721;width:496;height:109" coordorigin="6845,2721" coordsize="496,109" path="m6939,2722l6939,2827,6939,2827,6939,2828,6950,2828,6951,2748,6965,2748,6951,2723,6939,2722xe" filled="t" fillcolor="#6B6E74" stroked="f">
                <v:path arrowok="t"/>
                <v:fill type="solid"/>
              </v:shape>
              <v:shape style="position:absolute;left:6845;top:2721;width:496;height:109" coordorigin="6845,2721" coordsize="496,109" path="m6965,2748l6951,2748,6993,2828,7005,2828,7005,2802,6994,2802,6965,2748xe" filled="t" fillcolor="#6B6E74" stroked="f">
                <v:path arrowok="t"/>
                <v:fill type="solid"/>
              </v:shape>
              <v:shape style="position:absolute;left:6845;top:2721;width:496;height:109" coordorigin="6845,2721" coordsize="496,109" path="m6995,2722l6994,2802,7005,2802,7006,2723,6995,2722xe" filled="t" fillcolor="#6B6E74" stroked="f">
                <v:path arrowok="t"/>
                <v:fill type="solid"/>
              </v:shape>
              <v:shape style="position:absolute;left:6845;top:2721;width:496;height:109" coordorigin="6845,2721" coordsize="496,109" path="m6893,2721l6873,2721,6864,2726,6856,2736,6848,2752,6845,2773,6845,2786,6877,2830,6893,2830,6899,2828,6906,2823,6912,2819,6914,2817,6877,2817,6871,2813,6865,2806,6860,2799,6857,2789,6857,2761,6860,2750,6866,2743,6871,2737,6878,2734,6914,2734,6913,2732,6906,2727,6900,2723,6893,2721xe" filled="t" fillcolor="#6B6E74" stroked="f">
                <v:path arrowok="t"/>
                <v:fill type="solid"/>
              </v:shape>
              <v:shape style="position:absolute;left:6845;top:2721;width:496;height:109" coordorigin="6845,2721" coordsize="496,109" path="m6914,2734l6891,2734,6895,2735,6900,2739,6913,2789,6910,2799,6905,2806,6900,2813,6893,2817,6914,2817,6917,2812,6924,2796,6926,2786,6926,2765,6924,2755,6921,2747,6918,2739,6914,2734xe" filled="t" fillcolor="#6B6E74" stroked="f">
                <v:path arrowok="t"/>
                <v:fill type="solid"/>
              </v:shape>
            </v:group>
            <v:group style="position:absolute;left:6329;top:2740;width:21;height:45" coordorigin="6329,2740" coordsize="21,45">
              <v:shape style="position:absolute;left:6329;top:2740;width:21;height:45" coordorigin="6329,2740" coordsize="21,45" path="m6329,2757l6331,2752,6332,2746,6334,2740,6335,2745,6337,2751,6340,2759,6350,2785e" filled="f" stroked="t" strokeweight=".113pt" strokecolor="#6B6E74">
                <v:path arrowok="t"/>
              </v:shape>
            </v:group>
            <v:group style="position:absolute;left:5968;top:5672;width:1469;height:2" coordorigin="5968,5672" coordsize="1469,2">
              <v:shape style="position:absolute;left:5968;top:5672;width:1469;height:2" coordorigin="5968,5672" coordsize="1469,0" path="m5968,5672l7437,5672e" filled="f" stroked="t" strokeweight=".25pt" strokecolor="#050100">
                <v:path arrowok="t"/>
              </v:shape>
            </v:group>
            <v:group style="position:absolute;left:7439;top:5544;width:127;height:128" coordorigin="7439,5544" coordsize="127,128">
              <v:shape style="position:absolute;left:7439;top:5544;width:127;height:128" coordorigin="7439,5544" coordsize="127,128" path="m7566,5544l7548,5608,7503,5654,7462,5669,7439,5672e" filled="f" stroked="t" strokeweight=".25pt" strokecolor="#050100">
                <v:path arrowok="t"/>
              </v:shape>
            </v:group>
            <v:group style="position:absolute;left:5840;top:5545;width:128;height:127" coordorigin="5840,5545" coordsize="128,127">
              <v:shape style="position:absolute;left:5840;top:5545;width:128;height:127" coordorigin="5840,5545" coordsize="128,127" path="m5968,5672l5904,5654,5858,5609,5842,5568,5840,5545e" filled="f" stroked="t" strokeweight=".25pt" strokecolor="#050100">
                <v:path arrowok="t"/>
              </v:shape>
            </v:group>
            <v:group style="position:absolute;left:5840;top:-17;width:2;height:5561" coordorigin="5840,-17" coordsize="2,5561">
              <v:shape style="position:absolute;left:5840;top:-17;width:2;height:5561" coordorigin="5840,-17" coordsize="0,5561" path="m5840,5544l5840,-17e" filled="f" stroked="t" strokeweight=".25pt" strokecolor="#050100">
                <v:path arrowok="t"/>
              </v:shape>
            </v:group>
            <v:group style="position:absolute;left:7459;top:5544;width:91;height:110" coordorigin="7459,5544" coordsize="91,110">
              <v:shape style="position:absolute;left:7459;top:5544;width:91;height:110" coordorigin="7459,5544" coordsize="91,110" path="m7550,5544l7530,5607,7480,5647,7459,5654e" filled="f" stroked="t" strokeweight=".25pt" strokecolor="#050100">
                <v:path arrowok="t"/>
              </v:shape>
            </v:group>
            <v:group style="position:absolute;left:5858;top:5565;width:110;height:91" coordorigin="5858,5565" coordsize="110,91">
              <v:shape style="position:absolute;left:5858;top:5565;width:110;height:91" coordorigin="5858,5565" coordsize="110,91" path="m5968,5656l5905,5636,5864,5586,5858,5565e" filled="f" stroked="t" strokeweight=".25pt" strokecolor="#050100">
                <v:path arrowok="t"/>
              </v:shape>
            </v:group>
            <v:group style="position:absolute;left:5856;top:-17;width:2;height:5561" coordorigin="5856,-17" coordsize="2,5561">
              <v:shape style="position:absolute;left:5856;top:-17;width:2;height:5561" coordorigin="5856,-17" coordsize="0,5561" path="m5856,5544l5856,-17e" filled="f" stroked="t" strokeweight=".25pt" strokecolor="#050100">
                <v:path arrowok="t"/>
              </v:shape>
            </v:group>
            <v:group style="position:absolute;left:6955;top:5463;width:2;height:58" coordorigin="6955,5463" coordsize="2,58">
              <v:shape style="position:absolute;left:6955;top:5463;width:2;height:58" coordorigin="6955,5463" coordsize="0,58" path="m6955,5463l6955,5520,6955,5520,6955,5463xe" filled="t" fillcolor="#6B6E74" stroked="f">
                <v:path arrowok="t"/>
                <v:fill type="solid"/>
              </v:shape>
            </v:group>
            <v:group style="position:absolute;left:6357;top:52;width:2;height:2474" coordorigin="6357,52" coordsize="2,2474">
              <v:shape style="position:absolute;left:6357;top:52;width:2;height:2474" coordorigin="6357,52" coordsize="0,2474" path="m6357,2526l6357,52e" filled="f" stroked="t" strokeweight=".698pt" strokecolor="#34418C">
                <v:path arrowok="t"/>
              </v:shape>
            </v:group>
            <v:group style="position:absolute;left:6361;top:59;width:1440;height:2" coordorigin="6361,59" coordsize="1440,2">
              <v:shape style="position:absolute;left:6361;top:59;width:1440;height:2" coordorigin="6361,59" coordsize="1440,0" path="m6361,59l7801,59e" filled="f" stroked="t" strokeweight=".698pt" strokecolor="#34418C">
                <v:path arrowok="t"/>
              </v:shape>
            </v:group>
            <v:group style="position:absolute;left:6464;top:280;width:2;height:1949" coordorigin="6464,280" coordsize="2,1949">
              <v:shape style="position:absolute;left:6464;top:280;width:2;height:1949" coordorigin="6464,280" coordsize="0,1949" path="m6464,2229l6464,280e" filled="f" stroked="t" strokeweight=".565pt" strokecolor="#595B5E">
                <v:path arrowok="t"/>
              </v:shape>
            </v:group>
            <v:group style="position:absolute;left:6461;top:1883;width:891;height:2" coordorigin="6461,1883" coordsize="891,2">
              <v:shape style="position:absolute;left:6461;top:1883;width:891;height:2" coordorigin="6461,1883" coordsize="891,0" path="m7352,1883l6461,1883e" filled="f" stroked="t" strokeweight=".565pt" strokecolor="#595B5E">
                <v:path arrowok="t"/>
              </v:shape>
            </v:group>
            <v:group style="position:absolute;left:7006;top:2069;width:26;height:26" coordorigin="7006,2069" coordsize="26,26">
              <v:shape style="position:absolute;left:7006;top:2069;width:26;height:26" coordorigin="7006,2069" coordsize="26,26" path="m7029,2069l7009,2069,7006,2072,7006,2092,7009,2095,7029,2095,7032,2092,7032,2072,7029,2069xe" filled="t" fillcolor="#595B5E" stroked="f">
                <v:path arrowok="t"/>
                <v:fill type="solid"/>
              </v:shape>
            </v:group>
            <v:group style="position:absolute;left:7006;top:2147;width:26;height:26" coordorigin="7006,2147" coordsize="26,26">
              <v:shape style="position:absolute;left:7006;top:2147;width:26;height:26" coordorigin="7006,2147" coordsize="26,26" path="m7029,2147l7009,2147,7006,2149,7006,2170,7009,2172,7029,2172,7032,2170,7032,2149,7029,2147xe" filled="t" fillcolor="#595B5E" stroked="f">
                <v:path arrowok="t"/>
                <v:fill type="solid"/>
              </v:shape>
            </v:group>
            <v:group style="position:absolute;left:6799;top:2016;width:26;height:104" coordorigin="6799,2016" coordsize="26,104">
              <v:shape style="position:absolute;left:6799;top:2016;width:26;height:104" coordorigin="6799,2016" coordsize="26,104" path="m6820,2016l6799,2038,6799,2107,6825,2120,6825,2024,6823,2020,6820,2016xe" filled="t" fillcolor="#595B5E" stroked="f">
                <v:path arrowok="t"/>
                <v:fill type="solid"/>
              </v:shape>
            </v:group>
            <v:group style="position:absolute;left:6798;top:2122;width:26;height:104" coordorigin="6798,2122" coordsize="26,104">
              <v:shape style="position:absolute;left:6798;top:2122;width:26;height:104" coordorigin="6798,2122" coordsize="26,104" path="m6825,2122l6798,2135,6798,2204,6820,2225,6823,2222,6825,2218,6825,2122xe" filled="t" fillcolor="#595B5E" stroked="f">
                <v:path arrowok="t"/>
                <v:fill type="solid"/>
              </v:shape>
            </v:group>
            <v:group style="position:absolute;left:6852;top:2108;width:135;height:26" coordorigin="6852,2108" coordsize="135,26">
              <v:shape style="position:absolute;left:6852;top:2108;width:135;height:26" coordorigin="6852,2108" coordsize="135,26" path="m6961,2108l6878,2108,6852,2121,6878,2134,6961,2134,6987,2121,6961,2108xe" filled="t" fillcolor="#595B5E" stroked="f">
                <v:path arrowok="t"/>
                <v:fill type="solid"/>
              </v:shape>
            </v:group>
            <v:group style="position:absolute;left:6963;top:2016;width:26;height:104" coordorigin="6963,2016" coordsize="26,104">
              <v:shape style="position:absolute;left:6963;top:2016;width:26;height:104" coordorigin="6963,2016" coordsize="26,104" path="m6984,2016l6963,2038,6963,2107,6989,2120,6989,2024,6987,2020,6984,2016xe" filled="t" fillcolor="#595B5E" stroked="f">
                <v:path arrowok="t"/>
                <v:fill type="solid"/>
              </v:shape>
            </v:group>
            <v:group style="position:absolute;left:6856;top:2011;width:127;height:26" coordorigin="6856,2011" coordsize="127,26">
              <v:shape style="position:absolute;left:6856;top:2011;width:127;height:26" coordorigin="6856,2011" coordsize="127,26" path="m6976,2011l6864,2011,6860,2013,6856,2015,6878,2037,6961,2037,6983,2015,6980,2013,6976,2011xe" filled="t" fillcolor="#595B5E" stroked="f">
                <v:path arrowok="t"/>
                <v:fill type="solid"/>
              </v:shape>
            </v:group>
            <v:group style="position:absolute;left:6850;top:2122;width:26;height:104" coordorigin="6850,2122" coordsize="26,104">
              <v:shape style="position:absolute;left:6850;top:2122;width:26;height:104" coordorigin="6850,2122" coordsize="26,104" path="m6850,2122l6850,2218,6852,2222,6855,2225,6877,2204,6877,2135,6850,2122xe" filled="t" fillcolor="#595B5E" stroked="f">
                <v:path arrowok="t"/>
                <v:fill type="solid"/>
              </v:shape>
            </v:group>
            <v:group style="position:absolute;left:6856;top:2204;width:127;height:26" coordorigin="6856,2204" coordsize="127,26">
              <v:shape style="position:absolute;left:6856;top:2204;width:127;height:26" coordorigin="6856,2204" coordsize="127,26" path="m6961,2204l6878,2204,6856,2226,6859,2229,6864,2231,6976,2231,6980,2229,6983,2226,6961,2204xe" filled="t" fillcolor="#595B5E" stroked="f">
                <v:path arrowok="t"/>
                <v:fill type="solid"/>
              </v:shape>
            </v:group>
            <v:group style="position:absolute;left:7161;top:2016;width:26;height:104" coordorigin="7161,2016" coordsize="26,104">
              <v:shape style="position:absolute;left:7161;top:2016;width:26;height:104" coordorigin="7161,2016" coordsize="26,104" path="m7183,2016l7161,2038,7161,2107,7188,2120,7188,2024,7186,2020,7183,2016xe" filled="t" fillcolor="#595B5E" stroked="f">
                <v:path arrowok="t"/>
                <v:fill type="solid"/>
              </v:shape>
            </v:group>
            <v:group style="position:absolute;left:7055;top:2011;width:127;height:26" coordorigin="7055,2011" coordsize="127,26">
              <v:shape style="position:absolute;left:7055;top:2011;width:127;height:26" coordorigin="7055,2011" coordsize="127,26" path="m7174,2011l7062,2011,7058,2013,7055,2015,7077,2037,7160,2037,7182,2015,7178,2013,7174,2011xe" filled="t" fillcolor="#595B5E" stroked="f">
                <v:path arrowok="t"/>
                <v:fill type="solid"/>
              </v:shape>
            </v:group>
            <v:group style="position:absolute;left:7161;top:2122;width:26;height:104" coordorigin="7161,2122" coordsize="26,104">
              <v:shape style="position:absolute;left:7161;top:2122;width:26;height:104" coordorigin="7161,2122" coordsize="26,104" path="m7187,2122l7161,2135,7161,2204,7183,2225,7186,2222,7187,2218,7187,2122xe" filled="t" fillcolor="#595B5E" stroked="f">
                <v:path arrowok="t"/>
                <v:fill type="solid"/>
              </v:shape>
            </v:group>
            <v:group style="position:absolute;left:7049;top:2122;width:26;height:104" coordorigin="7049,2122" coordsize="26,104">
              <v:shape style="position:absolute;left:7049;top:2122;width:26;height:104" coordorigin="7049,2122" coordsize="26,104" path="m7049,2122l7049,2218,7051,2222,7054,2225,7075,2204,7075,2135,7049,2122xe" filled="t" fillcolor="#595B5E" stroked="f">
                <v:path arrowok="t"/>
                <v:fill type="solid"/>
              </v:shape>
            </v:group>
            <v:group style="position:absolute;left:7055;top:2204;width:127;height:26" coordorigin="7055,2204" coordsize="127,26">
              <v:shape style="position:absolute;left:7055;top:2204;width:127;height:26" coordorigin="7055,2204" coordsize="127,26" path="m7160,2204l7077,2204,7055,2226,7058,2229,7062,2231,7174,2231,7178,2229,7182,2226,7160,2204xe" filled="t" fillcolor="#595B5E" stroked="f">
                <v:path arrowok="t"/>
                <v:fill type="solid"/>
              </v:shape>
            </v:group>
            <v:group style="position:absolute;left:7049;top:2016;width:26;height:104" coordorigin="7049,2016" coordsize="26,104">
              <v:shape style="position:absolute;left:7049;top:2016;width:26;height:104" coordorigin="7049,2016" coordsize="26,104" path="m7054,2016l7051,2020,7049,2024,7049,2120,7075,2107,7075,2038,7054,2016xe" filled="t" fillcolor="#595B5E" stroked="f">
                <v:path arrowok="t"/>
                <v:fill type="solid"/>
              </v:shape>
            </v:group>
            <v:group style="position:absolute;left:7326;top:2016;width:26;height:104" coordorigin="7326,2016" coordsize="26,104">
              <v:shape style="position:absolute;left:7326;top:2016;width:26;height:104" coordorigin="7326,2016" coordsize="26,104" path="m7347,2016l7326,2038,7326,2107,7352,2120,7352,2024,7350,2020,7347,2016xe" filled="t" fillcolor="#595B5E" stroked="f">
                <v:path arrowok="t"/>
                <v:fill type="solid"/>
              </v:shape>
            </v:group>
            <v:group style="position:absolute;left:7219;top:2011;width:127;height:26" coordorigin="7219,2011" coordsize="127,26">
              <v:shape style="position:absolute;left:7219;top:2011;width:127;height:26" coordorigin="7219,2011" coordsize="127,26" path="m7339,2011l7226,2011,7222,2013,7219,2015,7241,2037,7324,2037,7346,2015,7343,2013,7339,2011xe" filled="t" fillcolor="#595B5E" stroked="f">
                <v:path arrowok="t"/>
                <v:fill type="solid"/>
              </v:shape>
            </v:group>
            <v:group style="position:absolute;left:7326;top:2122;width:26;height:104" coordorigin="7326,2122" coordsize="26,104">
              <v:shape style="position:absolute;left:7326;top:2122;width:26;height:104" coordorigin="7326,2122" coordsize="26,104" path="m7352,2122l7326,2135,7326,2204,7347,2225,7350,2222,7352,2218,7352,2122xe" filled="t" fillcolor="#595B5E" stroked="f">
                <v:path arrowok="t"/>
                <v:fill type="solid"/>
              </v:shape>
            </v:group>
            <v:group style="position:absolute;left:7213;top:2122;width:26;height:104" coordorigin="7213,2122" coordsize="26,104">
              <v:shape style="position:absolute;left:7213;top:2122;width:26;height:104" coordorigin="7213,2122" coordsize="26,104" path="m7213,2122l7213,2218,7215,2222,7218,2225,7240,2204,7240,2135,7213,2122xe" filled="t" fillcolor="#595B5E" stroked="f">
                <v:path arrowok="t"/>
                <v:fill type="solid"/>
              </v:shape>
            </v:group>
            <v:group style="position:absolute;left:7219;top:2204;width:127;height:26" coordorigin="7219,2204" coordsize="127,26">
              <v:shape style="position:absolute;left:7219;top:2204;width:127;height:26" coordorigin="7219,2204" coordsize="127,26" path="m7324,2204l7241,2204,7219,2226,7222,2229,7226,2231,7339,2231,7343,2229,7346,2226,7324,2204xe" filled="t" fillcolor="#595B5E" stroked="f">
                <v:path arrowok="t"/>
                <v:fill type="solid"/>
              </v:shape>
            </v:group>
            <v:group style="position:absolute;left:7213;top:2016;width:26;height:104" coordorigin="7213,2016" coordsize="26,104">
              <v:shape style="position:absolute;left:7213;top:2016;width:26;height:104" coordorigin="7213,2016" coordsize="26,104" path="m7218,2016l7215,2020,7213,2024,7213,2120,7240,2107,7240,2038,7218,2016xe" filled="t" fillcolor="#595B5E" stroked="f">
                <v:path arrowok="t"/>
                <v:fill type="solid"/>
              </v:shape>
            </v:group>
            <v:group style="position:absolute;left:6489;top:1894;width:95;height:94" coordorigin="6489,1894" coordsize="95,94">
              <v:shape style="position:absolute;left:6489;top:1894;width:95;height:94" coordorigin="6489,1894" coordsize="95,94" path="m6537,1894l6515,1899,6498,1913,6489,1933,6493,1958,6504,1977,6521,1988,6548,1986,6568,1977,6580,1962,6581,1960,6549,1960,6533,1944,6533,1909,6570,1909,6567,1905,6547,1895,6537,1894xe" filled="t" fillcolor="#595B5E" stroked="f">
                <v:path arrowok="t"/>
                <v:fill type="solid"/>
              </v:shape>
              <v:shape style="position:absolute;left:6489;top:1894;width:95;height:94" coordorigin="6489,1894" coordsize="95,94" path="m6570,1909l6541,1909,6541,1941,6555,1954,6549,1960,6581,1960,6585,1944,6580,1922,6570,1909xe" filled="t" fillcolor="#595B5E" stroked="f">
                <v:path arrowok="t"/>
                <v:fill type="solid"/>
              </v:shape>
            </v:group>
            <v:group style="position:absolute;left:6488;top:2003;width:64;height:81" coordorigin="6488,2003" coordsize="64,81">
              <v:shape style="position:absolute;left:6488;top:2003;width:64;height:81" coordorigin="6488,2003" coordsize="64,81" path="m6498,2083l6505,2059,6534,2059,6542,2083,6552,2083,6524,2003,6515,2003,6488,2083,6498,2083xe" filled="f" stroked="t" strokeweight=".113pt" strokecolor="#595B5E">
                <v:path arrowok="t"/>
              </v:shape>
            </v:group>
            <v:group style="position:absolute;left:6508;top:2011;width:23;height:39" coordorigin="6508,2011" coordsize="23,39">
              <v:shape style="position:absolute;left:6508;top:2011;width:23;height:39" coordorigin="6508,2011" coordsize="23,39" path="m6516,2026l6517,2021,6518,2016,6519,2011,6520,2015,6522,2021,6524,2028,6531,2050,6508,2050,6516,2026xe" filled="f" stroked="t" strokeweight=".113pt" strokecolor="#595B5E">
                <v:path arrowok="t"/>
              </v:shape>
            </v:group>
            <v:group style="position:absolute;left:6559;top:2003;width:65;height:81" coordorigin="6559,2003" coordsize="65,81">
              <v:shape style="position:absolute;left:6559;top:2003;width:65;height:81" coordorigin="6559,2003" coordsize="65,81" path="m6568,2083l6568,2015,6588,2083,6596,2083,6616,2016,6616,2083,6625,2083,6625,2003,6613,2003,6596,2059,6595,2064,6593,2069,6593,2072,6592,2069,6591,2065,6589,2060,6573,2003,6559,2003,6559,2083,6568,2083xe" filled="f" stroked="t" strokeweight=".113pt" strokecolor="#595B5E">
                <v:path arrowok="t"/>
              </v:shape>
            </v:group>
            <v:group style="position:absolute;left:5968;top:5656;width:1469;height:2" coordorigin="5968,5656" coordsize="1469,2">
              <v:shape style="position:absolute;left:5968;top:5656;width:1469;height:2" coordorigin="5968,5656" coordsize="1469,0" path="m5968,5656l7437,5656e" filled="f" stroked="t" strokeweight=".25pt" strokecolor="#050100">
                <v:path arrowok="t"/>
              </v:shape>
            </v:group>
            <v:group style="position:absolute;left:5954;top:2609;width:638;height:356" coordorigin="5954,2609" coordsize="638,356">
              <v:shape style="position:absolute;left:5954;top:2609;width:638;height:356" coordorigin="5954,2609" coordsize="638,356" path="m6568,2609l6031,2609,5976,2634,5954,2690,5954,2888,5979,2943,6035,2965,6568,2965,6576,2962,6583,2956,6589,2949,6592,2941,6592,2633,6589,2624,6583,2618,6576,2612,6568,2609xe" filled="t" fillcolor="#FFFFFF" stroked="f">
                <v:path arrowok="t"/>
                <v:fill type="solid"/>
              </v:shape>
            </v:group>
            <v:group style="position:absolute;left:5954;top:2609;width:638;height:356" coordorigin="5954,2609" coordsize="638,356">
              <v:shape style="position:absolute;left:5954;top:2609;width:638;height:356" coordorigin="5954,2609" coordsize="638,356" path="m6592,2933l6592,2941,6589,2949,6583,2956,6576,2962,6568,2965,6560,2965,6035,2965,5966,2926,5954,2690,5956,2670,5993,2620,6560,2609,6568,2609,6576,2612,6583,2618,6589,2624,6592,2633,6592,2641,6592,2933xe" filled="f" stroked="t" strokeweight=".25pt" strokecolor="#000000">
                <v:path arrowok="t"/>
              </v:shape>
            </v:group>
            <v:group style="position:absolute;left:5987;top:3721;width:638;height:292" coordorigin="5987,3721" coordsize="638,292">
              <v:shape style="position:absolute;left:5987;top:3721;width:638;height:292" coordorigin="5987,3721" coordsize="638,292" path="m6625,3981l6625,3989,6622,3997,6616,4004,6610,4010,6601,4013,6593,4013,6020,4013,6011,4013,6003,4010,5997,4004,5990,3997,5987,3989,5987,3981,5987,3754,5987,3745,5990,3737,5997,3731,6003,3725,6011,3721,6020,3721,6593,3721,6601,3721,6610,3725,6616,3731,6622,3737,6625,3745,6625,3754,6625,3981xe" filled="f" stroked="t" strokeweight=".401pt" strokecolor="#C47C69">
                <v:path arrowok="t"/>
              </v:shape>
            </v:group>
            <v:group style="position:absolute;left:5987;top:3345;width:638;height:292" coordorigin="5987,3345" coordsize="638,292">
              <v:shape style="position:absolute;left:5987;top:3345;width:638;height:292" coordorigin="5987,3345" coordsize="638,292" path="m6625,3605l6625,3613,6622,3621,6616,3628,6610,3634,6601,3637,6593,3637,6020,3637,6011,3637,6003,3634,5997,3628,5990,3621,5987,3613,5987,3605,5987,3426,6010,3371,6064,3345,6544,3345,6564,3348,6614,3385,6625,3422,6625,3605xe" filled="f" stroked="t" strokeweight=".401pt" strokecolor="#3F74AF">
                <v:path arrowok="t"/>
              </v:shape>
            </v:group>
            <v:group style="position:absolute;left:5987;top:4097;width:638;height:292" coordorigin="5987,4097" coordsize="638,292">
              <v:shape style="position:absolute;left:5987;top:4097;width:638;height:292" coordorigin="5987,4097" coordsize="638,292" path="m6625,4308l6603,4364,6548,4389,6068,4389,6049,4387,5999,4350,5987,4130,5987,4122,5990,4113,5997,4107,6003,4101,6011,4097,6020,4097,6593,4097,6601,4097,6610,4101,6616,4107,6622,4113,6625,4122,6625,4130,6625,4308xe" filled="f" stroked="t" strokeweight=".25pt" strokecolor="#050100">
                <v:path arrowok="t"/>
              </v:shape>
            </v:group>
            <v:group style="position:absolute;left:6089;top:3431;width:358;height:97" coordorigin="6089,3431" coordsize="358,97">
              <v:shape style="position:absolute;left:6089;top:3431;width:358;height:97" coordorigin="6089,3431" coordsize="358,97" path="m6388,3432l6388,3526,6388,3526,6388,3526,6446,3526,6447,3515,6401,3514,6401,3434,6401,3434,6401,3433,6401,3433,6401,3433,6388,3432xe" filled="t" fillcolor="#6B6E74" stroked="f">
                <v:path arrowok="t"/>
                <v:fill type="solid"/>
              </v:shape>
              <v:shape style="position:absolute;left:6089;top:3431;width:358;height:97" coordorigin="6089,3431" coordsize="358,97" path="m6401,3433l6401,3433,6401,3434,6401,3434,6401,3433xe" filled="t" fillcolor="#6B6E74" stroked="f">
                <v:path arrowok="t"/>
                <v:fill type="solid"/>
              </v:shape>
              <v:shape style="position:absolute;left:6089;top:3431;width:358;height:97" coordorigin="6089,3431" coordsize="358,97" path="m6337,3431l6316,3431,6305,3435,6296,3444,6288,3453,6284,3465,6284,3489,6285,3497,6293,3511,6298,3517,6312,3526,6320,3528,6337,3528,6344,3526,6352,3522,6359,3518,6361,3516,6320,3516,6312,3513,6306,3507,6301,3500,6298,3492,6298,3467,6301,3457,6313,3445,6320,3442,6361,3442,6359,3441,6352,3437,6345,3433,6337,3431xe" filled="t" fillcolor="#6B6E74" stroked="f">
                <v:path arrowok="t"/>
                <v:fill type="solid"/>
              </v:shape>
              <v:shape style="position:absolute;left:6089;top:3431;width:358;height:97" coordorigin="6089,3431" coordsize="358,97" path="m6361,3442l6335,3442,6340,3444,6345,3447,6350,3450,6354,3454,6356,3460,6359,3465,6359,3470,6360,3492,6357,3500,6345,3513,6338,3516,6361,3516,6364,3512,6372,3497,6374,3489,6374,3470,6372,3462,6368,3454,6365,3447,6361,3442xe" filled="t" fillcolor="#6B6E74" stroked="f">
                <v:path arrowok="t"/>
                <v:fill type="solid"/>
              </v:shape>
              <v:shape style="position:absolute;left:6089;top:3431;width:358;height:97" coordorigin="6089,3431" coordsize="358,97" path="m6237,3431l6215,3431,6204,3435,6195,3444,6187,3453,6183,3465,6183,3489,6185,3497,6192,3511,6197,3517,6204,3521,6211,3526,6219,3528,6236,3528,6244,3526,6251,3522,6258,3518,6260,3516,6219,3516,6211,3513,6205,3507,6200,3500,6197,3492,6197,3467,6200,3457,6212,3445,6219,3442,6260,3442,6258,3441,6244,3433,6237,3431xe" filled="t" fillcolor="#6B6E74" stroked="f">
                <v:path arrowok="t"/>
                <v:fill type="solid"/>
              </v:shape>
              <v:shape style="position:absolute;left:6089;top:3431;width:358;height:97" coordorigin="6089,3431" coordsize="358,97" path="m6260,3442l6234,3442,6239,3444,6244,3447,6259,3492,6256,3500,6250,3507,6244,3513,6237,3516,6260,3516,6263,3512,6271,3497,6273,3489,6273,3470,6271,3462,6267,3454,6264,3447,6260,3442xe" filled="t" fillcolor="#6B6E74" stroked="f">
                <v:path arrowok="t"/>
                <v:fill type="solid"/>
              </v:shape>
              <v:shape style="position:absolute;left:6089;top:3431;width:358;height:97" coordorigin="6089,3431" coordsize="358,97" path="m6143,3431l6125,3431,6118,3433,6089,3469,6089,3488,6091,3496,6098,3512,6102,3518,6109,3522,6115,3526,6124,3528,6143,3528,6152,3525,6163,3516,6127,3516,6122,3515,6103,3486,6103,3472,6104,3467,6106,3461,6108,3455,6111,3451,6121,3444,6126,3442,6164,3442,6151,3433,6143,3431xe" filled="t" fillcolor="#6B6E74" stroked="f">
                <v:path arrowok="t"/>
                <v:fill type="solid"/>
              </v:shape>
              <v:shape style="position:absolute;left:6089;top:3431;width:358;height:97" coordorigin="6089,3431" coordsize="358,97" path="m6159,3492l6159,3493,6157,3501,6154,3506,6145,3514,6139,3516,6163,3516,6165,3514,6170,3507,6173,3496,6159,3492xe" filled="t" fillcolor="#6B6E74" stroked="f">
                <v:path arrowok="t"/>
                <v:fill type="solid"/>
              </v:shape>
              <v:shape style="position:absolute;left:6089;top:3431;width:358;height:97" coordorigin="6089,3431" coordsize="358,97" path="m6164,3442l6140,3442,6145,3444,6149,3447,6152,3450,6156,3455,6158,3462,6171,3459,6171,3458,6169,3449,6164,3443,6164,3442xe" filled="t" fillcolor="#6B6E74" stroked="f">
                <v:path arrowok="t"/>
                <v:fill type="solid"/>
              </v:shape>
            </v:group>
            <v:group style="position:absolute;left:6108;top:3808;width:325;height:94" coordorigin="6108,3808" coordsize="325,94">
              <v:shape style="position:absolute;left:6108;top:3808;width:325;height:94" coordorigin="6108,3808" coordsize="325,94" path="m6314,3808l6277,3902,6291,3902,6302,3874,6354,3874,6350,3863,6306,3863,6317,3832,6319,3827,6320,3821,6333,3821,6327,3809,6314,3808xe" filled="t" fillcolor="#6B6E74" stroked="f">
                <v:path arrowok="t"/>
                <v:fill type="solid"/>
              </v:shape>
              <v:shape style="position:absolute;left:6108;top:3808;width:325;height:94" coordorigin="6108,3808" coordsize="325,94" path="m6354,3874l6302,3874,6340,3874,6350,3902,6365,3902,6366,3902,6354,3874xe" filled="t" fillcolor="#6B6E74" stroked="f">
                <v:path arrowok="t"/>
                <v:fill type="solid"/>
              </v:shape>
              <v:shape style="position:absolute;left:6108;top:3808;width:325;height:94" coordorigin="6108,3808" coordsize="325,94" path="m6358,3808l6357,3820,6389,3821,6388,3902,6389,3902,6389,3902,6401,3902,6402,3820,6432,3820,6432,3809,6358,3808xe" filled="t" fillcolor="#6B6E74" stroked="f">
                <v:path arrowok="t"/>
                <v:fill type="solid"/>
              </v:shape>
              <v:shape style="position:absolute;left:6108;top:3808;width:325;height:94" coordorigin="6108,3808" coordsize="325,94" path="m6333,3821l6320,3821,6321,3826,6323,3832,6335,3863,6350,3863,6333,3821xe" filled="t" fillcolor="#6B6E74" stroked="f">
                <v:path arrowok="t"/>
                <v:fill type="solid"/>
              </v:shape>
              <v:shape style="position:absolute;left:6108;top:3808;width:325;height:94" coordorigin="6108,3808" coordsize="325,94" path="m6432,3820l6402,3820,6432,3821,6432,3820xe" filled="t" fillcolor="#6B6E74" stroked="f">
                <v:path arrowok="t"/>
                <v:fill type="solid"/>
              </v:shape>
              <v:shape style="position:absolute;left:6108;top:3808;width:325;height:94" coordorigin="6108,3808" coordsize="325,94" path="m6202,3808l6201,3902,6202,3902,6202,3902,6271,3902,6272,3891,6214,3890,6215,3859,6266,3859,6266,3848,6214,3848,6215,3820,6269,3820,6270,3809,6202,3808xe" filled="t" fillcolor="#6B6E74" stroked="f">
                <v:path arrowok="t"/>
                <v:fill type="solid"/>
              </v:shape>
              <v:shape style="position:absolute;left:6108;top:3808;width:325;height:94" coordorigin="6108,3808" coordsize="325,94" path="m6266,3859l6215,3859,6266,3860,6266,3859xe" filled="t" fillcolor="#6B6E74" stroked="f">
                <v:path arrowok="t"/>
                <v:fill type="solid"/>
              </v:shape>
              <v:shape style="position:absolute;left:6108;top:3808;width:325;height:94" coordorigin="6108,3808" coordsize="325,94" path="m6269,3820l6215,3820,6269,3821,6269,3820xe" filled="t" fillcolor="#6B6E74" stroked="f">
                <v:path arrowok="t"/>
                <v:fill type="solid"/>
              </v:shape>
              <v:shape style="position:absolute;left:6108;top:3808;width:325;height:94" coordorigin="6108,3808" coordsize="325,94" path="m6108,3808l6108,3902,6108,3902,6108,3902,6121,3902,6121,3858,6181,3858,6181,3847,6168,3847,6121,3846,6121,3809,6108,3808xe" filled="t" fillcolor="#6B6E74" stroked="f">
                <v:path arrowok="t"/>
                <v:fill type="solid"/>
              </v:shape>
              <v:shape style="position:absolute;left:6108;top:3808;width:325;height:94" coordorigin="6108,3808" coordsize="325,94" path="m6181,3858l6121,3858,6169,3859,6168,3902,6181,3902,6181,3901,6169,3901,6169,3901,6181,3901,6181,3858xe" filled="t" fillcolor="#6B6E74" stroked="f">
                <v:path arrowok="t"/>
                <v:fill type="solid"/>
              </v:shape>
              <v:shape style="position:absolute;left:6108;top:3808;width:325;height:94" coordorigin="6108,3808" coordsize="325,94" path="m6181,3901l6169,3901,6169,3901,6181,3901,6181,3901xe" filled="t" fillcolor="#6B6E74" stroked="f">
                <v:path arrowok="t"/>
                <v:fill type="solid"/>
              </v:shape>
              <v:shape style="position:absolute;left:6108;top:3808;width:325;height:94" coordorigin="6108,3808" coordsize="325,94" path="m6169,3808l6168,3847,6181,3847,6182,3809,6169,3808xe" filled="t" fillcolor="#6B6E74" stroked="f">
                <v:path arrowok="t"/>
                <v:fill type="solid"/>
              </v:shape>
            </v:group>
            <v:group style="position:absolute;left:6139;top:4184;width:262;height:94" coordorigin="6139,4184" coordsize="262,94">
              <v:shape style="position:absolute;left:6139;top:4184;width:262;height:94" coordorigin="6139,4184" coordsize="262,94" path="m6283,4185l6234,4185,6233,4278,6234,4278,6234,4279,6246,4279,6246,4237,6285,4237,6284,4236,6292,4235,6298,4232,6302,4227,6304,4225,6246,4225,6246,4195,6304,4195,6302,4192,6298,4189,6289,4185,6283,4185xe" filled="t" fillcolor="#6B6E74" stroked="f">
                <v:path arrowok="t"/>
                <v:fill type="solid"/>
              </v:shape>
              <v:shape style="position:absolute;left:6139;top:4184;width:262;height:94" coordorigin="6139,4184" coordsize="262,94" path="m6285,4237l6246,4237,6260,4237,6265,4237,6269,4238,6299,4278,6316,4279,6300,4252,6296,4247,6293,4243,6290,4240,6288,4239,6286,4237,6285,4237xe" filled="t" fillcolor="#6B6E74" stroked="f">
                <v:path arrowok="t"/>
                <v:fill type="solid"/>
              </v:shape>
              <v:shape style="position:absolute;left:6139;top:4184;width:262;height:94" coordorigin="6139,4184" coordsize="262,94" path="m6314,4185l6350,4239,6350,4278,6351,4278,6351,4279,6363,4279,6364,4239,6371,4227,6358,4227,6355,4223,6352,4218,6330,4185,6314,4185xe" filled="t" fillcolor="#6B6E74" stroked="f">
                <v:path arrowok="t"/>
                <v:fill type="solid"/>
              </v:shape>
              <v:shape style="position:absolute;left:6139;top:4184;width:262;height:94" coordorigin="6139,4184" coordsize="262,94" path="m6401,4185l6386,4185,6367,4212,6364,4218,6358,4227,6371,4227,6401,4185xe" filled="t" fillcolor="#6B6E74" stroked="f">
                <v:path arrowok="t"/>
                <v:fill type="solid"/>
              </v:shape>
              <v:shape style="position:absolute;left:6139;top:4184;width:262;height:94" coordorigin="6139,4184" coordsize="262,94" path="m6304,4195l6246,4195,6275,4196,6282,4196,6287,4197,6290,4200,6293,4203,6294,4206,6294,4213,6294,4216,6278,4225,6304,4225,6306,4223,6308,4217,6308,4205,6307,4200,6304,4195xe" filled="t" fillcolor="#6B6E74" stroked="f">
                <v:path arrowok="t"/>
                <v:fill type="solid"/>
              </v:shape>
              <v:shape style="position:absolute;left:6139;top:4184;width:262;height:94" coordorigin="6139,4184" coordsize="262,94" path="m6179,4184l6140,4184,6139,4278,6140,4278,6140,4279,6179,4279,6184,4278,6206,4266,6178,4266,6153,4266,6153,4196,6206,4196,6198,4189,6194,4187,6188,4186,6184,4185,6179,4184xe" filled="t" fillcolor="#6B6E74" stroked="f">
                <v:path arrowok="t"/>
                <v:fill type="solid"/>
              </v:shape>
              <v:shape style="position:absolute;left:6139;top:4184;width:262;height:94" coordorigin="6139,4184" coordsize="262,94" path="m6206,4196l6153,4196,6171,4197,6179,4197,6184,4197,6187,4199,6192,4200,6195,4204,6198,4209,6202,4214,6203,4221,6178,4266,6206,4266,6211,4260,6213,4255,6216,4244,6217,4238,6217,4223,6216,4215,6213,4209,6211,4202,6207,4197,6206,4196xe" filled="t" fillcolor="#6B6E74" stroked="f">
                <v:path arrowok="t"/>
                <v:fill type="solid"/>
              </v:shape>
            </v:group>
            <v:group style="position:absolute;left:6522;top:5239;width:2;height:22" coordorigin="6522,5239" coordsize="2,22">
              <v:shape style="position:absolute;left:6522;top:5239;width:2;height:22" coordorigin="6522,5239" coordsize="2,22" path="m6522,5239l6525,5261,6525,5253,6524,5245,6522,5239xe" filled="t" fillcolor="#131311" stroked="f">
                <v:path arrowok="t"/>
                <v:fill type="solid"/>
              </v:shape>
            </v:group>
            <v:group style="position:absolute;left:6677;top:4531;width:349;height:2" coordorigin="6677,4531" coordsize="349,2">
              <v:shape style="position:absolute;left:6677;top:4531;width:349;height:2" coordorigin="6677,4531" coordsize="349,0" path="m6677,4531l7026,4531e" filled="f" stroked="t" strokeweight=".698pt" strokecolor="#34418C">
                <v:path arrowok="t"/>
              </v:shape>
            </v:group>
            <v:group style="position:absolute;left:6745;top:4719;width:614;height:282" coordorigin="6745,4719" coordsize="614,282">
              <v:shape style="position:absolute;left:6745;top:4719;width:614;height:282" coordorigin="6745,4719" coordsize="614,282" path="m7336,5001l6768,5001,6760,4998,6754,4992,6748,4985,6745,4977,6745,4742,6748,4734,6754,4728,6760,4722,6768,4719,7263,4719,7321,4737,7357,4792,7359,4977,7356,4985,7344,4998,7336,5001xe" filled="t" fillcolor="#87A3CD" stroked="f">
                <v:path arrowok="t"/>
                <v:fill type="solid"/>
              </v:shape>
            </v:group>
            <v:group style="position:absolute;left:6745;top:4719;width:614;height:282" coordorigin="6745,4719" coordsize="614,282">
              <v:shape style="position:absolute;left:6745;top:4719;width:614;height:282" coordorigin="6745,4719" coordsize="614,282" path="m7359,4969l7359,4977,7356,4985,7350,4992,7344,4998,7336,5001,7328,5001,6776,5001,6768,5001,6760,4998,6754,4992,6748,4985,6745,4977,6745,4969,6745,4750,6745,4742,6748,4734,6754,4728,6760,4722,6768,4719,6774,4719,7263,4719,7321,4737,7357,4792,7359,4809e" filled="f" stroked="t" strokeweight=".25pt" strokecolor="#050100">
                <v:path arrowok="t"/>
              </v:shape>
            </v:group>
            <v:group style="position:absolute;left:6994;top:4805;width:296;height:83" coordorigin="6994,4805" coordsize="296,83">
              <v:shape style="position:absolute;left:6994;top:4805;width:296;height:83" coordorigin="6994,4805" coordsize="296,83" path="m7267,4805l7256,4805,7250,4807,7245,4810,7240,4814,7236,4819,7231,4832,7229,4839,7229,4855,7256,4888,7267,4888,7272,4887,7281,4883,7286,4880,7288,4878,7258,4878,7254,4876,7251,4874,7247,4872,7244,4869,7242,4864,7240,4859,7239,4853,7239,4841,7252,4818,7255,4816,7258,4816,7284,4816,7282,4813,7279,4810,7271,4806,7267,4805xe" filled="t" fillcolor="#6B6E74" stroked="f">
                <v:path arrowok="t"/>
                <v:fill type="solid"/>
              </v:shape>
              <v:shape style="position:absolute;left:6994;top:4805;width:296;height:83" coordorigin="6994,4805" coordsize="296,83" path="m7262,4845l7261,4855,7262,4855,7262,4856,7281,4856,7280,4870,7279,4872,7276,4873,7269,4877,7266,4878,7288,4878,7290,4876,7290,4846,7262,4845xe" filled="t" fillcolor="#6B6E74" stroked="f">
                <v:path arrowok="t"/>
                <v:fill type="solid"/>
              </v:shape>
              <v:shape style="position:absolute;left:6994;top:4805;width:296;height:83" coordorigin="6994,4805" coordsize="296,83" path="m7284,4816l7265,4816,7268,4816,7271,4817,7273,4819,7275,4821,7276,4823,7278,4825,7279,4828,7280,4832,7280,4833,7289,4830,7289,4829,7288,4824,7286,4819,7284,4816xe" filled="t" fillcolor="#6B6E74" stroked="f">
                <v:path arrowok="t"/>
                <v:fill type="solid"/>
              </v:shape>
              <v:shape style="position:absolute;left:6994;top:4805;width:296;height:83" coordorigin="6994,4805" coordsize="296,83" path="m7167,4807l7166,4886,7167,4886,7167,4887,7175,4887,7176,4827,7187,4827,7177,4807,7167,4807xe" filled="t" fillcolor="#6B6E74" stroked="f">
                <v:path arrowok="t"/>
                <v:fill type="solid"/>
              </v:shape>
              <v:shape style="position:absolute;left:6994;top:4805;width:296;height:83" coordorigin="6994,4805" coordsize="296,83" path="m7187,4827l7176,4827,7208,4887,7218,4887,7218,4867,7209,4867,7187,4827xe" filled="t" fillcolor="#6B6E74" stroked="f">
                <v:path arrowok="t"/>
                <v:fill type="solid"/>
              </v:shape>
              <v:shape style="position:absolute;left:6994;top:4805;width:296;height:83" coordorigin="6994,4805" coordsize="296,83" path="m7210,4807l7209,4867,7218,4867,7219,4807,7210,4807xe" filled="t" fillcolor="#6B6E74" stroked="f">
                <v:path arrowok="t"/>
                <v:fill type="solid"/>
              </v:shape>
              <v:shape style="position:absolute;left:6994;top:4805;width:296;height:83" coordorigin="6994,4805" coordsize="296,83" path="m7144,4807l7143,4886,7144,4886,7144,4887,7152,4887,7153,4809,7152,4809,7152,4808,7153,4808,7153,4807,7144,4807xe" filled="t" fillcolor="#6B6E74" stroked="f">
                <v:path arrowok="t"/>
                <v:fill type="solid"/>
              </v:shape>
              <v:shape style="position:absolute;left:6994;top:4805;width:296;height:83" coordorigin="6994,4805" coordsize="296,83" path="m7153,4808l7152,4808,7152,4809,7153,4809,7153,4808xe" filled="t" fillcolor="#6B6E74" stroked="f">
                <v:path arrowok="t"/>
                <v:fill type="solid"/>
              </v:shape>
              <v:shape style="position:absolute;left:6994;top:4805;width:296;height:83" coordorigin="6994,4805" coordsize="296,83" path="m7077,4886l7069,4886,7069,4887,7077,4887,7077,4886xe" filled="t" fillcolor="#6B6E74" stroked="f">
                <v:path arrowok="t"/>
                <v:fill type="solid"/>
              </v:shape>
              <v:shape style="position:absolute;left:6994;top:4805;width:296;height:83" coordorigin="6994,4805" coordsize="296,83" path="m7102,4820l7093,4820,7093,4822,7094,4824,7094,4826,7108,4886,7117,4887,7120,4870,7113,4870,7112,4863,7110,4855,7108,4847,7102,4820xe" filled="t" fillcolor="#6B6E74" stroked="f">
                <v:path arrowok="t"/>
                <v:fill type="solid"/>
              </v:shape>
              <v:shape style="position:absolute;left:6994;top:4805;width:296;height:83" coordorigin="6994,4805" coordsize="296,83" path="m7052,4807l7051,4807,7068,4886,7069,4886,7077,4886,7081,4871,7073,4871,7072,4867,7071,4862,7071,4859,7061,4807,7052,4807xe" filled="t" fillcolor="#6B6E74" stroked="f">
                <v:path arrowok="t"/>
                <v:fill type="solid"/>
              </v:shape>
              <v:shape style="position:absolute;left:6994;top:4805;width:296;height:83" coordorigin="6994,4805" coordsize="296,83" path="m7088,4807l7075,4861,7075,4862,7074,4867,7073,4871,7081,4871,7092,4826,7092,4825,7093,4822,7093,4820,7102,4820,7099,4807,7088,4807xe" filled="t" fillcolor="#6B6E74" stroked="f">
                <v:path arrowok="t"/>
                <v:fill type="solid"/>
              </v:shape>
              <v:shape style="position:absolute;left:6994;top:4805;width:296;height:83" coordorigin="6994,4805" coordsize="296,83" path="m7135,4807l7126,4807,7114,4862,7113,4870,7120,4870,7135,4807xe" filled="t" fillcolor="#6B6E74" stroked="f">
                <v:path arrowok="t"/>
                <v:fill type="solid"/>
              </v:shape>
              <v:shape style="position:absolute;left:6994;top:4805;width:296;height:83" coordorigin="6994,4805" coordsize="296,83" path="m7003,4860l6995,4860,6995,4861,6994,4861,7016,4888,7027,4888,7043,4878,7018,4878,7015,4877,7004,4864,7003,4860xe" filled="t" fillcolor="#6B6E74" stroked="f">
                <v:path arrowok="t"/>
                <v:fill type="solid"/>
              </v:shape>
              <v:shape style="position:absolute;left:6994;top:4805;width:296;height:83" coordorigin="6994,4805" coordsize="296,83" path="m7025,4805l7015,4805,7011,4806,7007,4808,7004,4810,7001,4813,6999,4817,6997,4820,6996,4824,6996,4832,7018,4850,7028,4853,7037,4862,7037,4867,7030,4876,7027,4877,7025,4878,7043,4878,7046,4872,7046,4869,7047,4860,7046,4856,7044,4852,7042,4849,7039,4846,7035,4844,7033,4843,7028,4841,7014,4837,7010,4835,7008,4834,7007,4832,7006,4830,7015,4816,7041,4816,7039,4813,7036,4810,7033,4808,7029,4806,7025,4805xe" filled="t" fillcolor="#6B6E74" stroked="f">
                <v:path arrowok="t"/>
                <v:fill type="solid"/>
              </v:shape>
              <v:shape style="position:absolute;left:6994;top:4805;width:296;height:83" coordorigin="6994,4805" coordsize="296,83" path="m7041,4816l7025,4816,7028,4817,7031,4819,7033,4822,7035,4825,7035,4830,7044,4830,7045,4825,7043,4821,7041,4816xe" filled="t" fillcolor="#6B6E74" stroked="f">
                <v:path arrowok="t"/>
                <v:fill type="solid"/>
              </v:shape>
            </v:group>
            <v:group style="position:absolute;left:6856;top:4787;width:82;height:41" coordorigin="6856,4787" coordsize="82,41">
              <v:shape style="position:absolute;left:6856;top:4787;width:82;height:41" coordorigin="6856,4787" coordsize="82,41" path="m6896,4787l6856,4828,6937,4828,6896,4787xe" filled="t" fillcolor="#7E594B" stroked="f">
                <v:path arrowok="t"/>
                <v:fill type="solid"/>
              </v:shape>
            </v:group>
            <v:group style="position:absolute;left:6856;top:4854;width:82;height:41" coordorigin="6856,4854" coordsize="82,41">
              <v:shape style="position:absolute;left:6856;top:4854;width:82;height:41" coordorigin="6856,4854" coordsize="82,41" path="m6937,4854l6856,4854,6896,4895,6937,4854xe" filled="t" fillcolor="#7E594B" stroked="f">
                <v:path arrowok="t"/>
                <v:fill type="solid"/>
              </v:shape>
            </v:group>
            <v:group style="position:absolute;left:7359;top:4812;width:2;height:156" coordorigin="7359,4812" coordsize="2,156">
              <v:shape style="position:absolute;left:7359;top:4812;width:2;height:156" coordorigin="7359,4812" coordsize="0,156" path="m7359,4812l7359,4968e" filled="f" stroked="t" strokeweight=".25pt" strokecolor="#050100">
                <v:path arrowok="t"/>
              </v:shape>
            </v:group>
            <v:group style="position:absolute;left:6745;top:5135;width:614;height:281" coordorigin="6745,5135" coordsize="614,281">
              <v:shape style="position:absolute;left:6745;top:5135;width:614;height:281" coordorigin="6745,5135" coordsize="614,281" path="m7336,5135l6768,5135,6760,5138,6748,5150,6745,5158,6745,5393,6748,5401,6754,5407,6760,5413,6768,5416,7268,5416,7340,5379,7359,5322,7359,5158,7356,5150,7350,5144,7344,5138,7336,5135xe" filled="t" fillcolor="#E6C3A8" stroked="f">
                <v:path arrowok="t"/>
                <v:fill type="solid"/>
              </v:shape>
            </v:group>
            <v:group style="position:absolute;left:6745;top:5135;width:614;height:281" coordorigin="6745,5135" coordsize="614,281">
              <v:shape style="position:absolute;left:6745;top:5135;width:614;height:281" coordorigin="6745,5135" coordsize="614,281" path="m7359,5322l7340,5379,7286,5414,6776,5416,6768,5416,6760,5413,6754,5407,6748,5401,6745,5393,6745,5385,6745,5166,6745,5158,6748,5150,6754,5144,6760,5138,6768,5135,6776,5135,7328,5135,7336,5135,7344,5138,7350,5144,7356,5150,7359,5158,7359,5166,7359,5322xe" filled="f" stroked="t" strokeweight=".25pt" strokecolor="#050100">
                <v:path arrowok="t"/>
              </v:shape>
            </v:group>
            <v:group style="position:absolute;left:5980;top:4711;width:649;height:289" coordorigin="5980,4711" coordsize="649,289">
              <v:shape style="position:absolute;left:5980;top:4711;width:649;height:289" coordorigin="5980,4711" coordsize="649,289" path="m6035,4711l6013,4715,5992,4726,5980,4742,5980,4964,5988,4981,6007,4994,6029,5000,6606,5001,6625,4991,6629,4968,6629,4747,6626,4723,6610,4711,6035,4711xe" filled="t" fillcolor="#87A1CC" stroked="f">
                <v:path arrowok="t"/>
                <v:fill type="solid"/>
              </v:shape>
            </v:group>
            <v:group style="position:absolute;left:6147;top:4807;width:52;height:102" coordorigin="6147,4807" coordsize="52,102">
              <v:shape style="position:absolute;left:6147;top:4807;width:52;height:102" coordorigin="6147,4807" coordsize="52,102" path="m6147,4807l6147,4909,6199,4858,6147,4807xe" filled="t" fillcolor="#7E594B" stroked="f">
                <v:path arrowok="t"/>
                <v:fill type="solid"/>
              </v:shape>
            </v:group>
            <v:group style="position:absolute;left:6060;top:4807;width:52;height:102" coordorigin="6060,4807" coordsize="52,102">
              <v:shape style="position:absolute;left:6060;top:4807;width:52;height:102" coordorigin="6060,4807" coordsize="52,102" path="m6112,4807l6060,4858,6112,4909,6112,4807xe" filled="t" fillcolor="#7E594B" stroked="f">
                <v:path arrowok="t"/>
                <v:fill type="solid"/>
              </v:shape>
            </v:group>
            <v:group style="position:absolute;left:6244;top:4808;width:336;height:100" coordorigin="6244,4808" coordsize="336,100">
              <v:shape style="position:absolute;left:6244;top:4808;width:336;height:100" coordorigin="6244,4808" coordsize="336,100" path="m6554,4808l6541,4808,6534,4810,6523,4818,6518,4824,6515,4832,6512,4840,6511,4849,6511,4869,6512,4876,6515,4884,6518,4892,6523,4898,6535,4906,6542,4908,6554,4908,6578,4895,6544,4895,6539,4894,6522,4866,6522,4851,6523,4844,6525,4838,6526,4835,6528,4832,6532,4826,6534,4824,6537,4823,6540,4821,6544,4820,6573,4820,6571,4817,6567,4813,6563,4811,6558,4809,6554,4808xe" filled="t" fillcolor="#6B6E74" stroked="f">
                <v:path arrowok="t"/>
                <v:fill type="solid"/>
              </v:shape>
              <v:shape style="position:absolute;left:6244;top:4808;width:336;height:100" coordorigin="6244,4808" coordsize="336,100" path="m6548,4856l6547,4868,6548,4868,6548,4869,6570,4869,6569,4886,6552,4895,6578,4895,6580,4893,6580,4857,6548,4856xe" filled="t" fillcolor="#6B6E74" stroked="f">
                <v:path arrowok="t"/>
                <v:fill type="solid"/>
              </v:shape>
              <v:shape style="position:absolute;left:6244;top:4808;width:336;height:100" coordorigin="6244,4808" coordsize="336,100" path="m6573,4820l6552,4820,6555,4821,6558,4822,6561,4824,6563,4826,6564,4829,6566,4831,6567,4835,6568,4840,6569,4841,6578,4837,6579,4837,6578,4830,6576,4825,6573,4820xe" filled="t" fillcolor="#6B6E74" stroked="f">
                <v:path arrowok="t"/>
                <v:fill type="solid"/>
              </v:shape>
              <v:shape style="position:absolute;left:6244;top:4808;width:336;height:100" coordorigin="6244,4808" coordsize="336,100" path="m6440,4809l6439,4906,6440,4906,6440,4906,6450,4906,6450,4834,6463,4834,6451,4810,6440,4809xe" filled="t" fillcolor="#6B6E74" stroked="f">
                <v:path arrowok="t"/>
                <v:fill type="solid"/>
              </v:shape>
              <v:shape style="position:absolute;left:6244;top:4808;width:336;height:100" coordorigin="6244,4808" coordsize="336,100" path="m6463,4834l6450,4834,6487,4906,6498,4906,6498,4882,6488,4882,6463,4834xe" filled="t" fillcolor="#6B6E74" stroked="f">
                <v:path arrowok="t"/>
                <v:fill type="solid"/>
              </v:shape>
              <v:shape style="position:absolute;left:6244;top:4808;width:336;height:100" coordorigin="6244,4808" coordsize="336,100" path="m6489,4809l6488,4882,6498,4882,6499,4810,6489,4809xe" filled="t" fillcolor="#6B6E74" stroked="f">
                <v:path arrowok="t"/>
                <v:fill type="solid"/>
              </v:shape>
              <v:shape style="position:absolute;left:6244;top:4808;width:336;height:100" coordorigin="6244,4808" coordsize="336,100" path="m6414,4809l6413,4906,6414,4906,6414,4906,6423,4906,6424,4812,6423,4812,6423,4811,6424,4811,6424,4810,6414,4809xe" filled="t" fillcolor="#6B6E74" stroked="f">
                <v:path arrowok="t"/>
                <v:fill type="solid"/>
              </v:shape>
              <v:shape style="position:absolute;left:6244;top:4808;width:336;height:100" coordorigin="6244,4808" coordsize="336,100" path="m6424,4811l6423,4811,6423,4812,6424,4812,6424,4811xe" filled="t" fillcolor="#6B6E74" stroked="f">
                <v:path arrowok="t"/>
                <v:fill type="solid"/>
              </v:shape>
              <v:shape style="position:absolute;left:6244;top:4808;width:336;height:100" coordorigin="6244,4808" coordsize="336,100" path="m6339,4906l6329,4906,6329,4906,6338,4906,6339,4906xe" filled="t" fillcolor="#6B6E74" stroked="f">
                <v:path arrowok="t"/>
                <v:fill type="solid"/>
              </v:shape>
              <v:shape style="position:absolute;left:6244;top:4808;width:336;height:100" coordorigin="6244,4808" coordsize="336,100" path="m6366,4826l6356,4826,6356,4828,6357,4830,6357,4833,6373,4906,6383,4906,6387,4886,6378,4886,6377,4877,6376,4868,6373,4858,6366,4826xe" filled="t" fillcolor="#6B6E74" stroked="f">
                <v:path arrowok="t"/>
                <v:fill type="solid"/>
              </v:shape>
              <v:shape style="position:absolute;left:6244;top:4808;width:336;height:100" coordorigin="6244,4808" coordsize="336,100" path="m6309,4809l6308,4809,6328,4906,6329,4906,6339,4906,6343,4887,6333,4887,6333,4882,6332,4877,6320,4810,6309,4809xe" filled="t" fillcolor="#6B6E74" stroked="f">
                <v:path arrowok="t"/>
                <v:fill type="solid"/>
              </v:shape>
              <v:shape style="position:absolute;left:6244;top:4808;width:336;height:100" coordorigin="6244,4808" coordsize="336,100" path="m6350,4809l6336,4874,6335,4880,6333,4887,6343,4887,6355,4833,6356,4828,6356,4826,6366,4826,6363,4810,6350,4809xe" filled="t" fillcolor="#6B6E74" stroked="f">
                <v:path arrowok="t"/>
                <v:fill type="solid"/>
              </v:shape>
              <v:shape style="position:absolute;left:6244;top:4808;width:336;height:100" coordorigin="6244,4808" coordsize="336,100" path="m6404,4809l6393,4809,6381,4871,6379,4882,6378,4886,6387,4886,6404,4809xe" filled="t" fillcolor="#6B6E74" stroked="f">
                <v:path arrowok="t"/>
                <v:fill type="solid"/>
              </v:shape>
              <v:shape style="position:absolute;left:6244;top:4808;width:336;height:100" coordorigin="6244,4808" coordsize="336,100" path="m6254,4874l6244,4874,6245,4875,6244,4875,6244,4881,6245,4887,6248,4892,6250,4898,6254,4901,6263,4907,6269,4908,6281,4908,6299,4895,6271,4895,6267,4894,6261,4891,6259,4888,6256,4882,6255,4878,6254,4874xe" filled="t" fillcolor="#6B6E74" stroked="f">
                <v:path arrowok="t"/>
                <v:fill type="solid"/>
              </v:shape>
              <v:shape style="position:absolute;left:6244;top:4808;width:336;height:100" coordorigin="6244,4808" coordsize="336,100" path="m6278,4808l6268,4808,6263,4809,6255,4813,6252,4816,6247,4825,6246,4830,6247,4840,6247,4843,6249,4847,6251,4851,6254,4854,6260,4858,6265,4860,6271,4862,6278,4864,6282,4866,6284,4867,6287,4868,6289,4870,6291,4872,6292,4874,6292,4877,6292,4882,6279,4895,6299,4895,6300,4893,6302,4889,6303,4884,6303,4873,6302,4869,6300,4864,6298,4861,6295,4857,6291,4855,6287,4853,6282,4851,6266,4846,6262,4844,6260,4842,6258,4840,6258,4838,6257,4830,6259,4827,6264,4822,6268,4820,6297,4820,6295,4817,6292,4813,6283,4809,6278,4808xe" filled="t" fillcolor="#6B6E74" stroked="f">
                <v:path arrowok="t"/>
                <v:fill type="solid"/>
              </v:shape>
              <v:shape style="position:absolute;left:6244;top:4808;width:336;height:100" coordorigin="6244,4808" coordsize="336,100" path="m6297,4820l6279,4820,6283,4822,6288,4828,6290,4832,6290,4838,6300,4838,6301,4831,6300,4826,6297,4821,6297,4820xe" filled="t" fillcolor="#6B6E74" stroked="f">
                <v:path arrowok="t"/>
                <v:fill type="solid"/>
              </v:shape>
            </v:group>
            <v:group style="position:absolute;left:7026;top:4526;width:2;height:179" coordorigin="7026,4526" coordsize="2,179">
              <v:shape style="position:absolute;left:7026;top:4526;width:2;height:179" coordorigin="7026,4526" coordsize="0,179" path="m7026,4526l7026,4705e" filled="f" stroked="t" strokeweight=".698pt" strokecolor="#34418C">
                <v:path arrowok="t"/>
              </v:shape>
            </v:group>
            <v:group style="position:absolute;left:6351;top:2537;width:329;height:2" coordorigin="6351,2537" coordsize="329,2">
              <v:shape style="position:absolute;left:6351;top:2537;width:329;height:2" coordorigin="6351,2537" coordsize="329,0" path="m6351,2537l6680,2537e" filled="f" stroked="t" strokeweight=".698pt" strokecolor="#34418C">
                <v:path arrowok="t"/>
              </v:shape>
            </v:group>
            <v:group style="position:absolute;left:6680;top:2537;width:2;height:1996" coordorigin="6680,2537" coordsize="2,1996">
              <v:shape style="position:absolute;left:6680;top:2537;width:2;height:1996" coordorigin="6680,2537" coordsize="0,1996" path="m6680,4532l6680,2537e" filled="f" stroked="t" strokeweight=".698pt" strokecolor="#34418C">
                <v:path arrowok="t"/>
              </v:shape>
            </v:group>
            <v:group style="position:absolute;left:6065;top:5802;width:284;height:2" coordorigin="6065,5802" coordsize="284,2">
              <v:shape style="position:absolute;left:6065;top:5802;width:284;height:2" coordorigin="6065,5802" coordsize="284,0" path="m6349,5802l6065,5802e" filled="f" stroked="t" strokeweight=".698pt" strokecolor="#34418C">
                <v:path arrowok="t"/>
              </v:shape>
            </v:group>
            <v:group style="position:absolute;left:6070;top:5795;width:2;height:197" coordorigin="6070,5795" coordsize="2,197">
              <v:shape style="position:absolute;left:6070;top:5795;width:2;height:197" coordorigin="6070,5795" coordsize="0,197" path="m6070,5795l6070,5992e" filled="f" stroked="t" strokeweight=".698pt" strokecolor="#34418C">
                <v:path arrowok="t"/>
              </v:shape>
            </v:group>
            <v:group style="position:absolute;left:6356;top:4925;width:2;height:877" coordorigin="6356,4925" coordsize="2,877">
              <v:shape style="position:absolute;left:6356;top:4925;width:2;height:877" coordorigin="6356,4925" coordsize="0,877" path="m6356,4925l6356,5802e" filled="f" stroked="t" strokeweight=".698pt" strokecolor="#34418C">
                <v:path arrowok="t"/>
              </v:shape>
            </v:group>
            <v:group style="position:absolute;left:6794;top:3325;width:637;height:1044" coordorigin="6794,3325" coordsize="637,1044">
              <v:shape style="position:absolute;left:6794;top:3325;width:637;height:1044" coordorigin="6794,3325" coordsize="637,1044" path="m7430,4288l7408,4344,7353,4369,6875,4369,6855,4367,6805,4330,6794,3406,6796,3387,6833,3337,7349,3325,7369,3328,7418,3365,7430,4288xe" filled="f" stroked="t" strokeweight=".996pt" strokecolor="#050101">
                <v:path arrowok="t"/>
              </v:shape>
            </v:group>
            <v:group style="position:absolute;left:6883;top:3559;width:2;height:2" coordorigin="6883,3559" coordsize="2,2">
              <v:shape style="position:absolute;left:6883;top:3559;width:2;height:2" coordorigin="6883,3559" coordsize="1,0" path="m6883,3559l6884,3559,6883,3559xe" filled="t" fillcolor="#0A0A08" stroked="f">
                <v:path arrowok="t"/>
                <v:fill type="solid"/>
              </v:shape>
            </v:group>
            <v:group style="position:absolute;left:6895;top:4030;width:2;height:2" coordorigin="6895,4030" coordsize="2,2">
              <v:shape style="position:absolute;left:6895;top:4030;width:2;height:2" coordorigin="6895,4030" coordsize="1,0" path="m6895,4030l6896,4030,6895,4030xe" filled="t" fillcolor="#131311" stroked="f">
                <v:path arrowok="t"/>
                <v:fill type="solid"/>
              </v:shape>
            </v:group>
            <v:group style="position:absolute;left:5986;top:5135;width:616;height:281" coordorigin="5986,5135" coordsize="616,281">
              <v:shape style="position:absolute;left:5986;top:5135;width:616;height:281" coordorigin="5986,5135" coordsize="616,281" path="m6578,5135l6009,5135,6001,5138,5995,5144,5989,5150,5986,5158,5986,5325,6023,5397,6080,5416,6578,5416,6586,5413,6592,5407,6598,5401,6602,5393,6602,5158,6598,5150,6586,5138,6578,5135xe" filled="t" fillcolor="#FFFFFF" stroked="f">
                <v:path arrowok="t"/>
                <v:fill type="solid"/>
              </v:shape>
            </v:group>
            <v:group style="position:absolute;left:5986;top:5135;width:616;height:281" coordorigin="5986,5135" coordsize="616,281">
              <v:shape style="position:absolute;left:5986;top:5135;width:616;height:281" coordorigin="5986,5135" coordsize="616,281" path="m6578,5135l6009,5135,6001,5138,5995,5144,5989,5150,5986,5158,5986,5325,6023,5397,6080,5416,6578,5416,6586,5413,6592,5407,6598,5401,6602,5393,6602,5158,6598,5150,6586,5138,6578,5135xe" filled="t" fillcolor="#E6C3A8" stroked="f">
                <v:path arrowok="t"/>
                <v:fill type="solid"/>
              </v:shape>
            </v:group>
            <v:group style="position:absolute;left:5986;top:5135;width:616;height:281" coordorigin="5986,5135" coordsize="616,281">
              <v:shape style="position:absolute;left:5986;top:5135;width:616;height:281" coordorigin="5986,5135" coordsize="616,281" path="m6602,5385l6602,5393,6598,5401,6592,5407,6586,5413,6578,5416,6570,5416,6080,5416,6023,5397,5988,5342,5986,5166,5986,5158,5989,5150,5995,5144,6001,5138,6009,5135,6017,5135,6570,5135,6578,5135,6586,5138,6592,5144,6598,5150,6602,5158,6602,5166,6602,5385xe" filled="f" stroked="t" strokeweight=".498pt" strokecolor="#050101">
                <v:path arrowok="t"/>
              </v:shape>
            </v:group>
            <v:group style="position:absolute;left:6148;top:5168;width:35;height:90" coordorigin="6148,5168" coordsize="35,90">
              <v:shape style="position:absolute;left:6148;top:5168;width:35;height:90" coordorigin="6148,5168" coordsize="35,90" path="m6148,5168l6148,5257,6155,5257,6155,5216,6183,5216,6183,5206,6155,5206,6155,5178e" filled="f" stroked="t" strokeweight=".113pt" strokecolor="#6B6E74">
                <v:path arrowok="t"/>
              </v:shape>
            </v:group>
            <v:group style="position:absolute;left:6207;top:5177;width:20;height:43" coordorigin="6207,5177" coordsize="20,43">
              <v:shape style="position:absolute;left:6207;top:5177;width:20;height:43" coordorigin="6207,5177" coordsize="20,43" path="m6217,5177l6218,5182,6219,5188,6221,5196,6227,5220,6207,5220,6214,5194,6215,5188,6216,5183,6217,5177e" filled="f" stroked="t" strokeweight=".113pt" strokecolor="#6B6E74">
                <v:path arrowok="t"/>
              </v:shape>
            </v:group>
            <v:group style="position:absolute;left:6190;top:5168;width:55;height:90" coordorigin="6190,5168" coordsize="55,90">
              <v:shape style="position:absolute;left:6190;top:5168;width:55;height:90" coordorigin="6190,5168" coordsize="55,90" path="m6213,5168l6190,5257,6199,5257,6205,5230,6229,5230,6236,5257,6245,5257,6221,5168e" filled="f" stroked="t" strokeweight=".113pt" strokecolor="#6B6E74">
                <v:path arrowok="t"/>
              </v:shape>
            </v:group>
            <v:group style="position:absolute;left:6251;top:5168;width:46;height:90" coordorigin="6251,5168" coordsize="46,90">
              <v:shape style="position:absolute;left:6251;top:5168;width:46;height:90" coordorigin="6251,5168" coordsize="46,90" path="m6251,5168l6251,5257,6258,5257,6258,5187,6289,5257,6297,5257,6297,5168e" filled="f" stroked="t" strokeweight=".113pt" strokecolor="#6B6E74">
                <v:path arrowok="t"/>
              </v:shape>
            </v:group>
            <v:group style="position:absolute;left:6259;top:5168;width:31;height:70" coordorigin="6259,5168" coordsize="31,70">
              <v:shape style="position:absolute;left:6259;top:5168;width:31;height:70" coordorigin="6259,5168" coordsize="31,70" path="m6289,5168l6289,5238,6259,5168e" filled="f" stroked="t" strokeweight=".113pt" strokecolor="#6B6E74">
                <v:path arrowok="t"/>
              </v:shape>
            </v:group>
            <v:group style="position:absolute;left:6145;top:5286;width:47;height:93" coordorigin="6145,5286" coordsize="47,93">
              <v:shape style="position:absolute;left:6145;top:5286;width:47;height:93" coordorigin="6145,5286" coordsize="47,93" path="m6148,5364l6150,5369,6153,5373,6156,5375,6160,5377,6164,5379,6170,5379,6174,5379,6178,5377,6181,5375,6184,5373,6187,5369,6189,5365,6191,5361,6191,5357,6191,5352,6191,5347,6168,5324,6162,5322,6158,5320,6157,5318,6155,5316,6155,5313,6155,5310,6155,5306,6156,5303,6158,5300,6160,5298,6163,5296,6168,5296,6172,5296,6182,5314,6190,5313,6179,5289,6176,5287,6172,5286,6168,5286,6164,5286,6147,5306,6147,5311,6147,5315,6148,5318,6149,5322,6150,5325,6153,5328,6155,5330,6157,5332,6161,5334,6167,5336,6172,5338,6175,5339,6177,5340,6179,5342,6181,5343,6182,5345,6183,5347,6184,5350,6184,5353,6184,5356,6172,5368,6169,5368,6166,5368,6163,5367,6160,5365,6158,5363,6156,5361,6155,5358,6153,5355,6152,5352,6152,5347,6145,5348,6145,5354,6146,5360,6148,5364xe" filled="f" stroked="t" strokeweight=".113pt" strokecolor="#6B6E74">
                <v:path arrowok="t"/>
              </v:shape>
            </v:group>
            <v:group style="position:absolute;left:6202;top:5287;width:45;height:90" coordorigin="6202,5287" coordsize="45,90">
              <v:shape style="position:absolute;left:6202;top:5287;width:45;height:90" coordorigin="6202,5287" coordsize="45,90" path="m6210,5377l6210,5341,6225,5341,6233,5341,6239,5338,6242,5333,6245,5327,6246,5321,6246,5313,6246,5309,6240,5293,6238,5290,6236,5289,6233,5288,6231,5288,6228,5287,6224,5287,6202,5287,6202,5377,6210,5377xe" filled="f" stroked="t" strokeweight=".113pt" strokecolor="#6B6E74">
                <v:path arrowok="t"/>
              </v:shape>
            </v:group>
            <v:group style="position:absolute;left:6210;top:5298;width:29;height:32" coordorigin="6210,5298" coordsize="29,32">
              <v:shape style="position:absolute;left:6210;top:5298;width:29;height:32" coordorigin="6210,5298" coordsize="29,32" path="m6210,5298l6225,5298,6228,5298,6231,5298,6232,5299,6234,5300,6235,5301,6237,5304,6238,5307,6239,5310,6239,5314,6239,5319,6237,5323,6235,5326,6233,5329,6230,5330,6225,5330,6210,5330,6210,5298xe" filled="f" stroked="t" strokeweight=".113pt" strokecolor="#6B6E74">
                <v:path arrowok="t"/>
              </v:shape>
            </v:group>
            <v:group style="position:absolute;left:6256;top:5287;width:44;height:90" coordorigin="6256,5287" coordsize="44,90">
              <v:shape style="position:absolute;left:6256;top:5287;width:44;height:90" coordorigin="6256,5287" coordsize="44,90" path="m6300,5377l6300,5367,6264,5367,6264,5336,6296,5336,6296,5325,6264,5325,6264,5298,6299,5298,6299,5287,6256,5287,6256,5377,6300,5377xe" filled="f" stroked="t" strokeweight=".113pt" strokecolor="#6B6E74">
                <v:path arrowok="t"/>
              </v:shape>
            </v:group>
            <v:group style="position:absolute;left:6311;top:5287;width:44;height:90" coordorigin="6311,5287" coordsize="44,90">
              <v:shape style="position:absolute;left:6311;top:5287;width:44;height:90" coordorigin="6311,5287" coordsize="44,90" path="m6354,5377l6354,5367,6319,5367,6319,5336,6351,5336,6351,5325,6319,5325,6319,5298,6353,5298,6353,5287,6311,5287,6311,5377,6354,5377xe" filled="f" stroked="t" strokeweight=".113pt" strokecolor="#6B6E74">
                <v:path arrowok="t"/>
              </v:shape>
            </v:group>
            <v:group style="position:absolute;left:6365;top:5287;width:48;height:90" coordorigin="6365,5287" coordsize="48,90">
              <v:shape style="position:absolute;left:6365;top:5287;width:48;height:90" coordorigin="6365,5287" coordsize="48,90" path="m6386,5377l6390,5377,6393,5377,6396,5376,6398,5375,6401,5373,6402,5371,6404,5369,6412,5350,6413,5345,6413,5339,6413,5332,6413,5324,6413,5317,6411,5310,6410,5304,6407,5299,6404,5295,6402,5292,6399,5290,6396,5289,6393,5288,6390,5287,6385,5287,6365,5287,6365,5377,6386,5377xe" filled="f" stroked="t" strokeweight=".113pt" strokecolor="#6B6E74">
                <v:path arrowok="t"/>
              </v:shape>
            </v:group>
            <v:group style="position:absolute;left:6373;top:5298;width:33;height:68" coordorigin="6373,5298" coordsize="33,68">
              <v:shape style="position:absolute;left:6373;top:5298;width:33;height:68" coordorigin="6373,5298" coordsize="33,68" path="m6373,5298l6385,5298,6390,5298,6393,5299,6395,5300,6398,5302,6400,5305,6402,5310,6404,5315,6405,5322,6405,5332,6405,5338,6394,5365,6392,5366,6389,5367,6385,5367,6373,5367,6373,5298xe" filled="f" stroked="t" strokeweight=".113pt" strokecolor="#6B6E74">
                <v:path arrowok="t"/>
              </v:shape>
            </v:group>
            <v:group style="position:absolute;left:6981;top:3797;width:336;height:89" coordorigin="6981,3797" coordsize="336,89">
              <v:shape style="position:absolute;left:6981;top:3797;width:336;height:89" coordorigin="6981,3797" coordsize="336,89" path="m7288,3797l7249,3797,7248,3886,7249,3886,7249,3887,7260,3887,7261,3850,7298,3850,7304,3848,7313,3839,7261,3839,7261,3808,7313,3808,7312,3807,7310,3804,7307,3802,7304,3800,7300,3799,7296,3798,7292,3798,7288,3797xe" filled="t" fillcolor="#6B6E74" stroked="f">
                <v:path arrowok="t"/>
                <v:fill type="solid"/>
              </v:shape>
              <v:shape style="position:absolute;left:6981;top:3797;width:336;height:89" coordorigin="6981,3797" coordsize="336,89" path="m7298,3850l7261,3850,7283,3851,7296,3851,7298,3850xe" filled="t" fillcolor="#6B6E74" stroked="f">
                <v:path arrowok="t"/>
                <v:fill type="solid"/>
              </v:shape>
              <v:shape style="position:absolute;left:6981;top:3797;width:336;height:89" coordorigin="6981,3797" coordsize="336,89" path="m7313,3808l7261,3808,7283,3809,7288,3809,7292,3809,7294,3810,7296,3811,7299,3812,7301,3815,7302,3817,7303,3820,7303,3829,7302,3832,7299,3835,7296,3838,7291,3839,7313,3839,7314,3838,7317,3831,7317,3819,7316,3815,7314,3811,7313,3808xe" filled="t" fillcolor="#6B6E74" stroked="f">
                <v:path arrowok="t"/>
                <v:fill type="solid"/>
              </v:shape>
              <v:shape style="position:absolute;left:6981;top:3797;width:336;height:89" coordorigin="6981,3797" coordsize="336,89" path="m7145,3797l7145,3886,7145,3886,7145,3887,7157,3887,7157,3815,7169,3815,7164,3798,7145,3797xe" filled="t" fillcolor="#6B6E74" stroked="f">
                <v:path arrowok="t"/>
                <v:fill type="solid"/>
              </v:shape>
              <v:shape style="position:absolute;left:6981;top:3797;width:336;height:89" coordorigin="6981,3797" coordsize="336,89" path="m7169,3815l7157,3815,7182,3886,7193,3887,7198,3871,7188,3871,7187,3868,7186,3865,7185,3860,7169,3815xe" filled="t" fillcolor="#6B6E74" stroked="f">
                <v:path arrowok="t"/>
                <v:fill type="solid"/>
              </v:shape>
              <v:shape style="position:absolute;left:6981;top:3797;width:336;height:89" coordorigin="6981,3797" coordsize="336,89" path="m7230,3816l7218,3816,7218,3886,7230,3887,7230,3816xe" filled="t" fillcolor="#6B6E74" stroked="f">
                <v:path arrowok="t"/>
                <v:fill type="solid"/>
              </v:shape>
              <v:shape style="position:absolute;left:6981;top:3797;width:336;height:89" coordorigin="6981,3797" coordsize="336,89" path="m7214,3797l7192,3859,7189,3869,7188,3871,7198,3871,7218,3816,7230,3816,7230,3798,7214,3797xe" filled="t" fillcolor="#6B6E74" stroked="f">
                <v:path arrowok="t"/>
                <v:fill type="solid"/>
              </v:shape>
              <v:shape style="position:absolute;left:6981;top:3797;width:336;height:89" coordorigin="6981,3797" coordsize="336,89" path="m7064,3797l7063,3886,7064,3886,7064,3887,7130,3887,7130,3876,7076,3875,7076,3846,7125,3846,7125,3835,7076,3835,7076,3808,7128,3808,7128,3798,7064,3797xe" filled="t" fillcolor="#6B6E74" stroked="f">
                <v:path arrowok="t"/>
                <v:fill type="solid"/>
              </v:shape>
              <v:shape style="position:absolute;left:6981;top:3797;width:336;height:89" coordorigin="6981,3797" coordsize="336,89" path="m7125,3846l7076,3846,7125,3846,7125,3846xe" filled="t" fillcolor="#6B6E74" stroked="f">
                <v:path arrowok="t"/>
                <v:fill type="solid"/>
              </v:shape>
              <v:shape style="position:absolute;left:6981;top:3797;width:336;height:89" coordorigin="6981,3797" coordsize="336,89" path="m7128,3808l7076,3808,7128,3809,7128,3808xe" filled="t" fillcolor="#6B6E74" stroked="f">
                <v:path arrowok="t"/>
                <v:fill type="solid"/>
              </v:shape>
              <v:shape style="position:absolute;left:6981;top:3797;width:336;height:89" coordorigin="6981,3797" coordsize="336,89" path="m6982,3797l6981,3808,7011,3809,7010,3886,7011,3886,7011,3887,7022,3887,7023,3808,7052,3808,7052,3808,6982,3808,6982,3807,7052,3807,7052,3798,6982,3797xe" filled="t" fillcolor="#6B6E74" stroked="f">
                <v:path arrowok="t"/>
                <v:fill type="solid"/>
              </v:shape>
              <v:shape style="position:absolute;left:6981;top:3797;width:336;height:89" coordorigin="6981,3797" coordsize="336,89" path="m7052,3808l7023,3808,7052,3809,7052,3808xe" filled="t" fillcolor="#6B6E74" stroked="f">
                <v:path arrowok="t"/>
                <v:fill type="solid"/>
              </v:shape>
              <v:shape style="position:absolute;left:6981;top:3797;width:336;height:89" coordorigin="6981,3797" coordsize="336,89" path="m7052,3807l6982,3807,6982,3808,7052,3808,7052,3807xe" filled="t" fillcolor="#6B6E74" stroked="f">
                <v:path arrowok="t"/>
                <v:fill type="solid"/>
              </v:shape>
            </v:group>
            <v:group style="position:absolute;left:6985;top:3430;width:254;height:48" coordorigin="6985,3430" coordsize="254,48">
              <v:shape style="position:absolute;left:6985;top:3430;width:254;height:48" coordorigin="6985,3430" coordsize="254,48" path="m7112,3430l6985,3477,7239,3477,7112,3430xe" filled="t" fillcolor="#6B6E74" stroked="f">
                <v:path arrowok="t"/>
                <v:fill type="solid"/>
              </v:shape>
            </v:group>
            <v:group style="position:absolute;left:7010;top:4196;width:254;height:48" coordorigin="7010,4196" coordsize="254,48">
              <v:shape style="position:absolute;left:7010;top:4196;width:254;height:48" coordorigin="7010,4196" coordsize="254,48" path="m7264,4196l7010,4196,7137,4244,7264,4196xe" filled="t" fillcolor="#6B6E74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01.565491pt;margin-top:26.767424pt;width:40.048pt;height:36.375138pt;mso-position-horizontal-relative:page;mso-position-vertical-relative:paragraph;z-index:-7985" coordorigin="8031,535" coordsize="801,728">
            <v:group style="position:absolute;left:8036;top:540;width:793;height:381" coordorigin="8036,540" coordsize="793,381">
              <v:shape style="position:absolute;left:8036;top:540;width:793;height:381" coordorigin="8036,540" coordsize="793,381" path="m8828,587l8823,565,8809,549,8789,540,8083,540,8061,545,8045,559,8036,579,8036,873,8041,894,8055,911,8075,920,8780,920,8802,915,8819,901,8827,881,8828,587xe" filled="f" stroked="t" strokeweight=".423pt" strokecolor="#A0A3A8">
                <v:path arrowok="t"/>
              </v:shape>
            </v:group>
            <v:group style="position:absolute;left:8148;top:750;width:120;height:60" coordorigin="8148,750" coordsize="120,60">
              <v:shape style="position:absolute;left:8148;top:750;width:120;height:60" coordorigin="8148,750" coordsize="120,60" path="m8268,750l8148,750,8208,810,8268,750xe" filled="t" fillcolor="#7E594B" stroked="f">
                <v:path arrowok="t"/>
                <v:fill type="solid"/>
              </v:shape>
            </v:group>
            <v:group style="position:absolute;left:8148;top:650;width:120;height:60" coordorigin="8148,650" coordsize="120,60">
              <v:shape style="position:absolute;left:8148;top:650;width:120;height:60" coordorigin="8148,650" coordsize="120,60" path="m8208,650l8148,710,8268,710,8208,650xe" filled="t" fillcolor="#7E594B" stroked="f">
                <v:path arrowok="t"/>
                <v:fill type="solid"/>
              </v:shape>
            </v:group>
            <v:group style="position:absolute;left:8320;top:671;width:388;height:118" coordorigin="8320,671" coordsize="388,118">
              <v:shape style="position:absolute;left:8320;top:671;width:388;height:118" coordorigin="8320,671" coordsize="388,118" path="m8678,671l8663,671,8656,673,8649,678,8642,683,8637,690,8630,709,8629,719,8629,742,8664,789,8679,789,8706,774,8667,774,8662,772,8657,769,8652,766,8648,761,8643,748,8642,739,8642,721,8659,688,8663,686,8667,685,8700,685,8698,681,8694,678,8689,675,8684,672,8678,671xe" filled="t" fillcolor="#6B6E74" stroked="f">
                <v:path arrowok="t"/>
                <v:fill type="solid"/>
              </v:shape>
              <v:shape style="position:absolute;left:8320;top:671;width:388;height:118" coordorigin="8320,671" coordsize="388,118" path="m8672,728l8671,742,8672,742,8672,743,8697,743,8696,763,8694,765,8690,768,8686,770,8681,772,8677,774,8706,774,8708,771,8709,729,8672,728xe" filled="t" fillcolor="#6B6E74" stroked="f">
                <v:path arrowok="t"/>
                <v:fill type="solid"/>
              </v:shape>
              <v:shape style="position:absolute;left:8320;top:671;width:388;height:118" coordorigin="8320,671" coordsize="388,118" path="m8700,685l8676,685,8680,686,8683,688,8696,710,8707,706,8707,706,8707,705,8706,697,8704,691,8700,685xe" filled="t" fillcolor="#6B6E74" stroked="f">
                <v:path arrowok="t"/>
                <v:fill type="solid"/>
              </v:shape>
              <v:shape style="position:absolute;left:8320;top:671;width:388;height:118" coordorigin="8320,671" coordsize="388,118" path="m8547,673l8546,786,8547,786,8547,787,8558,787,8559,702,8574,702,8560,673,8547,673xe" filled="t" fillcolor="#6B6E74" stroked="f">
                <v:path arrowok="t"/>
                <v:fill type="solid"/>
              </v:shape>
              <v:shape style="position:absolute;left:8320;top:671;width:388;height:118" coordorigin="8320,671" coordsize="388,118" path="m8574,702l8559,702,8601,786,8614,787,8614,758,8602,758,8574,702xe" filled="t" fillcolor="#6B6E74" stroked="f">
                <v:path arrowok="t"/>
                <v:fill type="solid"/>
              </v:shape>
              <v:shape style="position:absolute;left:8320;top:671;width:388;height:118" coordorigin="8320,671" coordsize="388,118" path="m8603,673l8602,758,8614,758,8615,674,8603,673xe" filled="t" fillcolor="#6B6E74" stroked="f">
                <v:path arrowok="t"/>
                <v:fill type="solid"/>
              </v:shape>
              <v:shape style="position:absolute;left:8320;top:671;width:388;height:118" coordorigin="8320,671" coordsize="388,118" path="m8517,673l8516,786,8517,786,8517,787,8528,787,8529,674,8517,673xe" filled="t" fillcolor="#6B6E74" stroked="f">
                <v:path arrowok="t"/>
                <v:fill type="solid"/>
              </v:shape>
              <v:shape style="position:absolute;left:8320;top:671;width:388;height:118" coordorigin="8320,671" coordsize="388,118" path="m8430,786l8418,786,8418,787,8430,787,8430,786xe" filled="t" fillcolor="#6B6E74" stroked="f">
                <v:path arrowok="t"/>
                <v:fill type="solid"/>
              </v:shape>
              <v:shape style="position:absolute;left:8320;top:671;width:388;height:118" coordorigin="8320,671" coordsize="388,118" path="m8462,692l8450,692,8451,697,8452,701,8470,786,8481,787,8486,763,8476,763,8474,753,8472,742,8470,730,8462,692xe" filled="t" fillcolor="#6B6E74" stroked="f">
                <v:path arrowok="t"/>
                <v:fill type="solid"/>
              </v:shape>
              <v:shape style="position:absolute;left:8320;top:671;width:388;height:118" coordorigin="8320,671" coordsize="388,118" path="m8396,673l8395,673,8417,786,8418,786,8430,786,8435,764,8424,764,8423,758,8421,747,8408,673,8396,673xe" filled="t" fillcolor="#6B6E74" stroked="f">
                <v:path arrowok="t"/>
                <v:fill type="solid"/>
              </v:shape>
              <v:shape style="position:absolute;left:8320;top:671;width:388;height:118" coordorigin="8320,671" coordsize="388,118" path="m8444,673l8427,749,8425,756,8424,764,8435,764,8448,701,8449,698,8450,696,8450,692,8462,692,8458,673,8444,673xe" filled="t" fillcolor="#6B6E74" stroked="f">
                <v:path arrowok="t"/>
                <v:fill type="solid"/>
              </v:shape>
              <v:shape style="position:absolute;left:8320;top:671;width:388;height:118" coordorigin="8320,671" coordsize="388,118" path="m8505,673l8493,673,8478,753,8476,763,8486,763,8505,673xe" filled="t" fillcolor="#6B6E74" stroked="f">
                <v:path arrowok="t"/>
                <v:fill type="solid"/>
              </v:shape>
              <v:shape style="position:absolute;left:8320;top:671;width:388;height:118" coordorigin="8320,671" coordsize="388,118" path="m8333,749l8321,749,8321,750,8320,750,8320,758,8322,765,8326,773,8328,777,8332,781,8337,784,8343,787,8349,789,8363,789,8369,787,8379,781,8383,777,8384,774,8352,774,8348,773,8344,770,8340,768,8338,766,8336,762,8334,759,8333,754,8333,749xe" filled="t" fillcolor="#6B6E74" stroked="f">
                <v:path arrowok="t"/>
                <v:fill type="solid"/>
              </v:shape>
              <v:shape style="position:absolute;left:8320;top:671;width:388;height:118" coordorigin="8320,671" coordsize="388,118" path="m8360,671l8348,671,8343,672,8323,697,8324,709,8336,728,8339,730,8345,733,8360,738,8365,739,8371,742,8373,744,8376,749,8377,752,8377,759,8376,762,8374,765,8373,767,8371,770,8367,771,8364,773,8361,774,8384,774,8386,770,8388,766,8389,760,8389,748,8388,743,8383,733,8379,729,8374,726,8371,724,8365,721,8355,719,8346,716,8341,713,8339,711,8337,709,8336,706,8336,697,8338,694,8340,690,8343,687,8348,686,8382,686,8380,682,8376,678,8371,675,8366,672,8360,671xe" filled="t" fillcolor="#6B6E74" stroked="f">
                <v:path arrowok="t"/>
                <v:fill type="solid"/>
              </v:shape>
              <v:shape style="position:absolute;left:8320;top:671;width:388;height:118" coordorigin="8320,671" coordsize="388,118" path="m8382,686l8361,686,8365,688,8369,691,8372,694,8374,700,8374,706,8386,706,8387,698,8385,693,8382,686xe" filled="t" fillcolor="#6B6E74" stroked="f">
                <v:path arrowok="t"/>
                <v:fill type="solid"/>
              </v:shape>
            </v:group>
            <v:group style="position:absolute;left:8340;top:834;width:457;height:419" coordorigin="8340,834" coordsize="457,419">
              <v:shape style="position:absolute;left:8340;top:834;width:457;height:419" coordorigin="8340,834" coordsize="457,419" path="m8443,1050l8420,1051,8398,1054,8383,1062,8390,1081,8404,1096,8422,1110,8440,1121,8469,1146,8522,1189,8586,1215,8629,1219,8627,1227,8628,1243,8640,1253,8653,1249,8712,1222,8762,1175,8796,1116,8798,1103,8794,1091,8784,1083,8765,1082,8760,1076,8757,1059,8757,1059,8489,1059,8463,1053,8443,1050xe" filled="t" fillcolor="#41529A" stroked="f">
                <v:path arrowok="t"/>
                <v:fill type="solid"/>
              </v:shape>
              <v:shape style="position:absolute;left:8340;top:834;width:457;height:419" coordorigin="8340,834" coordsize="457,419" path="m8371,834l8352,835,8340,857,8341,876,8346,887,8486,1057,8489,1059,8757,1059,8744,989,8502,944,8396,846,8388,841,8371,834xe" filled="t" fillcolor="#41529A" stroked="f">
                <v:path arrowok="t"/>
                <v:fill type="solid"/>
              </v:shape>
              <v:shape style="position:absolute;left:8340;top:834;width:457;height:419" coordorigin="8340,834" coordsize="457,419" path="m8529,914l8517,917,8507,926,8502,944,8718,944,8715,940,8704,925,8701,921,8562,921,8553,919,8542,916,8529,914xe" filled="t" fillcolor="#41529A" stroked="f">
                <v:path arrowok="t"/>
                <v:fill type="solid"/>
              </v:shape>
              <v:shape style="position:absolute;left:8340;top:834;width:457;height:419" coordorigin="8340,834" coordsize="457,419" path="m8583,884l8572,888,8565,899,8564,920,8562,921,8701,921,8693,911,8681,899,8671,890,8617,890,8607,887,8595,885,8583,884xe" filled="t" fillcolor="#41529A" stroked="f">
                <v:path arrowok="t"/>
                <v:fill type="solid"/>
              </v:shape>
              <v:shape style="position:absolute;left:8340;top:834;width:457;height:419" coordorigin="8340,834" coordsize="457,419" path="m8637,875l8628,879,8621,889,8617,890,8671,890,8669,888,8658,880,8647,875,8637,875xe" filled="t" fillcolor="#41529A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91.224426pt;margin-top:-1.776423pt;width:11.754114pt;height:21.134701pt;mso-position-horizontal-relative:page;mso-position-vertical-relative:paragraph;z-index:-7976" type="#_x0000_t202" filled="f" stroked="f">
            <v:textbox inset="0,0,0,0">
              <w:txbxContent>
                <w:p>
                  <w:pPr>
                    <w:spacing w:line="423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87898E"/>
                      <w:spacing w:val="0"/>
                      <w:w w:val="100"/>
                      <w:sz w:val="42"/>
                      <w:szCs w:val="42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Регулировка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95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направления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8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потока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воздуха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вверх‐вниз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08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06" w:h="16840"/>
          <w:pgMar w:top="1580" w:bottom="0" w:left="260" w:right="340"/>
          <w:cols w:num="2" w:equalWidth="0">
            <w:col w:w="5142" w:space="40"/>
            <w:col w:w="6124"/>
          </w:cols>
        </w:sectPr>
      </w:pP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after="0" w:line="190" w:lineRule="exact"/>
        <w:rPr>
          <w:sz w:val="19"/>
          <w:szCs w:val="19"/>
        </w:rPr>
        <w:sectPr>
          <w:type w:val="continuous"/>
          <w:pgSz w:w="11906" w:h="16840"/>
          <w:pgMar w:top="1580" w:bottom="0" w:left="260" w:right="340"/>
        </w:sectPr>
      </w:pP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595B5E"/>
          <w:spacing w:val="0"/>
          <w:w w:val="85"/>
          <w:sz w:val="11"/>
          <w:szCs w:val="11"/>
        </w:rPr>
        <w:t>AM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74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6B6E74"/>
          <w:spacing w:val="0"/>
          <w:w w:val="85"/>
          <w:sz w:val="16"/>
          <w:szCs w:val="16"/>
        </w:rPr>
        <w:t>QUIET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30" w:lineRule="exact" w:before="10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20" w:lineRule="exact"/>
        <w:ind w:left="777" w:right="225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48.698002pt;margin-top:13.721805pt;width:69.180pt;height:36.086pt;mso-position-horizontal-relative:page;mso-position-vertical-relative:paragraph;z-index:-7977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390" w:hRule="exact"/>
                    </w:trPr>
                    <w:tc>
                      <w:tcPr>
                        <w:tcW w:w="31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" w:space="0" w:color="050100"/>
                          <w:right w:val="single" w:sz="6" w:space="0" w:color="3441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43" w:type="dxa"/>
                        <w:tcBorders>
                          <w:top w:val="nil" w:sz="6" w:space="0" w:color="auto"/>
                          <w:left w:val="single" w:sz="6" w:space="0" w:color="34418C"/>
                          <w:bottom w:val="single" w:sz="2" w:space="0" w:color="0501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41" w:hRule="exact"/>
                    </w:trPr>
                    <w:tc>
                      <w:tcPr>
                        <w:tcW w:w="319" w:type="dxa"/>
                        <w:tcBorders>
                          <w:top w:val="single" w:sz="2" w:space="0" w:color="050100"/>
                          <w:left w:val="nil" w:sz="6" w:space="0" w:color="auto"/>
                          <w:bottom w:val="single" w:sz="6" w:space="0" w:color="34418C"/>
                          <w:right w:val="single" w:sz="6" w:space="0" w:color="3441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43" w:type="dxa"/>
                        <w:tcBorders>
                          <w:top w:val="single" w:sz="2" w:space="0" w:color="050100"/>
                          <w:left w:val="single" w:sz="6" w:space="0" w:color="34418C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1363" w:type="dxa"/>
                        <w:gridSpan w:val="2"/>
                        <w:tcBorders>
                          <w:top w:val="nil" w:sz="6" w:space="0" w:color="auto"/>
                          <w:left w:val="single" w:sz="6" w:space="0" w:color="34418C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6B6E74"/>
          <w:spacing w:val="0"/>
          <w:w w:val="65"/>
          <w:sz w:val="12"/>
          <w:szCs w:val="12"/>
        </w:rPr>
        <w:t>FAN</w:t>
      </w:r>
      <w:r>
        <w:rPr>
          <w:rFonts w:ascii="Arial" w:hAnsi="Arial" w:cs="Arial" w:eastAsia="Arial"/>
          <w:b w:val="0"/>
          <w:bCs w:val="0"/>
          <w:color w:val="6B6E74"/>
          <w:spacing w:val="0"/>
          <w:w w:val="67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B6E74"/>
          <w:spacing w:val="0"/>
          <w:w w:val="65"/>
          <w:sz w:val="12"/>
          <w:szCs w:val="12"/>
        </w:rPr>
        <w:t>SPEED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231F21"/>
          <w:spacing w:val="0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6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6D6E75"/>
          <w:spacing w:val="0"/>
          <w:w w:val="100"/>
          <w:sz w:val="12"/>
          <w:szCs w:val="12"/>
        </w:rPr>
        <w:t>ECO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08" w:lineRule="exact" w:before="89"/>
        <w:ind w:left="746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-2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каждом</w:t>
      </w:r>
      <w:r>
        <w:rPr>
          <w:rFonts w:ascii="Calibri" w:hAnsi="Calibri" w:cs="Calibri" w:eastAsia="Calibri"/>
          <w:b w:val="0"/>
          <w:bCs w:val="0"/>
          <w:color w:val="000001"/>
          <w:spacing w:val="-1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нажатии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8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кнопки</w:t>
      </w:r>
      <w:r>
        <w:rPr>
          <w:rFonts w:ascii="Calibri" w:hAnsi="Calibri" w:cs="Calibri" w:eastAsia="Calibri"/>
          <w:b w:val="0"/>
          <w:bCs w:val="0"/>
          <w:color w:val="000001"/>
          <w:spacing w:val="-3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значение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8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температуры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увеличивается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0,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5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8" w:lineRule="exact"/>
        <w:ind w:left="746" w:right="126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152.660004pt;margin-top:-60.897964pt;width:8.285pt;height:7.25pt;mso-position-horizontal-relative:page;mso-position-vertical-relative:paragraph;z-index:-7994" coordorigin="3053,-1218" coordsize="166,145">
            <v:shape style="position:absolute;left:3053;top:-1218;width:166;height:145" coordorigin="3053,-1218" coordsize="166,145" path="m3136,-1218l3053,-1077,3219,-1073,3136,-1218xe" filled="f" stroked="t" strokeweight=".918pt" strokecolor="#211D1D">
              <v:path arrowok="t"/>
            </v:shape>
            <w10:wrap type="none"/>
          </v:group>
        </w:pict>
      </w:r>
      <w:r>
        <w:rPr/>
        <w:pict>
          <v:group style="position:absolute;margin-left:153.476379pt;margin-top:-7.097192pt;width:8.601628pt;height:7.813pt;mso-position-horizontal-relative:page;mso-position-vertical-relative:paragraph;z-index:-7993" coordorigin="3070,-142" coordsize="172,156">
            <v:shape style="position:absolute;left:3070;top:-142;width:172;height:156" coordorigin="3070,-142" coordsize="172,156" path="m3156,14l3242,-138,3070,-142,3156,14xe" filled="f" stroked="t" strokeweight=".973857pt" strokecolor="#211D1D">
              <v:path arrowok="t"/>
            </v:shape>
            <w10:wrap type="none"/>
          </v:group>
        </w:pict>
      </w:r>
      <w:r>
        <w:rPr/>
        <w:pict>
          <v:group style="position:absolute;margin-left:152.238007pt;margin-top:45.559807pt;width:53.477574pt;height:59.44564pt;mso-position-horizontal-relative:page;mso-position-vertical-relative:paragraph;z-index:-7989" coordorigin="3045,911" coordsize="1070,1189">
            <v:group style="position:absolute;left:3700;top:1118;width:405;height:368" coordorigin="3700,1118" coordsize="405,368">
              <v:shape style="position:absolute;left:3700;top:1118;width:405;height:368" coordorigin="3700,1118" coordsize="405,368" path="m3789,1309l3766,1310,3746,1315,3736,1325,3745,1341,3762,1354,3781,1366,3797,1377,3861,1431,3925,1455,3955,1457,3953,1467,3956,1482,3973,1486,3985,1482,4042,1450,4097,1385,4104,1355,4100,1343,4085,1337,4075,1330,4071,1317,3832,1317,3809,1311,3789,1309xe" filled="t" fillcolor="#41529A" stroked="f">
                <v:path arrowok="t"/>
                <v:fill type="solid"/>
              </v:shape>
              <v:shape style="position:absolute;left:3700;top:1118;width:405;height:368" coordorigin="3700,1118" coordsize="405,368" path="m3724,1118l3706,1124,3700,1146,3705,1163,3829,1315,3832,1317,4071,1317,4069,1313,4065,1290,4039,1227,4027,1209,3844,1209,3750,1130,3742,1125,3724,1118xe" filled="t" fillcolor="#41529A" stroked="f">
                <v:path arrowok="t"/>
                <v:fill type="solid"/>
              </v:shape>
              <v:shape style="position:absolute;left:3700;top:1118;width:405;height:368" coordorigin="3700,1118" coordsize="405,368" path="m3875,1190l3863,1190,3852,1196,3844,1209,4027,1209,4018,1197,4015,1193,3895,1193,3875,1190xe" filled="t" fillcolor="#41529A" stroked="f">
                <v:path arrowok="t"/>
                <v:fill type="solid"/>
              </v:shape>
              <v:shape style="position:absolute;left:3700;top:1118;width:405;height:368" coordorigin="3700,1118" coordsize="405,368" path="m3921,1163l3909,1165,3900,1173,3898,1191,3895,1193,4015,1193,4007,1183,3995,1171,3991,1168,3943,1168,3933,1165,3921,1163xe" filled="t" fillcolor="#41529A" stroked="f">
                <v:path arrowok="t"/>
                <v:fill type="solid"/>
              </v:shape>
              <v:shape style="position:absolute;left:3700;top:1118;width:405;height:368" coordorigin="3700,1118" coordsize="405,368" path="m3964,1155l3955,1158,3948,1167,3943,1168,3991,1168,3984,1162,3973,1156,3964,1155xe" filled="t" fillcolor="#41529A" stroked="f">
                <v:path arrowok="t"/>
                <v:fill type="solid"/>
              </v:shape>
            </v:group>
            <v:group style="position:absolute;left:3697;top:1722;width:405;height:368" coordorigin="3697,1722" coordsize="405,368">
              <v:shape style="position:absolute;left:3697;top:1722;width:405;height:368" coordorigin="3697,1722" coordsize="405,368" path="m3786,1913l3763,1914,3743,1919,3734,1929,3743,1945,3759,1959,3778,1971,3795,1982,3858,2035,3922,2059,3952,2061,3951,2071,3953,2086,3970,2090,3982,2086,4039,2054,4095,1990,4102,1960,4097,1947,4083,1941,4073,1935,4068,1921,3829,1921,3806,1915,3786,1913xe" filled="t" fillcolor="#41529A" stroked="f">
                <v:path arrowok="t"/>
                <v:fill type="solid"/>
              </v:shape>
              <v:shape style="position:absolute;left:3697;top:1722;width:405;height:368" coordorigin="3697,1722" coordsize="405,368" path="m3722,1722l3703,1728,3697,1750,3702,1767,3827,1919,3829,1921,4068,1921,4067,1917,4063,1894,4036,1831,4024,1813,3842,1813,3748,1734,3739,1729,3722,1722xe" filled="t" fillcolor="#41529A" stroked="f">
                <v:path arrowok="t"/>
                <v:fill type="solid"/>
              </v:shape>
              <v:shape style="position:absolute;left:3697;top:1722;width:405;height:368" coordorigin="3697,1722" coordsize="405,368" path="m3872,1794l3860,1794,3849,1800,3842,1813,4024,1813,4015,1801,4012,1797,3892,1797,3872,1794xe" filled="t" fillcolor="#41529A" stroked="f">
                <v:path arrowok="t"/>
                <v:fill type="solid"/>
              </v:shape>
              <v:shape style="position:absolute;left:3697;top:1722;width:405;height:368" coordorigin="3697,1722" coordsize="405,368" path="m3918,1767l3906,1769,3898,1777,3895,1795,3892,1797,4012,1797,4004,1787,3993,1775,3988,1772,3941,1772,3931,1769,3918,1767xe" filled="t" fillcolor="#41529A" stroked="f">
                <v:path arrowok="t"/>
                <v:fill type="solid"/>
              </v:shape>
              <v:shape style="position:absolute;left:3697;top:1722;width:405;height:368" coordorigin="3697,1722" coordsize="405,368" path="m3961,1759l3952,1762,3945,1771,3941,1772,3988,1772,3981,1766,3971,1760,3961,1759xe" filled="t" fillcolor="#41529A" stroked="f">
                <v:path arrowok="t"/>
                <v:fill type="solid"/>
              </v:shape>
            </v:group>
            <v:group style="position:absolute;left:3055;top:921;width:637;height:1044" coordorigin="3055,921" coordsize="637,1044">
              <v:shape style="position:absolute;left:3055;top:921;width:637;height:1044" coordorigin="3055,921" coordsize="637,1044" path="m3610,921l3132,921,3077,947,3055,1002,3055,1888,3080,1943,3136,1965,3614,1965,3669,1940,3691,1884,3691,998,3666,943,3610,921xe" filled="t" fillcolor="#87A1CD" stroked="f">
                <v:path arrowok="t"/>
                <v:fill type="solid"/>
              </v:shape>
            </v:group>
            <v:group style="position:absolute;left:3055;top:922;width:637;height:1044" coordorigin="3055,922" coordsize="637,1044">
              <v:shape style="position:absolute;left:3055;top:922;width:637;height:1044" coordorigin="3055,922" coordsize="637,1044" path="m3692,1885l3652,1955,3136,1966,3116,1964,3067,1927,3055,1003,3057,983,3094,934,3611,922,3630,925,3680,962,3692,999e" filled="f" stroked="t" strokeweight=".996pt" strokecolor="#050101">
                <v:path arrowok="t"/>
              </v:shape>
            </v:group>
            <v:group style="position:absolute;left:3157;top:1627;width:2;height:2" coordorigin="3157,1627" coordsize="2,2">
              <v:shape style="position:absolute;left:3157;top:1627;width:2;height:2" coordorigin="3157,1627" coordsize="1,0" path="m3157,1627l3158,1627,3157,1627xe" filled="t" fillcolor="#6B6E74" stroked="f">
                <v:path arrowok="t"/>
                <v:fill type="solid"/>
              </v:shape>
            </v:group>
            <v:group style="position:absolute;left:3692;top:1003;width:2;height:882" coordorigin="3692,1003" coordsize="2,882">
              <v:shape style="position:absolute;left:3692;top:1003;width:2;height:882" coordorigin="3692,1003" coordsize="0,882" path="m3692,1003l3692,1885e" filled="f" stroked="t" strokeweight=".996pt" strokecolor="#050101">
                <v:path arrowok="t"/>
              </v:shape>
            </v:group>
            <v:group style="position:absolute;left:3055;top:922;width:637;height:1044" coordorigin="3055,922" coordsize="637,1044">
              <v:shape style="position:absolute;left:3055;top:922;width:637;height:1044" coordorigin="3055,922" coordsize="637,1044" path="m3610,922l3666,944,3691,999,3692,1885,3689,1905,3652,1955,3136,1966,3116,1964,3067,1927,3055,1003,3057,983,3094,934,3132,922e" filled="f" stroked="t" strokeweight=".996pt" strokecolor="#050101">
                <v:path arrowok="t"/>
              </v:shape>
            </v:group>
            <v:group style="position:absolute;left:3157;top:1627;width:2;height:2" coordorigin="3157,1627" coordsize="2,2">
              <v:shape style="position:absolute;left:3157;top:1627;width:2;height:2" coordorigin="3157,1627" coordsize="1,0" path="m3157,1627l3158,1627,3157,1627xe" filled="t" fillcolor="#131311" stroked="f">
                <v:path arrowok="t"/>
                <v:fill type="solid"/>
              </v:shape>
            </v:group>
            <v:group style="position:absolute;left:3242;top:1394;width:336;height:90" coordorigin="3242,1394" coordsize="336,90">
              <v:shape style="position:absolute;left:3242;top:1394;width:336;height:90" coordorigin="3242,1394" coordsize="336,90" path="m3549,1394l3510,1394,3509,1483,3510,1483,3510,1484,3522,1484,3522,1447,3559,1447,3566,1445,3571,1440,3574,1436,3522,1436,3522,1405,3574,1405,3574,1404,3571,1401,3568,1399,3565,1397,3561,1396,3554,1394,3549,1394xe" filled="t" fillcolor="#6B6E74" stroked="f">
                <v:path arrowok="t"/>
                <v:fill type="solid"/>
              </v:shape>
              <v:shape style="position:absolute;left:3242;top:1394;width:336;height:90" coordorigin="3242,1394" coordsize="336,90" path="m3559,1447l3522,1447,3544,1448,3557,1448,3559,1447xe" filled="t" fillcolor="#6B6E74" stroked="f">
                <v:path arrowok="t"/>
                <v:fill type="solid"/>
              </v:shape>
              <v:shape style="position:absolute;left:3242;top:1394;width:336;height:90" coordorigin="3242,1394" coordsize="336,90" path="m3574,1405l3522,1405,3544,1406,3550,1406,3553,1406,3555,1407,3558,1407,3560,1409,3562,1411,3564,1414,3565,1417,3565,1426,3563,1429,3560,1432,3557,1435,3552,1436,3574,1436,3575,1435,3578,1428,3578,1416,3577,1412,3575,1408,3574,1405xe" filled="t" fillcolor="#6B6E74" stroked="f">
                <v:path arrowok="t"/>
                <v:fill type="solid"/>
              </v:shape>
              <v:shape style="position:absolute;left:3242;top:1394;width:336;height:90" coordorigin="3242,1394" coordsize="336,90" path="m3407,1394l3406,1483,3407,1483,3407,1484,3418,1484,3419,1411,3431,1411,3425,1395,3407,1394xe" filled="t" fillcolor="#6B6E74" stroked="f">
                <v:path arrowok="t"/>
                <v:fill type="solid"/>
              </v:shape>
              <v:shape style="position:absolute;left:3242;top:1394;width:336;height:90" coordorigin="3242,1394" coordsize="336,90" path="m3431,1411l3419,1411,3443,1483,3454,1484,3460,1468,3450,1468,3449,1466,3447,1462,3431,1411xe" filled="t" fillcolor="#6B6E74" stroked="f">
                <v:path arrowok="t"/>
                <v:fill type="solid"/>
              </v:shape>
              <v:shape style="position:absolute;left:3242;top:1394;width:336;height:90" coordorigin="3242,1394" coordsize="336,90" path="m3492,1413l3479,1413,3479,1483,3491,1484,3492,1413xe" filled="t" fillcolor="#6B6E74" stroked="f">
                <v:path arrowok="t"/>
                <v:fill type="solid"/>
              </v:shape>
              <v:shape style="position:absolute;left:3242;top:1394;width:336;height:90" coordorigin="3242,1394" coordsize="336,90" path="m3475,1394l3454,1456,3450,1468,3460,1468,3479,1413,3492,1413,3492,1395,3475,1394xe" filled="t" fillcolor="#6B6E74" stroked="f">
                <v:path arrowok="t"/>
                <v:fill type="solid"/>
              </v:shape>
              <v:shape style="position:absolute;left:3242;top:1394;width:336;height:90" coordorigin="3242,1394" coordsize="336,90" path="m3325,1394l3325,1483,3325,1483,3325,1484,3391,1484,3392,1473,3337,1472,3338,1443,3386,1443,3386,1432,3337,1432,3338,1405,3389,1405,3390,1395,3325,1394xe" filled="t" fillcolor="#6B6E74" stroked="f">
                <v:path arrowok="t"/>
                <v:fill type="solid"/>
              </v:shape>
              <v:shape style="position:absolute;left:3242;top:1394;width:336;height:90" coordorigin="3242,1394" coordsize="336,90" path="m3386,1443l3338,1443,3386,1443,3386,1443xe" filled="t" fillcolor="#6B6E74" stroked="f">
                <v:path arrowok="t"/>
                <v:fill type="solid"/>
              </v:shape>
              <v:shape style="position:absolute;left:3242;top:1394;width:336;height:90" coordorigin="3242,1394" coordsize="336,90" path="m3389,1405l3338,1405,3389,1406,3389,1405xe" filled="t" fillcolor="#6B6E74" stroked="f">
                <v:path arrowok="t"/>
                <v:fill type="solid"/>
              </v:shape>
              <v:shape style="position:absolute;left:3242;top:1394;width:336;height:90" coordorigin="3242,1394" coordsize="336,90" path="m3243,1394l3242,1405,3272,1406,3271,1483,3272,1483,3272,1484,3284,1484,3284,1405,3313,1405,3313,1405,3243,1405,3243,1404,3313,1404,3314,1395,3243,1394xe" filled="t" fillcolor="#6B6E74" stroked="f">
                <v:path arrowok="t"/>
                <v:fill type="solid"/>
              </v:shape>
              <v:shape style="position:absolute;left:3242;top:1394;width:336;height:90" coordorigin="3242,1394" coordsize="336,90" path="m3313,1405l3284,1405,3313,1406,3313,1405xe" filled="t" fillcolor="#6B6E74" stroked="f">
                <v:path arrowok="t"/>
                <v:fill type="solid"/>
              </v:shape>
              <v:shape style="position:absolute;left:3242;top:1394;width:336;height:90" coordorigin="3242,1394" coordsize="336,90" path="m3313,1404l3243,1404,3243,1405,3313,1405,3313,1404xe" filled="t" fillcolor="#6B6E74" stroked="f">
                <v:path arrowok="t"/>
                <v:fill type="solid"/>
              </v:shape>
            </v:group>
            <v:group style="position:absolute;left:3246;top:1027;width:254;height:48" coordorigin="3246,1027" coordsize="254,48">
              <v:shape style="position:absolute;left:3246;top:1027;width:254;height:48" coordorigin="3246,1027" coordsize="254,48" path="m3373,1027l3246,1074,3500,1074,3373,1027xe" filled="t" fillcolor="#6B6E74" stroked="f">
                <v:path arrowok="t"/>
                <v:fill type="solid"/>
              </v:shape>
            </v:group>
            <v:group style="position:absolute;left:3271;top:1793;width:254;height:48" coordorigin="3271,1793" coordsize="254,48">
              <v:shape style="position:absolute;left:3271;top:1793;width:254;height:48" coordorigin="3271,1793" coordsize="254,48" path="m3526,1793l3271,1793,3399,1841,3526,1793xe" filled="t" fillcolor="#6B6E74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кнопки</w:t>
      </w:r>
      <w:r>
        <w:rPr>
          <w:rFonts w:ascii="Calibri" w:hAnsi="Calibri" w:cs="Calibri" w:eastAsia="Calibri"/>
          <w:b w:val="0"/>
          <w:bCs w:val="0"/>
          <w:color w:val="000001"/>
          <w:spacing w:val="-3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значение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8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температуры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уменьшается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0,5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°.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859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231F21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8" w:lineRule="exact"/>
        <w:ind w:left="746" w:right="75" w:hanging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Блок</w:t>
      </w:r>
      <w:r>
        <w:rPr>
          <w:rFonts w:ascii="Calibri" w:hAnsi="Calibri" w:cs="Calibri" w:eastAsia="Calibri"/>
          <w:b w:val="0"/>
          <w:bCs w:val="0"/>
          <w:color w:val="000001"/>
          <w:spacing w:val="-2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-2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стремиться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8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достичь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температуру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заданную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пульте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управления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60" w:lineRule="exact" w:before="8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595B5E"/>
          <w:spacing w:val="0"/>
          <w:w w:val="85"/>
          <w:sz w:val="11"/>
          <w:szCs w:val="11"/>
        </w:rPr>
        <w:t>AM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9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6B6E74"/>
          <w:spacing w:val="0"/>
          <w:w w:val="85"/>
          <w:sz w:val="16"/>
          <w:szCs w:val="16"/>
        </w:rPr>
        <w:t>QUIET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63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6B6E74"/>
          <w:spacing w:val="0"/>
          <w:w w:val="65"/>
          <w:sz w:val="12"/>
          <w:szCs w:val="12"/>
        </w:rPr>
        <w:t>SPEED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4090" w:val="left" w:leader="none"/>
        </w:tabs>
        <w:spacing w:line="254" w:lineRule="exact"/>
        <w:ind w:left="746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/>
        <w:pict>
          <v:group style="position:absolute;margin-left:530.034485pt;margin-top:-.490958pt;width:26.017pt;height:12.575pt;mso-position-horizontal-relative:page;mso-position-vertical-relative:paragraph;z-index:-7987" coordorigin="10601,-10" coordsize="520,252">
            <v:group style="position:absolute;left:10677;top:65;width:76;height:38" coordorigin="10677,65" coordsize="76,38">
              <v:shape style="position:absolute;left:10677;top:65;width:76;height:38" coordorigin="10677,65" coordsize="76,38" path="m10715,65l10677,103,10753,103,10715,65xe" filled="t" fillcolor="#7E594B" stroked="f">
                <v:path arrowok="t"/>
                <v:fill type="solid"/>
              </v:shape>
            </v:group>
            <v:group style="position:absolute;left:10605;top:-6;width:512;height:243" coordorigin="10605,-6" coordsize="512,243">
              <v:shape style="position:absolute;left:10605;top:-6;width:512;height:243" coordorigin="10605,-6" coordsize="512,243" path="m11111,25l11111,8,11117,-6,11100,-6,10655,-6,10634,-1,10614,10,10605,207,10613,227,10632,237,11080,237,11100,230,11110,210,11111,25xe" filled="f" stroked="t" strokeweight=".423pt" strokecolor="#A0A3A8">
                <v:path arrowok="t"/>
              </v:shape>
            </v:group>
            <v:group style="position:absolute;left:10677;top:129;width:77;height:38" coordorigin="10677,129" coordsize="77,38">
              <v:shape style="position:absolute;left:10677;top:129;width:77;height:38" coordorigin="10677,129" coordsize="77,38" path="m10753,129l10677,129,10715,167,10753,129xe" filled="t" fillcolor="#7E594B" stroked="f">
                <v:path arrowok="t"/>
                <v:fill type="solid"/>
              </v:shape>
            </v:group>
            <v:group style="position:absolute;left:10786;top:78;width:248;height:75" coordorigin="10786,78" coordsize="248,75">
              <v:shape style="position:absolute;left:10786;top:78;width:248;height:75" coordorigin="10786,78" coordsize="248,75" path="m11015,78l11005,78,11001,80,10996,83,10992,86,10989,90,10987,97,10985,103,10983,109,10984,124,11006,154,11015,154,11033,144,11008,144,11005,143,11001,141,10998,139,10996,136,10994,131,10993,127,10992,122,11008,88,11029,88,11028,85,11025,82,11022,81,11018,79,11015,78xe" filled="t" fillcolor="#6B6E74" stroked="f">
                <v:path arrowok="t"/>
                <v:fill type="solid"/>
              </v:shape>
              <v:shape style="position:absolute;left:10786;top:78;width:248;height:75" coordorigin="10786,78" coordsize="248,75" path="m11011,115l11010,124,11011,124,11011,124,11027,124,11026,137,11025,138,11023,140,11020,142,11017,143,11014,144,11033,144,11034,142,11034,115,11011,115xe" filled="t" fillcolor="#6B6E74" stroked="f">
                <v:path arrowok="t"/>
                <v:fill type="solid"/>
              </v:shape>
              <v:shape style="position:absolute;left:10786;top:78;width:248;height:75" coordorigin="10786,78" coordsize="248,75" path="m11029,88l11014,88,11016,88,11020,91,11026,103,11026,103,11033,101,11034,100,11034,100,11033,95,11031,91,11029,88xe" filled="t" fillcolor="#6B6E74" stroked="f">
                <v:path arrowok="t"/>
                <v:fill type="solid"/>
              </v:shape>
              <v:shape style="position:absolute;left:10786;top:78;width:248;height:75" coordorigin="10786,78" coordsize="248,75" path="m10931,79l10931,152,10931,152,10931,152,10938,152,10939,98,10948,98,10939,80,10931,79xe" filled="t" fillcolor="#6B6E74" stroked="f">
                <v:path arrowok="t"/>
                <v:fill type="solid"/>
              </v:shape>
              <v:shape style="position:absolute;left:10786;top:78;width:248;height:75" coordorigin="10786,78" coordsize="248,75" path="m10948,98l10939,98,10966,152,10974,152,10974,134,10966,134,10948,98xe" filled="t" fillcolor="#6B6E74" stroked="f">
                <v:path arrowok="t"/>
                <v:fill type="solid"/>
              </v:shape>
              <v:shape style="position:absolute;left:10786;top:78;width:248;height:75" coordorigin="10786,78" coordsize="248,75" path="m10966,134xe" filled="t" fillcolor="#6B6E74" stroked="f">
                <v:path arrowok="t"/>
                <v:fill type="solid"/>
              </v:shape>
              <v:shape style="position:absolute;left:10786;top:78;width:248;height:75" coordorigin="10786,78" coordsize="248,75" path="m10967,79l10966,134,10974,134,10974,80,10967,79xe" filled="t" fillcolor="#6B6E74" stroked="f">
                <v:path arrowok="t"/>
                <v:fill type="solid"/>
              </v:shape>
              <v:shape style="position:absolute;left:10786;top:78;width:248;height:75" coordorigin="10786,78" coordsize="248,75" path="m10912,79l10911,152,10912,152,10912,152,10919,152,10920,80,10912,79xe" filled="t" fillcolor="#6B6E74" stroked="f">
                <v:path arrowok="t"/>
                <v:fill type="solid"/>
              </v:shape>
              <v:shape style="position:absolute;left:10786;top:78;width:248;height:75" coordorigin="10786,78" coordsize="248,75" path="m10856,152l10849,152,10849,152,10856,152,10856,152xe" filled="t" fillcolor="#6B6E74" stroked="f">
                <v:path arrowok="t"/>
                <v:fill type="solid"/>
              </v:shape>
              <v:shape style="position:absolute;left:10786;top:78;width:248;height:75" coordorigin="10786,78" coordsize="248,75" path="m10877,92l10869,92,10870,95,10870,97,10882,152,10889,152,10892,137,10886,137,10885,131,10884,124,10882,116,10877,92xe" filled="t" fillcolor="#6B6E74" stroked="f">
                <v:path arrowok="t"/>
                <v:fill type="solid"/>
              </v:shape>
              <v:shape style="position:absolute;left:10786;top:78;width:248;height:75" coordorigin="10786,78" coordsize="248,75" path="m10835,79l10834,79,10849,152,10849,152,10856,152,10859,138,10853,138,10851,130,10851,126,10843,80,10835,79xe" filled="t" fillcolor="#6B6E74" stroked="f">
                <v:path arrowok="t"/>
                <v:fill type="solid"/>
              </v:shape>
              <v:shape style="position:absolute;left:10786;top:78;width:248;height:75" coordorigin="10786,78" coordsize="248,75" path="m10865,79l10854,131,10854,132,10853,138,10859,138,10869,94,10869,92,10877,92,10874,80,10865,79xe" filled="t" fillcolor="#6B6E74" stroked="f">
                <v:path arrowok="t"/>
                <v:fill type="solid"/>
              </v:shape>
              <v:shape style="position:absolute;left:10786;top:78;width:248;height:75" coordorigin="10786,78" coordsize="248,75" path="m10905,79l10897,79,10887,131,10886,137,10892,137,10905,79xe" filled="t" fillcolor="#6B6E74" stroked="f">
                <v:path arrowok="t"/>
                <v:fill type="solid"/>
              </v:shape>
              <v:shape style="position:absolute;left:10786;top:78;width:248;height:75" coordorigin="10786,78" coordsize="248,75" path="m10795,128l10787,128,10787,129,10786,129,10787,134,10788,138,10790,142,10791,146,10794,149,10797,151,10801,153,10805,154,10814,154,10818,153,10824,149,10826,146,10827,144,10807,144,10804,143,10795,131,10795,128xe" filled="t" fillcolor="#6B6E74" stroked="f">
                <v:path arrowok="t"/>
                <v:fill type="solid"/>
              </v:shape>
              <v:shape style="position:absolute;left:10786;top:78;width:248;height:75" coordorigin="10786,78" coordsize="248,75" path="m10812,78l10804,78,10801,79,10789,95,10789,102,10812,121,10815,122,10822,135,10822,136,10820,140,10819,141,10817,142,10815,143,10812,144,10827,144,10830,139,10831,135,10831,128,10803,107,10800,105,10799,104,10797,102,10797,101,10797,95,10798,93,10801,89,10804,88,10826,88,10825,85,10822,83,10819,81,10816,79,10812,78xe" filled="t" fillcolor="#6B6E74" stroked="f">
                <v:path arrowok="t"/>
                <v:fill type="solid"/>
              </v:shape>
              <v:shape style="position:absolute;left:10786;top:78;width:248;height:75" coordorigin="10786,78" coordsize="248,75" path="m10826,88l10812,88,10815,89,10817,91,10819,93,10821,96,10821,101,10828,101,10829,96,10829,95,10828,92,10826,88xe" filled="t" fillcolor="#6B6E74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-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каждом</w:t>
      </w:r>
      <w:r>
        <w:rPr>
          <w:rFonts w:ascii="Calibri" w:hAnsi="Calibri" w:cs="Calibri" w:eastAsia="Calibri"/>
          <w:b w:val="0"/>
          <w:bCs w:val="0"/>
          <w:color w:val="000001"/>
          <w:spacing w:val="-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нажатии</w:t>
      </w:r>
      <w:r>
        <w:rPr>
          <w:rFonts w:ascii="Calibri" w:hAnsi="Calibri" w:cs="Calibri" w:eastAsia="Calibri"/>
          <w:b w:val="0"/>
          <w:bCs w:val="0"/>
          <w:color w:val="000001"/>
          <w:spacing w:val="-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кнопки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8" w:lineRule="exact"/>
        <w:ind w:left="746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направление</w:t>
      </w:r>
      <w:r>
        <w:rPr>
          <w:rFonts w:ascii="Calibri" w:hAnsi="Calibri" w:cs="Calibri" w:eastAsia="Calibri"/>
          <w:b w:val="0"/>
          <w:bCs w:val="0"/>
          <w:color w:val="000001"/>
          <w:spacing w:val="-2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потока</w:t>
      </w:r>
      <w:r>
        <w:rPr>
          <w:rFonts w:ascii="Calibri" w:hAnsi="Calibri" w:cs="Calibri" w:eastAsia="Calibri"/>
          <w:b w:val="0"/>
          <w:bCs w:val="0"/>
          <w:color w:val="000001"/>
          <w:spacing w:val="-19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воздуха</w:t>
      </w:r>
      <w:r>
        <w:rPr>
          <w:rFonts w:ascii="Calibri" w:hAnsi="Calibri" w:cs="Calibri" w:eastAsia="Calibri"/>
          <w:b w:val="0"/>
          <w:bCs w:val="0"/>
          <w:color w:val="000001"/>
          <w:spacing w:val="-19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при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365" w:lineRule="auto"/>
        <w:ind w:left="746" w:right="637" w:hanging="1"/>
        <w:jc w:val="left"/>
        <w:rPr>
          <w:rFonts w:ascii="Calibri" w:hAnsi="Calibri" w:cs="Calibri" w:eastAsia="Calibri"/>
          <w:sz w:val="21"/>
          <w:szCs w:val="21"/>
        </w:rPr>
      </w:pPr>
      <w:r>
        <w:rPr/>
        <w:pict>
          <v:group style="position:absolute;margin-left:399.873505pt;margin-top:34.963669pt;width:152.76pt;height:102.606261pt;mso-position-horizontal-relative:page;mso-position-vertical-relative:paragraph;z-index:-7984" coordorigin="7997,699" coordsize="3055,2052">
            <v:group style="position:absolute;left:8212;top:709;width:299;height:2032" coordorigin="8212,709" coordsize="299,2032">
              <v:shape style="position:absolute;left:8212;top:709;width:299;height:2032" coordorigin="8212,709" coordsize="299,2032" path="m8348,709l8285,730,8238,774,8214,835,8212,2594,8214,2616,8237,2675,8284,2718,8350,2740,8375,2741,8397,2738,8456,2709,8496,2658,8511,2594,8511,857,8509,835,8486,776,8439,733,8374,711,8348,709xe" filled="t" fillcolor="#C3C3C4" stroked="f">
                <v:path arrowok="t"/>
                <v:fill type="solid"/>
              </v:shape>
            </v:group>
            <v:group style="position:absolute;left:8544;top:847;width:117;height:2" coordorigin="8544,847" coordsize="117,2">
              <v:shape style="position:absolute;left:8544;top:847;width:117;height:2" coordorigin="8544,847" coordsize="117,0" path="m8544,847l8661,847e" filled="f" stroked="t" strokeweight=".565pt" strokecolor="#231F21">
                <v:path arrowok="t"/>
              </v:shape>
            </v:group>
            <v:group style="position:absolute;left:8631;top:836;width:100;height:51" coordorigin="8631,836" coordsize="100,51">
              <v:shape style="position:absolute;left:8631;top:836;width:100;height:51" coordorigin="8631,836" coordsize="100,51" path="m8647,836l8647,857,8642,873,8635,883,8631,887,8731,847,8647,836xe" filled="t" fillcolor="#231F21" stroked="f">
                <v:path arrowok="t"/>
                <v:fill type="solid"/>
              </v:shape>
            </v:group>
            <v:group style="position:absolute;left:8631;top:836;width:100;height:51" coordorigin="8631,836" coordsize="100,51">
              <v:shape style="position:absolute;left:8631;top:836;width:100;height:51" coordorigin="8631,836" coordsize="100,51" path="m8631,887l8635,883,8642,873,8647,857,8647,836,8731,847,8631,887xe" filled="f" stroked="t" strokeweight=".283pt" strokecolor="#231F21">
                <v:path arrowok="t"/>
              </v:shape>
            </v:group>
            <v:group style="position:absolute;left:10106;top:851;width:117;height:2" coordorigin="10106,851" coordsize="117,2">
              <v:shape style="position:absolute;left:10106;top:851;width:117;height:2" coordorigin="10106,851" coordsize="117,0" path="m10106,851l10223,851e" filled="f" stroked="t" strokeweight=".565pt" strokecolor="#231F21">
                <v:path arrowok="t"/>
              </v:shape>
            </v:group>
            <v:group style="position:absolute;left:10193;top:840;width:100;height:51" coordorigin="10193,840" coordsize="100,51">
              <v:shape style="position:absolute;left:10193;top:840;width:100;height:51" coordorigin="10193,840" coordsize="100,51" path="m10209,840l10209,861,10203,877,10196,888,10193,891,10293,851,10209,840xe" filled="t" fillcolor="#231F21" stroked="f">
                <v:path arrowok="t"/>
                <v:fill type="solid"/>
              </v:shape>
            </v:group>
            <v:group style="position:absolute;left:10193;top:840;width:100;height:51" coordorigin="10193,840" coordsize="100,51">
              <v:shape style="position:absolute;left:10193;top:840;width:100;height:51" coordorigin="10193,840" coordsize="100,51" path="m10193,891l10196,888,10203,877,10209,861,10209,840,10293,851,10193,891xe" filled="f" stroked="t" strokeweight=".283pt" strokecolor="#231F21">
                <v:path arrowok="t"/>
              </v:shape>
            </v:group>
            <v:group style="position:absolute;left:9623;top:846;width:117;height:2" coordorigin="9623,846" coordsize="117,2">
              <v:shape style="position:absolute;left:9623;top:846;width:117;height:2" coordorigin="9623,846" coordsize="117,0" path="m9623,846l9740,846e" filled="f" stroked="t" strokeweight=".565pt" strokecolor="#231F21">
                <v:path arrowok="t"/>
              </v:shape>
            </v:group>
            <v:group style="position:absolute;left:9710;top:835;width:100;height:51" coordorigin="9710,835" coordsize="100,51">
              <v:shape style="position:absolute;left:9710;top:835;width:100;height:51" coordorigin="9710,835" coordsize="100,51" path="m9726,835l9726,856,9720,872,9713,882,9710,886,9810,846,9726,835xe" filled="t" fillcolor="#231F21" stroked="f">
                <v:path arrowok="t"/>
                <v:fill type="solid"/>
              </v:shape>
            </v:group>
            <v:group style="position:absolute;left:9710;top:835;width:100;height:51" coordorigin="9710,835" coordsize="100,51">
              <v:shape style="position:absolute;left:9710;top:835;width:100;height:51" coordorigin="9710,835" coordsize="100,51" path="m9710,886l9713,882,9720,872,9726,856,9726,835,9810,846,9710,886xe" filled="f" stroked="t" strokeweight=".283pt" strokecolor="#231F21">
                <v:path arrowok="t"/>
              </v:shape>
            </v:group>
            <v:group style="position:absolute;left:9076;top:851;width:117;height:2" coordorigin="9076,851" coordsize="117,2">
              <v:shape style="position:absolute;left:9076;top:851;width:117;height:2" coordorigin="9076,851" coordsize="117,0" path="m9076,851l9193,851e" filled="f" stroked="t" strokeweight=".565pt" strokecolor="#231F21">
                <v:path arrowok="t"/>
              </v:shape>
            </v:group>
            <v:group style="position:absolute;left:9163;top:840;width:100;height:51" coordorigin="9163,840" coordsize="100,51">
              <v:shape style="position:absolute;left:9163;top:840;width:100;height:51" coordorigin="9163,840" coordsize="100,51" path="m9178,840l9179,861,9173,877,9166,887,9163,891,9262,851,9178,840xe" filled="t" fillcolor="#231F21" stroked="f">
                <v:path arrowok="t"/>
                <v:fill type="solid"/>
              </v:shape>
            </v:group>
            <v:group style="position:absolute;left:9163;top:840;width:100;height:51" coordorigin="9163,840" coordsize="100,51">
              <v:shape style="position:absolute;left:9163;top:840;width:100;height:51" coordorigin="9163,840" coordsize="100,51" path="m9163,891l9166,887,9173,877,9179,861,9178,840,9262,851,9163,891xe" filled="f" stroked="t" strokeweight=".283pt" strokecolor="#231F21">
                <v:path arrowok="t"/>
              </v:shape>
            </v:group>
            <v:group style="position:absolute;left:8013;top:848;width:2585;height:176" coordorigin="8013,848" coordsize="2585,176">
              <v:shape style="position:absolute;left:8013;top:848;width:2585;height:176" coordorigin="8013,848" coordsize="2585,176" path="m10538,848l10598,848,10598,1024,8013,1024,8013,863e" filled="f" stroked="t" strokeweight=".283pt" strokecolor="#231F21">
                <v:path arrowok="t"/>
              </v:shape>
            </v:group>
            <v:group style="position:absolute;left:8013;top:862;width:131;height:2" coordorigin="8013,862" coordsize="131,2">
              <v:shape style="position:absolute;left:8013;top:862;width:131;height:2" coordorigin="8013,862" coordsize="131,1" path="m8013,863l8144,862e" filled="f" stroked="t" strokeweight=".565pt" strokecolor="#231F21">
                <v:path arrowok="t"/>
              </v:shape>
            </v:group>
            <v:group style="position:absolute;left:8118;top:854;width:100;height:51" coordorigin="8118,854" coordsize="100,51">
              <v:shape style="position:absolute;left:8118;top:854;width:100;height:51" coordorigin="8118,854" coordsize="100,51" path="m8133,854l8134,875,8128,891,8121,901,8118,904,8217,865,8133,854xe" filled="t" fillcolor="#231F21" stroked="f">
                <v:path arrowok="t"/>
                <v:fill type="solid"/>
              </v:shape>
            </v:group>
            <v:group style="position:absolute;left:8118;top:854;width:100;height:51" coordorigin="8118,854" coordsize="100,51">
              <v:shape style="position:absolute;left:8118;top:854;width:100;height:51" coordorigin="8118,854" coordsize="100,51" path="m8118,904l8121,901,8128,891,8134,875,8133,854,8217,865,8118,904xe" filled="f" stroked="t" strokeweight=".283pt" strokecolor="#231F21">
                <v:path arrowok="t"/>
              </v:shape>
            </v:group>
            <v:group style="position:absolute;left:8839;top:817;width:107;height:121" coordorigin="8839,817" coordsize="107,121">
              <v:shape style="position:absolute;left:8839;top:817;width:107;height:121" coordorigin="8839,817" coordsize="107,121" path="m8947,817l8925,878,8879,922,8860,932,8839,938e" filled="f" stroked="t" strokeweight=".746pt" strokecolor="#595B5E">
                <v:path arrowok="t"/>
              </v:shape>
            </v:group>
            <v:group style="position:absolute;left:8932;top:803;width:27;height:23" coordorigin="8932,803" coordsize="27,23">
              <v:shape style="position:absolute;left:8932;top:803;width:27;height:23" coordorigin="8932,803" coordsize="27,23" path="m8949,803l8932,821,8960,825,8949,803xe" filled="t" fillcolor="#595B5E" stroked="f">
                <v:path arrowok="t"/>
                <v:fill type="solid"/>
              </v:shape>
            </v:group>
            <v:group style="position:absolute;left:8773;top:765;width:33;height:53" coordorigin="8773,765" coordsize="33,53">
              <v:shape style="position:absolute;left:8773;top:765;width:33;height:53" coordorigin="8773,765" coordsize="33,53" path="m8773,765l8773,818,8788,818,8799,802,8806,783,8773,765xe" filled="t" fillcolor="#595B5E" stroked="f">
                <v:path arrowok="t"/>
                <v:fill type="solid"/>
              </v:shape>
            </v:group>
            <v:group style="position:absolute;left:8811;top:787;width:112;height:73" coordorigin="8811,787" coordsize="112,73">
              <v:shape style="position:absolute;left:8811;top:787;width:112;height:73" coordorigin="8811,787" coordsize="112,73" path="m8812,787l8812,789,8811,792,8904,860,8914,843,8922,824,8812,787xe" filled="t" fillcolor="#595B5E" stroked="f">
                <v:path arrowok="t"/>
                <v:fill type="solid"/>
              </v:shape>
            </v:group>
            <v:group style="position:absolute;left:9403;top:817;width:107;height:121" coordorigin="9403,817" coordsize="107,121">
              <v:shape style="position:absolute;left:9403;top:817;width:107;height:121" coordorigin="9403,817" coordsize="107,121" path="m9510,817l9488,878,9442,922,9423,932,9403,938e" filled="f" stroked="t" strokeweight=".746pt" strokecolor="#595B5E">
                <v:path arrowok="t"/>
              </v:shape>
            </v:group>
            <v:group style="position:absolute;left:9496;top:803;width:27;height:23" coordorigin="9496,803" coordsize="27,23">
              <v:shape style="position:absolute;left:9496;top:803;width:27;height:23" coordorigin="9496,803" coordsize="27,23" path="m9512,803l9496,821,9523,825,9512,803xe" filled="t" fillcolor="#595B5E" stroked="f">
                <v:path arrowok="t"/>
                <v:fill type="solid"/>
              </v:shape>
            </v:group>
            <v:group style="position:absolute;left:9336;top:765;width:33;height:53" coordorigin="9336,765" coordsize="33,53">
              <v:shape style="position:absolute;left:9336;top:765;width:33;height:53" coordorigin="9336,765" coordsize="33,53" path="m9336,765l9336,818,9351,818,9363,802,9369,783,9336,765xe" filled="t" fillcolor="#595B5E" stroked="f">
                <v:path arrowok="t"/>
                <v:fill type="solid"/>
              </v:shape>
            </v:group>
            <v:group style="position:absolute;left:9369;top:799;width:94;height:96" coordorigin="9369,799" coordsize="94,96">
              <v:shape style="position:absolute;left:9369;top:799;width:94;height:96" coordorigin="9369,799" coordsize="94,96" path="m9371,799l9371,801,9370,803,9369,805,9434,895,9449,882,9462,867,9371,799xe" filled="t" fillcolor="#595B5E" stroked="f">
                <v:path arrowok="t"/>
                <v:fill type="solid"/>
              </v:shape>
            </v:group>
            <v:group style="position:absolute;left:10409;top:797;width:107;height:121" coordorigin="10409,797" coordsize="107,121">
              <v:shape style="position:absolute;left:10409;top:797;width:107;height:121" coordorigin="10409,797" coordsize="107,121" path="m10517,797l10495,858,10449,902,10430,912,10409,919e" filled="f" stroked="t" strokeweight=".746pt" strokecolor="#595B5E">
                <v:path arrowok="t"/>
              </v:shape>
            </v:group>
            <v:group style="position:absolute;left:10502;top:783;width:27;height:23" coordorigin="10502,783" coordsize="27,23">
              <v:shape style="position:absolute;left:10502;top:783;width:27;height:23" coordorigin="10502,783" coordsize="27,23" path="m10519,783l10502,801,10529,805,10519,783xe" filled="t" fillcolor="#595B5E" stroked="f">
                <v:path arrowok="t"/>
                <v:fill type="solid"/>
              </v:shape>
            </v:group>
            <v:group style="position:absolute;left:10343;top:746;width:33;height:53" coordorigin="10343,746" coordsize="33,53">
              <v:shape style="position:absolute;left:10343;top:746;width:33;height:53" coordorigin="10343,746" coordsize="33,53" path="m10343,746l10343,798,10358,798,10369,782,10376,763,10343,746xe" filled="t" fillcolor="#595B5E" stroked="f">
                <v:path arrowok="t"/>
                <v:fill type="solid"/>
              </v:shape>
            </v:group>
            <v:group style="position:absolute;left:10375;top:779;width:94;height:96" coordorigin="10375,779" coordsize="94,96">
              <v:shape style="position:absolute;left:10375;top:779;width:94;height:96" coordorigin="10375,779" coordsize="94,96" path="m10378,779l10377,781,10375,785,10440,875,10456,862,10469,847,10378,779xe" filled="t" fillcolor="#595B5E" stroked="f">
                <v:path arrowok="t"/>
                <v:fill type="solid"/>
              </v:shape>
            </v:group>
            <v:group style="position:absolute;left:10351;top:805;width:40;height:101" coordorigin="10351,805" coordsize="40,101">
              <v:shape style="position:absolute;left:10351;top:805;width:40;height:101" coordorigin="10351,805" coordsize="40,101" path="m10351,805l10351,906,10371,904,10391,900,10361,805,10351,805xe" filled="t" fillcolor="#595B5E" stroked="f">
                <v:path arrowok="t"/>
                <v:fill type="solid"/>
              </v:shape>
            </v:group>
            <v:group style="position:absolute;left:10366;top:792;width:68;height:106" coordorigin="10366,792" coordsize="68,106">
              <v:shape style="position:absolute;left:10366;top:792;width:68;height:106" coordorigin="10366,792" coordsize="68,106" path="m10372,792l10370,794,10368,797,10366,799,10398,898,10417,890,10434,880,10372,792xe" filled="t" fillcolor="#595B5E" stroked="f">
                <v:path arrowok="t"/>
                <v:fill type="solid"/>
              </v:shape>
            </v:group>
            <v:group style="position:absolute;left:10380;top:767;width:112;height:73" coordorigin="10380,767" coordsize="112,73">
              <v:shape style="position:absolute;left:10380;top:767;width:112;height:73" coordorigin="10380,767" coordsize="112,73" path="m10382,767l10381,769,10381,771,10380,772,10474,840,10484,823,10492,804,10382,767xe" filled="t" fillcolor="#595B5E" stroked="f">
                <v:path arrowok="t"/>
                <v:fill type="solid"/>
              </v:shape>
            </v:group>
            <v:group style="position:absolute;left:10384;top:756;width:118;height:41" coordorigin="10384,756" coordsize="118,41">
              <v:shape style="position:absolute;left:10384;top:756;width:118;height:41" coordorigin="10384,756" coordsize="118,41" path="m10384,756l10384,759,10384,761,10495,797,10499,778,10501,757,10384,756xe" filled="t" fillcolor="#595B5E" stroked="f">
                <v:path arrowok="t"/>
                <v:fill type="solid"/>
              </v:shape>
            </v:group>
            <v:group style="position:absolute;left:9956;top:807;width:107;height:121" coordorigin="9956,807" coordsize="107,121">
              <v:shape style="position:absolute;left:9956;top:807;width:107;height:121" coordorigin="9956,807" coordsize="107,121" path="m10063,807l10041,868,9996,912,9977,922,9956,928e" filled="f" stroked="t" strokeweight=".746pt" strokecolor="#595B5E">
                <v:path arrowok="t"/>
              </v:shape>
            </v:group>
            <v:group style="position:absolute;left:10049;top:793;width:27;height:23" coordorigin="10049,793" coordsize="27,23">
              <v:shape style="position:absolute;left:10049;top:793;width:27;height:23" coordorigin="10049,793" coordsize="27,23" path="m10065,793l10049,811,10076,815,10065,793xe" filled="t" fillcolor="#595B5E" stroked="f">
                <v:path arrowok="t"/>
                <v:fill type="solid"/>
              </v:shape>
            </v:group>
            <v:group style="position:absolute;left:9890;top:755;width:33;height:53" coordorigin="9890,755" coordsize="33,53">
              <v:shape style="position:absolute;left:9890;top:755;width:33;height:53" coordorigin="9890,755" coordsize="33,53" path="m9890,755l9890,808,9905,808,9916,792,9923,773,9890,755xe" filled="t" fillcolor="#595B5E" stroked="f">
                <v:path arrowok="t"/>
                <v:fill type="solid"/>
              </v:shape>
            </v:group>
            <v:group style="position:absolute;left:9913;top:802;width:68;height:106" coordorigin="9913,802" coordsize="68,106">
              <v:shape style="position:absolute;left:9913;top:802;width:68;height:106" coordorigin="9913,802" coordsize="68,106" path="m9918,802l9916,804,9915,807,9913,809,9945,908,9963,900,9980,890,9918,802xe" filled="t" fillcolor="#595B5E" stroked="f">
                <v:path arrowok="t"/>
                <v:fill type="solid"/>
              </v:shape>
            </v:group>
            <v:group style="position:absolute;left:8331;top:837;width:107;height:121" coordorigin="8331,837" coordsize="107,121">
              <v:shape style="position:absolute;left:8331;top:837;width:107;height:121" coordorigin="8331,837" coordsize="107,121" path="m8439,837l8417,898,8371,942,8352,952,8331,958e" filled="f" stroked="t" strokeweight=".746pt" strokecolor="#595B5E">
                <v:path arrowok="t"/>
              </v:shape>
            </v:group>
            <v:group style="position:absolute;left:8424;top:823;width:27;height:23" coordorigin="8424,823" coordsize="27,23">
              <v:shape style="position:absolute;left:8424;top:823;width:27;height:23" coordorigin="8424,823" coordsize="27,23" path="m8441,823l8424,841,8451,845,8441,823xe" filled="t" fillcolor="#595B5E" stroked="f">
                <v:path arrowok="t"/>
                <v:fill type="solid"/>
              </v:shape>
            </v:group>
            <v:group style="position:absolute;left:8265;top:785;width:33;height:53" coordorigin="8265,785" coordsize="33,53">
              <v:shape style="position:absolute;left:8265;top:785;width:33;height:53" coordorigin="8265,785" coordsize="33,53" path="m8265,785l8265,838,8280,838,8291,822,8298,803,8265,785xe" filled="t" fillcolor="#595B5E" stroked="f">
                <v:path arrowok="t"/>
                <v:fill type="solid"/>
              </v:shape>
            </v:group>
            <v:group style="position:absolute;left:8305;top:796;width:118;height:41" coordorigin="8305,796" coordsize="118,41">
              <v:shape style="position:absolute;left:8305;top:796;width:118;height:41" coordorigin="8305,796" coordsize="118,41" path="m8306,796l8306,799,8305,800,8417,837,8421,817,8423,797,8306,796xe" filled="t" fillcolor="#595B5E" stroked="f">
                <v:path arrowok="t"/>
                <v:fill type="solid"/>
              </v:shape>
            </v:group>
            <v:group style="position:absolute;left:8336;top:1599;width:107;height:121" coordorigin="8336,1599" coordsize="107,121">
              <v:shape style="position:absolute;left:8336;top:1599;width:107;height:121" coordorigin="8336,1599" coordsize="107,121" path="m8443,1599l8421,1660,8376,1704,8356,1713,8336,1720e" filled="f" stroked="t" strokeweight=".746pt" strokecolor="#595B5E">
                <v:path arrowok="t"/>
              </v:shape>
            </v:group>
            <v:group style="position:absolute;left:8429;top:1585;width:27;height:23" coordorigin="8429,1585" coordsize="27,23">
              <v:shape style="position:absolute;left:8429;top:1585;width:27;height:23" coordorigin="8429,1585" coordsize="27,23" path="m8445,1585l8429,1603,8456,1607,8445,1585xe" filled="t" fillcolor="#595B5E" stroked="f">
                <v:path arrowok="t"/>
                <v:fill type="solid"/>
              </v:shape>
            </v:group>
            <v:group style="position:absolute;left:8270;top:1547;width:33;height:53" coordorigin="8270,1547" coordsize="33,53">
              <v:shape style="position:absolute;left:8270;top:1547;width:33;height:53" coordorigin="8270,1547" coordsize="33,53" path="m8270,1547l8270,1600,8285,1600,8296,1584,8303,1564,8270,1547xe" filled="t" fillcolor="#595B5E" stroked="f">
                <v:path arrowok="t"/>
                <v:fill type="solid"/>
              </v:shape>
            </v:group>
            <v:group style="position:absolute;left:8277;top:1607;width:40;height:101" coordorigin="8277,1607" coordsize="40,101">
              <v:shape style="position:absolute;left:8277;top:1607;width:40;height:101" coordorigin="8277,1607" coordsize="40,101" path="m8277,1607l8277,1708,8298,1706,8317,1702,8288,1607,8277,1607xe" filled="t" fillcolor="#595B5E" stroked="f">
                <v:path arrowok="t"/>
                <v:fill type="solid"/>
              </v:shape>
            </v:group>
            <v:group style="position:absolute;left:10096;top:1634;width:117;height:2" coordorigin="10096,1634" coordsize="117,2">
              <v:shape style="position:absolute;left:10096;top:1634;width:117;height:2" coordorigin="10096,1634" coordsize="117,0" path="m10096,1634l10213,1634e" filled="f" stroked="t" strokeweight=".565pt" strokecolor="#231F21">
                <v:path arrowok="t"/>
              </v:shape>
            </v:group>
            <v:group style="position:absolute;left:10183;top:1623;width:100;height:51" coordorigin="10183,1623" coordsize="100,51">
              <v:shape style="position:absolute;left:10183;top:1623;width:100;height:51" coordorigin="10183,1623" coordsize="100,51" path="m10199,1623l10199,1644,10193,1660,10186,1670,10183,1674,10283,1634,10199,1623xe" filled="t" fillcolor="#231F21" stroked="f">
                <v:path arrowok="t"/>
                <v:fill type="solid"/>
              </v:shape>
            </v:group>
            <v:group style="position:absolute;left:10183;top:1623;width:100;height:51" coordorigin="10183,1623" coordsize="100,51">
              <v:shape style="position:absolute;left:10183;top:1623;width:100;height:51" coordorigin="10183,1623" coordsize="100,51" path="m10183,1674l10186,1670,10193,1660,10199,1644,10199,1623,10283,1634,10183,1674xe" filled="f" stroked="t" strokeweight=".283pt" strokecolor="#231F21">
                <v:path arrowok="t"/>
              </v:shape>
            </v:group>
            <v:group style="position:absolute;left:9613;top:1629;width:117;height:2" coordorigin="9613,1629" coordsize="117,2">
              <v:shape style="position:absolute;left:9613;top:1629;width:117;height:2" coordorigin="9613,1629" coordsize="117,0" path="m9613,1629l9730,1629e" filled="f" stroked="t" strokeweight=".565pt" strokecolor="#231F21">
                <v:path arrowok="t"/>
              </v:shape>
            </v:group>
            <v:group style="position:absolute;left:9700;top:1618;width:100;height:51" coordorigin="9700,1618" coordsize="100,51">
              <v:shape style="position:absolute;left:9700;top:1618;width:100;height:51" coordorigin="9700,1618" coordsize="100,51" path="m9716,1618l9716,1639,9710,1655,9703,1665,9700,1668,9800,1629,9716,1618xe" filled="t" fillcolor="#231F21" stroked="f">
                <v:path arrowok="t"/>
                <v:fill type="solid"/>
              </v:shape>
            </v:group>
            <v:group style="position:absolute;left:9700;top:1618;width:100;height:51" coordorigin="9700,1618" coordsize="100,51">
              <v:shape style="position:absolute;left:9700;top:1618;width:100;height:51" coordorigin="9700,1618" coordsize="100,51" path="m9700,1668l9703,1665,9710,1655,9716,1639,9716,1618,9800,1629,9700,1668xe" filled="f" stroked="t" strokeweight=".283pt" strokecolor="#231F21">
                <v:path arrowok="t"/>
              </v:shape>
            </v:group>
            <v:group style="position:absolute;left:8534;top:1629;width:117;height:2" coordorigin="8534,1629" coordsize="117,2">
              <v:shape style="position:absolute;left:8534;top:1629;width:117;height:2" coordorigin="8534,1629" coordsize="117,0" path="m8534,1629l8651,1629e" filled="f" stroked="t" strokeweight=".565pt" strokecolor="#231F21">
                <v:path arrowok="t"/>
              </v:shape>
            </v:group>
            <v:group style="position:absolute;left:8621;top:1618;width:100;height:51" coordorigin="8621,1618" coordsize="100,51">
              <v:shape style="position:absolute;left:8621;top:1618;width:100;height:51" coordorigin="8621,1618" coordsize="100,51" path="m8637,1618l8638,1640,8632,1656,8625,1666,8621,1669,8721,1629,8637,1618xe" filled="t" fillcolor="#231F21" stroked="f">
                <v:path arrowok="t"/>
                <v:fill type="solid"/>
              </v:shape>
            </v:group>
            <v:group style="position:absolute;left:8621;top:1618;width:100;height:51" coordorigin="8621,1618" coordsize="100,51">
              <v:shape style="position:absolute;left:8621;top:1618;width:100;height:51" coordorigin="8621,1618" coordsize="100,51" path="m8621,1669l8625,1666,8632,1656,8638,1640,8637,1618,8721,1629,8621,1669xe" filled="f" stroked="t" strokeweight=".283pt" strokecolor="#231F21">
                <v:path arrowok="t"/>
              </v:shape>
            </v:group>
            <v:group style="position:absolute;left:9066;top:1634;width:117;height:2" coordorigin="9066,1634" coordsize="117,2">
              <v:shape style="position:absolute;left:9066;top:1634;width:117;height:2" coordorigin="9066,1634" coordsize="117,0" path="m9066,1634l9183,1634e" filled="f" stroked="t" strokeweight=".565pt" strokecolor="#231F21">
                <v:path arrowok="t"/>
              </v:shape>
            </v:group>
            <v:group style="position:absolute;left:9153;top:1623;width:100;height:51" coordorigin="9153,1623" coordsize="100,51">
              <v:shape style="position:absolute;left:9153;top:1623;width:100;height:51" coordorigin="9153,1623" coordsize="100,51" path="m9169,1623l9169,1644,9163,1660,9156,1670,9153,1673,9253,1634,9169,1623xe" filled="t" fillcolor="#231F21" stroked="f">
                <v:path arrowok="t"/>
                <v:fill type="solid"/>
              </v:shape>
            </v:group>
            <v:group style="position:absolute;left:9153;top:1623;width:100;height:51" coordorigin="9153,1623" coordsize="100,51">
              <v:shape style="position:absolute;left:9153;top:1623;width:100;height:51" coordorigin="9153,1623" coordsize="100,51" path="m9153,1673l9156,1670,9163,1660,9169,1644,9169,1623,9253,1634,9153,1673xe" filled="f" stroked="t" strokeweight=".283pt" strokecolor="#231F21">
                <v:path arrowok="t"/>
              </v:shape>
            </v:group>
            <v:group style="position:absolute;left:8003;top:1630;width:3043;height:176" coordorigin="8003,1630" coordsize="3043,176">
              <v:shape style="position:absolute;left:8003;top:1630;width:3043;height:176" coordorigin="8003,1630" coordsize="3043,176" path="m10986,1630l11047,1630,11047,1806,8003,1806,8003,1645e" filled="f" stroked="t" strokeweight=".283pt" strokecolor="#231F21">
                <v:path arrowok="t"/>
              </v:shape>
            </v:group>
            <v:group style="position:absolute;left:8003;top:1644;width:131;height:2" coordorigin="8003,1644" coordsize="131,2">
              <v:shape style="position:absolute;left:8003;top:1644;width:131;height:2" coordorigin="8003,1644" coordsize="131,1" path="m8003,1645l8134,1644e" filled="f" stroked="t" strokeweight=".565pt" strokecolor="#231F21">
                <v:path arrowok="t"/>
              </v:shape>
            </v:group>
            <v:group style="position:absolute;left:8108;top:1636;width:100;height:51" coordorigin="8108,1636" coordsize="100,51">
              <v:shape style="position:absolute;left:8108;top:1636;width:100;height:51" coordorigin="8108,1636" coordsize="100,51" path="m8123,1636l8124,1657,8118,1673,8111,1683,8108,1687,8207,1647,8123,1636xe" filled="t" fillcolor="#231F21" stroked="f">
                <v:path arrowok="t"/>
                <v:fill type="solid"/>
              </v:shape>
            </v:group>
            <v:group style="position:absolute;left:8108;top:1636;width:100;height:51" coordorigin="8108,1636" coordsize="100,51">
              <v:shape style="position:absolute;left:8108;top:1636;width:100;height:51" coordorigin="8108,1636" coordsize="100,51" path="m8108,1687l8111,1683,8118,1673,8124,1657,8123,1636,8207,1647,8108,1687xe" filled="f" stroked="t" strokeweight=".283pt" strokecolor="#231F21">
                <v:path arrowok="t"/>
              </v:shape>
            </v:group>
            <v:group style="position:absolute;left:10838;top:1580;width:107;height:121" coordorigin="10838,1580" coordsize="107,121">
              <v:shape style="position:absolute;left:10838;top:1580;width:107;height:121" coordorigin="10838,1580" coordsize="107,121" path="m10945,1580l10923,1640,10878,1685,10859,1694,10838,1701e" filled="f" stroked="t" strokeweight=".746pt" strokecolor="#595B5E">
                <v:path arrowok="t"/>
              </v:shape>
            </v:group>
            <v:group style="position:absolute;left:10931;top:1565;width:27;height:23" coordorigin="10931,1565" coordsize="27,23">
              <v:shape style="position:absolute;left:10931;top:1565;width:27;height:23" coordorigin="10931,1565" coordsize="27,23" path="m10948,1565l10931,1584,10958,1588,10948,1565xe" filled="t" fillcolor="#595B5E" stroked="f">
                <v:path arrowok="t"/>
                <v:fill type="solid"/>
              </v:shape>
            </v:group>
            <v:group style="position:absolute;left:10772;top:1528;width:33;height:53" coordorigin="10772,1528" coordsize="33,53">
              <v:shape style="position:absolute;left:10772;top:1528;width:33;height:53" coordorigin="10772,1528" coordsize="33,53" path="m10772,1528l10772,1581,10787,1581,10798,1564,10805,1545,10772,1528xe" filled="t" fillcolor="#595B5E" stroked="f">
                <v:path arrowok="t"/>
                <v:fill type="solid"/>
              </v:shape>
            </v:group>
            <v:group style="position:absolute;left:10804;top:1561;width:94;height:96" coordorigin="10804,1561" coordsize="94,96">
              <v:shape style="position:absolute;left:10804;top:1561;width:94;height:96" coordorigin="10804,1561" coordsize="94,96" path="m10807,1561l10806,1563,10805,1565,10804,1567,10869,1657,10884,1644,10897,1629,10807,1561xe" filled="t" fillcolor="#595B5E" stroked="f">
                <v:path arrowok="t"/>
                <v:fill type="solid"/>
              </v:shape>
            </v:group>
            <v:group style="position:absolute;left:10780;top:1588;width:40;height:101" coordorigin="10780,1588" coordsize="40,101">
              <v:shape style="position:absolute;left:10780;top:1588;width:40;height:101" coordorigin="10780,1588" coordsize="40,101" path="m10780,1588l10780,1688,10800,1687,10819,1683,10790,1588,10780,1588xe" filled="t" fillcolor="#595B5E" stroked="f">
                <v:path arrowok="t"/>
                <v:fill type="solid"/>
              </v:shape>
            </v:group>
            <v:group style="position:absolute;left:10795;top:1574;width:68;height:106" coordorigin="10795,1574" coordsize="68,106">
              <v:shape style="position:absolute;left:10795;top:1574;width:68;height:106" coordorigin="10795,1574" coordsize="68,106" path="m10800,1574l10799,1577,10797,1579,10795,1581,10827,1680,10845,1672,10863,1662,10800,1574xe" filled="t" fillcolor="#595B5E" stroked="f">
                <v:path arrowok="t"/>
                <v:fill type="solid"/>
              </v:shape>
            </v:group>
            <v:group style="position:absolute;left:10809;top:1550;width:112;height:73" coordorigin="10809,1550" coordsize="112,73">
              <v:shape style="position:absolute;left:10809;top:1550;width:112;height:73" coordorigin="10809,1550" coordsize="112,73" path="m10810,1550l10810,1551,10809,1555,10903,1623,10913,1605,10921,1587,10810,1550xe" filled="t" fillcolor="#595B5E" stroked="f">
                <v:path arrowok="t"/>
                <v:fill type="solid"/>
              </v:shape>
            </v:group>
            <v:group style="position:absolute;left:10812;top:1538;width:118;height:41" coordorigin="10812,1538" coordsize="118,41">
              <v:shape style="position:absolute;left:10812;top:1538;width:118;height:41" coordorigin="10812,1538" coordsize="118,41" path="m10813,1538l10812,1542,10812,1543,10923,1579,10928,1560,10930,1540,10813,1538xe" filled="t" fillcolor="#595B5E" stroked="f">
                <v:path arrowok="t"/>
                <v:fill type="solid"/>
              </v:shape>
            </v:group>
            <v:group style="position:absolute;left:9397;top:1594;width:107;height:121" coordorigin="9397,1594" coordsize="107,121">
              <v:shape style="position:absolute;left:9397;top:1594;width:107;height:121" coordorigin="9397,1594" coordsize="107,121" path="m9505,1594l9483,1655,9437,1699,9418,1709,9397,1715e" filled="f" stroked="t" strokeweight=".746pt" strokecolor="#595B5E">
                <v:path arrowok="t"/>
              </v:shape>
            </v:group>
            <v:group style="position:absolute;left:9490;top:1580;width:27;height:23" coordorigin="9490,1580" coordsize="27,23">
              <v:shape style="position:absolute;left:9490;top:1580;width:27;height:23" coordorigin="9490,1580" coordsize="27,23" path="m9507,1580l9490,1598,9517,1602,9507,1580xe" filled="t" fillcolor="#595B5E" stroked="f">
                <v:path arrowok="t"/>
                <v:fill type="solid"/>
              </v:shape>
            </v:group>
            <v:group style="position:absolute;left:9331;top:1542;width:33;height:53" coordorigin="9331,1542" coordsize="33,53">
              <v:shape style="position:absolute;left:9331;top:1542;width:33;height:53" coordorigin="9331,1542" coordsize="33,53" path="m9331,1542l9331,1595,9346,1595,9357,1579,9364,1559,9331,1542xe" filled="t" fillcolor="#595B5E" stroked="f">
                <v:path arrowok="t"/>
                <v:fill type="solid"/>
              </v:shape>
            </v:group>
            <v:group style="position:absolute;left:9363;top:1576;width:94;height:96" coordorigin="9363,1576" coordsize="94,96">
              <v:shape style="position:absolute;left:9363;top:1576;width:94;height:96" coordorigin="9363,1576" coordsize="94,96" path="m9366,1576l9365,1578,9364,1580,9363,1582,9429,1672,9444,1658,9457,1643,9366,1576xe" filled="t" fillcolor="#595B5E" stroked="f">
                <v:path arrowok="t"/>
                <v:fill type="solid"/>
              </v:shape>
            </v:group>
            <v:group style="position:absolute;left:9926;top:1594;width:107;height:121" coordorigin="9926,1594" coordsize="107,121">
              <v:shape style="position:absolute;left:9926;top:1594;width:107;height:121" coordorigin="9926,1594" coordsize="107,121" path="m10033,1594l10011,1655,9965,1699,9946,1708,9926,1715e" filled="f" stroked="t" strokeweight=".746pt" strokecolor="#595B5E">
                <v:path arrowok="t"/>
              </v:shape>
            </v:group>
            <v:group style="position:absolute;left:10019;top:1580;width:27;height:23" coordorigin="10019,1580" coordsize="27,23">
              <v:shape style="position:absolute;left:10019;top:1580;width:27;height:23" coordorigin="10019,1580" coordsize="27,23" path="m10035,1580l10019,1598,10046,1602,10035,1580xe" filled="t" fillcolor="#595B5E" stroked="f">
                <v:path arrowok="t"/>
                <v:fill type="solid"/>
              </v:shape>
            </v:group>
            <v:group style="position:absolute;left:9859;top:1542;width:33;height:53" coordorigin="9859,1542" coordsize="33,53">
              <v:shape style="position:absolute;left:9859;top:1542;width:33;height:53" coordorigin="9859,1542" coordsize="33,53" path="m9859,1542l9859,1595,9874,1595,9886,1579,9892,1559,9859,1542xe" filled="t" fillcolor="#595B5E" stroked="f">
                <v:path arrowok="t"/>
                <v:fill type="solid"/>
              </v:shape>
            </v:group>
            <v:group style="position:absolute;left:9897;top:1564;width:112;height:73" coordorigin="9897,1564" coordsize="112,73">
              <v:shape style="position:absolute;left:9897;top:1564;width:112;height:73" coordorigin="9897,1564" coordsize="112,73" path="m9898,1564l9898,1566,9897,1567,9897,1569,9990,1637,10000,1620,10008,1601,9898,1564xe" filled="t" fillcolor="#595B5E" stroked="f">
                <v:path arrowok="t"/>
                <v:fill type="solid"/>
              </v:shape>
            </v:group>
            <v:group style="position:absolute;left:10564;top:1624;width:117;height:2" coordorigin="10564,1624" coordsize="117,2">
              <v:shape style="position:absolute;left:10564;top:1624;width:117;height:2" coordorigin="10564,1624" coordsize="117,0" path="m10564,1624l10681,1624e" filled="f" stroked="t" strokeweight=".565pt" strokecolor="#231F21">
                <v:path arrowok="t"/>
              </v:shape>
            </v:group>
            <v:group style="position:absolute;left:10651;top:1613;width:100;height:51" coordorigin="10651,1613" coordsize="100,51">
              <v:shape style="position:absolute;left:10651;top:1613;width:100;height:51" coordorigin="10651,1613" coordsize="100,51" path="m10667,1613l10668,1634,10662,1650,10655,1660,10651,1664,10751,1624,10667,1613xe" filled="t" fillcolor="#231F21" stroked="f">
                <v:path arrowok="t"/>
                <v:fill type="solid"/>
              </v:shape>
            </v:group>
            <v:group style="position:absolute;left:10651;top:1613;width:100;height:51" coordorigin="10651,1613" coordsize="100,51">
              <v:shape style="position:absolute;left:10651;top:1613;width:100;height:51" coordorigin="10651,1613" coordsize="100,51" path="m10651,1664l10655,1660,10662,1650,10668,1634,10667,1613,10751,1624,10651,1664xe" filled="f" stroked="t" strokeweight=".283pt" strokecolor="#231F21">
                <v:path arrowok="t"/>
              </v:shape>
            </v:group>
            <v:group style="position:absolute;left:10394;top:1584;width:107;height:121" coordorigin="10394,1584" coordsize="107,121">
              <v:shape style="position:absolute;left:10394;top:1584;width:107;height:121" coordorigin="10394,1584" coordsize="107,121" path="m10501,1584l10479,1645,10434,1689,10415,1699,10394,1705e" filled="f" stroked="t" strokeweight=".746pt" strokecolor="#595B5E">
                <v:path arrowok="t"/>
              </v:shape>
            </v:group>
            <v:group style="position:absolute;left:10487;top:1570;width:27;height:23" coordorigin="10487,1570" coordsize="27,23">
              <v:shape style="position:absolute;left:10487;top:1570;width:27;height:23" coordorigin="10487,1570" coordsize="27,23" path="m10504,1570l10487,1588,10514,1592,10504,1570xe" filled="t" fillcolor="#595B5E" stroked="f">
                <v:path arrowok="t"/>
                <v:fill type="solid"/>
              </v:shape>
            </v:group>
            <v:group style="position:absolute;left:10328;top:1532;width:33;height:53" coordorigin="10328,1532" coordsize="33,53">
              <v:shape style="position:absolute;left:10328;top:1532;width:33;height:53" coordorigin="10328,1532" coordsize="33,53" path="m10328,1532l10328,1585,10343,1585,10354,1569,10361,1549,10328,1532xe" filled="t" fillcolor="#595B5E" stroked="f">
                <v:path arrowok="t"/>
                <v:fill type="solid"/>
              </v:shape>
            </v:group>
            <v:group style="position:absolute;left:10368;top:1543;width:118;height:41" coordorigin="10368,1543" coordsize="118,41">
              <v:shape style="position:absolute;left:10368;top:1543;width:118;height:41" coordorigin="10368,1543" coordsize="118,41" path="m10369,1543l10368,1544,10368,1546,10368,1547,10480,1584,10484,1564,10486,1544,10369,1543xe" filled="t" fillcolor="#595B5E" stroked="f">
                <v:path arrowok="t"/>
                <v:fill type="solid"/>
              </v:shape>
            </v:group>
            <v:group style="position:absolute;left:8882;top:2418;width:107;height:121" coordorigin="8882,2418" coordsize="107,121">
              <v:shape style="position:absolute;left:8882;top:2418;width:107;height:121" coordorigin="8882,2418" coordsize="107,121" path="m8990,2418l8968,2478,8922,2522,8903,2532,8882,2539e" filled="f" stroked="t" strokeweight=".746pt" strokecolor="#595B5E">
                <v:path arrowok="t"/>
              </v:shape>
            </v:group>
            <v:group style="position:absolute;left:8975;top:2403;width:27;height:23" coordorigin="8975,2403" coordsize="27,23">
              <v:shape style="position:absolute;left:8975;top:2403;width:27;height:23" coordorigin="8975,2403" coordsize="27,23" path="m8992,2403l8975,2422,9002,2426,8992,2403xe" filled="t" fillcolor="#595B5E" stroked="f">
                <v:path arrowok="t"/>
                <v:fill type="solid"/>
              </v:shape>
            </v:group>
            <v:group style="position:absolute;left:8816;top:2366;width:33;height:53" coordorigin="8816,2366" coordsize="33,53">
              <v:shape style="position:absolute;left:8816;top:2366;width:33;height:53" coordorigin="8816,2366" coordsize="33,53" path="m8816,2366l8816,2419,8831,2419,8842,2402,8849,2383,8816,2366xe" filled="t" fillcolor="#595B5E" stroked="f">
                <v:path arrowok="t"/>
                <v:fill type="solid"/>
              </v:shape>
            </v:group>
            <v:group style="position:absolute;left:8853;top:2388;width:112;height:73" coordorigin="8853,2388" coordsize="112,73">
              <v:shape style="position:absolute;left:8853;top:2388;width:112;height:73" coordorigin="8853,2388" coordsize="112,73" path="m8855,2388l8854,2389,8854,2391,8853,2393,8947,2460,8957,2443,8965,2425,8855,2388xe" filled="t" fillcolor="#595B5E" stroked="f">
                <v:path arrowok="t"/>
                <v:fill type="solid"/>
              </v:shape>
            </v:group>
            <v:group style="position:absolute;left:8339;top:2423;width:107;height:121" coordorigin="8339,2423" coordsize="107,121">
              <v:shape style="position:absolute;left:8339;top:2423;width:107;height:121" coordorigin="8339,2423" coordsize="107,121" path="m8446,2423l8425,2483,8379,2527,8360,2537,8339,2544e" filled="f" stroked="t" strokeweight=".746pt" strokecolor="#595B5E">
                <v:path arrowok="t"/>
              </v:shape>
            </v:group>
            <v:group style="position:absolute;left:8432;top:2408;width:27;height:23" coordorigin="8432,2408" coordsize="27,23">
              <v:shape style="position:absolute;left:8432;top:2408;width:27;height:23" coordorigin="8432,2408" coordsize="27,23" path="m8449,2408l8432,2427,8459,2431,8449,2408xe" filled="t" fillcolor="#595B5E" stroked="f">
                <v:path arrowok="t"/>
                <v:fill type="solid"/>
              </v:shape>
            </v:group>
            <v:group style="position:absolute;left:8273;top:2371;width:33;height:53" coordorigin="8273,2371" coordsize="33,53">
              <v:shape style="position:absolute;left:8273;top:2371;width:33;height:53" coordorigin="8273,2371" coordsize="33,53" path="m8273,2371l8273,2424,8288,2424,8299,2407,8306,2388,8273,2371xe" filled="t" fillcolor="#595B5E" stroked="f">
                <v:path arrowok="t"/>
                <v:fill type="solid"/>
              </v:shape>
            </v:group>
            <v:group style="position:absolute;left:8313;top:2381;width:118;height:41" coordorigin="8313,2381" coordsize="118,41">
              <v:shape style="position:absolute;left:8313;top:2381;width:118;height:41" coordorigin="8313,2381" coordsize="118,41" path="m8314,2381l8314,2384,8313,2386,8425,2422,8429,2403,8431,2383,8314,2381xe" filled="t" fillcolor="#595B5E" stroked="f">
                <v:path arrowok="t"/>
                <v:fill type="solid"/>
              </v:shape>
            </v:group>
            <v:group style="position:absolute;left:10099;top:2457;width:117;height:2" coordorigin="10099,2457" coordsize="117,2">
              <v:shape style="position:absolute;left:10099;top:2457;width:117;height:2" coordorigin="10099,2457" coordsize="117,0" path="m10099,2457l10216,2457e" filled="f" stroked="t" strokeweight=".565pt" strokecolor="#231F21">
                <v:path arrowok="t"/>
              </v:shape>
            </v:group>
            <v:group style="position:absolute;left:10186;top:2446;width:100;height:51" coordorigin="10186,2446" coordsize="100,51">
              <v:shape style="position:absolute;left:10186;top:2446;width:100;height:51" coordorigin="10186,2446" coordsize="100,51" path="m10202,2446l10202,2468,10197,2484,10190,2494,10186,2497,10286,2457,10202,2446xe" filled="t" fillcolor="#231F21" stroked="f">
                <v:path arrowok="t"/>
                <v:fill type="solid"/>
              </v:shape>
            </v:group>
            <v:group style="position:absolute;left:10186;top:2446;width:100;height:51" coordorigin="10186,2446" coordsize="100,51">
              <v:shape style="position:absolute;left:10186;top:2446;width:100;height:51" coordorigin="10186,2446" coordsize="100,51" path="m10186,2497l10190,2494,10197,2484,10202,2468,10202,2446,10286,2457,10186,2497xe" filled="f" stroked="t" strokeweight=".283pt" strokecolor="#231F21">
                <v:path arrowok="t"/>
              </v:shape>
            </v:group>
            <v:group style="position:absolute;left:9616;top:2452;width:117;height:2" coordorigin="9616,2452" coordsize="117,2">
              <v:shape style="position:absolute;left:9616;top:2452;width:117;height:2" coordorigin="9616,2452" coordsize="117,0" path="m9616,2452l9733,2452e" filled="f" stroked="t" strokeweight=".565pt" strokecolor="#231F21">
                <v:path arrowok="t"/>
              </v:shape>
            </v:group>
            <v:group style="position:absolute;left:9703;top:2441;width:100;height:51" coordorigin="9703,2441" coordsize="100,51">
              <v:shape style="position:absolute;left:9703;top:2441;width:100;height:51" coordorigin="9703,2441" coordsize="100,51" path="m9719,2441l9720,2462,9714,2478,9707,2489,9703,2492,9803,2452,9719,2441xe" filled="t" fillcolor="#231F21" stroked="f">
                <v:path arrowok="t"/>
                <v:fill type="solid"/>
              </v:shape>
            </v:group>
            <v:group style="position:absolute;left:9703;top:2441;width:100;height:51" coordorigin="9703,2441" coordsize="100,51">
              <v:shape style="position:absolute;left:9703;top:2441;width:100;height:51" coordorigin="9703,2441" coordsize="100,51" path="m9703,2492l9707,2489,9714,2478,9720,2462,9719,2441,9803,2452,9703,2492xe" filled="f" stroked="t" strokeweight=".283pt" strokecolor="#231F21">
                <v:path arrowok="t"/>
              </v:shape>
            </v:group>
            <v:group style="position:absolute;left:8537;top:2453;width:117;height:2" coordorigin="8537,2453" coordsize="117,2">
              <v:shape style="position:absolute;left:8537;top:2453;width:117;height:2" coordorigin="8537,2453" coordsize="117,0" path="m8537,2453l8654,2453e" filled="f" stroked="t" strokeweight=".565pt" strokecolor="#231F21">
                <v:path arrowok="t"/>
              </v:shape>
            </v:group>
            <v:group style="position:absolute;left:8625;top:2442;width:100;height:51" coordorigin="8625,2442" coordsize="100,51">
              <v:shape style="position:absolute;left:8625;top:2442;width:100;height:51" coordorigin="8625,2442" coordsize="100,51" path="m8640,2442l8641,2463,8635,2479,8628,2489,8625,2493,8724,2453,8640,2442xe" filled="t" fillcolor="#231F21" stroked="f">
                <v:path arrowok="t"/>
                <v:fill type="solid"/>
              </v:shape>
            </v:group>
            <v:group style="position:absolute;left:8625;top:2442;width:100;height:51" coordorigin="8625,2442" coordsize="100,51">
              <v:shape style="position:absolute;left:8625;top:2442;width:100;height:51" coordorigin="8625,2442" coordsize="100,51" path="m8625,2493l8628,2489,8635,2479,8641,2463,8640,2442,8724,2453,8625,2493xe" filled="f" stroked="t" strokeweight=".283pt" strokecolor="#231F21">
                <v:path arrowok="t"/>
              </v:shape>
            </v:group>
            <v:group style="position:absolute;left:9069;top:2457;width:117;height:2" coordorigin="9069,2457" coordsize="117,2">
              <v:shape style="position:absolute;left:9069;top:2457;width:117;height:2" coordorigin="9069,2457" coordsize="117,0" path="m9069,2457l9186,2457e" filled="f" stroked="t" strokeweight=".565pt" strokecolor="#231F21">
                <v:path arrowok="t"/>
              </v:shape>
            </v:group>
            <v:group style="position:absolute;left:9156;top:2446;width:100;height:51" coordorigin="9156,2446" coordsize="100,51">
              <v:shape style="position:absolute;left:9156;top:2446;width:100;height:51" coordorigin="9156,2446" coordsize="100,51" path="m9172,2446l9172,2467,9167,2483,9160,2493,9156,2497,9256,2457,9172,2446xe" filled="t" fillcolor="#231F21" stroked="f">
                <v:path arrowok="t"/>
                <v:fill type="solid"/>
              </v:shape>
            </v:group>
            <v:group style="position:absolute;left:9156;top:2446;width:100;height:51" coordorigin="9156,2446" coordsize="100,51">
              <v:shape style="position:absolute;left:9156;top:2446;width:100;height:51" coordorigin="9156,2446" coordsize="100,51" path="m9156,2497l9160,2493,9167,2483,9172,2467,9172,2446,9256,2457,9156,2497xe" filled="f" stroked="t" strokeweight=".283pt" strokecolor="#231F21">
                <v:path arrowok="t"/>
              </v:shape>
            </v:group>
            <v:group style="position:absolute;left:8007;top:2454;width:3043;height:176" coordorigin="8007,2454" coordsize="3043,176">
              <v:shape style="position:absolute;left:8007;top:2454;width:3043;height:176" coordorigin="8007,2454" coordsize="3043,176" path="m10990,2454l11050,2454,11050,2630,8007,2630,8007,2469e" filled="f" stroked="t" strokeweight=".283pt" strokecolor="#231F21">
                <v:path arrowok="t"/>
              </v:shape>
            </v:group>
            <v:group style="position:absolute;left:8006;top:2468;width:131;height:2" coordorigin="8006,2468" coordsize="131,2">
              <v:shape style="position:absolute;left:8006;top:2468;width:131;height:2" coordorigin="8006,2468" coordsize="131,1" path="m8006,2469l8137,2468e" filled="f" stroked="t" strokeweight=".565pt" strokecolor="#231F21">
                <v:path arrowok="t"/>
              </v:shape>
            </v:group>
            <v:group style="position:absolute;left:8111;top:2460;width:100;height:51" coordorigin="8111,2460" coordsize="100,51">
              <v:shape style="position:absolute;left:8111;top:2460;width:100;height:51" coordorigin="8111,2460" coordsize="100,51" path="m8126,2460l8127,2481,8121,2497,8114,2507,8111,2511,8210,2471,8126,2460xe" filled="t" fillcolor="#231F21" stroked="f">
                <v:path arrowok="t"/>
                <v:fill type="solid"/>
              </v:shape>
            </v:group>
            <v:group style="position:absolute;left:8111;top:2460;width:100;height:51" coordorigin="8111,2460" coordsize="100,51">
              <v:shape style="position:absolute;left:8111;top:2460;width:100;height:51" coordorigin="8111,2460" coordsize="100,51" path="m8111,2511l8114,2507,8121,2497,8127,2481,8126,2460,8210,2471,8111,2511xe" filled="f" stroked="t" strokeweight=".283pt" strokecolor="#231F21">
                <v:path arrowok="t"/>
              </v:shape>
            </v:group>
            <v:group style="position:absolute;left:10841;top:2403;width:107;height:121" coordorigin="10841,2403" coordsize="107,121">
              <v:shape style="position:absolute;left:10841;top:2403;width:107;height:121" coordorigin="10841,2403" coordsize="107,121" path="m10949,2403l10927,2464,10881,2508,10862,2518,10841,2525e" filled="f" stroked="t" strokeweight=".746pt" strokecolor="#595B5E">
                <v:path arrowok="t"/>
              </v:shape>
            </v:group>
            <v:group style="position:absolute;left:10934;top:2389;width:27;height:23" coordorigin="10934,2389" coordsize="27,23">
              <v:shape style="position:absolute;left:10934;top:2389;width:27;height:23" coordorigin="10934,2389" coordsize="27,23" path="m10951,2389l10934,2407,10961,2412,10951,2389xe" filled="t" fillcolor="#595B5E" stroked="f">
                <v:path arrowok="t"/>
                <v:fill type="solid"/>
              </v:shape>
            </v:group>
            <v:group style="position:absolute;left:10775;top:2352;width:33;height:53" coordorigin="10775,2352" coordsize="33,53">
              <v:shape style="position:absolute;left:10775;top:2352;width:33;height:53" coordorigin="10775,2352" coordsize="33,53" path="m10775,2352l10775,2404,10790,2404,10801,2388,10808,2369,10775,2352xe" filled="t" fillcolor="#595B5E" stroked="f">
                <v:path arrowok="t"/>
                <v:fill type="solid"/>
              </v:shape>
            </v:group>
            <v:group style="position:absolute;left:10807;top:2385;width:94;height:96" coordorigin="10807,2385" coordsize="94,96">
              <v:shape style="position:absolute;left:10807;top:2385;width:94;height:96" coordorigin="10807,2385" coordsize="94,96" path="m10810,2385l10809,2387,10808,2389,10807,2391,10872,2481,10888,2468,10901,2453,10810,2385xe" filled="t" fillcolor="#595B5E" stroked="f">
                <v:path arrowok="t"/>
                <v:fill type="solid"/>
              </v:shape>
            </v:group>
            <v:group style="position:absolute;left:10783;top:2411;width:40;height:101" coordorigin="10783,2411" coordsize="40,101">
              <v:shape style="position:absolute;left:10783;top:2411;width:40;height:101" coordorigin="10783,2411" coordsize="40,101" path="m10793,2411l10783,2411,10783,2512,10803,2510,10822,2506,10793,2411xe" filled="t" fillcolor="#595B5E" stroked="f">
                <v:path arrowok="t"/>
                <v:fill type="solid"/>
              </v:shape>
            </v:group>
            <v:group style="position:absolute;left:10798;top:2398;width:68;height:106" coordorigin="10798,2398" coordsize="68,106">
              <v:shape style="position:absolute;left:10798;top:2398;width:68;height:106" coordorigin="10798,2398" coordsize="68,106" path="m10804,2398l10802,2400,10800,2403,10798,2405,10830,2504,10849,2496,10866,2486,10804,2398xe" filled="t" fillcolor="#595B5E" stroked="f">
                <v:path arrowok="t"/>
                <v:fill type="solid"/>
              </v:shape>
            </v:group>
            <v:group style="position:absolute;left:10812;top:2373;width:112;height:73" coordorigin="10812,2373" coordsize="112,73">
              <v:shape style="position:absolute;left:10812;top:2373;width:112;height:73" coordorigin="10812,2373" coordsize="112,73" path="m10814,2373l10813,2375,10813,2377,10812,2378,10906,2446,10916,2429,10924,2411,10814,2373xe" filled="t" fillcolor="#595B5E" stroked="f">
                <v:path arrowok="t"/>
                <v:fill type="solid"/>
              </v:shape>
            </v:group>
            <v:group style="position:absolute;left:10815;top:2362;width:118;height:41" coordorigin="10815,2362" coordsize="118,41">
              <v:shape style="position:absolute;left:10815;top:2362;width:118;height:41" coordorigin="10815,2362" coordsize="118,41" path="m10816,2362l10816,2365,10815,2367,10927,2403,10931,2384,10933,2363,10816,2362xe" filled="t" fillcolor="#595B5E" stroked="f">
                <v:path arrowok="t"/>
                <v:fill type="solid"/>
              </v:shape>
            </v:group>
            <v:group style="position:absolute;left:9401;top:2418;width:107;height:121" coordorigin="9401,2418" coordsize="107,121">
              <v:shape style="position:absolute;left:9401;top:2418;width:107;height:121" coordorigin="9401,2418" coordsize="107,121" path="m9508,2418l9486,2478,9440,2522,9421,2532,9401,2539e" filled="f" stroked="t" strokeweight=".746pt" strokecolor="#595B5E">
                <v:path arrowok="t"/>
              </v:shape>
            </v:group>
            <v:group style="position:absolute;left:9494;top:2403;width:27;height:23" coordorigin="9494,2403" coordsize="27,23">
              <v:shape style="position:absolute;left:9494;top:2403;width:27;height:23" coordorigin="9494,2403" coordsize="27,23" path="m9510,2403l9494,2422,9521,2426,9510,2403xe" filled="t" fillcolor="#595B5E" stroked="f">
                <v:path arrowok="t"/>
                <v:fill type="solid"/>
              </v:shape>
            </v:group>
            <v:group style="position:absolute;left:9334;top:2366;width:33;height:53" coordorigin="9334,2366" coordsize="33,53">
              <v:shape style="position:absolute;left:9334;top:2366;width:33;height:53" coordorigin="9334,2366" coordsize="33,53" path="m9334,2366l9334,2419,9350,2419,9361,2402,9367,2383,9334,2366xe" filled="t" fillcolor="#595B5E" stroked="f">
                <v:path arrowok="t"/>
                <v:fill type="solid"/>
              </v:shape>
            </v:group>
            <v:group style="position:absolute;left:9367;top:2399;width:94;height:96" coordorigin="9367,2399" coordsize="94,96">
              <v:shape style="position:absolute;left:9367;top:2399;width:94;height:96" coordorigin="9367,2399" coordsize="94,96" path="m9369,2399l9369,2401,9368,2403,9367,2405,9432,2495,9447,2482,9460,2467,9369,2399xe" filled="t" fillcolor="#595B5E" stroked="f">
                <v:path arrowok="t"/>
                <v:fill type="solid"/>
              </v:shape>
            </v:group>
            <v:group style="position:absolute;left:9929;top:2418;width:107;height:121" coordorigin="9929,2418" coordsize="107,121">
              <v:shape style="position:absolute;left:9929;top:2418;width:107;height:121" coordorigin="9929,2418" coordsize="107,121" path="m10036,2418l10014,2478,9969,2522,9950,2532,9929,2539e" filled="f" stroked="t" strokeweight=".746pt" strokecolor="#595B5E">
                <v:path arrowok="t"/>
              </v:shape>
            </v:group>
            <v:group style="position:absolute;left:10022;top:2403;width:27;height:23" coordorigin="10022,2403" coordsize="27,23">
              <v:shape style="position:absolute;left:10022;top:2403;width:27;height:23" coordorigin="10022,2403" coordsize="27,23" path="m10039,2403l10022,2422,10049,2426,10039,2403xe" filled="t" fillcolor="#595B5E" stroked="f">
                <v:path arrowok="t"/>
                <v:fill type="solid"/>
              </v:shape>
            </v:group>
            <v:group style="position:absolute;left:9863;top:2366;width:33;height:53" coordorigin="9863,2366" coordsize="33,53">
              <v:shape style="position:absolute;left:9863;top:2366;width:33;height:53" coordorigin="9863,2366" coordsize="33,53" path="m9863,2366l9863,2419,9878,2419,9889,2402,9896,2383,9863,2366xe" filled="t" fillcolor="#595B5E" stroked="f">
                <v:path arrowok="t"/>
                <v:fill type="solid"/>
              </v:shape>
            </v:group>
            <v:group style="position:absolute;left:9886;top:2412;width:68;height:106" coordorigin="9886,2412" coordsize="68,106">
              <v:shape style="position:absolute;left:9886;top:2412;width:68;height:106" coordorigin="9886,2412" coordsize="68,106" path="m9891,2412l9890,2415,9888,2417,9886,2419,9918,2518,9936,2510,9954,2500,9891,2412xe" filled="t" fillcolor="#595B5E" stroked="f">
                <v:path arrowok="t"/>
                <v:fill type="solid"/>
              </v:shape>
            </v:group>
            <v:group style="position:absolute;left:10567;top:2447;width:117;height:2" coordorigin="10567,2447" coordsize="117,2">
              <v:shape style="position:absolute;left:10567;top:2447;width:117;height:2" coordorigin="10567,2447" coordsize="117,0" path="m10567,2447l10685,2447e" filled="f" stroked="t" strokeweight=".565pt" strokecolor="#231F21">
                <v:path arrowok="t"/>
              </v:shape>
            </v:group>
            <v:group style="position:absolute;left:10655;top:2436;width:100;height:51" coordorigin="10655,2436" coordsize="100,51">
              <v:shape style="position:absolute;left:10655;top:2436;width:100;height:51" coordorigin="10655,2436" coordsize="100,51" path="m10670,2436l10671,2458,10665,2474,10658,2484,10655,2487,10754,2447,10670,2436xe" filled="t" fillcolor="#231F21" stroked="f">
                <v:path arrowok="t"/>
                <v:fill type="solid"/>
              </v:shape>
            </v:group>
            <v:group style="position:absolute;left:10655;top:2436;width:100;height:51" coordorigin="10655,2436" coordsize="100,51">
              <v:shape style="position:absolute;left:10655;top:2436;width:100;height:51" coordorigin="10655,2436" coordsize="100,51" path="m10655,2487l10658,2484,10665,2474,10671,2458,10670,2436,10754,2447,10655,2487xe" filled="f" stroked="t" strokeweight=".283pt" strokecolor="#231F21">
                <v:path arrowok="t"/>
              </v:shape>
            </v:group>
            <v:group style="position:absolute;left:10397;top:2408;width:107;height:121" coordorigin="10397,2408" coordsize="107,121">
              <v:shape style="position:absolute;left:10397;top:2408;width:107;height:121" coordorigin="10397,2408" coordsize="107,121" path="m10505,2408l10483,2469,10437,2513,10418,2522,10397,2529e" filled="f" stroked="t" strokeweight=".746pt" strokecolor="#595B5E">
                <v:path arrowok="t"/>
              </v:shape>
            </v:group>
            <v:group style="position:absolute;left:10490;top:2393;width:27;height:23" coordorigin="10490,2393" coordsize="27,23">
              <v:shape style="position:absolute;left:10490;top:2393;width:27;height:23" coordorigin="10490,2393" coordsize="27,23" path="m10507,2393l10490,2412,10517,2416,10507,2393xe" filled="t" fillcolor="#595B5E" stroked="f">
                <v:path arrowok="t"/>
                <v:fill type="solid"/>
              </v:shape>
            </v:group>
            <v:group style="position:absolute;left:10331;top:2356;width:33;height:53" coordorigin="10331,2356" coordsize="33,53">
              <v:shape style="position:absolute;left:10331;top:2356;width:33;height:53" coordorigin="10331,2356" coordsize="33,53" path="m10331,2356l10331,2409,10346,2409,10357,2392,10364,2373,10331,2356xe" filled="t" fillcolor="#595B5E" stroked="f">
                <v:path arrowok="t"/>
                <v:fill type="solid"/>
              </v:shape>
            </v:group>
            <v:group style="position:absolute;left:10339;top:2416;width:40;height:101" coordorigin="10339,2416" coordsize="40,101">
              <v:shape style="position:absolute;left:10339;top:2416;width:40;height:101" coordorigin="10339,2416" coordsize="40,101" path="m10349,2416l10339,2416,10339,2517,10359,2515,10379,2511,10349,2416xe" filled="t" fillcolor="#595B5E" stroked="f">
                <v:path arrowok="t"/>
                <v:fill type="solid"/>
              </v:shape>
            </v:group>
            <v:group style="position:absolute;left:8851;top:2528;width:24;height:29" coordorigin="8851,2528" coordsize="24,29">
              <v:shape style="position:absolute;left:8851;top:2528;width:24;height:29" coordorigin="8851,2528" coordsize="24,29" path="m8870,2528l8851,2545,8874,2556,8870,2528xe" filled="t" fillcolor="#595B5E" stroked="f">
                <v:path arrowok="t"/>
                <v:fill type="solid"/>
              </v:shape>
            </v:group>
            <v:group style="position:absolute;left:9364;top:2528;width:24;height:29" coordorigin="9364,2528" coordsize="24,29">
              <v:shape style="position:absolute;left:9364;top:2528;width:24;height:29" coordorigin="9364,2528" coordsize="24,29" path="m9383,2528l9364,2545,9388,2556,9383,2528xe" filled="t" fillcolor="#595B5E" stroked="f">
                <v:path arrowok="t"/>
                <v:fill type="solid"/>
              </v:shape>
            </v:group>
            <v:group style="position:absolute;left:9893;top:2527;width:24;height:29" coordorigin="9893,2527" coordsize="24,29">
              <v:shape style="position:absolute;left:9893;top:2527;width:24;height:29" coordorigin="9893,2527" coordsize="24,29" path="m9912,2527l9893,2544,9916,2555,9912,2527xe" filled="t" fillcolor="#595B5E" stroked="f">
                <v:path arrowok="t"/>
                <v:fill type="solid"/>
              </v:shape>
            </v:group>
            <v:group style="position:absolute;left:10359;top:2517;width:24;height:28" coordorigin="10359,2517" coordsize="24,28">
              <v:shape style="position:absolute;left:10359;top:2517;width:24;height:28" coordorigin="10359,2517" coordsize="24,28" path="m10379,2517l10359,2534,10383,2545,10379,2517xe" filled="t" fillcolor="#595B5E" stroked="f">
                <v:path arrowok="t"/>
                <v:fill type="solid"/>
              </v:shape>
            </v:group>
            <v:group style="position:absolute;left:10800;top:2511;width:24;height:29" coordorigin="10800,2511" coordsize="24,29">
              <v:shape style="position:absolute;left:10800;top:2511;width:24;height:29" coordorigin="10800,2511" coordsize="24,29" path="m10819,2511l10800,2528,10824,2539,10819,2511xe" filled="t" fillcolor="#595B5E" stroked="f">
                <v:path arrowok="t"/>
                <v:fill type="solid"/>
              </v:shape>
            </v:group>
            <v:group style="position:absolute;left:8300;top:2533;width:24;height:29" coordorigin="8300,2533" coordsize="24,29">
              <v:shape style="position:absolute;left:8300;top:2533;width:24;height:29" coordorigin="8300,2533" coordsize="24,29" path="m8319,2533l8300,2550,8323,2561,8319,2533xe" filled="t" fillcolor="#595B5E" stroked="f">
                <v:path arrowok="t"/>
                <v:fill type="solid"/>
              </v:shape>
            </v:group>
            <v:group style="position:absolute;left:8295;top:1709;width:24;height:29" coordorigin="8295,1709" coordsize="24,29">
              <v:shape style="position:absolute;left:8295;top:1709;width:24;height:29" coordorigin="8295,1709" coordsize="24,29" path="m8314,1709l8295,1726,8318,1737,8314,1709xe" filled="t" fillcolor="#595B5E" stroked="f">
                <v:path arrowok="t"/>
                <v:fill type="solid"/>
              </v:shape>
            </v:group>
            <v:group style="position:absolute;left:9358;top:1704;width:24;height:29" coordorigin="9358,1704" coordsize="24,29">
              <v:shape style="position:absolute;left:9358;top:1704;width:24;height:29" coordorigin="9358,1704" coordsize="24,29" path="m9377,1704l9358,1722,9381,1733,9377,1704xe" filled="t" fillcolor="#595B5E" stroked="f">
                <v:path arrowok="t"/>
                <v:fill type="solid"/>
              </v:shape>
            </v:group>
            <v:group style="position:absolute;left:9885;top:1704;width:24;height:29" coordorigin="9885,1704" coordsize="24,29">
              <v:shape style="position:absolute;left:9885;top:1704;width:24;height:29" coordorigin="9885,1704" coordsize="24,29" path="m9904,1704l9885,1722,9909,1733,9904,1704xe" filled="t" fillcolor="#595B5E" stroked="f">
                <v:path arrowok="t"/>
                <v:fill type="solid"/>
              </v:shape>
            </v:group>
            <v:group style="position:absolute;left:10354;top:1694;width:24;height:28" coordorigin="10354,1694" coordsize="24,28">
              <v:shape style="position:absolute;left:10354;top:1694;width:24;height:28" coordorigin="10354,1694" coordsize="24,28" path="m10373,1694l10354,1712,10377,1723,10373,1694xe" filled="t" fillcolor="#595B5E" stroked="f">
                <v:path arrowok="t"/>
                <v:fill type="solid"/>
              </v:shape>
            </v:group>
            <v:group style="position:absolute;left:10797;top:1689;width:24;height:29" coordorigin="10797,1689" coordsize="24,29">
              <v:shape style="position:absolute;left:10797;top:1689;width:24;height:29" coordorigin="10797,1689" coordsize="24,29" path="m10816,1689l10797,1707,10821,1718,10816,1689xe" filled="t" fillcolor="#595B5E" stroked="f">
                <v:path arrowok="t"/>
                <v:fill type="solid"/>
              </v:shape>
            </v:group>
            <v:group style="position:absolute;left:10369;top:907;width:24;height:29" coordorigin="10369,907" coordsize="24,29">
              <v:shape style="position:absolute;left:10369;top:907;width:24;height:29" coordorigin="10369,907" coordsize="24,29" path="m10388,907l10369,925,10392,936,10388,907xe" filled="t" fillcolor="#595B5E" stroked="f">
                <v:path arrowok="t"/>
                <v:fill type="solid"/>
              </v:shape>
            </v:group>
            <v:group style="position:absolute;left:9915;top:916;width:24;height:29" coordorigin="9915,916" coordsize="24,29">
              <v:shape style="position:absolute;left:9915;top:916;width:24;height:29" coordorigin="9915,916" coordsize="24,29" path="m9934,916l9915,934,9939,945,9934,916xe" filled="t" fillcolor="#595B5E" stroked="f">
                <v:path arrowok="t"/>
                <v:fill type="solid"/>
              </v:shape>
            </v:group>
            <v:group style="position:absolute;left:9363;top:928;width:24;height:29" coordorigin="9363,928" coordsize="24,29">
              <v:shape style="position:absolute;left:9363;top:928;width:24;height:29" coordorigin="9363,928" coordsize="24,29" path="m9382,928l9363,945,9386,956,9382,928xe" filled="t" fillcolor="#595B5E" stroked="f">
                <v:path arrowok="t"/>
                <v:fill type="solid"/>
              </v:shape>
            </v:group>
            <v:group style="position:absolute;left:8799;top:927;width:24;height:29" coordorigin="8799,927" coordsize="24,29">
              <v:shape style="position:absolute;left:8799;top:927;width:24;height:29" coordorigin="8799,927" coordsize="24,29" path="m8818,927l8799,945,8823,955,8818,927xe" filled="t" fillcolor="#595B5E" stroked="f">
                <v:path arrowok="t"/>
                <v:fill type="solid"/>
              </v:shape>
            </v:group>
            <v:group style="position:absolute;left:8292;top:947;width:24;height:29" coordorigin="8292,947" coordsize="24,29">
              <v:shape style="position:absolute;left:8292;top:947;width:24;height:29" coordorigin="8292,947" coordsize="24,29" path="m8311,947l8292,964,8316,975,8311,947xe" filled="t" fillcolor="#595B5E" stroked="f">
                <v:path arrowok="t"/>
                <v:fill type="solid"/>
              </v:shape>
            </v:group>
            <v:group style="position:absolute;left:8879;top:1594;width:107;height:121" coordorigin="8879,1594" coordsize="107,121">
              <v:shape style="position:absolute;left:8879;top:1594;width:107;height:121" coordorigin="8879,1594" coordsize="107,121" path="m8986,1594l8964,1655,8919,1699,8900,1709,8879,1715e" filled="f" stroked="t" strokeweight=".746pt" strokecolor="#595B5E">
                <v:path arrowok="t"/>
              </v:shape>
            </v:group>
            <v:group style="position:absolute;left:8972;top:1580;width:27;height:23" coordorigin="8972,1580" coordsize="27,23">
              <v:shape style="position:absolute;left:8972;top:1580;width:27;height:23" coordorigin="8972,1580" coordsize="27,23" path="m8989,1580l8972,1598,8999,1602,8989,1580xe" filled="t" fillcolor="#595B5E" stroked="f">
                <v:path arrowok="t"/>
                <v:fill type="solid"/>
              </v:shape>
            </v:group>
            <v:group style="position:absolute;left:8813;top:1542;width:33;height:53" coordorigin="8813,1542" coordsize="33,53">
              <v:shape style="position:absolute;left:8813;top:1542;width:33;height:53" coordorigin="8813,1542" coordsize="33,53" path="m8813,1542l8813,1595,8828,1595,8839,1579,8846,1559,8813,1542xe" filled="t" fillcolor="#595B5E" stroked="f">
                <v:path arrowok="t"/>
                <v:fill type="solid"/>
              </v:shape>
            </v:group>
            <v:group style="position:absolute;left:8836;top:1588;width:68;height:106" coordorigin="8836,1588" coordsize="68,106">
              <v:shape style="position:absolute;left:8836;top:1588;width:68;height:106" coordorigin="8836,1588" coordsize="68,106" path="m8841,1588l8840,1591,8838,1593,8836,1596,8868,1694,8887,1686,8904,1676,8841,1588xe" filled="t" fillcolor="#595B5E" stroked="f">
                <v:path arrowok="t"/>
                <v:fill type="solid"/>
              </v:shape>
            </v:group>
            <v:group style="position:absolute;left:8838;top:1704;width:24;height:29" coordorigin="8838,1704" coordsize="24,29">
              <v:shape style="position:absolute;left:8838;top:1704;width:24;height:29" coordorigin="8838,1704" coordsize="24,29" path="m8858,1704l8838,1721,8862,1732,8858,1704xe" filled="t" fillcolor="#595B5E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изменяется</w:t>
      </w:r>
      <w:r>
        <w:rPr>
          <w:rFonts w:ascii="Calibri" w:hAnsi="Calibri" w:cs="Calibri" w:eastAsia="Calibri"/>
          <w:b w:val="0"/>
          <w:bCs w:val="0"/>
          <w:color w:val="000001"/>
          <w:spacing w:val="4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следующим</w:t>
      </w:r>
      <w:r>
        <w:rPr>
          <w:rFonts w:ascii="Calibri" w:hAnsi="Calibri" w:cs="Calibri" w:eastAsia="Calibri"/>
          <w:b w:val="0"/>
          <w:bCs w:val="0"/>
          <w:color w:val="000001"/>
          <w:spacing w:val="4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образом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: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ОХЛАЖДЕНИЕ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/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ОСУШЕНИЕ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746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ОБОГРЕВ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746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РЕЖИМ</w:t>
      </w:r>
      <w:r>
        <w:rPr>
          <w:rFonts w:ascii="Calibri" w:hAnsi="Calibri" w:cs="Calibri" w:eastAsia="Calibri"/>
          <w:b w:val="0"/>
          <w:bCs w:val="0"/>
          <w:color w:val="000001"/>
          <w:spacing w:val="-2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SMART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06" w:h="16840"/>
          <w:pgMar w:top="1580" w:bottom="0" w:left="260" w:right="340"/>
          <w:cols w:num="5" w:equalWidth="0">
            <w:col w:w="1280" w:space="40"/>
            <w:col w:w="690" w:space="325"/>
            <w:col w:w="2843" w:space="40"/>
            <w:col w:w="1155" w:space="541"/>
            <w:col w:w="4392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11906" w:h="16840"/>
          <w:pgMar w:top="1580" w:bottom="0" w:left="260" w:right="340"/>
        </w:sectPr>
      </w:pPr>
    </w:p>
    <w:p>
      <w:pPr>
        <w:pStyle w:val="Heading3"/>
        <w:spacing w:before="55"/>
        <w:ind w:left="591" w:right="0"/>
        <w:jc w:val="left"/>
      </w:pPr>
      <w:r>
        <w:rPr/>
        <w:pict>
          <v:group style="position:absolute;margin-left:151.738007pt;margin-top:-13.576784pt;width:63.483592pt;height:33.804381pt;mso-position-horizontal-relative:page;mso-position-vertical-relative:paragraph;z-index:-7988" coordorigin="3035,-272" coordsize="1270,676">
            <v:group style="position:absolute;left:3045;top:-262;width:895;height:410" coordorigin="3045,-262" coordsize="895,410">
              <v:shape style="position:absolute;left:3045;top:-262;width:895;height:410" coordorigin="3045,-262" coordsize="895,410" path="m3803,-262l3079,-262,3067,-257,3058,-248,3049,-239,3045,-228,3045,115,3049,126,3067,144,3079,149,3906,149,3917,144,3935,126,3939,115,3939,-134,3911,-208,3861,-248,3803,-262xe" filled="t" fillcolor="#C3C3C4" stroked="f">
                <v:path arrowok="t"/>
                <v:fill type="solid"/>
              </v:shape>
            </v:group>
            <v:group style="position:absolute;left:3045;top:-262;width:895;height:410" coordorigin="3045,-262" coordsize="895,410">
              <v:shape style="position:absolute;left:3045;top:-262;width:895;height:410" coordorigin="3045,-262" coordsize="895,410" path="m3939,103l3939,115,3935,126,3926,135,3917,144,3906,149,3894,149,3090,149,3079,149,3067,144,3058,135,3049,126,3045,115,3045,103,3045,-216,3045,-228,3049,-239,3058,-248,3067,-257,3079,-262,3090,-262,3803,-262,3861,-248,3911,-208,3937,-153,3939,-134,3939,103xe" filled="f" stroked="t" strokeweight=".25pt" strokecolor="#050100">
                <v:path arrowok="t"/>
              </v:shape>
            </v:group>
            <v:group style="position:absolute;left:3235;top:-142;width:581;height:137" coordorigin="3235,-142" coordsize="581,137">
              <v:shape style="position:absolute;left:3235;top:-142;width:581;height:137" coordorigin="3235,-142" coordsize="581,137" path="m3784,-139l3752,-139,3751,-8,3752,-8,3752,-7,3784,-7,3788,-8,3806,-24,3763,-24,3763,-123,3806,-123,3803,-128,3800,-132,3796,-136,3792,-137,3788,-139,3784,-139xe" filled="t" fillcolor="#6B6E74" stroked="f">
                <v:path arrowok="t"/>
                <v:fill type="solid"/>
              </v:shape>
              <v:shape style="position:absolute;left:3235;top:-142;width:581;height:137" coordorigin="3235,-142" coordsize="581,137" path="m3806,-123l3763,-123,3778,-122,3784,-122,3788,-121,3803,-88,3803,-64,3783,-24,3806,-24,3810,-33,3812,-40,3815,-55,3815,-64,3815,-88,3814,-96,3810,-114,3807,-122,3806,-123xe" filled="t" fillcolor="#6B6E74" stroked="f">
                <v:path arrowok="t"/>
                <v:fill type="solid"/>
              </v:shape>
              <v:shape style="position:absolute;left:3235;top:-142;width:581;height:137" coordorigin="3235,-142" coordsize="581,137" path="m3682,-139l3681,-8,3682,-8,3682,-7,3738,-7,3739,-23,3692,-24,3693,-68,3733,-68,3734,-83,3692,-84,3693,-123,3736,-123,3737,-138,3682,-139xe" filled="t" fillcolor="#6B6E74" stroked="f">
                <v:path arrowok="t"/>
                <v:fill type="solid"/>
              </v:shape>
              <v:shape style="position:absolute;left:3235;top:-142;width:581;height:137" coordorigin="3235,-142" coordsize="581,137" path="m3733,-68l3693,-68,3733,-67,3733,-68xe" filled="t" fillcolor="#6B6E74" stroked="f">
                <v:path arrowok="t"/>
                <v:fill type="solid"/>
              </v:shape>
              <v:shape style="position:absolute;left:3235;top:-142;width:581;height:137" coordorigin="3235,-142" coordsize="581,137" path="m3736,-123l3693,-123,3736,-122,3736,-123xe" filled="t" fillcolor="#6B6E74" stroked="f">
                <v:path arrowok="t"/>
                <v:fill type="solid"/>
              </v:shape>
              <v:shape style="position:absolute;left:3235;top:-142;width:581;height:137" coordorigin="3235,-142" coordsize="581,137" path="m3611,-139l3610,-8,3611,-8,3611,-7,3668,-7,3668,-23,3621,-24,3622,-68,3663,-68,3664,-83,3621,-84,3622,-123,3666,-123,3667,-138,3611,-139xe" filled="t" fillcolor="#6B6E74" stroked="f">
                <v:path arrowok="t"/>
                <v:fill type="solid"/>
              </v:shape>
              <v:shape style="position:absolute;left:3235;top:-142;width:581;height:137" coordorigin="3235,-142" coordsize="581,137" path="m3663,-68l3622,-68,3663,-67,3663,-68xe" filled="t" fillcolor="#6B6E74" stroked="f">
                <v:path arrowok="t"/>
                <v:fill type="solid"/>
              </v:shape>
              <v:shape style="position:absolute;left:3235;top:-142;width:581;height:137" coordorigin="3235,-142" coordsize="581,137" path="m3666,-123l3622,-123,3666,-122,3666,-123xe" filled="t" fillcolor="#6B6E74" stroked="f">
                <v:path arrowok="t"/>
                <v:fill type="solid"/>
              </v:shape>
              <v:shape style="position:absolute;left:3235;top:-142;width:581;height:137" coordorigin="3235,-142" coordsize="581,137" path="m3574,-139l3540,-139,3539,-8,3540,-8,3540,-7,3550,-7,3551,-61,3582,-61,3588,-64,3596,-77,3551,-77,3551,-123,3595,-123,3595,-124,3581,-138,3578,-139,3574,-139xe" filled="t" fillcolor="#6B6E74" stroked="f">
                <v:path arrowok="t"/>
                <v:fill type="solid"/>
              </v:shape>
              <v:shape style="position:absolute;left:3235;top:-142;width:581;height:137" coordorigin="3235,-142" coordsize="581,137" path="m3582,-61l3551,-61,3570,-60,3581,-60,3582,-61xe" filled="t" fillcolor="#6B6E74" stroked="f">
                <v:path arrowok="t"/>
                <v:fill type="solid"/>
              </v:shape>
              <v:shape style="position:absolute;left:3235;top:-142;width:581;height:137" coordorigin="3235,-142" coordsize="581,137" path="m3595,-123l3551,-123,3570,-122,3574,-122,3577,-122,3587,-105,3587,-93,3585,-87,3583,-83,3580,-79,3576,-77,3596,-77,3597,-80,3599,-90,3599,-107,3598,-113,3597,-119,3595,-123xe" filled="t" fillcolor="#6B6E74" stroked="f">
                <v:path arrowok="t"/>
                <v:fill type="solid"/>
              </v:shape>
              <v:shape style="position:absolute;left:3235;top:-142;width:581;height:137" coordorigin="3235,-142" coordsize="581,137" path="m3477,-52l3466,-51,3466,-50,3465,-50,3466,-41,3467,-33,3471,-23,3472,-19,3476,-14,3481,-10,3486,-7,3492,-5,3504,-5,3523,-22,3494,-22,3490,-23,3487,-26,3484,-28,3481,-31,3480,-36,3478,-40,3477,-45,3477,-52xe" filled="t" fillcolor="#6B6E74" stroked="f">
                <v:path arrowok="t"/>
                <v:fill type="solid"/>
              </v:shape>
              <v:shape style="position:absolute;left:3235;top:-142;width:581;height:137" coordorigin="3235,-142" coordsize="581,137" path="m3502,-142l3491,-142,3486,-140,3482,-137,3477,-134,3474,-129,3471,-123,3469,-118,3468,-111,3469,-98,3469,-93,3473,-83,3476,-79,3479,-76,3482,-73,3487,-70,3501,-64,3506,-62,3516,-47,3516,-39,3515,-36,3513,-29,3511,-27,3508,-25,3505,-23,3502,-22,3523,-22,3526,-31,3528,-38,3527,-52,3489,-89,3484,-92,3481,-98,3480,-101,3480,-111,3481,-115,3484,-119,3486,-123,3490,-125,3521,-125,3519,-129,3516,-133,3507,-140,3502,-142xe" filled="t" fillcolor="#6B6E74" stroked="f">
                <v:path arrowok="t"/>
                <v:fill type="solid"/>
              </v:shape>
              <v:shape style="position:absolute;left:3235;top:-142;width:581;height:137" coordorigin="3235,-142" coordsize="581,137" path="m3521,-125l3502,-125,3506,-123,3509,-118,3512,-115,3513,-108,3514,-101,3514,-99,3524,-101,3525,-109,3524,-116,3521,-123,3521,-125xe" filled="t" fillcolor="#6B6E74" stroked="f">
                <v:path arrowok="t"/>
                <v:fill type="solid"/>
              </v:shape>
              <v:shape style="position:absolute;left:3235;top:-142;width:581;height:137" coordorigin="3235,-142" coordsize="581,137" path="m3364,-139l3363,-8,3364,-8,3364,-7,3374,-7,3374,-106,3388,-106,3375,-139,3364,-139xe" filled="t" fillcolor="#6B6E74" stroked="f">
                <v:path arrowok="t"/>
                <v:fill type="solid"/>
              </v:shape>
              <v:shape style="position:absolute;left:3235;top:-142;width:581;height:137" coordorigin="3235,-142" coordsize="581,137" path="m3388,-106l3374,-106,3413,-8,3424,-7,3424,-41,3413,-41,3388,-106xe" filled="t" fillcolor="#6B6E74" stroked="f">
                <v:path arrowok="t"/>
                <v:fill type="solid"/>
              </v:shape>
              <v:shape style="position:absolute;left:3235;top:-142;width:581;height:137" coordorigin="3235,-142" coordsize="581,137" path="m3414,-139l3413,-41,3424,-41,3425,-138,3414,-139xe" filled="t" fillcolor="#6B6E74" stroked="f">
                <v:path arrowok="t"/>
                <v:fill type="solid"/>
              </v:shape>
              <v:shape style="position:absolute;left:3235;top:-142;width:581;height:137" coordorigin="3235,-142" coordsize="581,137" path="m3235,-139l3235,-8,3235,-8,3235,-7,3245,-7,3245,-9,3246,-67,3281,-67,3282,-83,3245,-83,3245,-85,3246,-123,3286,-123,3287,-138,3235,-139xe" filled="t" fillcolor="#6B6E74" stroked="f">
                <v:path arrowok="t"/>
                <v:fill type="solid"/>
              </v:shape>
              <v:shape style="position:absolute;left:3235;top:-142;width:581;height:137" coordorigin="3235,-142" coordsize="581,137" path="m3314,-139l3284,-7,3296,-7,3305,-47,3348,-47,3344,-62,3308,-62,3318,-106,3319,-113,3320,-119,3331,-119,3326,-139,3314,-139xe" filled="t" fillcolor="#6B6E74" stroked="f">
                <v:path arrowok="t"/>
                <v:fill type="solid"/>
              </v:shape>
              <v:shape style="position:absolute;left:3235;top:-142;width:581;height:137" coordorigin="3235,-142" coordsize="581,137" path="m3348,-47l3305,-47,3336,-46,3344,-8,3356,-7,3357,-7,3348,-47xe" filled="t" fillcolor="#6B6E74" stroked="f">
                <v:path arrowok="t"/>
                <v:fill type="solid"/>
              </v:shape>
              <v:shape style="position:absolute;left:3235;top:-142;width:581;height:137" coordorigin="3235,-142" coordsize="581,137" path="m3331,-119l3320,-119,3321,-112,3322,-106,3332,-62,3344,-62,3331,-119xe" filled="t" fillcolor="#6B6E74" stroked="f">
                <v:path arrowok="t"/>
                <v:fill type="solid"/>
              </v:shape>
              <v:shape style="position:absolute;left:3235;top:-142;width:581;height:137" coordorigin="3235,-142" coordsize="581,137" path="m3281,-67l3246,-67,3281,-66,3281,-67xe" filled="t" fillcolor="#6B6E74" stroked="f">
                <v:path arrowok="t"/>
                <v:fill type="solid"/>
              </v:shape>
              <v:shape style="position:absolute;left:3235;top:-142;width:581;height:137" coordorigin="3235,-142" coordsize="581,137" path="m3286,-123l3246,-123,3286,-122,3286,-123xe" filled="t" fillcolor="#6B6E74" stroked="f">
                <v:path arrowok="t"/>
                <v:fill type="solid"/>
              </v:shape>
            </v:group>
            <v:group style="position:absolute;left:3869;top:6;width:432;height:396" coordorigin="3869,6" coordsize="432,396">
              <v:shape style="position:absolute;left:3869;top:6;width:432;height:396" coordorigin="3869,6" coordsize="432,396" path="m3966,211l3943,211,3922,215,3909,224,3917,242,3932,257,3951,269,3968,280,3996,305,4050,348,4111,368,4143,370,4141,379,4143,395,4157,402,4170,398,4227,369,4280,315,4302,262,4300,250,4291,243,4275,240,4269,234,4265,219,4011,219,3986,213,3966,211xe" filled="t" fillcolor="#41529A" stroked="f">
                <v:path arrowok="t"/>
                <v:fill type="solid"/>
              </v:shape>
              <v:shape style="position:absolute;left:3869;top:6;width:432;height:396" coordorigin="3869,6" coordsize="432,396" path="m3898,6l3879,8,3869,31,3872,49,3877,57,4008,217,4011,219,4265,219,4265,217,4262,194,4236,128,4222,106,4024,106,3923,18,3915,13,3898,6xe" filled="t" fillcolor="#41529A" stroked="f">
                <v:path arrowok="t"/>
                <v:fill type="solid"/>
              </v:shape>
              <v:shape style="position:absolute;left:3869;top:6;width:432;height:396" coordorigin="3869,6" coordsize="432,396" path="m4062,80l4051,81,4039,83,4030,91,4024,106,4222,106,4216,98,4205,83,4202,80,4062,80xe" filled="t" fillcolor="#41529A" stroked="f">
                <v:path arrowok="t"/>
                <v:fill type="solid"/>
              </v:shape>
              <v:shape style="position:absolute;left:3869;top:6;width:432;height:396" coordorigin="3869,6" coordsize="432,396" path="m4110,54l4097,54,4087,59,4080,78,4072,80,4202,80,4194,70,4183,59,4181,58,4132,58,4122,56,4110,54xe" filled="t" fillcolor="#41529A" stroked="f">
                <v:path arrowok="t"/>
                <v:fill type="solid"/>
              </v:shape>
              <v:shape style="position:absolute;left:3869;top:6;width:432;height:396" coordorigin="3869,6" coordsize="432,396" path="m4152,45l4143,48,4136,57,4132,58,4181,58,4172,51,4161,46,4152,45xe" filled="t" fillcolor="#41529A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02.643494pt;margin-top:-48.683056pt;width:40.775pt;height:36.902784pt;mso-position-horizontal-relative:page;mso-position-vertical-relative:paragraph;z-index:-7982" coordorigin="8053,-974" coordsize="815,738">
            <v:group style="position:absolute;left:8057;top:-969;width:807;height:388" coordorigin="8057,-969" coordsize="807,388">
              <v:shape style="position:absolute;left:8057;top:-969;width:807;height:388" coordorigin="8057,-969" coordsize="807,388" path="m8864,-921l8859,-943,8845,-959,8825,-968,8106,-969,8084,-964,8067,-951,8058,-931,8057,-630,8062,-609,8076,-592,8096,-583,8816,-582,8837,-587,8854,-601,8863,-620,8864,-921xe" filled="f" stroked="t" strokeweight=".423pt" strokecolor="#A0A3A8">
                <v:path arrowok="t"/>
              </v:shape>
            </v:group>
            <v:group style="position:absolute;left:8254;top:-837;width:61;height:122" coordorigin="8254,-837" coordsize="61,122">
              <v:shape style="position:absolute;left:8254;top:-837;width:61;height:122" coordorigin="8254,-837" coordsize="61,122" path="m8254,-837l8254,-715,8315,-776,8254,-837xe" filled="t" fillcolor="#7E594B" stroked="f">
                <v:path arrowok="t"/>
                <v:fill type="solid"/>
              </v:shape>
            </v:group>
            <v:group style="position:absolute;left:8151;top:-837;width:61;height:122" coordorigin="8151,-837" coordsize="61,122">
              <v:shape style="position:absolute;left:8151;top:-837;width:61;height:122" coordorigin="8151,-837" coordsize="61,122" path="m8212,-837l8151,-776,8212,-715,8212,-837xe" filled="t" fillcolor="#7E594B" stroked="f">
                <v:path arrowok="t"/>
                <v:fill type="solid"/>
              </v:shape>
            </v:group>
            <v:group style="position:absolute;left:8368;top:-836;width:396;height:120" coordorigin="8368,-836" coordsize="396,120">
              <v:shape style="position:absolute;left:8368;top:-836;width:396;height:120" coordorigin="8368,-836" coordsize="396,120" path="m8732,-836l8717,-836,8709,-833,8696,-824,8691,-816,8687,-806,8684,-797,8682,-786,8682,-763,8684,-753,8687,-744,8691,-735,8696,-728,8710,-718,8718,-716,8733,-716,8760,-731,8721,-731,8715,-733,8711,-736,8706,-739,8702,-744,8699,-751,8697,-757,8696,-766,8696,-784,8697,-792,8699,-799,8700,-803,8713,-818,8716,-820,8721,-821,8755,-821,8752,-825,8748,-829,8743,-832,8738,-834,8732,-836xe" filled="t" fillcolor="#6B6E74" stroked="f">
                <v:path arrowok="t"/>
                <v:fill type="solid"/>
              </v:shape>
              <v:shape style="position:absolute;left:8368;top:-836;width:396;height:120" coordorigin="8368,-836" coordsize="396,120" path="m8726,-778l8725,-763,8726,-763,8726,-762,8751,-762,8750,-742,8748,-740,8745,-737,8735,-732,8731,-731,8760,-731,8763,-734,8763,-777,8726,-778xe" filled="t" fillcolor="#6B6E74" stroked="f">
                <v:path arrowok="t"/>
                <v:fill type="solid"/>
              </v:shape>
              <v:shape style="position:absolute;left:8368;top:-836;width:396;height:120" coordorigin="8368,-836" coordsize="396,120" path="m8755,-821l8730,-821,8734,-820,8737,-818,8741,-816,8743,-814,8745,-810,8747,-807,8749,-803,8750,-796,8761,-800,8762,-800,8760,-809,8758,-815,8755,-820,8755,-821xe" filled="t" fillcolor="#6B6E74" stroked="f">
                <v:path arrowok="t"/>
                <v:fill type="solid"/>
              </v:shape>
              <v:shape style="position:absolute;left:8368;top:-836;width:396;height:120" coordorigin="8368,-836" coordsize="396,120" path="m8599,-834l8598,-718,8599,-718,8599,-717,8610,-717,8611,-804,8626,-804,8611,-833,8599,-834xe" filled="t" fillcolor="#6B6E74" stroked="f">
                <v:path arrowok="t"/>
                <v:fill type="solid"/>
              </v:shape>
              <v:shape style="position:absolute;left:8368;top:-836;width:396;height:120" coordorigin="8368,-836" coordsize="396,120" path="m8626,-804l8611,-804,8654,-718,8667,-717,8667,-747,8655,-747,8626,-804xe" filled="t" fillcolor="#6B6E74" stroked="f">
                <v:path arrowok="t"/>
                <v:fill type="solid"/>
              </v:shape>
              <v:shape style="position:absolute;left:8368;top:-836;width:396;height:120" coordorigin="8368,-836" coordsize="396,120" path="m8656,-834l8655,-747,8667,-747,8667,-833,8656,-834xe" filled="t" fillcolor="#6B6E74" stroked="f">
                <v:path arrowok="t"/>
                <v:fill type="solid"/>
              </v:shape>
              <v:shape style="position:absolute;left:8368;top:-836;width:396;height:120" coordorigin="8368,-836" coordsize="396,120" path="m8568,-834l8567,-718,8568,-718,8568,-717,8579,-717,8580,-830,8579,-830,8579,-832,8580,-832,8580,-833,8568,-834xe" filled="t" fillcolor="#6B6E74" stroked="f">
                <v:path arrowok="t"/>
                <v:fill type="solid"/>
              </v:shape>
              <v:shape style="position:absolute;left:8368;top:-836;width:396;height:120" coordorigin="8368,-836" coordsize="396,120" path="m8580,-832l8579,-832,8579,-830,8580,-830,8580,-832xe" filled="t" fillcolor="#6B6E74" stroked="f">
                <v:path arrowok="t"/>
                <v:fill type="solid"/>
              </v:shape>
              <v:shape style="position:absolute;left:8368;top:-836;width:396;height:120" coordorigin="8368,-836" coordsize="396,120" path="m8479,-718l8467,-718,8467,-717,8479,-717,8479,-718xe" filled="t" fillcolor="#6B6E74" stroked="f">
                <v:path arrowok="t"/>
                <v:fill type="solid"/>
              </v:shape>
              <v:shape style="position:absolute;left:8368;top:-836;width:396;height:120" coordorigin="8368,-836" coordsize="396,120" path="m8512,-814l8500,-814,8500,-812,8501,-809,8520,-718,8531,-717,8537,-742,8526,-742,8525,-752,8523,-763,8520,-775,8512,-814xe" filled="t" fillcolor="#6B6E74" stroked="f">
                <v:path arrowok="t"/>
                <v:fill type="solid"/>
              </v:shape>
              <v:shape style="position:absolute;left:8368;top:-836;width:396;height:120" coordorigin="8368,-836" coordsize="396,120" path="m8445,-834l8444,-834,8467,-718,8467,-718,8479,-718,8484,-741,8473,-741,8471,-753,8457,-833,8445,-834xe" filled="t" fillcolor="#6B6E74" stroked="f">
                <v:path arrowok="t"/>
                <v:fill type="solid"/>
              </v:shape>
              <v:shape style="position:absolute;left:8368;top:-836;width:396;height:120" coordorigin="8368,-836" coordsize="396,120" path="m8493,-834l8476,-756,8476,-754,8475,-749,8473,-741,8484,-741,8498,-805,8499,-811,8500,-814,8512,-814,8508,-833,8493,-834xe" filled="t" fillcolor="#6B6E74" stroked="f">
                <v:path arrowok="t"/>
                <v:fill type="solid"/>
              </v:shape>
              <v:shape style="position:absolute;left:8368;top:-836;width:396;height:120" coordorigin="8368,-836" coordsize="396,120" path="m8556,-834l8544,-834,8529,-760,8528,-753,8527,-747,8526,-742,8537,-742,8556,-834xe" filled="t" fillcolor="#6B6E74" stroked="f">
                <v:path arrowok="t"/>
                <v:fill type="solid"/>
              </v:shape>
              <v:shape style="position:absolute;left:8368;top:-836;width:396;height:120" coordorigin="8368,-836" coordsize="396,120" path="m8380,-757l8369,-756,8369,-755,8368,-755,8368,-747,8369,-740,8372,-734,8375,-728,8380,-723,8385,-720,8391,-717,8397,-715,8412,-715,8433,-731,8400,-731,8396,-732,8381,-751,8380,-757xe" filled="t" fillcolor="#6B6E74" stroked="f">
                <v:path arrowok="t"/>
                <v:fill type="solid"/>
              </v:shape>
              <v:shape style="position:absolute;left:8368;top:-836;width:396;height:120" coordorigin="8368,-836" coordsize="396,120" path="m8409,-836l8396,-836,8391,-835,8371,-809,8371,-797,8372,-793,8374,-789,8376,-784,8379,-781,8384,-778,8387,-775,8392,-773,8400,-770,8408,-768,8425,-753,8425,-746,8409,-731,8433,-731,8437,-739,8438,-745,8438,-757,8437,-763,8434,-768,8432,-772,8394,-790,8389,-792,8387,-795,8385,-797,8384,-800,8384,-809,8385,-813,8391,-819,8396,-821,8430,-821,8428,-825,8424,-829,8414,-834,8409,-836xe" filled="t" fillcolor="#6B6E74" stroked="f">
                <v:path arrowok="t"/>
                <v:fill type="solid"/>
              </v:shape>
              <v:shape style="position:absolute;left:8368;top:-836;width:396;height:120" coordorigin="8368,-836" coordsize="396,120" path="m8430,-821l8409,-821,8414,-819,8417,-815,8420,-812,8422,-807,8422,-800,8434,-800,8435,-808,8434,-814,8431,-819,8430,-821xe" filled="t" fillcolor="#6B6E74" stroked="f">
                <v:path arrowok="t"/>
                <v:fill type="solid"/>
              </v:shape>
            </v:group>
            <v:group style="position:absolute;left:8364;top:-672;width:465;height:426" coordorigin="8364,-672" coordsize="465,426">
              <v:shape style="position:absolute;left:8364;top:-672;width:465;height:426" coordorigin="8364,-672" coordsize="465,426" path="m8468,-452l8445,-451,8423,-448,8408,-441,8414,-421,8428,-405,8446,-392,8464,-380,8493,-355,8546,-312,8611,-285,8657,-280,8655,-272,8656,-256,8667,-246,8681,-249,8740,-276,8790,-321,8826,-381,8829,-395,8827,-407,8819,-416,8805,-420,8796,-425,8790,-441,8790,-443,8514,-443,8488,-449,8468,-452xe" filled="t" fillcolor="#41529A" stroked="f">
                <v:path arrowok="t"/>
                <v:fill type="solid"/>
              </v:shape>
              <v:shape style="position:absolute;left:8364;top:-672;width:465;height:426" coordorigin="8364,-672" coordsize="465,426" path="m8377,-672l8364,-649,8364,-630,8369,-619,8511,-445,8514,-443,8790,-443,8786,-463,8782,-487,8756,-546,8754,-549,8527,-549,8420,-660,8413,-664,8396,-672,8377,-672xe" filled="t" fillcolor="#41529A" stroked="f">
                <v:path arrowok="t"/>
                <v:fill type="solid"/>
              </v:shape>
              <v:shape style="position:absolute;left:8364;top:-672;width:465;height:426" coordorigin="8364,-672" coordsize="465,426" path="m8559,-591l8547,-590,8537,-583,8530,-570,8527,-549,8754,-549,8747,-560,8736,-575,8725,-590,8581,-590,8571,-591,8559,-591xe" filled="t" fillcolor="#41529A" stroked="f">
                <v:path arrowok="t"/>
                <v:fill type="solid"/>
              </v:shape>
              <v:shape style="position:absolute;left:8364;top:-672;width:465;height:426" coordorigin="8364,-672" coordsize="465,426" path="m8613,-622l8602,-619,8594,-610,8591,-594,8588,-590,8581,-590,8725,-590,8714,-603,8702,-614,8696,-619,8647,-619,8638,-619,8626,-621,8613,-622xe" filled="t" fillcolor="#41529A" stroked="f">
                <v:path arrowok="t"/>
                <v:fill type="solid"/>
              </v:shape>
              <v:shape style="position:absolute;left:8364;top:-672;width:465;height:426" coordorigin="8364,-672" coordsize="465,426" path="m8669,-631l8660,-629,8652,-621,8647,-619,8696,-619,8690,-623,8679,-629,8669,-631xe" filled="t" fillcolor="#41529A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color w:val="87898E"/>
          <w:spacing w:val="0"/>
          <w:w w:val="100"/>
        </w:rPr>
        <w:t>2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9"/>
        <w:spacing w:line="256" w:lineRule="exact"/>
        <w:ind w:left="946" w:right="738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color w:val="000001"/>
          <w:spacing w:val="0"/>
          <w:w w:val="100"/>
        </w:rPr>
        <w:t>Управление</w:t>
      </w:r>
      <w:r>
        <w:rPr>
          <w:rFonts w:ascii="Calibri" w:hAnsi="Calibri" w:cs="Calibri" w:eastAsia="Calibri"/>
          <w:color w:val="000001"/>
          <w:spacing w:val="36"/>
          <w:w w:val="100"/>
        </w:rPr>
        <w:t> </w:t>
      </w:r>
      <w:r>
        <w:rPr>
          <w:rFonts w:ascii="Calibri" w:hAnsi="Calibri" w:cs="Calibri" w:eastAsia="Calibri"/>
          <w:color w:val="000001"/>
          <w:spacing w:val="0"/>
          <w:w w:val="100"/>
        </w:rPr>
        <w:t>скоростью</w:t>
      </w:r>
      <w:r>
        <w:rPr>
          <w:rFonts w:ascii="Calibri" w:hAnsi="Calibri" w:cs="Calibri" w:eastAsia="Calibri"/>
          <w:color w:val="000001"/>
          <w:spacing w:val="37"/>
          <w:w w:val="100"/>
        </w:rPr>
        <w:t> </w:t>
      </w:r>
      <w:r>
        <w:rPr>
          <w:rFonts w:ascii="Calibri" w:hAnsi="Calibri" w:cs="Calibri" w:eastAsia="Calibri"/>
          <w:color w:val="000001"/>
          <w:spacing w:val="0"/>
          <w:w w:val="100"/>
        </w:rPr>
        <w:t>вращения</w:t>
      </w:r>
      <w:r>
        <w:rPr>
          <w:rFonts w:ascii="Calibri" w:hAnsi="Calibri" w:cs="Calibri" w:eastAsia="Calibri"/>
          <w:color w:val="000001"/>
          <w:spacing w:val="0"/>
          <w:w w:val="102"/>
        </w:rPr>
        <w:t> </w:t>
      </w:r>
      <w:r>
        <w:rPr>
          <w:rFonts w:ascii="Calibri" w:hAnsi="Calibri" w:cs="Calibri" w:eastAsia="Calibri"/>
          <w:color w:val="000001"/>
          <w:spacing w:val="0"/>
          <w:w w:val="100"/>
        </w:rPr>
        <w:t>вентилятора</w:t>
      </w:r>
      <w:r>
        <w:rPr>
          <w:rFonts w:ascii="Calibri" w:hAnsi="Calibri" w:cs="Calibri" w:eastAsia="Calibri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color w:val="000001"/>
          <w:spacing w:val="0"/>
          <w:w w:val="100"/>
        </w:rPr>
        <w:t>(FAN)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56" w:lineRule="exact"/>
        <w:ind w:left="946" w:right="0" w:firstLine="0"/>
        <w:jc w:val="both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FAN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SPEED.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каждом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нажатии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значение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скорости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вентилятора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меняется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следующим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образом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: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08" w:lineRule="exact" w:before="89"/>
        <w:ind w:left="614" w:right="1497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spacing w:val="0"/>
          <w:w w:val="105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Регулировка</w:t>
      </w:r>
      <w:r>
        <w:rPr>
          <w:rFonts w:ascii="Calibri" w:hAnsi="Calibri" w:cs="Calibri" w:eastAsia="Calibri"/>
          <w:b w:val="0"/>
          <w:bCs w:val="0"/>
          <w:color w:val="000001"/>
          <w:spacing w:val="-25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направления</w:t>
      </w:r>
      <w:r>
        <w:rPr>
          <w:rFonts w:ascii="Calibri" w:hAnsi="Calibri" w:cs="Calibri" w:eastAsia="Calibri"/>
          <w:b w:val="0"/>
          <w:bCs w:val="0"/>
          <w:color w:val="000001"/>
          <w:spacing w:val="-24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потока</w:t>
      </w:r>
      <w:r>
        <w:rPr>
          <w:rFonts w:ascii="Calibri" w:hAnsi="Calibri" w:cs="Calibri" w:eastAsia="Calibri"/>
          <w:b w:val="0"/>
          <w:bCs w:val="0"/>
          <w:color w:val="000001"/>
          <w:spacing w:val="-24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воздуха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влево‐вправо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8" w:lineRule="exact"/>
        <w:ind w:left="614" w:right="1623" w:hanging="0"/>
        <w:jc w:val="both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57.159485pt;margin-top:-22.903522pt;width:25.865pt;height:12.649pt;mso-position-horizontal-relative:page;mso-position-vertical-relative:paragraph;z-index:-7983" coordorigin="9143,-458" coordsize="517,253">
            <v:group style="position:absolute;left:9147;top:-454;width:509;height:245" coordorigin="9147,-454" coordsize="509,245">
              <v:shape style="position:absolute;left:9147;top:-454;width:509;height:245" coordorigin="9147,-454" coordsize="509,245" path="m9656,-423l9648,-444,9629,-454,9178,-454,9158,-446,9148,-427,9147,-240,9155,-220,9174,-210,9626,-209,9646,-217,9656,-236,9656,-423xe" filled="f" stroked="t" strokeweight=".423pt" strokecolor="#A0A3A8">
                <v:path arrowok="t"/>
              </v:shape>
            </v:group>
            <v:group style="position:absolute;left:9271;top:-370;width:38;height:77" coordorigin="9271,-370" coordsize="38,77">
              <v:shape style="position:absolute;left:9271;top:-370;width:38;height:77" coordorigin="9271,-370" coordsize="38,77" path="m9271,-370l9271,-293,9310,-332,9271,-370xe" filled="t" fillcolor="#7E594B" stroked="f">
                <v:path arrowok="t"/>
                <v:fill type="solid"/>
              </v:shape>
            </v:group>
            <v:group style="position:absolute;left:9207;top:-370;width:39;height:77" coordorigin="9207,-370" coordsize="39,77">
              <v:shape style="position:absolute;left:9207;top:-370;width:39;height:77" coordorigin="9207,-370" coordsize="39,77" path="m9245,-370l9207,-332,9245,-293,9245,-370xe" filled="t" fillcolor="#7E594B" stroked="f">
                <v:path arrowok="t"/>
                <v:fill type="solid"/>
              </v:shape>
            </v:group>
            <v:group style="position:absolute;left:9343;top:-370;width:249;height:76" coordorigin="9343,-370" coordsize="249,76">
              <v:shape style="position:absolute;left:9343;top:-370;width:249;height:76" coordorigin="9343,-370" coordsize="249,76" path="m9573,-370l9563,-370,9559,-368,9541,-338,9541,-323,9564,-294,9574,-294,9577,-295,9581,-297,9585,-299,9589,-302,9591,-304,9566,-304,9562,-305,9559,-307,9556,-309,9554,-312,9552,-316,9551,-320,9550,-324,9550,-338,9550,-342,9552,-347,9553,-349,9561,-358,9563,-360,9566,-360,9587,-360,9586,-363,9583,-365,9580,-367,9577,-369,9573,-370xe" filled="t" fillcolor="#6B6E74" stroked="f">
                <v:path arrowok="t"/>
                <v:fill type="solid"/>
              </v:shape>
              <v:shape style="position:absolute;left:9343;top:-370;width:249;height:76" coordorigin="9343,-370" coordsize="249,76" path="m9569,-333l9568,-324,9569,-324,9569,-323,9585,-323,9584,-310,9583,-309,9581,-307,9575,-304,9572,-304,9591,-304,9592,-305,9593,-332,9569,-333xe" filled="t" fillcolor="#6B6E74" stroked="f">
                <v:path arrowok="t"/>
                <v:fill type="solid"/>
              </v:shape>
              <v:shape style="position:absolute;left:9343;top:-370;width:249;height:76" coordorigin="9343,-370" coordsize="249,76" path="m9587,-360l9572,-360,9574,-360,9576,-358,9578,-357,9580,-356,9581,-354,9582,-352,9583,-349,9584,-345,9584,-344,9591,-347,9592,-347,9591,-353,9589,-357,9587,-360xe" filled="t" fillcolor="#6B6E74" stroked="f">
                <v:path arrowok="t"/>
                <v:fill type="solid"/>
              </v:shape>
              <v:shape style="position:absolute;left:9343;top:-370;width:249;height:76" coordorigin="9343,-370" coordsize="249,76" path="m9489,-368l9488,-296,9489,-296,9489,-295,9496,-295,9496,-350,9506,-350,9497,-368,9489,-368xe" filled="t" fillcolor="#6B6E74" stroked="f">
                <v:path arrowok="t"/>
                <v:fill type="solid"/>
              </v:shape>
              <v:shape style="position:absolute;left:9343;top:-370;width:249;height:76" coordorigin="9343,-370" coordsize="249,76" path="m9506,-350l9496,-350,9524,-295,9532,-295,9532,-314,9524,-314,9506,-350xe" filled="t" fillcolor="#6B6E74" stroked="f">
                <v:path arrowok="t"/>
                <v:fill type="solid"/>
              </v:shape>
              <v:shape style="position:absolute;left:9343;top:-370;width:249;height:76" coordorigin="9343,-370" coordsize="249,76" path="m9525,-368l9524,-314,9532,-314,9532,-368,9525,-368xe" filled="t" fillcolor="#6B6E74" stroked="f">
                <v:path arrowok="t"/>
                <v:fill type="solid"/>
              </v:shape>
              <v:shape style="position:absolute;left:9343;top:-370;width:249;height:76" coordorigin="9343,-370" coordsize="249,76" path="m9469,-368l9469,-296,9469,-296,9469,-295,9476,-295,9477,-366,9476,-366,9476,-367,9477,-367,9477,-368,9469,-368xe" filled="t" fillcolor="#6B6E74" stroked="f">
                <v:path arrowok="t"/>
                <v:fill type="solid"/>
              </v:shape>
              <v:shape style="position:absolute;left:9343;top:-370;width:249;height:76" coordorigin="9343,-370" coordsize="249,76" path="m9477,-367l9476,-367,9476,-366,9477,-366,9477,-367xe" filled="t" fillcolor="#6B6E74" stroked="f">
                <v:path arrowok="t"/>
                <v:fill type="solid"/>
              </v:shape>
              <v:shape style="position:absolute;left:9343;top:-370;width:249;height:76" coordorigin="9343,-370" coordsize="249,76" path="m9413,-296l9406,-296,9406,-295,9413,-295,9413,-296xe" filled="t" fillcolor="#6B6E74" stroked="f">
                <v:path arrowok="t"/>
                <v:fill type="solid"/>
              </v:shape>
              <v:shape style="position:absolute;left:9343;top:-370;width:249;height:76" coordorigin="9343,-370" coordsize="249,76" path="m9434,-356l9426,-356,9427,-354,9428,-350,9439,-295,9446,-295,9450,-310,9443,-310,9442,-317,9441,-324,9439,-331,9434,-356xe" filled="t" fillcolor="#6B6E74" stroked="f">
                <v:path arrowok="t"/>
                <v:fill type="solid"/>
              </v:shape>
              <v:shape style="position:absolute;left:9343;top:-370;width:249;height:76" coordorigin="9343,-370" coordsize="249,76" path="m9392,-368l9391,-368,9405,-295,9406,-296,9413,-296,9417,-310,9410,-310,9409,-317,9408,-322,9400,-368,9392,-368xe" filled="t" fillcolor="#6B6E74" stroked="f">
                <v:path arrowok="t"/>
                <v:fill type="solid"/>
              </v:shape>
              <v:shape style="position:absolute;left:9343;top:-370;width:249;height:76" coordorigin="9343,-370" coordsize="249,76" path="m9422,-368l9411,-319,9411,-318,9411,-315,9410,-310,9417,-310,9425,-350,9426,-352,9426,-354,9426,-356,9434,-356,9432,-368,9422,-368xe" filled="t" fillcolor="#6B6E74" stroked="f">
                <v:path arrowok="t"/>
                <v:fill type="solid"/>
              </v:shape>
              <v:shape style="position:absolute;left:9343;top:-370;width:249;height:76" coordorigin="9343,-370" coordsize="249,76" path="m9462,-368l9454,-368,9444,-317,9444,-314,9443,-310,9450,-310,9462,-368xe" filled="t" fillcolor="#6B6E74" stroked="f">
                <v:path arrowok="t"/>
                <v:fill type="solid"/>
              </v:shape>
              <v:shape style="position:absolute;left:9343;top:-370;width:249;height:76" coordorigin="9343,-370" coordsize="249,76" path="m9351,-320l9344,-319,9344,-319,9343,-319,9354,-297,9358,-295,9362,-294,9371,-294,9374,-295,9381,-299,9383,-301,9384,-304,9363,-304,9361,-304,9356,-307,9354,-309,9352,-313,9351,-316,9351,-320xe" filled="t" fillcolor="#6B6E74" stroked="f">
                <v:path arrowok="t"/>
                <v:fill type="solid"/>
              </v:shape>
              <v:shape style="position:absolute;left:9343;top:-370;width:249;height:76" coordorigin="9343,-370" coordsize="249,76" path="m9369,-370l9361,-370,9358,-369,9352,-365,9349,-363,9346,-356,9345,-353,9345,-345,9346,-343,9347,-340,9348,-337,9369,-327,9372,-325,9376,-324,9377,-322,9379,-319,9379,-317,9379,-313,9379,-311,9378,-309,9377,-308,9375,-306,9371,-304,9369,-304,9384,-304,9387,-308,9387,-312,9387,-320,9360,-340,9356,-342,9355,-344,9354,-345,9353,-347,9353,-353,9354,-355,9356,-357,9358,-359,9361,-360,9383,-360,9381,-363,9379,-365,9373,-369,9369,-370xe" filled="t" fillcolor="#6B6E74" stroked="f">
                <v:path arrowok="t"/>
                <v:fill type="solid"/>
              </v:shape>
              <v:shape style="position:absolute;left:9343;top:-370;width:249;height:76" coordorigin="9343,-370" coordsize="249,76" path="m9383,-360l9369,-360,9372,-359,9374,-357,9376,-355,9377,-351,9378,-347,9385,-347,9386,-351,9385,-353,9385,-356,9383,-360xe" filled="t" fillcolor="#6B6E74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38.923004pt;margin-top:39.886761pt;width:171.666pt;height:30.338422pt;mso-position-horizontal-relative:page;mso-position-vertical-relative:paragraph;z-index:-7981" coordorigin="6778,798" coordsize="3433,607">
            <v:group style="position:absolute;left:6959;top:808;width:329;height:587" coordorigin="6959,808" coordsize="329,587">
              <v:shape style="position:absolute;left:6959;top:808;width:329;height:587" coordorigin="6959,808" coordsize="329,587" path="m7109,808l7045,827,6995,868,6965,926,6959,972,6959,1235,6973,1297,7010,1348,7067,1382,7138,1395,7161,1391,7220,1364,7264,1316,7286,1254,7288,1231,7288,968,7274,905,7237,854,7180,820,7109,808xe" filled="t" fillcolor="#C3C3C4" stroked="f">
                <v:path arrowok="t"/>
                <v:fill type="solid"/>
              </v:shape>
            </v:group>
            <v:group style="position:absolute;left:7236;top:961;width:106;height:2" coordorigin="7236,961" coordsize="106,2">
              <v:shape style="position:absolute;left:7236;top:961;width:106;height:2" coordorigin="7236,961" coordsize="106,0" path="m7236,961l7342,961e" filled="f" stroked="t" strokeweight=".565pt" strokecolor="#231F21">
                <v:path arrowok="t"/>
              </v:shape>
            </v:group>
            <v:group style="position:absolute;left:7315;top:941;width:90;height:55" coordorigin="7315,941" coordsize="90,55">
              <v:shape style="position:absolute;left:7315;top:941;width:90;height:55" coordorigin="7315,941" coordsize="90,55" path="m7327,941l7331,964,7326,981,7319,993,7315,996,7406,961,7327,941xe" filled="t" fillcolor="#231F21" stroked="f">
                <v:path arrowok="t"/>
                <v:fill type="solid"/>
              </v:shape>
            </v:group>
            <v:group style="position:absolute;left:7315;top:941;width:90;height:55" coordorigin="7315,941" coordsize="90,55">
              <v:shape style="position:absolute;left:7315;top:941;width:90;height:55" coordorigin="7315,941" coordsize="90,55" path="m7315,996l7319,993,7326,981,7331,964,7327,941,7406,961,7315,996xe" filled="f" stroked="t" strokeweight=".283pt" strokecolor="#231F21">
                <v:path arrowok="t"/>
              </v:shape>
            </v:group>
            <v:group style="position:absolute;left:6787;top:974;width:114;height:2" coordorigin="6787,974" coordsize="114,2">
              <v:shape style="position:absolute;left:6787;top:974;width:114;height:2" coordorigin="6787,974" coordsize="114,0" path="m6787,974l6901,974e" filled="f" stroked="t" strokeweight=".565pt" strokecolor="#231F21">
                <v:path arrowok="t"/>
              </v:shape>
            </v:group>
            <v:group style="position:absolute;left:6857;top:951;width:128;height:55" coordorigin="6857,951" coordsize="128,55">
              <v:shape style="position:absolute;left:6857;top:951;width:128;height:55" coordorigin="6857,951" coordsize="128,55" path="m6868,951l6873,974,6868,991,6861,1002,6857,1006,6986,976,6868,951xe" filled="t" fillcolor="#231F21" stroked="f">
                <v:path arrowok="t"/>
                <v:fill type="solid"/>
              </v:shape>
            </v:group>
            <v:group style="position:absolute;left:6857;top:951;width:128;height:55" coordorigin="6857,951" coordsize="128,55">
              <v:shape style="position:absolute;left:6857;top:951;width:128;height:55" coordorigin="6857,951" coordsize="128,55" path="m6857,1006l6861,1002,6868,991,6873,974,6868,951,6986,976,6857,1006xe" filled="f" stroked="t" strokeweight=".283pt" strokecolor="#231F21">
                <v:path arrowok="t"/>
              </v:shape>
            </v:group>
            <v:group style="position:absolute;left:9934;top:917;width:57;height:107" coordorigin="9934,917" coordsize="57,107">
              <v:shape style="position:absolute;left:9934;top:917;width:57;height:107" coordorigin="9934,917" coordsize="57,107" path="m9992,917l9968,917,9934,1014,9953,1020,9973,1024,9992,917xe" filled="t" fillcolor="#595B5E" stroked="f">
                <v:path arrowok="t"/>
                <v:fill type="solid"/>
              </v:shape>
            </v:group>
            <v:group style="position:absolute;left:9979;top:917;width:43;height:112" coordorigin="9979,917" coordsize="43,112">
              <v:shape style="position:absolute;left:9979;top:917;width:43;height:112" coordorigin="9979,917" coordsize="43,112" path="m10022,917l9997,917,9979,1025,9998,1028,10019,1029,10022,917xe" filled="t" fillcolor="#595B5E" stroked="f">
                <v:path arrowok="t"/>
                <v:fill type="solid"/>
              </v:shape>
            </v:group>
            <v:group style="position:absolute;left:9892;top:917;width:71;height:90" coordorigin="9892,917" coordsize="71,90">
              <v:shape style="position:absolute;left:9892;top:917;width:71;height:90" coordorigin="9892,917" coordsize="71,90" path="m9963,917l9939,917,9892,982,9899,994,9919,1007,9963,917xe" filled="t" fillcolor="#595B5E" stroked="f">
                <v:path arrowok="t"/>
                <v:fill type="solid"/>
              </v:shape>
            </v:group>
            <v:group style="position:absolute;left:10056;top:917;width:56;height:108" coordorigin="10056,917" coordsize="56,108">
              <v:shape style="position:absolute;left:10056;top:917;width:56;height:108" coordorigin="10056,917" coordsize="56,108" path="m10080,917l10056,917,10074,1025,10094,1020,10112,1014,10080,917xe" filled="t" fillcolor="#595B5E" stroked="f">
                <v:path arrowok="t"/>
                <v:fill type="solid"/>
              </v:shape>
            </v:group>
            <v:group style="position:absolute;left:10026;top:917;width:40;height:112" coordorigin="10026,917" coordsize="40,112">
              <v:shape style="position:absolute;left:10026;top:917;width:40;height:112" coordorigin="10026,917" coordsize="40,112" path="m10051,917l10026,917,10026,1029,10047,1028,10066,1026,10051,917xe" filled="t" fillcolor="#595B5E" stroked="f">
                <v:path arrowok="t"/>
                <v:fill type="solid"/>
              </v:shape>
            </v:group>
            <v:group style="position:absolute;left:10085;top:917;width:71;height:95" coordorigin="10085,917" coordsize="71,95">
              <v:shape style="position:absolute;left:10085;top:917;width:71;height:95" coordorigin="10085,917" coordsize="71,95" path="m10109,917l10085,917,10118,1012,10142,1000,10155,987,10109,917xe" filled="t" fillcolor="#595B5E" stroked="f">
                <v:path arrowok="t"/>
                <v:fill type="solid"/>
              </v:shape>
            </v:group>
            <v:group style="position:absolute;left:9892;top:886;width:265;height:66" coordorigin="9892,886" coordsize="265,66">
              <v:shape style="position:absolute;left:9892;top:886;width:265;height:66" coordorigin="9892,886" coordsize="265,66" path="m10151,886l9898,886,9892,893,9892,952,9904,952,9935,910,10157,910,10157,893,10151,886xe" filled="t" fillcolor="#595B5E" stroked="f">
                <v:path arrowok="t"/>
                <v:fill type="solid"/>
              </v:shape>
              <v:shape style="position:absolute;left:9892;top:886;width:265;height:66" coordorigin="9892,886" coordsize="265,66" path="m10157,910l10114,910,10145,952,10157,952,10157,910xe" filled="t" fillcolor="#595B5E" stroked="f">
                <v:path arrowok="t"/>
                <v:fill type="solid"/>
              </v:shape>
            </v:group>
            <v:group style="position:absolute;left:8061;top:960;width:106;height:2" coordorigin="8061,960" coordsize="106,2">
              <v:shape style="position:absolute;left:8061;top:960;width:106;height:2" coordorigin="8061,960" coordsize="106,0" path="m8061,960l8167,960e" filled="f" stroked="t" strokeweight=".565pt" strokecolor="#231F21">
                <v:path arrowok="t"/>
              </v:shape>
            </v:group>
            <v:group style="position:absolute;left:8140;top:941;width:90;height:55" coordorigin="8140,941" coordsize="90,55">
              <v:shape style="position:absolute;left:8140;top:941;width:90;height:55" coordorigin="8140,941" coordsize="90,55" path="m8151,941l8156,963,8151,981,8144,992,8140,996,8231,960,8151,941xe" filled="t" fillcolor="#231F21" stroked="f">
                <v:path arrowok="t"/>
                <v:fill type="solid"/>
              </v:shape>
            </v:group>
            <v:group style="position:absolute;left:8140;top:941;width:90;height:55" coordorigin="8140,941" coordsize="90,55">
              <v:shape style="position:absolute;left:8140;top:941;width:90;height:55" coordorigin="8140,941" coordsize="90,55" path="m8140,996l8144,992,8151,981,8156,963,8151,941,8231,960,8140,996xe" filled="f" stroked="t" strokeweight=".283pt" strokecolor="#231F21">
                <v:path arrowok="t"/>
              </v:shape>
            </v:group>
            <v:group style="position:absolute;left:8854;top:960;width:106;height:2" coordorigin="8854,960" coordsize="106,2">
              <v:shape style="position:absolute;left:8854;top:960;width:106;height:2" coordorigin="8854,960" coordsize="106,0" path="m8854,960l8960,960e" filled="f" stroked="t" strokeweight=".565pt" strokecolor="#231F21">
                <v:path arrowok="t"/>
              </v:shape>
            </v:group>
            <v:group style="position:absolute;left:8933;top:941;width:90;height:55" coordorigin="8933,941" coordsize="90,55">
              <v:shape style="position:absolute;left:8933;top:941;width:90;height:55" coordorigin="8933,941" coordsize="90,55" path="m8944,941l8949,963,8944,981,8937,992,8933,996,9023,960,8944,941xe" filled="t" fillcolor="#231F21" stroked="f">
                <v:path arrowok="t"/>
                <v:fill type="solid"/>
              </v:shape>
            </v:group>
            <v:group style="position:absolute;left:8933;top:941;width:90;height:55" coordorigin="8933,941" coordsize="90,55">
              <v:shape style="position:absolute;left:8933;top:941;width:90;height:55" coordorigin="8933,941" coordsize="90,55" path="m8933,996l8937,992,8944,981,8949,963,8944,941,9023,960,8933,996xe" filled="f" stroked="t" strokeweight=".283pt" strokecolor="#231F21">
                <v:path arrowok="t"/>
              </v:shape>
            </v:group>
            <v:group style="position:absolute;left:8457;top:960;width:106;height:2" coordorigin="8457,960" coordsize="106,2">
              <v:shape style="position:absolute;left:8457;top:960;width:106;height:2" coordorigin="8457,960" coordsize="106,0" path="m8457,960l8563,960e" filled="f" stroked="t" strokeweight=".565pt" strokecolor="#231F21">
                <v:path arrowok="t"/>
              </v:shape>
            </v:group>
            <v:group style="position:absolute;left:8536;top:941;width:90;height:55" coordorigin="8536,941" coordsize="90,55">
              <v:shape style="position:absolute;left:8536;top:941;width:90;height:55" coordorigin="8536,941" coordsize="90,55" path="m8548,941l8552,964,8547,981,8540,992,8536,996,8627,960,8548,941xe" filled="t" fillcolor="#231F21" stroked="f">
                <v:path arrowok="t"/>
                <v:fill type="solid"/>
              </v:shape>
            </v:group>
            <v:group style="position:absolute;left:8536;top:941;width:90;height:55" coordorigin="8536,941" coordsize="90,55">
              <v:shape style="position:absolute;left:8536;top:941;width:90;height:55" coordorigin="8536,941" coordsize="90,55" path="m8536,996l8540,992,8547,981,8552,963,8548,941,8627,960,8536,996xe" filled="f" stroked="t" strokeweight=".283pt" strokecolor="#231F21">
                <v:path arrowok="t"/>
              </v:shape>
            </v:group>
            <v:group style="position:absolute;left:7649;top:960;width:106;height:2" coordorigin="7649,960" coordsize="106,2">
              <v:shape style="position:absolute;left:7649;top:960;width:106;height:2" coordorigin="7649,960" coordsize="106,0" path="m7649,960l7756,960e" filled="f" stroked="t" strokeweight=".565pt" strokecolor="#231F21">
                <v:path arrowok="t"/>
              </v:shape>
            </v:group>
            <v:group style="position:absolute;left:7728;top:941;width:90;height:55" coordorigin="7728,941" coordsize="90,55">
              <v:shape style="position:absolute;left:7728;top:941;width:90;height:55" coordorigin="7728,941" coordsize="90,55" path="m7740,941l7744,963,7739,981,7732,992,7728,996,7819,960,7740,941xe" filled="t" fillcolor="#231F21" stroked="f">
                <v:path arrowok="t"/>
                <v:fill type="solid"/>
              </v:shape>
            </v:group>
            <v:group style="position:absolute;left:7728;top:940;width:90;height:55" coordorigin="7728,940" coordsize="90,55">
              <v:shape style="position:absolute;left:7728;top:940;width:90;height:55" coordorigin="7728,940" coordsize="90,55" path="m7728,996l7732,992,7739,981,7744,963,7740,940,7819,960,7728,996xe" filled="f" stroked="t" strokeweight=".283pt" strokecolor="#231F21">
                <v:path arrowok="t"/>
              </v:shape>
            </v:group>
            <v:group style="position:absolute;left:6782;top:953;width:3427;height:333" coordorigin="6782,953" coordsize="3427,333">
              <v:shape style="position:absolute;left:6782;top:953;width:3427;height:333" coordorigin="6782,953" coordsize="3427,333" path="m10122,953l10209,953,10209,1286,6782,1285,6782,964e" filled="f" stroked="t" strokeweight=".318pt" strokecolor="#231F21">
                <v:path arrowok="t"/>
              </v:shape>
            </v:group>
            <v:group style="position:absolute;left:9278;top:971;width:106;height:2" coordorigin="9278,971" coordsize="106,2">
              <v:shape style="position:absolute;left:9278;top:971;width:106;height:2" coordorigin="9278,971" coordsize="106,0" path="m9278,971l9384,971e" filled="f" stroked="t" strokeweight=".565pt" strokecolor="#231F21">
                <v:path arrowok="t"/>
              </v:shape>
            </v:group>
            <v:group style="position:absolute;left:9357;top:952;width:90;height:55" coordorigin="9357,952" coordsize="90,55">
              <v:shape style="position:absolute;left:9357;top:952;width:90;height:55" coordorigin="9357,952" coordsize="90,55" path="m9368,952l9372,975,9368,992,9360,1003,9357,1007,9447,971,9368,952xe" filled="t" fillcolor="#231F21" stroked="f">
                <v:path arrowok="t"/>
                <v:fill type="solid"/>
              </v:shape>
            </v:group>
            <v:group style="position:absolute;left:9357;top:952;width:90;height:55" coordorigin="9357,952" coordsize="90,55">
              <v:shape style="position:absolute;left:9357;top:952;width:90;height:55" coordorigin="9357,952" coordsize="90,55" path="m9357,1007l9360,1003,9368,992,9372,975,9368,952,9447,971,9357,1007xe" filled="f" stroked="t" strokeweight=".283pt" strokecolor="#231F21">
                <v:path arrowok="t"/>
              </v:shape>
            </v:group>
            <v:group style="position:absolute;left:9701;top:983;width:106;height:2" coordorigin="9701,983" coordsize="106,2">
              <v:shape style="position:absolute;left:9701;top:983;width:106;height:2" coordorigin="9701,983" coordsize="106,0" path="m9701,983l9807,983e" filled="f" stroked="t" strokeweight=".565pt" strokecolor="#231F21">
                <v:path arrowok="t"/>
              </v:shape>
            </v:group>
            <v:group style="position:absolute;left:9780;top:964;width:90;height:55" coordorigin="9780,964" coordsize="90,55">
              <v:shape style="position:absolute;left:9780;top:964;width:90;height:55" coordorigin="9780,964" coordsize="90,55" path="m9791,964l9795,987,9791,1004,9784,1015,9780,1019,9870,983,9791,964xe" filled="t" fillcolor="#231F21" stroked="f">
                <v:path arrowok="t"/>
                <v:fill type="solid"/>
              </v:shape>
            </v:group>
            <v:group style="position:absolute;left:9780;top:964;width:90;height:55" coordorigin="9780,964" coordsize="90,55">
              <v:shape style="position:absolute;left:9780;top:964;width:90;height:55" coordorigin="9780,964" coordsize="90,55" path="m9780,1019l9784,1015,9791,1004,9795,987,9791,964,9870,983,9780,1019xe" filled="f" stroked="t" strokeweight=".283pt" strokecolor="#231F21">
                <v:path arrowok="t"/>
              </v:shape>
            </v:group>
            <v:group style="position:absolute;left:7072;top:944;width:43;height:112" coordorigin="7072,944" coordsize="43,112">
              <v:shape style="position:absolute;left:7072;top:944;width:43;height:112" coordorigin="7072,944" coordsize="43,112" path="m7115,944l7090,944,7072,1052,7092,1055,7112,1056,7115,944xe" filled="t" fillcolor="#595B5E" stroked="f">
                <v:path arrowok="t"/>
                <v:fill type="solid"/>
              </v:shape>
            </v:group>
            <v:group style="position:absolute;left:7120;top:944;width:40;height:112" coordorigin="7120,944" coordsize="40,112">
              <v:shape style="position:absolute;left:7120;top:944;width:40;height:112" coordorigin="7120,944" coordsize="40,112" path="m7145,944l7120,944,7120,1056,7141,1055,7160,1053,7145,944xe" filled="t" fillcolor="#595B5E" stroked="f">
                <v:path arrowok="t"/>
                <v:fill type="solid"/>
              </v:shape>
            </v:group>
            <v:group style="position:absolute;left:6985;top:913;width:265;height:66" coordorigin="6985,913" coordsize="265,66">
              <v:shape style="position:absolute;left:6985;top:913;width:265;height:66" coordorigin="6985,913" coordsize="265,66" path="m7244,913l6992,913,6985,920,6985,979,6998,979,7029,937,7250,937,7250,920,7244,913xe" filled="t" fillcolor="#595B5E" stroked="f">
                <v:path arrowok="t"/>
                <v:fill type="solid"/>
              </v:shape>
              <v:shape style="position:absolute;left:6985;top:913;width:265;height:66" coordorigin="6985,913" coordsize="265,66" path="m7250,937l7207,937,7238,979,7250,979,7250,937xe" filled="t" fillcolor="#595B5E" stroked="f">
                <v:path arrowok="t"/>
                <v:fill type="solid"/>
              </v:shape>
            </v:group>
            <v:group style="position:absolute;left:7447;top:943;width:57;height:107" coordorigin="7447,943" coordsize="57,107">
              <v:shape style="position:absolute;left:7447;top:943;width:57;height:107" coordorigin="7447,943" coordsize="57,107" path="m7504,943l7481,943,7447,1040,7465,1046,7485,1051,7504,943xe" filled="t" fillcolor="#595B5E" stroked="f">
                <v:path arrowok="t"/>
                <v:fill type="solid"/>
              </v:shape>
            </v:group>
            <v:group style="position:absolute;left:7569;top:943;width:57;height:108" coordorigin="7569,943" coordsize="57,108">
              <v:shape style="position:absolute;left:7569;top:943;width:57;height:108" coordorigin="7569,943" coordsize="57,108" path="m7592,943l7569,943,7586,1051,7607,1047,7625,1041,7592,943xe" filled="t" fillcolor="#595B5E" stroked="f">
                <v:path arrowok="t"/>
                <v:fill type="solid"/>
              </v:shape>
            </v:group>
            <v:group style="position:absolute;left:7404;top:913;width:265;height:66" coordorigin="7404,913" coordsize="265,66">
              <v:shape style="position:absolute;left:7404;top:913;width:265;height:66" coordorigin="7404,913" coordsize="265,66" path="m7663,913l7411,913,7404,919,7404,979,7417,979,7448,936,7669,936,7669,919,7663,913xe" filled="t" fillcolor="#595B5E" stroked="f">
                <v:path arrowok="t"/>
                <v:fill type="solid"/>
              </v:shape>
              <v:shape style="position:absolute;left:7404;top:913;width:265;height:66" coordorigin="7404,913" coordsize="265,66" path="m7669,936l7626,936,7657,979,7669,979,7669,936xe" filled="t" fillcolor="#595B5E" stroked="f">
                <v:path arrowok="t"/>
                <v:fill type="solid"/>
              </v:shape>
            </v:group>
            <v:group style="position:absolute;left:7821;top:933;width:71;height:90" coordorigin="7821,933" coordsize="71,90">
              <v:shape style="position:absolute;left:7821;top:933;width:71;height:90" coordorigin="7821,933" coordsize="71,90" path="m7893,933l7869,933,7821,999,7829,1010,7848,1023,7893,933xe" filled="t" fillcolor="#595B5E" stroked="f">
                <v:path arrowok="t"/>
                <v:fill type="solid"/>
              </v:shape>
            </v:group>
            <v:group style="position:absolute;left:8014;top:933;width:71;height:96" coordorigin="8014,933" coordsize="71,96">
              <v:shape style="position:absolute;left:8014;top:933;width:71;height:96" coordorigin="8014,933" coordsize="71,96" path="m8039,933l8014,933,8048,1029,8072,1016,8085,1004,8039,933xe" filled="t" fillcolor="#595B5E" stroked="f">
                <v:path arrowok="t"/>
                <v:fill type="solid"/>
              </v:shape>
            </v:group>
            <v:group style="position:absolute;left:7821;top:903;width:265;height:66" coordorigin="7821,903" coordsize="265,66">
              <v:shape style="position:absolute;left:7821;top:903;width:265;height:66" coordorigin="7821,903" coordsize="265,66" path="m8080,903l7828,903,7821,909,7821,969,7834,969,7865,926,8086,926,8086,909,8080,903xe" filled="t" fillcolor="#595B5E" stroked="f">
                <v:path arrowok="t"/>
                <v:fill type="solid"/>
              </v:shape>
              <v:shape style="position:absolute;left:7821;top:903;width:265;height:66" coordorigin="7821,903" coordsize="265,66" path="m8086,926l8043,926,8074,969,8086,969,8086,926xe" filled="t" fillcolor="#595B5E" stroked="f">
                <v:path arrowok="t"/>
                <v:fill type="solid"/>
              </v:shape>
            </v:group>
            <v:group style="position:absolute;left:8228;top:930;width:71;height:90" coordorigin="8228,930" coordsize="71,90">
              <v:shape style="position:absolute;left:8228;top:930;width:71;height:90" coordorigin="8228,930" coordsize="71,90" path="m8300,930l8276,930,8228,995,8235,1007,8255,1020,8300,930xe" filled="t" fillcolor="#595B5E" stroked="f">
                <v:path arrowok="t"/>
                <v:fill type="solid"/>
              </v:shape>
            </v:group>
            <v:group style="position:absolute;left:8228;top:900;width:265;height:66" coordorigin="8228,900" coordsize="265,66">
              <v:shape style="position:absolute;left:8228;top:900;width:265;height:66" coordorigin="8228,900" coordsize="265,66" path="m8487,900l8235,900,8228,906,8228,966,8240,966,8272,923,8493,923,8493,906,8487,900xe" filled="t" fillcolor="#595B5E" stroked="f">
                <v:path arrowok="t"/>
                <v:fill type="solid"/>
              </v:shape>
              <v:shape style="position:absolute;left:8228;top:900;width:265;height:66" coordorigin="8228,900" coordsize="265,66" path="m8493,923l8450,923,8481,966,8493,966,8493,923xe" filled="t" fillcolor="#595B5E" stroked="f">
                <v:path arrowok="t"/>
                <v:fill type="solid"/>
              </v:shape>
            </v:group>
            <v:group style="position:absolute;left:8668;top:933;width:57;height:107" coordorigin="8668,933" coordsize="57,107">
              <v:shape style="position:absolute;left:8668;top:933;width:57;height:107" coordorigin="8668,933" coordsize="57,107" path="m8725,933l8702,933,8668,1030,8686,1036,8706,1041,8725,933xe" filled="t" fillcolor="#595B5E" stroked="f">
                <v:path arrowok="t"/>
                <v:fill type="solid"/>
              </v:shape>
            </v:group>
            <v:group style="position:absolute;left:8625;top:903;width:265;height:66" coordorigin="8625,903" coordsize="265,66">
              <v:shape style="position:absolute;left:8625;top:903;width:265;height:66" coordorigin="8625,903" coordsize="265,66" path="m8884,903l8632,903,8626,909,8625,969,8638,969,8669,926,8890,926,8890,909,8884,903xe" filled="t" fillcolor="#595B5E" stroked="f">
                <v:path arrowok="t"/>
                <v:fill type="solid"/>
              </v:shape>
              <v:shape style="position:absolute;left:8625;top:903;width:265;height:66" coordorigin="8625,903" coordsize="265,66" path="m8890,926l8847,926,8878,969,8890,969,8890,926xe" filled="t" fillcolor="#595B5E" stroked="f">
                <v:path arrowok="t"/>
                <v:fill type="solid"/>
              </v:shape>
            </v:group>
            <v:group style="position:absolute;left:9202;top:926;width:56;height:108" coordorigin="9202,926" coordsize="56,108">
              <v:shape style="position:absolute;left:9202;top:926;width:56;height:108" coordorigin="9202,926" coordsize="56,108" path="m9225,926l9202,926,9219,1034,9240,1030,9258,1024,9225,926xe" filled="t" fillcolor="#595B5E" stroked="f">
                <v:path arrowok="t"/>
                <v:fill type="solid"/>
              </v:shape>
            </v:group>
            <v:group style="position:absolute;left:9037;top:896;width:265;height:66" coordorigin="9037,896" coordsize="265,66">
              <v:shape style="position:absolute;left:9037;top:896;width:265;height:66" coordorigin="9037,896" coordsize="265,66" path="m9296,896l9044,896,9037,902,9037,962,9050,962,9081,920,9302,920,9302,902,9296,896xe" filled="t" fillcolor="#595B5E" stroked="f">
                <v:path arrowok="t"/>
                <v:fill type="solid"/>
              </v:shape>
              <v:shape style="position:absolute;left:9037;top:896;width:265;height:66" coordorigin="9037,896" coordsize="265,66" path="m9302,920l9259,920,9290,962,9302,962,9302,920xe" filled="t" fillcolor="#595B5E" stroked="f">
                <v:path arrowok="t"/>
                <v:fill type="solid"/>
              </v:shape>
            </v:group>
            <v:group style="position:absolute;left:9649;top:920;width:71;height:95" coordorigin="9649,920" coordsize="71,95">
              <v:shape style="position:absolute;left:9649;top:920;width:71;height:95" coordorigin="9649,920" coordsize="71,95" path="m9673,920l9649,920,9682,1015,9707,1003,9720,991,9673,920xe" filled="t" fillcolor="#595B5E" stroked="f">
                <v:path arrowok="t"/>
                <v:fill type="solid"/>
              </v:shape>
            </v:group>
            <v:group style="position:absolute;left:9456;top:889;width:265;height:66" coordorigin="9456,889" coordsize="265,66">
              <v:shape style="position:absolute;left:9456;top:889;width:265;height:66" coordorigin="9456,889" coordsize="265,66" path="m9715,889l9462,889,9456,896,9456,955,9468,955,9499,913,9721,913,9721,896,9715,889xe" filled="t" fillcolor="#595B5E" stroked="f">
                <v:path arrowok="t"/>
                <v:fill type="solid"/>
              </v:shape>
              <v:shape style="position:absolute;left:9456;top:889;width:265;height:66" coordorigin="9456,889" coordsize="265,66" path="m9721,913l9678,913,9709,955,9721,955,9721,913xe" filled="t" fillcolor="#595B5E" stroked="f">
                <v:path arrowok="t"/>
                <v:fill type="solid"/>
              </v:shape>
            </v:group>
            <v:group style="position:absolute;left:9969;top:1039;width:136;height:15" coordorigin="9969,1039" coordsize="136,15">
              <v:shape style="position:absolute;left:9969;top:1039;width:136;height:15" coordorigin="9969,1039" coordsize="136,15" path="m10105,1039l10086,1045,10067,1050,10047,1053,10027,1053,10007,1052,9987,1049,9969,1044e" filled="f" stroked="t" strokeweight=".746pt" strokecolor="#595B5E">
                <v:path arrowok="t"/>
              </v:shape>
            </v:group>
            <v:group style="position:absolute;left:10094;top:1030;width:22;height:20" coordorigin="10094,1030" coordsize="22,20">
              <v:shape style="position:absolute;left:10094;top:1030;width:22;height:20" coordorigin="10094,1030" coordsize="22,20" path="m10115,1030l10094,1031,10108,1050,10115,1030xe" filled="t" fillcolor="#595B5E" stroked="f">
                <v:path arrowok="t"/>
                <v:fill type="solid"/>
              </v:shape>
            </v:group>
            <v:group style="position:absolute;left:9942;top:1028;width:21;height:20" coordorigin="9942,1028" coordsize="21,20">
              <v:shape style="position:absolute;left:9942;top:1028;width:21;height:20" coordorigin="9942,1028" coordsize="21,20" path="m9942,1028l9950,1048,9964,1029,9942,1028xe" filled="t" fillcolor="#595B5E" stroked="f">
                <v:path arrowok="t"/>
                <v:fill type="solid"/>
              </v:shape>
            </v:group>
            <v:group style="position:absolute;left:9530;top:1039;width:136;height:15" coordorigin="9530,1039" coordsize="136,15">
              <v:shape style="position:absolute;left:9530;top:1039;width:136;height:15" coordorigin="9530,1039" coordsize="136,15" path="m9666,1039l9648,1045,9628,1050,9608,1053,9588,1053,9568,1052,9549,1049,9530,1044e" filled="f" stroked="t" strokeweight=".746pt" strokecolor="#595B5E">
                <v:path arrowok="t"/>
              </v:shape>
            </v:group>
            <v:group style="position:absolute;left:9655;top:1030;width:21;height:20" coordorigin="9655,1030" coordsize="21,20">
              <v:shape style="position:absolute;left:9655;top:1030;width:21;height:20" coordorigin="9655,1030" coordsize="21,20" path="m9677,1030l9655,1031,9669,1050,9677,1030xe" filled="t" fillcolor="#595B5E" stroked="f">
                <v:path arrowok="t"/>
                <v:fill type="solid"/>
              </v:shape>
            </v:group>
            <v:group style="position:absolute;left:9504;top:1028;width:21;height:20" coordorigin="9504,1028" coordsize="21,20">
              <v:shape style="position:absolute;left:9504;top:1028;width:21;height:20" coordorigin="9504,1028" coordsize="21,20" path="m9504,1028l9511,1048,9525,1029,9504,1028xe" filled="t" fillcolor="#595B5E" stroked="f">
                <v:path arrowok="t"/>
                <v:fill type="solid"/>
              </v:shape>
            </v:group>
            <v:group style="position:absolute;left:9108;top:1047;width:136;height:15" coordorigin="9108,1047" coordsize="136,15">
              <v:shape style="position:absolute;left:9108;top:1047;width:136;height:15" coordorigin="9108,1047" coordsize="136,15" path="m9245,1047l9226,1054,9206,1058,9186,1061,9166,1062,9147,1061,9127,1058,9108,1053e" filled="f" stroked="t" strokeweight=".746pt" strokecolor="#595B5E">
                <v:path arrowok="t"/>
              </v:shape>
            </v:group>
            <v:group style="position:absolute;left:9233;top:1038;width:21;height:20" coordorigin="9233,1038" coordsize="21,20">
              <v:shape style="position:absolute;left:9233;top:1038;width:21;height:20" coordorigin="9233,1038" coordsize="21,20" path="m9255,1038l9233,1039,9248,1058,9255,1038xe" filled="t" fillcolor="#595B5E" stroked="f">
                <v:path arrowok="t"/>
                <v:fill type="solid"/>
              </v:shape>
            </v:group>
            <v:group style="position:absolute;left:9082;top:1037;width:21;height:20" coordorigin="9082,1037" coordsize="21,20">
              <v:shape style="position:absolute;left:9082;top:1037;width:21;height:20" coordorigin="9082,1037" coordsize="21,20" path="m9082,1037l9089,1057,9103,1038,9082,1037xe" filled="t" fillcolor="#595B5E" stroked="f">
                <v:path arrowok="t"/>
                <v:fill type="solid"/>
              </v:shape>
            </v:group>
            <v:group style="position:absolute;left:8695;top:1050;width:136;height:15" coordorigin="8695,1050" coordsize="136,15">
              <v:shape style="position:absolute;left:8695;top:1050;width:136;height:15" coordorigin="8695,1050" coordsize="136,15" path="m8831,1050l8813,1056,8793,1061,8773,1064,8753,1064,8733,1063,8714,1060,8695,1055e" filled="f" stroked="t" strokeweight=".746pt" strokecolor="#595B5E">
                <v:path arrowok="t"/>
              </v:shape>
            </v:group>
            <v:group style="position:absolute;left:8820;top:1040;width:21;height:20" coordorigin="8820,1040" coordsize="21,20">
              <v:shape style="position:absolute;left:8820;top:1040;width:21;height:20" coordorigin="8820,1040" coordsize="21,20" path="m8842,1040l8820,1042,8834,1061,8842,1040xe" filled="t" fillcolor="#595B5E" stroked="f">
                <v:path arrowok="t"/>
                <v:fill type="solid"/>
              </v:shape>
            </v:group>
            <v:group style="position:absolute;left:8669;top:1039;width:21;height:20" coordorigin="8669,1039" coordsize="21,20">
              <v:shape style="position:absolute;left:8669;top:1039;width:21;height:20" coordorigin="8669,1039" coordsize="21,20" path="m8669,1039l8676,1059,8690,1040,8669,1039xe" filled="t" fillcolor="#595B5E" stroked="f">
                <v:path arrowok="t"/>
                <v:fill type="solid"/>
              </v:shape>
            </v:group>
            <v:group style="position:absolute;left:8298;top:1045;width:136;height:15" coordorigin="8298,1045" coordsize="136,15">
              <v:shape style="position:absolute;left:8298;top:1045;width:136;height:15" coordorigin="8298,1045" coordsize="136,15" path="m8435,1045l8416,1051,8396,1056,8377,1059,8357,1059,8337,1058,8317,1055,8298,1050e" filled="f" stroked="t" strokeweight=".746pt" strokecolor="#595B5E">
                <v:path arrowok="t"/>
              </v:shape>
            </v:group>
            <v:group style="position:absolute;left:8424;top:1035;width:21;height:20" coordorigin="8424,1035" coordsize="21,20">
              <v:shape style="position:absolute;left:8424;top:1035;width:21;height:20" coordorigin="8424,1035" coordsize="21,20" path="m8445,1035l8424,1037,8438,1056,8445,1035xe" filled="t" fillcolor="#595B5E" stroked="f">
                <v:path arrowok="t"/>
                <v:fill type="solid"/>
              </v:shape>
            </v:group>
            <v:group style="position:absolute;left:8272;top:1034;width:21;height:20" coordorigin="8272,1034" coordsize="21,20">
              <v:shape style="position:absolute;left:8272;top:1034;width:21;height:20" coordorigin="8272,1034" coordsize="21,20" path="m8272,1034l8279,1054,8293,1035,8272,1034xe" filled="t" fillcolor="#595B5E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97.132751pt;margin-top:-38.543018pt;width:11.754114pt;height:21.134701pt;mso-position-horizontal-relative:page;mso-position-vertical-relative:paragraph;z-index:-7975" type="#_x0000_t202" filled="f" stroked="f">
            <v:textbox inset="0,0,0,0">
              <w:txbxContent>
                <w:p>
                  <w:pPr>
                    <w:spacing w:line="423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87898E"/>
                      <w:spacing w:val="0"/>
                      <w:w w:val="100"/>
                      <w:sz w:val="42"/>
                      <w:szCs w:val="42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-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каждом</w:t>
      </w:r>
      <w:r>
        <w:rPr>
          <w:rFonts w:ascii="Calibri" w:hAnsi="Calibri" w:cs="Calibri" w:eastAsia="Calibri"/>
          <w:b w:val="0"/>
          <w:bCs w:val="0"/>
          <w:color w:val="000001"/>
          <w:spacing w:val="-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нажатии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кнопки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             </w:t>
      </w:r>
      <w:r>
        <w:rPr>
          <w:rFonts w:ascii="Calibri" w:hAnsi="Calibri" w:cs="Calibri" w:eastAsia="Calibri"/>
          <w:b w:val="0"/>
          <w:bCs w:val="0"/>
          <w:color w:val="000001"/>
          <w:spacing w:val="4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8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пульте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ДУ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отображаются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следующие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направления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: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08" w:lineRule="exact"/>
        <w:jc w:val="both"/>
        <w:rPr>
          <w:rFonts w:ascii="Calibri" w:hAnsi="Calibri" w:cs="Calibri" w:eastAsia="Calibri"/>
          <w:sz w:val="20"/>
          <w:szCs w:val="20"/>
        </w:rPr>
        <w:sectPr>
          <w:type w:val="continuous"/>
          <w:pgSz w:w="11906" w:h="16840"/>
          <w:pgMar w:top="1580" w:bottom="0" w:left="260" w:right="340"/>
          <w:cols w:num="2" w:equalWidth="0">
            <w:col w:w="5443" w:space="40"/>
            <w:col w:w="5823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06" w:h="16840"/>
          <w:pgMar w:top="1580" w:bottom="0" w:left="260" w:right="340"/>
        </w:sectPr>
      </w:pP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2964" w:val="left" w:leader="none"/>
          <w:tab w:pos="4464" w:val="left" w:leader="none"/>
        </w:tabs>
        <w:ind w:left="1147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LOW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MED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HI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AUTO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6" w:lineRule="exact"/>
        <w:ind w:left="946" w:right="212" w:firstLine="0"/>
        <w:jc w:val="both"/>
        <w:rPr>
          <w:rFonts w:ascii="Calibri" w:hAnsi="Calibri" w:cs="Calibri" w:eastAsia="Calibri"/>
          <w:sz w:val="25"/>
          <w:szCs w:val="25"/>
        </w:rPr>
      </w:pPr>
      <w:r>
        <w:rPr/>
        <w:pict>
          <v:group style="position:absolute;margin-left:64.168503pt;margin-top:-54.18848pt;width:216.128pt;height:43.237729pt;mso-position-horizontal-relative:page;mso-position-vertical-relative:paragraph;z-index:-7995" coordorigin="1283,-1084" coordsize="4323,865">
            <v:group style="position:absolute;left:1762;top:-812;width:174;height:2" coordorigin="1762,-812" coordsize="174,2">
              <v:shape style="position:absolute;left:1762;top:-812;width:174;height:2" coordorigin="1762,-812" coordsize="174,0" path="m1762,-812l1936,-812e" filled="f" stroked="t" strokeweight=".803pt" strokecolor="#231F21">
                <v:path arrowok="t"/>
              </v:shape>
            </v:group>
            <v:group style="position:absolute;left:1926;top:-871;width:142;height:118" coordorigin="1926,-871" coordsize="142,118">
              <v:shape style="position:absolute;left:1926;top:-871;width:142;height:118" coordorigin="1926,-871" coordsize="142,118" path="m1926,-871l1926,-753,2068,-812,1926,-871xe" filled="t" fillcolor="#231F21" stroked="f">
                <v:path arrowok="t"/>
                <v:fill type="solid"/>
              </v:shape>
            </v:group>
            <v:group style="position:absolute;left:2650;top:-812;width:216;height:2" coordorigin="2650,-812" coordsize="216,2">
              <v:shape style="position:absolute;left:2650;top:-812;width:216;height:2" coordorigin="2650,-812" coordsize="216,0" path="m2650,-812l2867,-812e" filled="f" stroked="t" strokeweight=".803pt" strokecolor="#231F21">
                <v:path arrowok="t"/>
              </v:shape>
            </v:group>
            <v:group style="position:absolute;left:2845;top:-871;width:142;height:118" coordorigin="2845,-871" coordsize="142,118">
              <v:shape style="position:absolute;left:2845;top:-871;width:142;height:118" coordorigin="2845,-871" coordsize="142,118" path="m2845,-871l2845,-753,2986,-812,2845,-871xe" filled="t" fillcolor="#231F21" stroked="f">
                <v:path arrowok="t"/>
                <v:fill type="solid"/>
              </v:shape>
            </v:group>
            <v:group style="position:absolute;left:3852;top:-808;width:191;height:2" coordorigin="3852,-808" coordsize="191,2">
              <v:shape style="position:absolute;left:3852;top:-808;width:191;height:2" coordorigin="3852,-808" coordsize="191,0" path="m3852,-808l4043,-808e" filled="f" stroked="t" strokeweight=".803pt" strokecolor="#231F21">
                <v:path arrowok="t"/>
              </v:shape>
            </v:group>
            <v:group style="position:absolute;left:4034;top:-867;width:142;height:118" coordorigin="4034,-867" coordsize="142,118">
              <v:shape style="position:absolute;left:4034;top:-867;width:142;height:118" coordorigin="4034,-867" coordsize="142,118" path="m4034,-867l4034,-750,4175,-808,4034,-867xe" filled="t" fillcolor="#231F21" stroked="f">
                <v:path arrowok="t"/>
                <v:fill type="solid"/>
              </v:shape>
            </v:group>
            <v:group style="position:absolute;left:1291;top:-829;width:4307;height:602" coordorigin="1291,-829" coordsize="4307,602">
              <v:shape style="position:absolute;left:1291;top:-829;width:4307;height:602" coordorigin="1291,-829" coordsize="4307,602" path="m5388,-829l5598,-829,5598,-227,1291,-227,1291,-829,1520,-829e" filled="f" stroked="t" strokeweight=".803pt" strokecolor="#231F21">
                <v:path arrowok="t"/>
              </v:shape>
            </v:group>
            <v:group style="position:absolute;left:4333;top:-907;width:131;height:181" coordorigin="4333,-907" coordsize="131,181">
              <v:shape style="position:absolute;left:4333;top:-907;width:131;height:181" coordorigin="4333,-907" coordsize="131,181" path="m4464,-907l4333,-870,4333,-725,4464,-725,4464,-907xe" filled="t" fillcolor="#595B5E" stroked="f">
                <v:path arrowok="t"/>
                <v:fill type="solid"/>
              </v:shape>
            </v:group>
            <v:group style="position:absolute;left:4187;top:-868;width:137;height:143" coordorigin="4187,-868" coordsize="137,143">
              <v:shape style="position:absolute;left:4187;top:-868;width:137;height:143" coordorigin="4187,-868" coordsize="137,143" path="m4324,-868l4187,-830,4187,-725,4324,-725,4324,-868xe" filled="t" fillcolor="#595B5E" stroked="f">
                <v:path arrowok="t"/>
                <v:fill type="solid"/>
              </v:shape>
            </v:group>
            <v:group style="position:absolute;left:4473;top:-945;width:131;height:220" coordorigin="4473,-945" coordsize="131,220">
              <v:shape style="position:absolute;left:4473;top:-945;width:131;height:220" coordorigin="4473,-945" coordsize="131,220" path="m4604,-945l4473,-909,4473,-725,4604,-725,4604,-945xe" filled="t" fillcolor="#595B5E" stroked="f">
                <v:path arrowok="t"/>
                <v:fill type="solid"/>
              </v:shape>
            </v:group>
            <v:group style="position:absolute;left:4893;top:-1063;width:136;height:338" coordorigin="4893,-1063" coordsize="136,338">
              <v:shape style="position:absolute;left:4893;top:-1063;width:136;height:338" coordorigin="4893,-1063" coordsize="136,338" path="m5029,-1063l4893,-1025,4893,-725,5029,-725,5029,-1063xe" filled="t" fillcolor="#595B5E" stroked="f">
                <v:path arrowok="t"/>
                <v:fill type="solid"/>
              </v:shape>
            </v:group>
            <v:group style="position:absolute;left:4613;top:-984;width:131;height:259" coordorigin="4613,-984" coordsize="131,259">
              <v:shape style="position:absolute;left:4613;top:-984;width:131;height:259" coordorigin="4613,-984" coordsize="131,259" path="m4744,-984l4613,-948,4613,-725,4744,-725,4744,-984xe" filled="t" fillcolor="#595B5E" stroked="f">
                <v:path arrowok="t"/>
                <v:fill type="solid"/>
              </v:shape>
            </v:group>
            <v:group style="position:absolute;left:4753;top:-1023;width:132;height:298" coordorigin="4753,-1023" coordsize="132,298">
              <v:shape style="position:absolute;left:4753;top:-1023;width:132;height:298" coordorigin="4753,-1023" coordsize="132,298" path="m4884,-1023l4753,-987,4753,-725,4884,-725,4884,-1023xe" filled="t" fillcolor="#595B5E" stroked="f">
                <v:path arrowok="t"/>
                <v:fill type="solid"/>
              </v:shape>
            </v:group>
            <v:group style="position:absolute;left:5062;top:-1055;width:474;height:329" coordorigin="5062,-1055" coordsize="474,329">
              <v:shape style="position:absolute;left:5062;top:-1055;width:474;height:329" coordorigin="5062,-1055" coordsize="474,329" path="m5502,-1055l5086,-1053,5069,-1041,5062,-1020,5063,-751,5075,-732,5095,-725,5511,-727,5529,-739,5536,-760,5534,-1029,5523,-1047,5502,-1055xe" filled="t" fillcolor="#595B5E" stroked="f">
                <v:path arrowok="t"/>
                <v:fill type="solid"/>
              </v:shape>
            </v:group>
            <v:group style="position:absolute;left:5086;top:-984;width:418;height:199" coordorigin="5086,-984" coordsize="418,199">
              <v:shape style="position:absolute;left:5086;top:-984;width:418;height:199" coordorigin="5086,-984" coordsize="418,199" path="m5461,-984l5451,-984,5432,-979,5398,-908,5397,-887,5398,-865,5416,-806,5440,-785,5460,-785,5469,-789,5478,-798,5487,-810,5440,-810,5432,-816,5425,-829,5419,-845,5415,-865,5415,-895,5436,-954,5487,-960,5479,-971,5470,-980,5461,-984xe" filled="t" fillcolor="#FFFFFF" stroked="f">
                <v:path arrowok="t"/>
                <v:fill type="solid"/>
              </v:shape>
              <v:shape style="position:absolute;left:5086;top:-984;width:418;height:199" coordorigin="5086,-984" coordsize="418,199" path="m5487,-960l5457,-960,5464,-957,5475,-944,5479,-936,5482,-925,5485,-906,5487,-885,5485,-861,5481,-842,5476,-829,5469,-816,5461,-810,5487,-810,5489,-812,5497,-832,5502,-851,5504,-871,5503,-897,5502,-917,5499,-932,5498,-936,5490,-956,5487,-960xe" filled="t" fillcolor="#FFFFFF" stroked="f">
                <v:path arrowok="t"/>
                <v:fill type="solid"/>
              </v:shape>
              <v:shape style="position:absolute;left:5086;top:-984;width:418;height:199" coordorigin="5086,-984" coordsize="418,199" path="m5356,-957l5302,-957,5340,-955,5339,-790,5340,-790,5340,-789,5354,-789,5356,-957xe" filled="t" fillcolor="#FFFFFF" stroked="f">
                <v:path arrowok="t"/>
                <v:fill type="solid"/>
              </v:shape>
              <v:shape style="position:absolute;left:5086;top:-984;width:418;height:199" coordorigin="5086,-984" coordsize="418,199" path="m5304,-981l5302,-957,5356,-957,5390,-955,5392,-979,5304,-981xe" filled="t" fillcolor="#FFFFFF" stroked="f">
                <v:path arrowok="t"/>
                <v:fill type="solid"/>
              </v:shape>
              <v:shape style="position:absolute;left:5086;top:-984;width:418;height:199" coordorigin="5086,-984" coordsize="418,199" path="m5202,-981l5200,-870,5201,-847,5203,-828,5208,-810,5212,-801,5219,-795,5226,-789,5235,-785,5256,-785,5265,-789,5272,-796,5278,-804,5282,-811,5238,-811,5233,-813,5229,-817,5225,-821,5222,-826,5220,-834,5219,-842,5218,-854,5218,-979,5202,-981xe" filled="t" fillcolor="#FFFFFF" stroked="f">
                <v:path arrowok="t"/>
                <v:fill type="solid"/>
              </v:shape>
              <v:shape style="position:absolute;left:5086;top:-984;width:418;height:199" coordorigin="5086,-984" coordsize="418,199" path="m5273,-981l5273,-979,5272,-979,5272,-870,5254,-811,5238,-811,5282,-811,5289,-979,5273,-981xe" filled="t" fillcolor="#FFFFFF" stroked="f">
                <v:path arrowok="t"/>
                <v:fill type="solid"/>
              </v:shape>
              <v:shape style="position:absolute;left:5086;top:-984;width:418;height:199" coordorigin="5086,-984" coordsize="418,199" path="m5130,-981l5086,-789,5103,-789,5116,-847,5178,-847,5173,-869,5121,-869,5133,-923,5134,-932,5136,-941,5137,-950,5154,-950,5147,-980,5130,-981xe" filled="t" fillcolor="#FFFFFF" stroked="f">
                <v:path arrowok="t"/>
                <v:fill type="solid"/>
              </v:shape>
              <v:shape style="position:absolute;left:5086;top:-984;width:418;height:199" coordorigin="5086,-984" coordsize="418,199" path="m5178,-847l5116,-847,5161,-846,5172,-790,5190,-789,5192,-789,5178,-847xe" filled="t" fillcolor="#FFFFFF" stroked="f">
                <v:path arrowok="t"/>
                <v:fill type="solid"/>
              </v:shape>
              <v:shape style="position:absolute;left:5086;top:-984;width:418;height:199" coordorigin="5086,-984" coordsize="418,199" path="m5154,-950l5137,-950,5139,-941,5141,-932,5144,-920,5155,-869,5173,-869,5154,-950xe" filled="t" fillcolor="#FFFFFF" stroked="f">
                <v:path arrowok="t"/>
                <v:fill type="solid"/>
              </v:shape>
            </v:group>
            <v:group style="position:absolute;left:1631;top:-947;width:131;height:181" coordorigin="1631,-947" coordsize="131,181">
              <v:shape style="position:absolute;left:1631;top:-947;width:131;height:181" coordorigin="1631,-947" coordsize="131,181" path="m1762,-947l1631,-910,1631,-765,1762,-765,1762,-947xe" filled="t" fillcolor="#595B5E" stroked="f">
                <v:path arrowok="t"/>
                <v:fill type="solid"/>
              </v:shape>
            </v:group>
            <v:group style="position:absolute;left:1485;top:-908;width:137;height:143" coordorigin="1485,-908" coordsize="137,143">
              <v:shape style="position:absolute;left:1485;top:-908;width:137;height:143" coordorigin="1485,-908" coordsize="137,143" path="m1622,-908l1485,-870,1485,-765,1622,-765,1622,-908xe" filled="t" fillcolor="#595B5E" stroked="f">
                <v:path arrowok="t"/>
                <v:fill type="solid"/>
              </v:shape>
            </v:group>
            <v:group style="position:absolute;left:2243;top:-927;width:131;height:182" coordorigin="2243,-927" coordsize="131,182">
              <v:shape style="position:absolute;left:2243;top:-927;width:131;height:182" coordorigin="2243,-927" coordsize="131,182" path="m2374,-927l2243,-891,2243,-746,2374,-746,2374,-927xe" filled="t" fillcolor="#595B5E" stroked="f">
                <v:path arrowok="t"/>
                <v:fill type="solid"/>
              </v:shape>
            </v:group>
            <v:group style="position:absolute;left:2097;top:-888;width:137;height:143" coordorigin="2097,-888" coordsize="137,143">
              <v:shape style="position:absolute;left:2097;top:-888;width:137;height:143" coordorigin="2097,-888" coordsize="137,143" path="m2234,-888l2097,-850,2097,-746,2234,-746,2234,-888xe" filled="t" fillcolor="#595B5E" stroked="f">
                <v:path arrowok="t"/>
                <v:fill type="solid"/>
              </v:shape>
            </v:group>
            <v:group style="position:absolute;left:2383;top:-966;width:131;height:220" coordorigin="2383,-966" coordsize="131,220">
              <v:shape style="position:absolute;left:2383;top:-966;width:131;height:220" coordorigin="2383,-966" coordsize="131,220" path="m2514,-966l2383,-930,2383,-746,2514,-746,2514,-966xe" filled="t" fillcolor="#595B5E" stroked="f">
                <v:path arrowok="t"/>
                <v:fill type="solid"/>
              </v:shape>
            </v:group>
            <v:group style="position:absolute;left:2523;top:-1005;width:131;height:259" coordorigin="2523,-1005" coordsize="131,259">
              <v:shape style="position:absolute;left:2523;top:-1005;width:131;height:259" coordorigin="2523,-1005" coordsize="131,259" path="m2654,-1005l2523,-968,2523,-746,2654,-746,2654,-1005xe" filled="t" fillcolor="#595B5E" stroked="f">
                <v:path arrowok="t"/>
                <v:fill type="solid"/>
              </v:shape>
            </v:group>
            <v:group style="position:absolute;left:3138;top:-917;width:131;height:181" coordorigin="3138,-917" coordsize="131,181">
              <v:shape style="position:absolute;left:3138;top:-917;width:131;height:181" coordorigin="3138,-917" coordsize="131,181" path="m3270,-917l3138,-881,3138,-736,3270,-736,3270,-917xe" filled="t" fillcolor="#595B5E" stroked="f">
                <v:path arrowok="t"/>
                <v:fill type="solid"/>
              </v:shape>
            </v:group>
            <v:group style="position:absolute;left:2993;top:-879;width:137;height:143" coordorigin="2993,-879" coordsize="137,143">
              <v:shape style="position:absolute;left:2993;top:-879;width:137;height:143" coordorigin="2993,-879" coordsize="137,143" path="m3130,-879l2993,-841,2993,-736,3130,-736,3130,-879xe" filled="t" fillcolor="#595B5E" stroked="f">
                <v:path arrowok="t"/>
                <v:fill type="solid"/>
              </v:shape>
            </v:group>
            <v:group style="position:absolute;left:3279;top:-956;width:131;height:220" coordorigin="3279,-956" coordsize="131,220">
              <v:shape style="position:absolute;left:3279;top:-956;width:131;height:220" coordorigin="3279,-956" coordsize="131,220" path="m3410,-956l3279,-920,3279,-736,3410,-736,3410,-956xe" filled="t" fillcolor="#595B5E" stroked="f">
                <v:path arrowok="t"/>
                <v:fill type="solid"/>
              </v:shape>
            </v:group>
            <v:group style="position:absolute;left:3699;top:-1074;width:136;height:338" coordorigin="3699,-1074" coordsize="136,338">
              <v:shape style="position:absolute;left:3699;top:-1074;width:136;height:338" coordorigin="3699,-1074" coordsize="136,338" path="m3835,-1074l3699,-1036,3699,-736,3835,-736,3835,-1074xe" filled="t" fillcolor="#595B5E" stroked="f">
                <v:path arrowok="t"/>
                <v:fill type="solid"/>
              </v:shape>
            </v:group>
            <v:group style="position:absolute;left:3419;top:-995;width:131;height:259" coordorigin="3419,-995" coordsize="131,259">
              <v:shape style="position:absolute;left:3419;top:-995;width:131;height:259" coordorigin="3419,-995" coordsize="131,259" path="m3550,-995l3419,-959,3419,-736,3550,-736,3550,-995xe" filled="t" fillcolor="#595B5E" stroked="f">
                <v:path arrowok="t"/>
                <v:fill type="solid"/>
              </v:shape>
            </v:group>
            <v:group style="position:absolute;left:3559;top:-1034;width:131;height:298" coordorigin="3559,-1034" coordsize="131,298">
              <v:shape style="position:absolute;left:3559;top:-1034;width:131;height:298" coordorigin="3559,-1034" coordsize="131,298" path="m3690,-1034l3559,-997,3559,-736,3690,-736,3690,-1034xe" filled="t" fillcolor="#595B5E" stroked="f">
                <v:path arrowok="t"/>
                <v:fill type="solid"/>
              </v:shape>
            </v:group>
            <v:group style="position:absolute;left:1429;top:-534;width:84;height:163" coordorigin="1429,-534" coordsize="84,163">
              <v:shape style="position:absolute;left:1429;top:-534;width:84;height:163" coordorigin="1429,-534" coordsize="84,163" path="m1513,-380l1510,-372,1510,-371,1509,-371,1509,-371,1437,-371,1435,-371,1433,-372,1432,-373,1430,-374,1429,-377,1429,-380,1429,-530,1429,-530,1429,-531,1430,-531,1430,-532,1430,-532,1431,-532,1432,-533,1433,-533,1435,-533,1436,-533,1438,-533,1440,-534,1442,-533,1444,-533,1445,-533,1446,-533,1448,-533,1448,-532,1451,-530,1451,-390,1509,-390,1513,-382,1513,-380xe" filled="f" stroked="t" strokeweight=".8pt" strokecolor="#000000">
                <v:path arrowok="t"/>
              </v:shape>
            </v:group>
            <v:group style="position:absolute;left:1527;top:-535;width:145;height:166" coordorigin="1527,-535" coordsize="145,166">
              <v:shape style="position:absolute;left:1527;top:-535;width:145;height:166" coordorigin="1527,-535" coordsize="145,166" path="m1672,-454l1672,-441,1671,-429,1667,-418,1664,-408,1660,-399,1654,-392,1648,-384,1640,-379,1631,-375,1621,-371,1610,-369,1598,-369,1586,-369,1575,-370,1567,-374,1558,-378,1550,-383,1545,-390,1539,-397,1534,-405,1532,-416,1529,-426,1527,-438,1527,-451,1527,-464,1529,-475,1532,-486,1535,-496,1540,-505,1546,-512,1552,-520,1601,-535,1613,-535,1665,-499,1672,-467,1672,-454xe" filled="f" stroked="t" strokeweight=".8pt" strokecolor="#000000">
                <v:path arrowok="t"/>
              </v:shape>
            </v:group>
            <v:group style="position:absolute;left:1550;top:-517;width:99;height:130" coordorigin="1550,-517" coordsize="99,130">
              <v:shape style="position:absolute;left:1550;top:-517;width:99;height:130" coordorigin="1550,-517" coordsize="99,130" path="m1649,-452l1624,-512,1609,-517,1600,-517,1591,-517,1583,-515,1577,-512,1570,-508,1553,-477,1551,-469,1550,-461,1550,-453,1550,-443,1551,-434,1553,-426,1554,-418,1557,-411,1561,-406,1564,-400,1569,-395,1576,-392,1582,-389,1590,-387,1599,-387,1609,-387,1616,-389,1623,-393,1629,-396,1649,-443,1649,-452xe" filled="f" stroked="t" strokeweight=".8pt" strokecolor="#000000">
                <v:path arrowok="t"/>
              </v:shape>
            </v:group>
            <v:group style="position:absolute;left:1692;top:-534;width:212;height:163" coordorigin="1692,-534" coordsize="212,163">
              <v:shape style="position:absolute;left:1692;top:-534;width:212;height:163" coordorigin="1692,-534" coordsize="212,163" path="m1861,-376l1860,-375,1860,-374,1859,-373,1859,-372,1858,-372,1857,-371,1855,-371,1854,-371,1852,-371,1851,-370,1849,-370,1846,-370,1843,-370,1841,-370,1839,-371,1838,-371,1836,-371,1835,-371,1834,-372,1833,-372,1832,-373,1832,-374,1831,-375,1831,-376,1797,-498,1797,-498,1766,-376,1765,-375,1765,-374,1764,-373,1764,-372,1763,-372,1762,-371,1761,-371,1751,-370,1748,-370,1746,-370,1744,-371,1742,-371,1741,-371,1740,-371,1739,-372,1738,-372,1737,-373,1736,-374,1736,-375,1736,-376,1693,-525,1693,-527,1692,-529,1692,-530,1692,-531,1700,-533,1703,-534,1706,-533,1708,-533,1709,-533,1715,-529,1751,-394,1786,-529,1786,-530,1786,-530,1787,-531,1787,-532,1788,-532,1789,-533,1789,-533,1791,-533,1792,-533,1794,-533,1796,-533,1798,-534,1801,-533,1802,-533,1804,-533,1847,-394,1847,-394,1883,-529,1883,-530,1883,-530,1884,-531,1884,-532,1884,-532,1885,-533,1886,-533,1887,-533,1889,-533,1890,-533,1892,-533,1894,-534,1897,-533,1899,-533,1900,-533,1904,-531,1904,-530,1904,-528,1904,-527,1904,-525,1861,-376xe" filled="f" stroked="t" strokeweight=".8pt" strokecolor="#000000">
                <v:path arrowok="t"/>
              </v:shape>
            </v:group>
            <v:group style="position:absolute;left:2108;top:-533;width:176;height:163" coordorigin="2108,-533" coordsize="176,163">
              <v:shape style="position:absolute;left:2108;top:-533;width:176;height:163" coordorigin="2108,-533" coordsize="176,163" path="m2284,-374l2284,-374,2284,-373,2283,-373,2283,-372,2282,-372,2282,-371,2281,-371,2273,-370,2271,-370,2265,-371,2264,-372,2263,-372,2263,-373,2263,-373,2262,-374,2262,-374,2262,-515,2262,-515,2205,-374,2205,-373,2205,-372,2204,-372,2204,-372,2203,-371,2202,-371,2201,-371,2200,-371,2199,-370,2198,-370,2196,-370,2195,-370,2193,-370,2191,-370,2190,-371,2189,-371,2188,-371,2187,-371,2186,-371,2185,-372,2185,-372,2185,-373,2184,-373,2184,-374,2130,-515,2130,-374,2129,-374,2129,-373,2129,-373,2129,-372,2128,-372,2127,-371,2126,-371,2119,-370,2116,-370,2110,-371,2109,-372,2109,-372,2109,-373,2108,-373,2108,-374,2108,-374,2108,-523,2108,-527,2109,-529,2111,-530,2113,-532,2115,-533,2117,-533,2130,-533,2133,-533,2135,-532,2149,-520,2195,-403,2196,-403,2244,-519,2245,-522,2246,-524,2247,-526,2248,-527,2250,-529,2251,-530,2252,-531,2254,-532,2255,-532,2257,-533,2259,-533,2261,-533,2275,-533,2276,-533,2277,-533,2284,-525,2284,-523,2284,-374xe" filled="f" stroked="t" strokeweight=".8pt" strokecolor="#000000">
                <v:path arrowok="t"/>
              </v:shape>
            </v:group>
            <v:group style="position:absolute;left:2327;top:-533;width:90;height:162" coordorigin="2327,-533" coordsize="90,162">
              <v:shape style="position:absolute;left:2327;top:-533;width:90;height:162" coordorigin="2327,-533" coordsize="90,162" path="m2417,-380l2413,-371,2413,-371,2335,-371,2333,-371,2331,-372,2330,-373,2328,-374,2327,-377,2327,-380,2327,-524,2333,-533,2335,-533,2412,-533,2412,-533,2413,-533,2415,-530,2415,-529,2416,-528,2416,-527,2416,-525,2416,-524,2416,-522,2412,-515,2412,-515,2349,-515,2349,-464,2403,-464,2403,-464,2407,-459,2407,-458,2407,-457,2407,-455,2407,-454,2407,-452,2407,-451,2407,-450,2403,-447,2403,-447,2349,-447,2349,-389,2413,-389,2413,-389,2417,-382,2417,-380xe" filled="f" stroked="t" strokeweight=".8pt" strokecolor="#000000">
                <v:path arrowok="t"/>
              </v:shape>
            </v:group>
            <v:group style="position:absolute;left:2452;top:-533;width:124;height:162" coordorigin="2452,-533" coordsize="124,162">
              <v:shape style="position:absolute;left:2452;top:-533;width:124;height:162" coordorigin="2452,-533" coordsize="124,162" path="m2576,-454l2555,-392,2530,-376,2520,-373,2508,-371,2494,-371,2460,-371,2458,-371,2456,-372,2455,-373,2453,-374,2452,-377,2452,-380,2452,-524,2458,-533,2460,-533,2497,-533,2511,-533,2522,-531,2571,-487,2576,-466,2576,-454xe" filled="f" stroked="t" strokeweight=".8pt" strokecolor="#000000">
                <v:path arrowok="t"/>
              </v:shape>
            </v:group>
            <v:group style="position:absolute;left:2474;top:-515;width:80;height:126" coordorigin="2474,-515" coordsize="80,126">
              <v:shape style="position:absolute;left:2474;top:-515;width:80;height:126" coordorigin="2474,-515" coordsize="80,126" path="m2554,-453l2554,-462,2553,-470,2506,-515,2495,-515,2474,-515,2474,-389,2496,-389,2506,-389,2515,-390,2522,-393,2529,-395,2554,-442,2554,-453xe" filled="f" stroked="t" strokeweight=".8pt" strokecolor="#000000">
                <v:path arrowok="t"/>
              </v:shape>
            </v:group>
            <v:group style="position:absolute;left:3247;top:-534;width:117;height:163" coordorigin="3247,-534" coordsize="117,163">
              <v:shape style="position:absolute;left:3247;top:-534;width:117;height:163" coordorigin="3247,-534" coordsize="117,163" path="m3364,-374l3362,-371,3361,-371,3353,-370,3351,-370,3345,-371,3344,-372,3343,-372,3343,-373,3343,-373,3343,-374,3343,-374,3343,-446,3269,-446,3269,-374,3269,-374,3267,-371,3266,-371,3258,-370,3256,-370,3250,-371,3249,-372,3248,-372,3248,-373,3248,-373,3247,-374,3248,-374,3248,-530,3247,-530,3248,-531,3248,-531,3248,-532,3249,-532,3250,-532,3251,-533,3252,-533,3253,-533,3254,-533,3256,-533,3258,-534,3260,-533,3262,-533,3263,-533,3265,-533,3266,-533,3267,-532,3269,-530,3269,-465,3343,-465,3343,-530,3343,-530,3343,-531,3343,-531,3343,-532,3344,-532,3345,-532,3346,-533,3347,-533,3348,-533,3349,-533,3351,-533,3353,-534,3355,-533,3357,-533,3358,-533,3360,-533,3361,-533,3362,-532,3364,-530,3364,-374xe" filled="f" stroked="t" strokeweight=".8pt" strokecolor="#000000">
                <v:path arrowok="t"/>
              </v:shape>
            </v:group>
            <v:group style="position:absolute;left:3407;top:-534;width:22;height:163" coordorigin="3407,-534" coordsize="22,163">
              <v:shape style="position:absolute;left:3407;top:-534;width:22;height:163" coordorigin="3407,-534" coordsize="22,163" path="m3429,-374l3426,-371,3425,-371,3418,-370,3416,-370,3409,-371,3408,-372,3408,-372,3407,-373,3407,-373,3407,-374,3407,-374,3407,-530,3410,-533,3411,-533,3413,-533,3414,-533,3416,-533,3418,-534,3420,-533,3422,-533,3423,-533,3424,-533,3425,-533,3426,-532,3429,-530,3429,-374xe" filled="f" stroked="t" strokeweight=".8pt" strokecolor="#000000">
                <v:path arrowok="t"/>
              </v:shape>
            </v:group>
            <v:group style="position:absolute;left:4730;top:-534;width:139;height:163" coordorigin="4730,-534" coordsize="139,163">
              <v:shape style="position:absolute;left:4730;top:-534;width:139;height:163" coordorigin="4730,-534" coordsize="139,163" path="m4869,-379l4869,-377,4870,-375,4870,-374,4870,-373,4869,-372,4869,-372,4868,-371,4859,-370,4857,-370,4848,-372,4847,-373,4847,-373,4847,-374,4833,-414,4766,-414,4752,-375,4752,-374,4750,-371,4749,-371,4741,-370,4738,-370,4731,-372,4731,-372,4730,-373,4730,-374,4730,-375,4731,-377,4731,-379,4786,-529,4797,-533,4800,-534,4802,-533,4804,-533,4806,-533,4814,-529,4869,-379xe" filled="f" stroked="t" strokeweight=".8pt" strokecolor="#000000">
                <v:path arrowok="t"/>
              </v:shape>
            </v:group>
            <v:group style="position:absolute;left:4771;top:-511;width:56;height:81" coordorigin="4771,-511" coordsize="56,81">
              <v:shape style="position:absolute;left:4771;top:-511;width:56;height:81" coordorigin="4771,-511" coordsize="56,81" path="m4799,-511l4771,-431,4827,-431,4799,-511xe" filled="f" stroked="t" strokeweight=".8pt" strokecolor="#000000">
                <v:path arrowok="t"/>
              </v:shape>
            </v:group>
            <v:group style="position:absolute;left:4895;top:-534;width:122;height:165" coordorigin="4895,-534" coordsize="122,165">
              <v:shape style="position:absolute;left:4895;top:-534;width:122;height:165" coordorigin="4895,-534" coordsize="122,165" path="m5017,-431l4989,-375,4965,-369,4955,-369,4946,-369,4938,-370,4931,-373,4923,-375,4917,-379,4912,-384,4906,-389,4902,-395,4900,-403,4897,-410,4895,-419,4895,-429,4895,-530,4895,-530,4895,-531,4896,-531,4896,-532,4897,-532,4898,-532,4898,-533,4899,-533,4901,-533,4902,-533,4904,-533,4906,-534,4908,-533,4910,-533,4911,-533,4913,-533,4914,-533,4914,-532,4917,-530,4917,-530,4917,-432,4917,-424,4918,-418,4919,-412,4921,-407,4924,-402,4927,-398,4931,-394,4935,-392,4940,-390,4945,-388,4950,-387,4956,-387,4963,-387,4968,-388,4973,-390,4978,-392,4996,-431,4996,-530,4996,-530,4996,-531,4996,-531,4997,-532,4997,-532,4998,-532,4999,-533,5000,-533,5001,-533,5003,-533,5004,-533,5007,-534,5009,-533,5010,-533,5012,-533,5013,-533,5014,-533,5015,-532,5017,-530,5017,-431xe" filled="f" stroked="t" strokeweight=".8pt" strokecolor="#000000">
                <v:path arrowok="t"/>
              </v:shape>
            </v:group>
            <v:group style="position:absolute;left:5040;top:-533;width:121;height:163" coordorigin="5040,-533" coordsize="121,163">
              <v:shape style="position:absolute;left:5040;top:-533;width:121;height:163" coordorigin="5040,-533" coordsize="121,163" path="m5161,-524l5161,-522,5161,-521,5161,-519,5159,-515,5158,-515,5158,-514,5157,-515,5112,-515,5112,-374,5112,-374,5111,-373,5111,-373,5111,-372,5110,-372,5109,-371,5109,-371,5101,-370,5099,-370,5092,-371,5092,-372,5091,-372,5091,-373,5090,-373,5090,-374,5090,-374,5090,-515,5045,-515,5044,-514,5043,-515,5043,-515,5042,-515,5042,-516,5041,-517,5041,-517,5041,-518,5041,-519,5040,-521,5040,-522,5040,-524,5040,-525,5040,-526,5041,-528,5041,-529,5041,-530,5041,-531,5042,-531,5042,-532,5043,-532,5043,-533,5044,-533,5045,-533,5157,-533,5158,-533,5158,-533,5161,-525,5161,-524xe" filled="f" stroked="t" strokeweight=".8pt" strokecolor="#000000">
                <v:path arrowok="t"/>
              </v:shape>
            </v:group>
            <v:group style="position:absolute;left:5176;top:-535;width:145;height:166" coordorigin="5176,-535" coordsize="145,166">
              <v:shape style="position:absolute;left:5176;top:-535;width:145;height:166" coordorigin="5176,-535" coordsize="145,166" path="m5321,-454l5321,-441,5319,-429,5316,-418,5313,-408,5308,-399,5302,-392,5296,-384,5288,-379,5279,-375,5270,-371,5259,-369,5247,-369,5234,-369,5224,-370,5215,-374,5206,-378,5199,-383,5193,-390,5187,-397,5183,-405,5180,-416,5177,-426,5176,-438,5176,-451,5176,-464,5177,-475,5180,-486,5184,-496,5188,-505,5194,-512,5200,-520,5250,-535,5262,-535,5313,-499,5321,-467,5321,-454xe" filled="f" stroked="t" strokeweight=".8pt" strokecolor="#000000">
                <v:path arrowok="t"/>
              </v:shape>
            </v:group>
            <v:group style="position:absolute;left:5199;top:-517;width:99;height:130" coordorigin="5199,-517" coordsize="99,130">
              <v:shape style="position:absolute;left:5199;top:-517;width:99;height:130" coordorigin="5199,-517" coordsize="99,130" path="m5298,-452l5272,-512,5258,-517,5249,-517,5239,-517,5231,-515,5225,-512,5219,-508,5201,-477,5199,-469,5199,-461,5199,-453,5199,-443,5199,-434,5201,-426,5203,-418,5205,-411,5209,-406,5213,-400,5218,-395,5224,-392,5230,-389,5238,-387,5248,-387,5257,-387,5265,-389,5271,-393,5278,-396,5298,-443,5298,-452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LOW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низкая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),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MED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средняя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),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HI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высокая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),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AUTO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автомат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.)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Блок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начнет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работу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заданной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скорости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вентилятора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24" w:lineRule="exact"/>
        <w:ind w:left="946" w:right="0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Температура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может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быть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повышена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или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понижена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0.5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C.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пульте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дистанционного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управления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панель</w:t>
      </w:r>
      <w:r>
        <w:rPr>
          <w:rFonts w:ascii="Calibri" w:hAnsi="Calibri" w:cs="Calibri" w:eastAsia="Calibri"/>
          <w:b w:val="0"/>
          <w:bCs w:val="0"/>
          <w:color w:val="000001"/>
          <w:spacing w:val="4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индикации</w:t>
      </w:r>
      <w:r>
        <w:rPr>
          <w:rFonts w:ascii="Calibri" w:hAnsi="Calibri" w:cs="Calibri" w:eastAsia="Calibri"/>
          <w:b w:val="0"/>
          <w:bCs w:val="0"/>
          <w:color w:val="000001"/>
          <w:spacing w:val="4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4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отображает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только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целые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значения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градусов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Например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когда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данный</w:t>
      </w:r>
      <w:r>
        <w:rPr>
          <w:rFonts w:ascii="Calibri" w:hAnsi="Calibri" w:cs="Calibri" w:eastAsia="Calibri"/>
          <w:b w:val="0"/>
          <w:bCs w:val="0"/>
          <w:color w:val="000001"/>
          <w:spacing w:val="4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пульт</w:t>
      </w:r>
      <w:r>
        <w:rPr>
          <w:rFonts w:ascii="Calibri" w:hAnsi="Calibri" w:cs="Calibri" w:eastAsia="Calibri"/>
          <w:b w:val="0"/>
          <w:bCs w:val="0"/>
          <w:color w:val="000001"/>
          <w:spacing w:val="4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дистанционного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управления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отображает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температуру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24,5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°C,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табло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показывать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только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4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08" w:lineRule="exact" w:before="89"/>
        <w:ind w:left="574" w:right="979" w:firstLine="0"/>
        <w:jc w:val="both"/>
        <w:rPr>
          <w:rFonts w:ascii="Calibri" w:hAnsi="Calibri" w:cs="Calibri" w:eastAsia="Calibri"/>
          <w:sz w:val="21"/>
          <w:szCs w:val="21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условиях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высокой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влажности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холодных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плоск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остях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корпуса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8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3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выходе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воздушного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потока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может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образовываться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конденсат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Это</w:t>
      </w:r>
      <w:r>
        <w:rPr>
          <w:rFonts w:ascii="Calibri" w:hAnsi="Calibri" w:cs="Calibri" w:eastAsia="Calibri"/>
          <w:b w:val="0"/>
          <w:bCs w:val="0"/>
          <w:color w:val="000001"/>
          <w:spacing w:val="-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зависит</w:t>
      </w:r>
      <w:r>
        <w:rPr>
          <w:rFonts w:ascii="Calibri" w:hAnsi="Calibri" w:cs="Calibri" w:eastAsia="Calibri"/>
          <w:b w:val="0"/>
          <w:bCs w:val="0"/>
          <w:color w:val="000001"/>
          <w:spacing w:val="-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от</w:t>
      </w:r>
      <w:r>
        <w:rPr>
          <w:rFonts w:ascii="Calibri" w:hAnsi="Calibri" w:cs="Calibri" w:eastAsia="Calibri"/>
          <w:b w:val="0"/>
          <w:bCs w:val="0"/>
          <w:color w:val="000001"/>
          <w:spacing w:val="-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положения</w:t>
      </w:r>
      <w:r>
        <w:rPr>
          <w:rFonts w:ascii="Calibri" w:hAnsi="Calibri" w:cs="Calibri" w:eastAsia="Calibri"/>
          <w:b w:val="0"/>
          <w:bCs w:val="0"/>
          <w:color w:val="000001"/>
          <w:spacing w:val="-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вертикальных</w:t>
      </w:r>
      <w:r>
        <w:rPr>
          <w:rFonts w:ascii="Calibri" w:hAnsi="Calibri" w:cs="Calibri" w:eastAsia="Calibri"/>
          <w:b w:val="0"/>
          <w:bCs w:val="0"/>
          <w:color w:val="000001"/>
          <w:spacing w:val="-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8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горизонтальных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шторок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жалюзи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режимах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охлаждения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осушени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8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удерживайте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горизонтальные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жалюзи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нижнем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положении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течение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долгого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8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времени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во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избежание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образования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8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конденсата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корпусе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Так</w:t>
      </w:r>
      <w:r>
        <w:rPr>
          <w:rFonts w:ascii="Calibri" w:hAnsi="Calibri" w:cs="Calibri" w:eastAsia="Calibri"/>
          <w:b w:val="0"/>
          <w:bCs w:val="0"/>
          <w:color w:val="000001"/>
          <w:spacing w:val="3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как</w:t>
      </w:r>
      <w:r>
        <w:rPr>
          <w:rFonts w:ascii="Calibri" w:hAnsi="Calibri" w:cs="Calibri" w:eastAsia="Calibri"/>
          <w:b w:val="0"/>
          <w:bCs w:val="0"/>
          <w:color w:val="000001"/>
          <w:spacing w:val="3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холодный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воздух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режиме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охлаждения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опускается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8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вниз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обеспечения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лучшей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циркуляции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воздуха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следуе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отрегулировать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воздушный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поток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таким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8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образом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чтобы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он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распреде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лялся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8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горизонтали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726" w:firstLine="0"/>
        <w:jc w:val="right"/>
        <w:rPr>
          <w:rFonts w:ascii="Calibri" w:hAnsi="Calibri" w:cs="Calibri" w:eastAsia="Calibri"/>
          <w:sz w:val="25"/>
          <w:szCs w:val="25"/>
        </w:rPr>
      </w:pPr>
      <w:r>
        <w:rPr/>
        <w:pict>
          <v:group style="position:absolute;margin-left:329.195007pt;margin-top:-217.007568pt;width:213.297pt;height:197.457pt;mso-position-horizontal-relative:page;mso-position-vertical-relative:paragraph;z-index:-7992" coordorigin="6584,-4340" coordsize="4266,3949">
            <v:shape style="position:absolute;left:6584;top:-4340;width:4266;height:3949" coordorigin="6584,-4340" coordsize="4266,3949" path="m10624,-4340l6810,-4340,6808,-4340,6746,-4322,6697,-4287,6647,-4223,6619,-4160,6598,-4078,6586,-3974,6584,-3914,6584,-806,6590,-725,6604,-636,6621,-572,6646,-511,6679,-458,6748,-403,6810,-391,10626,-391,10688,-409,10737,-444,10786,-508,10815,-571,10836,-653,10848,-757,10850,-818,10850,-3925,10844,-4006,10829,-4095,10812,-4159,10788,-4220,10755,-4273,10685,-4328,10624,-4340xe" filled="t" fillcolor="#D6D8DA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2.02177pt;margin-top:-122.386566pt;width:267.429462pt;height:95.039pt;mso-position-horizontal-relative:page;mso-position-vertical-relative:paragraph;z-index:-7991" coordorigin="1040,-2448" coordsize="5349,1901">
            <v:shape style="position:absolute;left:1040;top:-2448;width:5349;height:1901" coordorigin="1040,-2448" coordsize="5349,1901" path="m6106,-2448l1323,-2448,1321,-2448,1244,-2436,1182,-2412,1120,-2370,1070,-2303,1048,-2241,1041,-2167,1040,-828,1041,-822,1053,-750,1076,-688,1118,-627,1185,-576,1247,-555,1323,-547,6108,-547,6186,-559,6248,-582,6309,-625,6360,-692,6381,-753,6389,-828,6389,-2167,6389,-2173,6377,-2244,6354,-2306,6311,-2368,6244,-2418,6183,-2440,6106,-2448xe" filled="t" fillcolor="#D6D8DA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29.674011pt;margin-top:3.357433pt;width:12.011pt;height:8.945pt;mso-position-horizontal-relative:page;mso-position-vertical-relative:paragraph;z-index:-7980" coordorigin="10593,67" coordsize="240,179">
            <v:group style="position:absolute;left:10601;top:75;width:94;height:163" coordorigin="10601,75" coordsize="94,163">
              <v:shape style="position:absolute;left:10601;top:75;width:94;height:163" coordorigin="10601,75" coordsize="94,163" path="m10696,230l10693,238,10692,238,10692,238,10691,238,10607,238,10606,238,10606,238,10605,238,10605,237,10604,237,10604,236,10603,236,10603,235,10603,234,10602,233,10602,231,10602,230,10602,228,10602,227,10603,226,10603,225,10603,224,10604,223,10604,222,10604,222,10605,221,10605,221,10606,221,10607,221,10640,221,10640,98,10609,116,10608,117,10606,118,10605,118,10604,118,10604,118,10603,117,10602,117,10602,116,10602,115,10602,114,10601,112,10602,110,10601,109,10602,107,10602,106,10602,105,10602,105,10602,104,10603,103,10603,103,10603,102,10604,102,10604,101,10605,101,10643,77,10643,76,10643,76,10644,76,10644,76,10645,76,10646,76,10646,75,10647,75,10648,75,10649,75,10650,75,10652,75,10654,75,10662,79,10662,221,10691,221,10692,221,10692,221,10693,221,10694,222,10696,228,10696,230xe" filled="f" stroked="t" strokeweight=".8pt" strokecolor="#000000">
                <v:path arrowok="t"/>
              </v:shape>
            </v:group>
            <v:group style="position:absolute;left:10731;top:75;width:94;height:163" coordorigin="10731,75" coordsize="94,163">
              <v:shape style="position:absolute;left:10731;top:75;width:94;height:163" coordorigin="10731,75" coordsize="94,163" path="m10826,230l10823,238,10822,238,10822,238,10821,238,10737,238,10736,238,10736,238,10735,238,10735,237,10734,237,10734,236,10733,236,10733,235,10733,234,10732,233,10732,231,10732,230,10732,228,10732,227,10733,226,10733,225,10733,224,10734,223,10734,222,10734,222,10735,221,10735,221,10736,221,10737,221,10770,221,10770,98,10739,116,10738,117,10736,118,10735,118,10734,118,10734,118,10733,117,10732,117,10732,116,10732,115,10732,114,10731,112,10732,110,10731,109,10732,107,10732,106,10732,105,10732,105,10732,104,10733,103,10733,103,10733,102,10734,102,10734,101,10735,101,10773,77,10773,76,10773,76,10774,76,10774,76,10775,76,10776,76,10776,75,10777,75,10778,75,10779,75,10780,75,10782,75,10784,75,10792,79,10792,221,10821,221,10822,221,10822,221,10823,221,10824,222,10826,228,10826,230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11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/>
        <w:jc w:val="right"/>
        <w:rPr>
          <w:rFonts w:ascii="Calibri" w:hAnsi="Calibri" w:cs="Calibri" w:eastAsia="Calibri"/>
          <w:sz w:val="25"/>
          <w:szCs w:val="25"/>
        </w:rPr>
        <w:sectPr>
          <w:type w:val="continuous"/>
          <w:pgSz w:w="11906" w:h="16840"/>
          <w:pgMar w:top="1580" w:bottom="0" w:left="260" w:right="340"/>
          <w:cols w:num="2" w:equalWidth="0">
            <w:col w:w="5909" w:space="40"/>
            <w:col w:w="5357"/>
          </w:cols>
        </w:sectPr>
      </w:pP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530" w:val="left" w:leader="none"/>
        </w:tabs>
        <w:ind w:left="893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pict>
          <v:group style="position:absolute;margin-left:39.016102pt;margin-top:22.770401pt;width:258.941000pt;height:.1pt;mso-position-horizontal-relative:page;mso-position-vertical-relative:paragraph;z-index:-7972" coordorigin="780,455" coordsize="5179,2">
            <v:shape style="position:absolute;left:780;top:455;width:5179;height:2" coordorigin="780,455" coordsize="5179,0" path="m780,455l5959,455e" filled="f" stroked="t" strokeweight="1.997pt" strokecolor="#898B8E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43986"/>
          <w:spacing w:val="0"/>
          <w:w w:val="80"/>
          <w:sz w:val="32"/>
          <w:szCs w:val="32"/>
        </w:rPr>
        <w:t>Pe&gt;KIIM</w:t>
      </w:r>
      <w:r>
        <w:rPr>
          <w:rFonts w:ascii="Arial" w:hAnsi="Arial" w:cs="Arial" w:eastAsia="Arial"/>
          <w:b w:val="0"/>
          <w:bCs w:val="0"/>
          <w:color w:val="243986"/>
          <w:spacing w:val="0"/>
          <w:w w:val="8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243986"/>
          <w:spacing w:val="6"/>
          <w:w w:val="8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243986"/>
          <w:spacing w:val="0"/>
          <w:w w:val="80"/>
          <w:sz w:val="32"/>
          <w:szCs w:val="32"/>
        </w:rPr>
        <w:t>HE</w:t>
      </w:r>
      <w:r>
        <w:rPr>
          <w:rFonts w:ascii="Arial" w:hAnsi="Arial" w:cs="Arial" w:eastAsia="Arial"/>
          <w:b w:val="0"/>
          <w:bCs w:val="0"/>
          <w:color w:val="243986"/>
          <w:spacing w:val="0"/>
          <w:w w:val="80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color w:val="243986"/>
          <w:spacing w:val="0"/>
          <w:w w:val="80"/>
          <w:sz w:val="32"/>
          <w:szCs w:val="32"/>
        </w:rPr>
        <w:t>LTH</w:t>
      </w:r>
      <w:r>
        <w:rPr>
          <w:rFonts w:ascii="Arial" w:hAnsi="Arial" w:cs="Arial" w:eastAsia="Arial"/>
          <w:b w:val="0"/>
          <w:bCs w:val="0"/>
          <w:color w:val="243986"/>
          <w:spacing w:val="-4"/>
          <w:w w:val="8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243986"/>
          <w:spacing w:val="0"/>
          <w:w w:val="80"/>
          <w:sz w:val="32"/>
          <w:szCs w:val="32"/>
        </w:rPr>
        <w:t>-</w:t>
      </w:r>
      <w:r>
        <w:rPr>
          <w:rFonts w:ascii="Arial" w:hAnsi="Arial" w:cs="Arial" w:eastAsia="Arial"/>
          <w:b w:val="0"/>
          <w:bCs w:val="0"/>
          <w:color w:val="243986"/>
          <w:spacing w:val="0"/>
          <w:w w:val="80"/>
          <w:sz w:val="32"/>
          <w:szCs w:val="32"/>
        </w:rPr>
        <w:tab/>
      </w:r>
      <w:r>
        <w:rPr>
          <w:rFonts w:ascii="Arial" w:hAnsi="Arial" w:cs="Arial" w:eastAsia="Arial"/>
          <w:b w:val="0"/>
          <w:bCs w:val="0"/>
          <w:color w:val="243986"/>
          <w:spacing w:val="0"/>
          <w:w w:val="70"/>
          <w:sz w:val="32"/>
          <w:szCs w:val="32"/>
        </w:rPr>
        <w:t>3,QO</w:t>
      </w:r>
      <w:r>
        <w:rPr>
          <w:rFonts w:ascii="Arial" w:hAnsi="Arial" w:cs="Arial" w:eastAsia="Arial"/>
          <w:b w:val="0"/>
          <w:bCs w:val="0"/>
          <w:color w:val="243986"/>
          <w:spacing w:val="0"/>
          <w:w w:val="70"/>
          <w:sz w:val="32"/>
          <w:szCs w:val="32"/>
        </w:rPr>
        <w:t>p</w:t>
      </w:r>
      <w:r>
        <w:rPr>
          <w:rFonts w:ascii="Arial" w:hAnsi="Arial" w:cs="Arial" w:eastAsia="Arial"/>
          <w:b w:val="0"/>
          <w:bCs w:val="0"/>
          <w:color w:val="243986"/>
          <w:spacing w:val="0"/>
          <w:w w:val="70"/>
          <w:sz w:val="32"/>
          <w:szCs w:val="32"/>
        </w:rPr>
        <w:t>OBbe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50" w:lineRule="exact" w:before="6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88" w:lineRule="exact"/>
        <w:ind w:left="933" w:right="223" w:hanging="41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308.390594pt;margin-top:34.056576pt;width:258.941000pt;height:.1pt;mso-position-horizontal-relative:page;mso-position-vertical-relative:paragraph;z-index:-7971" coordorigin="6168,681" coordsize="5179,2">
            <v:shape style="position:absolute;left:6168;top:681;width:5179;height:2" coordorigin="6168,681" coordsize="5179,0" path="m6168,681l11347,681e" filled="f" stroked="t" strokeweight="1.997pt" strokecolor="#898B8E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00080"/>
          <w:spacing w:val="0"/>
          <w:w w:val="85"/>
          <w:sz w:val="29"/>
          <w:szCs w:val="29"/>
        </w:rPr>
        <w:t>Pe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85"/>
          <w:sz w:val="29"/>
          <w:szCs w:val="29"/>
        </w:rPr>
        <w:t>&gt;K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85"/>
          <w:sz w:val="29"/>
          <w:szCs w:val="29"/>
        </w:rPr>
        <w:t>IIM</w:t>
      </w:r>
      <w:r>
        <w:rPr>
          <w:rFonts w:ascii="Arial" w:hAnsi="Arial" w:cs="Arial" w:eastAsia="Arial"/>
          <w:b w:val="0"/>
          <w:bCs w:val="0"/>
          <w:color w:val="000080"/>
          <w:spacing w:val="8"/>
          <w:w w:val="8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85"/>
          <w:sz w:val="29"/>
          <w:szCs w:val="29"/>
        </w:rPr>
        <w:t>HEAL</w:t>
      </w:r>
      <w:r>
        <w:rPr>
          <w:rFonts w:ascii="Arial" w:hAnsi="Arial" w:cs="Arial" w:eastAsia="Arial"/>
          <w:b w:val="0"/>
          <w:bCs w:val="0"/>
          <w:color w:val="000080"/>
          <w:spacing w:val="-2"/>
          <w:w w:val="85"/>
          <w:sz w:val="29"/>
          <w:szCs w:val="29"/>
        </w:rPr>
        <w:t>T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85"/>
          <w:sz w:val="29"/>
          <w:szCs w:val="29"/>
        </w:rPr>
        <w:t>H</w:t>
      </w:r>
      <w:r>
        <w:rPr>
          <w:rFonts w:ascii="Arial" w:hAnsi="Arial" w:cs="Arial" w:eastAsia="Arial"/>
          <w:b w:val="0"/>
          <w:bCs w:val="0"/>
          <w:color w:val="000080"/>
          <w:spacing w:val="-11"/>
          <w:w w:val="8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85"/>
          <w:sz w:val="29"/>
          <w:szCs w:val="29"/>
        </w:rPr>
        <w:t>AIRFLOW</w:t>
      </w:r>
      <w:r>
        <w:rPr>
          <w:rFonts w:ascii="Arial" w:hAnsi="Arial" w:cs="Arial" w:eastAsia="Arial"/>
          <w:b w:val="0"/>
          <w:bCs w:val="0"/>
          <w:color w:val="000080"/>
          <w:spacing w:val="-12"/>
          <w:w w:val="8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85"/>
          <w:sz w:val="29"/>
          <w:szCs w:val="29"/>
        </w:rPr>
        <w:t>(</w:t>
      </w:r>
      <w:r>
        <w:rPr>
          <w:rFonts w:ascii="Arial" w:hAnsi="Arial" w:cs="Arial" w:eastAsia="Arial"/>
          <w:b w:val="0"/>
          <w:bCs w:val="0"/>
          <w:color w:val="000080"/>
          <w:spacing w:val="-28"/>
          <w:w w:val="8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85"/>
          <w:sz w:val="29"/>
          <w:szCs w:val="29"/>
        </w:rPr>
        <w:t>asroM</w:t>
      </w:r>
      <w:r>
        <w:rPr>
          <w:rFonts w:ascii="Arial" w:hAnsi="Arial" w:cs="Arial" w:eastAsia="Arial"/>
          <w:b w:val="0"/>
          <w:bCs w:val="0"/>
          <w:color w:val="000080"/>
          <w:spacing w:val="-1"/>
          <w:w w:val="85"/>
          <w:sz w:val="29"/>
          <w:szCs w:val="29"/>
        </w:rPr>
        <w:t>a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85"/>
          <w:sz w:val="29"/>
          <w:szCs w:val="29"/>
        </w:rPr>
        <w:t>rII4ecKoe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91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85"/>
          <w:sz w:val="28"/>
          <w:szCs w:val="28"/>
        </w:rPr>
        <w:t>nepe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85"/>
          <w:sz w:val="28"/>
          <w:szCs w:val="28"/>
        </w:rPr>
        <w:t>H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85"/>
          <w:sz w:val="28"/>
          <w:szCs w:val="28"/>
        </w:rPr>
        <w:t>anpasneHIIe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85"/>
          <w:sz w:val="28"/>
          <w:szCs w:val="28"/>
        </w:rPr>
        <w:t>  </w:t>
      </w:r>
      <w:r>
        <w:rPr>
          <w:rFonts w:ascii="Arial" w:hAnsi="Arial" w:cs="Arial" w:eastAsia="Arial"/>
          <w:b w:val="0"/>
          <w:bCs w:val="0"/>
          <w:color w:val="000080"/>
          <w:spacing w:val="48"/>
          <w:w w:val="8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85"/>
          <w:sz w:val="28"/>
          <w:szCs w:val="28"/>
        </w:rPr>
        <w:t>so3.QYWH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85"/>
          <w:sz w:val="28"/>
          <w:szCs w:val="28"/>
        </w:rPr>
        <w:t>oro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85"/>
          <w:sz w:val="28"/>
          <w:szCs w:val="28"/>
        </w:rPr>
        <w:t>  </w:t>
      </w:r>
      <w:r>
        <w:rPr>
          <w:rFonts w:ascii="Arial" w:hAnsi="Arial" w:cs="Arial" w:eastAsia="Arial"/>
          <w:b w:val="0"/>
          <w:bCs w:val="0"/>
          <w:color w:val="000080"/>
          <w:spacing w:val="24"/>
          <w:w w:val="8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85"/>
          <w:sz w:val="28"/>
          <w:szCs w:val="28"/>
        </w:rPr>
        <w:t>nor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85"/>
          <w:sz w:val="28"/>
          <w:szCs w:val="28"/>
        </w:rPr>
        <w:t>o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85"/>
          <w:sz w:val="28"/>
          <w:szCs w:val="28"/>
        </w:rPr>
        <w:t>Ka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8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000080"/>
          <w:spacing w:val="19"/>
          <w:w w:val="8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85"/>
          <w:sz w:val="28"/>
          <w:szCs w:val="28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after="0" w:line="288" w:lineRule="exact"/>
        <w:jc w:val="left"/>
        <w:rPr>
          <w:rFonts w:ascii="Arial" w:hAnsi="Arial" w:cs="Arial" w:eastAsia="Arial"/>
          <w:sz w:val="28"/>
          <w:szCs w:val="28"/>
        </w:rPr>
        <w:sectPr>
          <w:headerReference w:type="default" r:id="rId146"/>
          <w:pgSz w:w="11906" w:h="16840"/>
          <w:pgMar w:header="516" w:footer="0" w:top="1420" w:bottom="280" w:left="280" w:right="300"/>
          <w:cols w:num="2" w:equalWidth="0">
            <w:col w:w="4851" w:space="81"/>
            <w:col w:w="6394"/>
          </w:cols>
        </w:sectPr>
      </w:pP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type w:val="continuous"/>
          <w:pgSz w:w="11906" w:h="16840"/>
          <w:pgMar w:top="1580" w:bottom="0" w:left="280" w:right="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19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5A5C5F"/>
          <w:spacing w:val="0"/>
          <w:w w:val="85"/>
          <w:sz w:val="11"/>
          <w:szCs w:val="11"/>
        </w:rPr>
        <w:t>AM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69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C6E75"/>
          <w:spacing w:val="0"/>
          <w:w w:val="85"/>
          <w:sz w:val="14"/>
          <w:szCs w:val="14"/>
        </w:rPr>
        <w:t>QUIET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1562" w:val="left" w:leader="none"/>
        </w:tabs>
        <w:ind w:left="913" w:right="0" w:firstLine="0"/>
        <w:jc w:val="left"/>
        <w:rPr>
          <w:rFonts w:ascii="Arial Narrow" w:hAnsi="Arial Narrow" w:cs="Arial Narrow" w:eastAsia="Arial Narrow"/>
          <w:sz w:val="10"/>
          <w:szCs w:val="10"/>
        </w:rPr>
      </w:pPr>
      <w:r>
        <w:rPr>
          <w:rFonts w:ascii="Arial Narrow" w:hAnsi="Arial Narrow" w:cs="Arial Narrow" w:eastAsia="Arial Narrow"/>
          <w:b w:val="0"/>
          <w:bCs w:val="0"/>
          <w:color w:val="6C6E74"/>
          <w:spacing w:val="0"/>
          <w:w w:val="100"/>
          <w:position w:val="1"/>
          <w:sz w:val="10"/>
          <w:szCs w:val="10"/>
        </w:rPr>
        <w:t>SMA</w:t>
      </w:r>
      <w:r>
        <w:rPr>
          <w:rFonts w:ascii="Arial Narrow" w:hAnsi="Arial Narrow" w:cs="Arial Narrow" w:eastAsia="Arial Narrow"/>
          <w:b w:val="0"/>
          <w:bCs w:val="0"/>
          <w:color w:val="6C6E74"/>
          <w:spacing w:val="-2"/>
          <w:w w:val="100"/>
          <w:position w:val="1"/>
          <w:sz w:val="10"/>
          <w:szCs w:val="10"/>
        </w:rPr>
        <w:t>R</w:t>
      </w:r>
      <w:r>
        <w:rPr>
          <w:rFonts w:ascii="Arial Narrow" w:hAnsi="Arial Narrow" w:cs="Arial Narrow" w:eastAsia="Arial Narrow"/>
          <w:b w:val="0"/>
          <w:bCs w:val="0"/>
          <w:color w:val="6C6E74"/>
          <w:spacing w:val="0"/>
          <w:w w:val="100"/>
          <w:position w:val="1"/>
          <w:sz w:val="10"/>
          <w:szCs w:val="10"/>
        </w:rPr>
        <w:t>T</w:t>
      </w:r>
      <w:r>
        <w:rPr>
          <w:rFonts w:ascii="Arial Narrow" w:hAnsi="Arial Narrow" w:cs="Arial Narrow" w:eastAsia="Arial Narrow"/>
          <w:b w:val="0"/>
          <w:bCs w:val="0"/>
          <w:color w:val="6C6E74"/>
          <w:spacing w:val="0"/>
          <w:w w:val="100"/>
          <w:position w:val="1"/>
          <w:sz w:val="10"/>
          <w:szCs w:val="10"/>
        </w:rPr>
        <w:tab/>
      </w:r>
      <w:r>
        <w:rPr>
          <w:rFonts w:ascii="Arial Narrow" w:hAnsi="Arial Narrow" w:cs="Arial Narrow" w:eastAsia="Arial Narrow"/>
          <w:b w:val="0"/>
          <w:bCs w:val="0"/>
          <w:color w:val="6C6E74"/>
          <w:spacing w:val="0"/>
          <w:w w:val="100"/>
          <w:position w:val="0"/>
          <w:sz w:val="10"/>
          <w:szCs w:val="10"/>
        </w:rPr>
        <w:t>SLEEP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49" w:val="left" w:leader="none"/>
        </w:tabs>
        <w:spacing w:line="132" w:lineRule="exact"/>
        <w:ind w:left="0" w:right="2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spacing w:val="0"/>
          <w:w w:val="85"/>
          <w:position w:val="-3"/>
          <w:sz w:val="9"/>
          <w:szCs w:val="9"/>
        </w:rPr>
        <w:t>LIGHT</w:t>
      </w:r>
      <w:r>
        <w:rPr>
          <w:rFonts w:ascii="Arial" w:hAnsi="Arial" w:cs="Arial" w:eastAsia="Arial"/>
          <w:b w:val="0"/>
          <w:bCs w:val="0"/>
          <w:spacing w:val="0"/>
          <w:w w:val="85"/>
          <w:position w:val="-3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6C6E74"/>
          <w:spacing w:val="0"/>
          <w:w w:val="85"/>
          <w:position w:val="0"/>
          <w:sz w:val="9"/>
          <w:szCs w:val="9"/>
        </w:rPr>
        <w:t>CHILD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9"/>
          <w:szCs w:val="9"/>
        </w:rPr>
      </w:r>
    </w:p>
    <w:p>
      <w:pPr>
        <w:spacing w:line="83" w:lineRule="exact"/>
        <w:ind w:left="0" w:right="77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6C6E74"/>
          <w:spacing w:val="-22"/>
          <w:w w:val="85"/>
          <w:sz w:val="9"/>
          <w:szCs w:val="9"/>
        </w:rPr>
        <w:t>L</w:t>
      </w:r>
      <w:r>
        <w:rPr>
          <w:rFonts w:ascii="Arial" w:hAnsi="Arial" w:cs="Arial" w:eastAsia="Arial"/>
          <w:b w:val="0"/>
          <w:bCs w:val="0"/>
          <w:color w:val="6C6E74"/>
          <w:spacing w:val="-18"/>
          <w:w w:val="85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color w:val="6C6E74"/>
          <w:spacing w:val="3"/>
          <w:w w:val="85"/>
          <w:sz w:val="9"/>
          <w:szCs w:val="9"/>
        </w:rPr>
        <w:t>C</w:t>
      </w:r>
      <w:r>
        <w:rPr>
          <w:rFonts w:ascii="Arial" w:hAnsi="Arial" w:cs="Arial" w:eastAsia="Arial"/>
          <w:b w:val="0"/>
          <w:bCs w:val="0"/>
          <w:color w:val="6C6E74"/>
          <w:spacing w:val="0"/>
          <w:w w:val="85"/>
          <w:sz w:val="9"/>
          <w:szCs w:val="9"/>
        </w:rPr>
        <w:t>K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6C6E74"/>
          <w:spacing w:val="0"/>
          <w:w w:val="60"/>
          <w:sz w:val="12"/>
          <w:szCs w:val="12"/>
        </w:rPr>
        <w:t>FRESH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30" w:lineRule="auto" w:before="64"/>
        <w:ind w:left="1723" w:right="68" w:hanging="4"/>
        <w:jc w:val="left"/>
        <w:rPr>
          <w:rFonts w:ascii="Calibri" w:hAnsi="Calibri" w:cs="Calibri" w:eastAsia="Calibri"/>
          <w:sz w:val="21"/>
          <w:szCs w:val="21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Нажм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-1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HEALTH.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этом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включа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тся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95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модуль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6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21"/>
          <w:szCs w:val="21"/>
        </w:rPr>
        <w:t>N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ano-Aqua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95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5"/>
        <w:ind w:left="172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0.825298pt;margin-top:-45.2738pt;width:87.178901pt;height:290.1721pt;mso-position-horizontal-relative:page;mso-position-vertical-relative:paragraph;z-index:-7970" coordorigin="817,-905" coordsize="1744,5803">
            <v:group style="position:absolute;left:2502;top:-773;width:2;height:2381" coordorigin="2502,-773" coordsize="2,2381">
              <v:shape style="position:absolute;left:2502;top:-773;width:2;height:2381" coordorigin="2502,-773" coordsize="0,2381" path="m2502,-773l2502,1608e" filled="f" stroked="t" strokeweight=".25pt" strokecolor="#050100">
                <v:path arrowok="t"/>
              </v:shape>
            </v:group>
            <v:group style="position:absolute;left:2550;top:-773;width:2;height:5540" coordorigin="2550,-773" coordsize="2,5540">
              <v:shape style="position:absolute;left:2550;top:-773;width:2;height:5540" coordorigin="2550,-773" coordsize="1,5540" path="m2551,-773l2550,4767e" filled="f" stroked="t" strokeweight=".25pt" strokecolor="#050100">
                <v:path arrowok="t"/>
              </v:shape>
            </v:group>
            <v:group style="position:absolute;left:2534;top:-773;width:2;height:5540" coordorigin="2534,-773" coordsize="2,5540">
              <v:shape style="position:absolute;left:2534;top:-773;width:2;height:5540" coordorigin="2534,-773" coordsize="1,5540" path="m2535,-773l2534,4767e" filled="f" stroked="t" strokeweight=".25pt" strokecolor="#050100">
                <v:path arrowok="t"/>
              </v:shape>
            </v:group>
            <v:group style="position:absolute;left:2431;top:4768;width:127;height:128" coordorigin="2431,4768" coordsize="127,128">
              <v:shape style="position:absolute;left:2431;top:4768;width:127;height:128" coordorigin="2431,4768" coordsize="127,128" path="m2558,4768l2540,4832,2495,4878,2454,4893,2431,4895e" filled="f" stroked="t" strokeweight=".25pt" strokecolor="#050100">
                <v:path arrowok="t"/>
              </v:shape>
            </v:group>
            <v:group style="position:absolute;left:871;top:-773;width:2;height:2381" coordorigin="871,-773" coordsize="2,2381">
              <v:shape style="position:absolute;left:871;top:-773;width:2;height:2381" coordorigin="871,-773" coordsize="0,2381" path="m871,-773l871,1608e" filled="f" stroked="t" strokeweight=".25pt" strokecolor="#050100">
                <v:path arrowok="t"/>
              </v:shape>
            </v:group>
            <v:group style="position:absolute;left:873;top:-854;width:79;height:64" coordorigin="873,-854" coordsize="79,64">
              <v:shape style="position:absolute;left:873;top:-854;width:79;height:64" coordorigin="873,-854" coordsize="79,64" path="m952,-854l929,-851,909,-842,893,-828,880,-811,873,-790e" filled="f" stroked="t" strokeweight=".25pt" strokecolor="#050100">
                <v:path arrowok="t"/>
              </v:shape>
            </v:group>
            <v:group style="position:absolute;left:952;top:-903;width:1469;height:2" coordorigin="952,-903" coordsize="1469,2">
              <v:shape style="position:absolute;left:952;top:-903;width:1469;height:2" coordorigin="952,-903" coordsize="1469,0" path="m952,-903l2421,-903e" filled="f" stroked="t" strokeweight=".2494pt" strokecolor="#050100">
                <v:path arrowok="t"/>
              </v:shape>
            </v:group>
            <v:group style="position:absolute;left:831;top:4769;width:128;height:127" coordorigin="831,4769" coordsize="128,127">
              <v:shape style="position:absolute;left:831;top:4769;width:128;height:127" coordorigin="831,4769" coordsize="128,127" path="m959,4895l895,4878,849,4833,834,4792,831,4769e" filled="f" stroked="t" strokeweight=".25pt" strokecolor="#050100">
                <v:path arrowok="t"/>
              </v:shape>
            </v:group>
            <v:group style="position:absolute;left:831;top:-792;width:2;height:5560" coordorigin="831,-792" coordsize="2,5560">
              <v:shape style="position:absolute;left:831;top:-792;width:2;height:5560" coordorigin="831,-792" coordsize="0,5560" path="m831,4768l831,-792e" filled="f" stroked="t" strokeweight=".25pt" strokecolor="#050100">
                <v:path arrowok="t"/>
              </v:shape>
            </v:group>
            <v:group style="position:absolute;left:2451;top:4768;width:91;height:108" coordorigin="2451,4768" coordsize="91,108">
              <v:shape style="position:absolute;left:2451;top:4768;width:91;height:108" coordorigin="2451,4768" coordsize="91,108" path="m2542,4768l2508,4828,2472,4864,2451,4876e" filled="f" stroked="t" strokeweight=".25pt" strokecolor="#050100">
                <v:path arrowok="t"/>
              </v:shape>
            </v:group>
            <v:group style="position:absolute;left:849;top:4789;width:110;height:91" coordorigin="849,4789" coordsize="110,91">
              <v:shape style="position:absolute;left:849;top:4789;width:110;height:91" coordorigin="849,4789" coordsize="110,91" path="m959,4880l896,4860,856,4810,849,4789e" filled="f" stroked="t" strokeweight=".25pt" strokecolor="#050100">
                <v:path arrowok="t"/>
              </v:shape>
            </v:group>
            <v:group style="position:absolute;left:847;top:-792;width:2;height:5560" coordorigin="847,-792" coordsize="2,5560">
              <v:shape style="position:absolute;left:847;top:-792;width:2;height:5560" coordorigin="847,-792" coordsize="0,5560" path="m847,4768l847,-792e" filled="f" stroked="t" strokeweight=".25pt" strokecolor="#050100">
                <v:path arrowok="t"/>
              </v:shape>
              <v:shape style="position:absolute;left:845;top:2824;width:1679;height:1943" type="#_x0000_t75">
                <v:imagedata r:id="rId147" o:title=""/>
              </v:shape>
            </v:group>
            <v:group style="position:absolute;left:952;top:4894;width:1469;height:2" coordorigin="952,4894" coordsize="1469,2">
              <v:shape style="position:absolute;left:952;top:4894;width:1469;height:2" coordorigin="952,4894" coordsize="1469,0" path="m952,4894l2421,4894e" filled="f" stroked="t" strokeweight=".25pt" strokecolor="#050100">
                <v:path arrowok="t"/>
              </v:shape>
              <v:shape style="position:absolute;left:1003;top:-532;width:1368;height:2016" type="#_x0000_t75">
                <v:imagedata r:id="rId148" o:title=""/>
              </v:shape>
            </v:group>
            <v:group style="position:absolute;left:822;top:1608;width:1729;height:2" coordorigin="822,1608" coordsize="1729,2">
              <v:shape style="position:absolute;left:822;top:1608;width:1729;height:2" coordorigin="822,1608" coordsize="1729,0" path="m822,1608l2551,1608e" filled="f" stroked="t" strokeweight=".25pt" strokecolor="#050100">
                <v:path arrowok="t"/>
              </v:shape>
            </v:group>
            <v:group style="position:absolute;left:952;top:-854;width:1469;height:2" coordorigin="952,-854" coordsize="1469,2">
              <v:shape style="position:absolute;left:952;top:-854;width:1469;height:2" coordorigin="952,-854" coordsize="1469,0" path="m952,-854l2421,-854e" filled="f" stroked="t" strokeweight=".2501pt" strokecolor="#050100">
                <v:path arrowok="t"/>
              </v:shape>
            </v:group>
            <v:group style="position:absolute;left:838;top:-887;width:113;height:114" coordorigin="838,-887" coordsize="113,114">
              <v:shape style="position:absolute;left:838;top:-887;width:113;height:114" coordorigin="838,-887" coordsize="113,114" path="m838,-773l858,-837,907,-878,929,-884,951,-887e" filled="f" stroked="t" strokeweight=".25pt" strokecolor="#050100">
                <v:path arrowok="t"/>
              </v:shape>
            </v:group>
            <v:group style="position:absolute;left:952;top:-887;width:1469;height:2" coordorigin="952,-887" coordsize="1469,2">
              <v:shape style="position:absolute;left:952;top:-887;width:1469;height:2" coordorigin="952,-887" coordsize="1469,0" path="m952,-887l2421,-887e" filled="f" stroked="t" strokeweight=".2501pt" strokecolor="#050100">
                <v:path arrowok="t"/>
              </v:shape>
            </v:group>
            <v:group style="position:absolute;left:822;top:-903;width:126;height:130" coordorigin="822,-903" coordsize="126,130">
              <v:shape style="position:absolute;left:822;top:-903;width:126;height:130" coordorigin="822,-903" coordsize="126,130" path="m822,-773l839,-838,884,-884,925,-900,948,-903e" filled="f" stroked="t" strokeweight=".25pt" strokecolor="#050100">
                <v:path arrowok="t"/>
              </v:shape>
            </v:group>
            <v:group style="position:absolute;left:950;top:4877;width:1469;height:2" coordorigin="950,4877" coordsize="1469,2">
              <v:shape style="position:absolute;left:950;top:4877;width:1469;height:2" coordorigin="950,4877" coordsize="1469,0" path="m950,4877l2420,4877e" filled="f" stroked="t" strokeweight=".25pt" strokecolor="#050100">
                <v:path arrowok="t"/>
              </v:shape>
            </v:group>
            <v:group style="position:absolute;left:2421;top:-854;width:79;height:64" coordorigin="2421,-854" coordsize="79,64">
              <v:shape style="position:absolute;left:2421;top:-854;width:79;height:64" coordorigin="2421,-854" coordsize="79,64" path="m2421,-854l2444,-851,2464,-842,2481,-828,2493,-811,2501,-790e" filled="f" stroked="t" strokeweight=".25pt" strokecolor="#050100">
                <v:path arrowok="t"/>
              </v:shape>
            </v:group>
            <v:group style="position:absolute;left:2421;top:-903;width:130;height:126" coordorigin="2421,-903" coordsize="130,126">
              <v:shape style="position:absolute;left:2421;top:-903;width:130;height:126" coordorigin="2421,-903" coordsize="130,126" path="m2421,-903l2486,-886,2532,-841,2548,-800,2551,-777e" filled="f" stroked="t" strokeweight=".25pt" strokecolor="#050100">
                <v:path arrowok="t"/>
              </v:shape>
            </v:group>
            <v:group style="position:absolute;left:2421;top:-887;width:113;height:113" coordorigin="2421,-887" coordsize="113,113">
              <v:shape style="position:absolute;left:2421;top:-887;width:113;height:113" coordorigin="2421,-887" coordsize="113,113" path="m2421,-887l2485,-867,2526,-818,2532,-797,2535,-774e" filled="f" stroked="t" strokeweight=".25pt" strokecolor="#050100">
                <v:path arrowok="t"/>
              </v:shape>
            </v:group>
            <v:group style="position:absolute;left:822;top:2314;width:1729;height:2" coordorigin="822,2314" coordsize="1729,2">
              <v:shape style="position:absolute;left:822;top:2314;width:1729;height:2" coordorigin="822,2314" coordsize="1729,0" path="m822,2314l2551,2314e" filled="f" stroked="t" strokeweight=".575pt" strokecolor="#050100">
                <v:path arrowok="t"/>
              </v:shape>
            </v:group>
            <v:group style="position:absolute;left:1751;top:1822;width:635;height:357" coordorigin="1751,1822" coordsize="635,357">
              <v:shape style="position:absolute;left:1751;top:1822;width:635;height:357" coordorigin="1751,1822" coordsize="635,357" path="m2387,2097l2348,2166,1784,2178,1776,2178,1767,2175,1761,2169,1755,2162,1751,2154,1751,2146,1751,1854,1751,1846,1755,1837,1761,1831,1767,1825,1776,1822,1784,1822,2306,1822,2362,1844,2387,1899,2387,2097xe" filled="f" stroked="t" strokeweight=".423pt" strokecolor="#B96869">
                <v:path arrowok="t"/>
              </v:shape>
            </v:group>
            <v:group style="position:absolute;left:1828;top:1942;width:496;height:109" coordorigin="1828,1942" coordsize="496,109">
              <v:shape style="position:absolute;left:1828;top:1942;width:496;height:109" coordorigin="1828,1942" coordsize="496,109" path="m2267,1943l2266,2049,2267,2049,2267,2049,2278,2049,2279,2001,2317,2001,2318,1989,2278,1988,2279,1956,2323,1956,2324,1944,2267,1943xe" filled="t" fillcolor="#6C6E74" stroked="f">
                <v:path arrowok="t"/>
                <v:fill type="solid"/>
              </v:shape>
              <v:shape style="position:absolute;left:1828;top:1942;width:496;height:109" coordorigin="1828,1942" coordsize="496,109" path="m2317,2001l2279,2001,2317,2002,2317,2001xe" filled="t" fillcolor="#6C6E74" stroked="f">
                <v:path arrowok="t"/>
                <v:fill type="solid"/>
              </v:shape>
              <v:shape style="position:absolute;left:1828;top:1942;width:496;height:109" coordorigin="1828,1942" coordsize="496,109" path="m2323,1956l2279,1956,2323,1957,2323,1956xe" filled="t" fillcolor="#6C6E74" stroked="f">
                <v:path arrowok="t"/>
                <v:fill type="solid"/>
              </v:shape>
              <v:shape style="position:absolute;left:1828;top:1942;width:496;height:109" coordorigin="1828,1942" coordsize="496,109" path="m2196,1943l2195,2049,2196,2049,2196,2049,2207,2049,2207,2001,2246,2001,2247,1989,2207,1988,2207,1956,2252,1956,2253,1945,2252,1945,2253,1945,2253,1944,2196,1943xe" filled="t" fillcolor="#6C6E74" stroked="f">
                <v:path arrowok="t"/>
                <v:fill type="solid"/>
              </v:shape>
              <v:shape style="position:absolute;left:1828;top:1942;width:496;height:109" coordorigin="1828,1942" coordsize="496,109" path="m2246,2001l2207,2001,2246,2002,2246,2001xe" filled="t" fillcolor="#6C6E74" stroked="f">
                <v:path arrowok="t"/>
                <v:fill type="solid"/>
              </v:shape>
              <v:shape style="position:absolute;left:1828;top:1942;width:496;height:109" coordorigin="1828,1942" coordsize="496,109" path="m2252,1956l2207,1956,2252,1957,2252,1956xe" filled="t" fillcolor="#6C6E74" stroked="f">
                <v:path arrowok="t"/>
                <v:fill type="solid"/>
              </v:shape>
              <v:shape style="position:absolute;left:1828;top:1942;width:496;height:109" coordorigin="1828,1942" coordsize="496,109" path="m2253,1945l2252,1945,2253,1945xe" filled="t" fillcolor="#6C6E74" stroked="f">
                <v:path arrowok="t"/>
                <v:fill type="solid"/>
              </v:shape>
              <v:shape style="position:absolute;left:1828;top:1942;width:496;height:109" coordorigin="1828,1942" coordsize="496,109" path="m2149,1942l2129,1942,2119,1947,2112,1957,2103,1973,2100,1994,2100,2007,2102,2016,2105,2024,2108,2032,2113,2039,2119,2044,2126,2049,2133,2051,2148,2051,2155,2049,2162,2044,2168,2040,2170,2038,2133,2038,2126,2034,2116,2020,2113,2010,2113,1982,2116,1971,2127,1958,2133,1955,2170,1955,2169,1953,2156,1944,2149,1942xe" filled="t" fillcolor="#6C6E74" stroked="f">
                <v:path arrowok="t"/>
                <v:fill type="solid"/>
              </v:shape>
              <v:shape style="position:absolute;left:1828;top:1942;width:496;height:109" coordorigin="1828,1942" coordsize="496,109" path="m2170,1955l2146,1955,2151,1956,2156,1960,2169,2010,2166,2020,2156,2034,2149,2038,2170,2038,2173,2034,2180,2017,2182,2007,2182,1986,2180,1976,2173,1960,2170,1955xe" filled="t" fillcolor="#6C6E74" stroked="f">
                <v:path arrowok="t"/>
                <v:fill type="solid"/>
              </v:shape>
              <v:shape style="position:absolute;left:1828;top:1942;width:496;height:109" coordorigin="1828,1942" coordsize="496,109" path="m2064,1942l2055,1942,2030,2051,2039,2051,2064,1942xe" filled="t" fillcolor="#6C6E74" stroked="f">
                <v:path arrowok="t"/>
                <v:fill type="solid"/>
              </v:shape>
              <v:shape style="position:absolute;left:1828;top:1942;width:496;height:109" coordorigin="1828,1942" coordsize="496,109" path="m1923,1943l1922,2049,1923,2049,1923,2049,1933,2049,1934,1969,1948,1969,1934,1944,1923,1943xe" filled="t" fillcolor="#6C6E74" stroked="f">
                <v:path arrowok="t"/>
                <v:fill type="solid"/>
              </v:shape>
              <v:shape style="position:absolute;left:1828;top:1942;width:496;height:109" coordorigin="1828,1942" coordsize="496,109" path="m1948,1969l1934,1969,1976,2049,1988,2049,1989,2024,1977,2024,1948,1969xe" filled="t" fillcolor="#6C6E74" stroked="f">
                <v:path arrowok="t"/>
                <v:fill type="solid"/>
              </v:shape>
              <v:shape style="position:absolute;left:1828;top:1942;width:496;height:109" coordorigin="1828,1942" coordsize="496,109" path="m1978,1943l1977,2024,1989,2024,1989,1944,1978,1943xe" filled="t" fillcolor="#6C6E74" stroked="f">
                <v:path arrowok="t"/>
                <v:fill type="solid"/>
              </v:shape>
              <v:shape style="position:absolute;left:1828;top:1942;width:496;height:109" coordorigin="1828,1942" coordsize="496,109" path="m1876,1942l1857,1942,1847,1947,1839,1957,1831,1973,1828,1994,1828,2007,1829,2016,1836,2032,1841,2039,1853,2049,1860,2051,1876,2051,1883,2049,1889,2044,1896,2040,1897,2038,1860,2038,1854,2034,1848,2027,1843,2020,1841,2010,1841,1982,1843,1971,1854,1958,1861,1955,1897,1955,1896,1953,1890,1949,1883,1944,1876,1942xe" filled="t" fillcolor="#6C6E74" stroked="f">
                <v:path arrowok="t"/>
                <v:fill type="solid"/>
              </v:shape>
              <v:shape style="position:absolute;left:1828;top:1942;width:496;height:109" coordorigin="1828,1942" coordsize="496,109" path="m1897,1955l1874,1955,1879,1956,1883,1960,1896,2010,1894,2020,1888,2027,1883,2034,1877,2038,1897,2038,1900,2034,1907,2017,1909,2007,1909,1986,1907,1976,1901,1960,1897,1955xe" filled="t" fillcolor="#6C6E74" stroked="f">
                <v:path arrowok="t"/>
                <v:fill type="solid"/>
              </v:shape>
            </v:group>
            <v:group style="position:absolute;left:2442;top:3777;width:96;height:2" coordorigin="2442,3777" coordsize="96,2">
              <v:shape style="position:absolute;left:2442;top:3777;width:96;height:2" coordorigin="2442,3777" coordsize="96,0" path="m2538,3777l2442,3777e" filled="f" stroked="t" strokeweight=".25pt" strokecolor="#050100">
                <v:path arrowok="t"/>
              </v:shape>
            </v:group>
            <v:group style="position:absolute;left:2442;top:4097;width:96;height:2" coordorigin="2442,4097" coordsize="96,2">
              <v:shape style="position:absolute;left:2442;top:4097;width:96;height:2" coordorigin="2442,4097" coordsize="96,0" path="m2538,4097l2442,4097e" filled="f" stroked="t" strokeweight=".25pt" strokecolor="#050100">
                <v:path arrowok="t"/>
              </v:shape>
            </v:group>
            <v:group style="position:absolute;left:2442;top:3777;width:2;height:320" coordorigin="2442,3777" coordsize="2,320">
              <v:shape style="position:absolute;left:2442;top:3777;width:2;height:320" coordorigin="2442,3777" coordsize="0,320" path="m2442,3777l2442,4097e" filled="f" stroked="t" strokeweight=".25pt" strokecolor="#050100">
                <v:path arrowok="t"/>
              </v:shape>
            </v:group>
            <v:group style="position:absolute;left:2448;top:3725;width:64;height:52" coordorigin="2448,3725" coordsize="64,52">
              <v:shape style="position:absolute;left:2448;top:3725;width:64;height:52" coordorigin="2448,3725" coordsize="64,52" path="m2448,3777l2448,3725,2512,3725,2512,3777e" filled="f" stroked="t" strokeweight=".25pt" strokecolor="#050100">
                <v:path arrowok="t"/>
              </v:shape>
            </v:group>
            <v:group style="position:absolute;left:2448;top:4097;width:64;height:52" coordorigin="2448,4097" coordsize="64,52">
              <v:shape style="position:absolute;left:2448;top:4097;width:64;height:52" coordorigin="2448,4097" coordsize="64,52" path="m2448,4097l2448,4149,2512,4149,2512,4097e" filled="f" stroked="t" strokeweight=".25pt" strokecolor="#050100">
                <v:path arrowok="t"/>
              </v:shape>
            </v:group>
            <v:group style="position:absolute;left:1710;top:2446;width:540;height:259" coordorigin="1710,2446" coordsize="540,259">
              <v:shape style="position:absolute;left:1710;top:2446;width:540;height:259" coordorigin="1710,2446" coordsize="540,259" path="m2249,2478l2242,2458,2223,2447,1742,2446,1721,2453,1710,2472,1710,2673,1717,2693,1735,2704,2217,2705,2237,2698,2249,2679,2249,2478xe" filled="f" stroked="t" strokeweight=".423pt" strokecolor="#9FA3A9">
                <v:path arrowok="t"/>
              </v:shape>
            </v:group>
            <v:group style="position:absolute;left:1024;top:1822;width:616;height:344" coordorigin="1024,1822" coordsize="616,344">
              <v:shape style="position:absolute;left:1024;top:1822;width:616;height:344" coordorigin="1024,1822" coordsize="616,344" path="m1640,2135l1640,2143,1637,2151,1631,2157,1625,2163,1617,2166,1609,2166,1102,2166,1044,2136,1024,1900,1027,1880,1072,1830,1609,1822,1617,1822,1625,1825,1631,1831,1637,1837,1640,1845,1640,1853,1640,2135xe" filled="f" stroked="t" strokeweight=".25pt" strokecolor="#050100">
                <v:path arrowok="t"/>
              </v:shape>
            </v:group>
            <v:group style="position:absolute;left:1065;top:2432;width:540;height:259" coordorigin="1065,2432" coordsize="540,259">
              <v:shape style="position:absolute;left:1065;top:2432;width:540;height:259" coordorigin="1065,2432" coordsize="540,259" path="m1604,2464l1597,2444,1578,2433,1097,2432,1076,2440,1065,2458,1065,2659,1072,2680,1090,2691,1572,2691,1592,2684,1604,2666,1604,2464xe" filled="f" stroked="t" strokeweight=".423pt" strokecolor="#9FA3A9">
                <v:path arrowok="t"/>
              </v:shape>
            </v:group>
            <v:group style="position:absolute;left:1164;top:1942;width:84;height:114" coordorigin="1164,1942" coordsize="84,114">
              <v:shape style="position:absolute;left:1164;top:1942;width:84;height:114" coordorigin="1164,1942" coordsize="84,114" path="m1242,2020l1245,2013,1246,2005,1246,1996,1246,1986,1226,1949,1220,1945,1213,1942,1205,1942,1197,1942,1190,1945,1184,1949,1177,1954,1172,1960,1169,1968,1165,1977,1164,1986,1164,1997,1164,2007,1165,2016,1169,2025,1172,2033,1177,2039,1183,2044,1190,2048,1197,2051,1205,2051,1212,2051,1219,2048,1226,2044,1232,2050,1238,2054,1244,2057,1247,2047,1243,2045,1238,2042,1233,2038,1237,2033,1240,2027,1242,2020xe" filled="f" stroked="t" strokeweight=".15pt" strokecolor="#6C6E75">
                <v:path arrowok="t"/>
              </v:shape>
            </v:group>
            <v:group style="position:absolute;left:1175;top:1954;width:59;height:84" coordorigin="1175,1954" coordsize="59,84">
              <v:shape style="position:absolute;left:1175;top:1954;width:59;height:84" coordorigin="1175,1954" coordsize="59,84" path="m1205,2030l1209,2031,1213,2033,1216,2036,1213,2038,1209,2039,1205,2039,1196,2039,1189,2035,1184,2028,1178,2021,1175,2010,1175,1997,1175,1983,1178,1972,1184,1965,1189,1958,1196,1954,1205,1954,1211,1954,1230,1974,1233,1981,1234,1988,1234,1996,1234,2011,1231,2023,1224,2030,1220,2026,1214,2022,1208,2020,1205,2030xe" filled="f" stroked="t" strokeweight=".15pt" strokecolor="#6C6E75">
                <v:path arrowok="t"/>
              </v:shape>
            </v:group>
            <v:group style="position:absolute;left:1261;top:1944;width:67;height:106" coordorigin="1261,1944" coordsize="67,106">
              <v:shape style="position:absolute;left:1261;top:1944;width:67;height:106" coordorigin="1261,1944" coordsize="67,106" path="m1317,2005l1317,2018,1315,2027,1312,2031,1308,2036,1302,2038,1294,2038,1289,2038,1285,2037,1282,2035,1278,2032,1276,2029,1275,2025,1273,2020,1273,2014,1273,2005,1273,1944,1261,1944,1261,2005,1261,2016,1262,2025,1264,2031,1267,2037,1270,2042,1275,2046,1280,2049,1287,2051,1295,2051,1303,2051,1329,2015,1329,2005,1329,1944,1317,1944,1317,2005xe" filled="f" stroked="t" strokeweight=".15pt" strokecolor="#6C6E75">
                <v:path arrowok="t"/>
              </v:shape>
            </v:group>
            <v:group style="position:absolute;left:1355;top:1943;width:2;height:108" coordorigin="1355,1943" coordsize="2,108">
              <v:shape style="position:absolute;left:1355;top:1943;width:2;height:108" coordorigin="1355,1943" coordsize="0,108" path="m1355,1943l1355,2050e" filled="f" stroked="t" strokeweight=".816pt" strokecolor="#6C6E75">
                <v:path arrowok="t"/>
              </v:shape>
            </v:group>
            <v:group style="position:absolute;left:1381;top:1944;width:64;height:105" coordorigin="1381,1944" coordsize="64,105">
              <v:shape style="position:absolute;left:1381;top:1944;width:64;height:105" coordorigin="1381,1944" coordsize="64,105" path="m1445,2049l1445,2036,1392,2036,1392,2001,1440,2001,1440,1989,1392,1989,1392,1957,1443,1957,1443,1944,1381,1944,1381,2049,1445,2049xe" filled="f" stroked="t" strokeweight=".15pt" strokecolor="#6C6E75">
                <v:path arrowok="t"/>
              </v:shape>
            </v:group>
            <v:group style="position:absolute;left:1454;top:1944;width:68;height:105" coordorigin="1454,1944" coordsize="68,105">
              <v:shape style="position:absolute;left:1454;top:1944;width:68;height:105" coordorigin="1454,1944" coordsize="68,105" path="m1494,2049l1494,1957,1522,1957,1522,1944,1454,1944,1454,1957,1483,1957,1483,2049,1494,2049xe" filled="f" stroked="t" strokeweight=".15pt" strokecolor="#6C6E7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0.530701pt;margin-top:-50.680901pt;width:49.168272pt;height:39.812692pt;mso-position-horizontal-relative:page;mso-position-vertical-relative:paragraph;z-index:-7963" coordorigin="2811,-1014" coordsize="983,796">
            <v:group style="position:absolute;left:2815;top:-1009;width:665;height:456" coordorigin="2815,-1009" coordsize="665,456">
              <v:shape style="position:absolute;left:2815;top:-1009;width:665;height:456" coordorigin="2815,-1009" coordsize="665,456" path="m3479,-944l3448,-1000,2880,-1009,2858,-1005,2839,-995,2825,-978,2816,-958,2815,-619,2819,-596,2830,-577,2846,-563,2866,-555,3414,-553,3436,-557,3455,-568,3470,-584,3478,-605,3479,-944xe" filled="f" stroked="t" strokeweight=".423pt" strokecolor="#9FA3A9">
                <v:path arrowok="t"/>
              </v:shape>
            </v:group>
            <v:group style="position:absolute;left:2906;top:-860;width:481;height:157" coordorigin="2906,-860" coordsize="481,157">
              <v:shape style="position:absolute;left:2906;top:-860;width:481;height:157" coordorigin="2906,-860" coordsize="481,157" path="m3314,-860l3313,-705,3314,-705,3314,-703,3326,-703,3327,-777,3387,-777,3387,-795,3373,-795,3326,-797,3327,-858,3314,-860xe" filled="t" fillcolor="#6C6E74" stroked="f">
                <v:path arrowok="t"/>
                <v:fill type="solid"/>
              </v:shape>
              <v:shape style="position:absolute;left:2906;top:-860;width:481;height:157" coordorigin="2906,-860" coordsize="481,157" path="m3387,-777l3328,-777,3374,-776,3373,-705,3387,-703,3387,-777xe" filled="t" fillcolor="#6C6E74" stroked="f">
                <v:path arrowok="t"/>
                <v:fill type="solid"/>
              </v:shape>
              <v:shape style="position:absolute;left:2906;top:-860;width:481;height:157" coordorigin="2906,-860" coordsize="481,157" path="m3374,-860l3373,-795,3387,-795,3388,-858,3374,-860xe" filled="t" fillcolor="#6C6E74" stroked="f">
                <v:path arrowok="t"/>
                <v:fill type="solid"/>
              </v:shape>
              <v:shape style="position:absolute;left:2906;top:-860;width:481;height:157" coordorigin="2906,-860" coordsize="481,157" path="m3172,-860l3171,-705,3172,-705,3172,-703,3230,-703,3231,-723,3184,-724,3184,-726,3186,-858,3172,-860xe" filled="t" fillcolor="#6C6E74" stroked="f">
                <v:path arrowok="t"/>
                <v:fill type="solid"/>
              </v:shape>
              <v:shape style="position:absolute;left:2906;top:-860;width:481;height:157" coordorigin="2906,-860" coordsize="481,157" path="m3228,-860l3227,-840,3258,-839,3257,-705,3258,-705,3258,-703,3270,-703,3271,-708,3272,-840,3301,-840,3301,-842,3228,-842,3228,-842,3301,-842,3302,-858,3228,-860xe" filled="t" fillcolor="#6C6E74" stroked="f">
                <v:path arrowok="t"/>
                <v:fill type="solid"/>
              </v:shape>
              <v:shape style="position:absolute;left:2906;top:-860;width:481;height:157" coordorigin="2906,-860" coordsize="481,157" path="m3301,-840l3272,-840,3301,-839,3301,-840xe" filled="t" fillcolor="#6C6E74" stroked="f">
                <v:path arrowok="t"/>
                <v:fill type="solid"/>
              </v:shape>
              <v:shape style="position:absolute;left:2906;top:-860;width:481;height:157" coordorigin="2906,-860" coordsize="481,157" path="m3301,-842l3228,-842,3228,-842,3301,-842,3301,-842xe" filled="t" fillcolor="#6C6E74" stroked="f">
                <v:path arrowok="t"/>
                <v:fill type="solid"/>
              </v:shape>
              <v:shape style="position:absolute;left:2906;top:-860;width:481;height:157" coordorigin="2906,-860" coordsize="481,157" path="m3112,-860l3075,-703,3090,-703,3101,-751,3153,-751,3148,-769,3105,-769,3114,-813,3116,-820,3117,-827,3118,-834,3132,-834,3126,-859,3112,-860xe" filled="t" fillcolor="#6C6E74" stroked="f">
                <v:path arrowok="t"/>
                <v:fill type="solid"/>
              </v:shape>
              <v:shape style="position:absolute;left:2906;top:-860;width:481;height:157" coordorigin="2906,-860" coordsize="481,157" path="m3153,-751l3101,-751,3138,-750,3148,-704,3163,-703,3165,-703,3153,-751xe" filled="t" fillcolor="#6C6E74" stroked="f">
                <v:path arrowok="t"/>
                <v:fill type="solid"/>
              </v:shape>
              <v:shape style="position:absolute;left:2906;top:-860;width:481;height:157" coordorigin="2906,-860" coordsize="481,157" path="m3132,-834l3118,-834,3120,-827,3121,-819,3123,-810,3133,-769,3105,-769,3148,-769,3132,-834xe" filled="t" fillcolor="#6C6E74" stroked="f">
                <v:path arrowok="t"/>
                <v:fill type="solid"/>
              </v:shape>
              <v:shape style="position:absolute;left:2906;top:-860;width:481;height:157" coordorigin="2906,-860" coordsize="481,157" path="m3001,-860l2999,-705,3001,-705,3001,-703,3070,-703,3071,-723,3013,-724,3013,-725,3014,-775,3064,-775,3065,-793,3013,-794,3013,-795,3014,-840,3068,-840,3069,-858,3001,-860xe" filled="t" fillcolor="#6C6E74" stroked="f">
                <v:path arrowok="t"/>
                <v:fill type="solid"/>
              </v:shape>
              <v:shape style="position:absolute;left:2906;top:-860;width:481;height:157" coordorigin="2906,-860" coordsize="481,157" path="m3064,-775l3016,-775,3064,-774,3064,-775xe" filled="t" fillcolor="#6C6E74" stroked="f">
                <v:path arrowok="t"/>
                <v:fill type="solid"/>
              </v:shape>
              <v:shape style="position:absolute;left:2906;top:-860;width:481;height:157" coordorigin="2906,-860" coordsize="481,157" path="m3068,-840l3015,-840,3067,-839,3068,-840xe" filled="t" fillcolor="#6C6E74" stroked="f">
                <v:path arrowok="t"/>
                <v:fill type="solid"/>
              </v:shape>
              <v:shape style="position:absolute;left:2906;top:-860;width:481;height:157" coordorigin="2906,-860" coordsize="481,157" path="m2908,-860l2906,-705,2908,-705,2908,-703,2920,-703,2921,-777,2981,-777,2981,-795,2967,-795,2920,-797,2920,-798,2921,-858,2908,-860xe" filled="t" fillcolor="#6C6E74" stroked="f">
                <v:path arrowok="t"/>
                <v:fill type="solid"/>
              </v:shape>
              <v:shape style="position:absolute;left:2906;top:-860;width:481;height:157" coordorigin="2906,-860" coordsize="481,157" path="m2981,-777l2922,-777,2968,-776,2967,-705,2980,-703,2980,-706,2968,-706,2968,-707,2980,-707,2981,-777xe" filled="t" fillcolor="#6C6E74" stroked="f">
                <v:path arrowok="t"/>
                <v:fill type="solid"/>
              </v:shape>
              <v:shape style="position:absolute;left:2906;top:-860;width:481;height:157" coordorigin="2906,-860" coordsize="481,157" path="m2968,-860l2967,-795,2981,-795,2981,-858,2968,-860xe" filled="t" fillcolor="#6C6E74" stroked="f">
                <v:path arrowok="t"/>
                <v:fill type="solid"/>
              </v:shape>
            </v:group>
            <v:group style="position:absolute;left:3276;top:-693;width:514;height:471" coordorigin="3276,-693" coordsize="514,471">
              <v:shape style="position:absolute;left:3276;top:-693;width:514;height:471" coordorigin="3276,-693" coordsize="514,471" path="m3367,-447l3345,-444,3327,-438,3319,-427,3327,-411,3342,-397,3361,-384,3379,-372,3395,-361,3455,-309,3510,-274,3584,-263,3591,-262,3584,-234,3585,-222,3597,-222,3612,-226,3671,-252,3719,-291,3770,-361,3790,-411,3788,-413,3739,-413,3737,-438,3438,-438,3409,-444,3390,-447,3367,-447xe" filled="t" fillcolor="#41529B" stroked="f">
                <v:path arrowok="t"/>
                <v:fill type="solid"/>
              </v:shape>
              <v:shape style="position:absolute;left:3276;top:-693;width:514;height:471" coordorigin="3276,-693" coordsize="514,471" path="m3776,-418l3761,-417,3739,-413,3788,-413,3786,-416,3776,-418xe" filled="t" fillcolor="#41529B" stroked="f">
                <v:path arrowok="t"/>
                <v:fill type="solid"/>
              </v:shape>
              <v:shape style="position:absolute;left:3276;top:-693;width:514;height:471" coordorigin="3276,-693" coordsize="514,471" path="m3300,-693l3290,-688,3277,-663,3276,-643,3280,-630,3435,-440,3438,-438,3737,-438,3720,-511,3688,-564,3450,-564,3336,-670,3313,-687,3300,-693xe" filled="t" fillcolor="#41529B" stroked="f">
                <v:path arrowok="t"/>
                <v:fill type="solid"/>
              </v:shape>
              <v:shape style="position:absolute;left:3276;top:-693;width:514;height:471" coordorigin="3276,-693" coordsize="514,471" path="m3463,-616l3455,-613,3450,-605,3449,-589,3449,-588,3450,-564,3688,-564,3680,-575,3670,-588,3521,-588,3495,-602,3476,-612,3463,-616xe" filled="t" fillcolor="#41529B" stroked="f">
                <v:path arrowok="t"/>
                <v:fill type="solid"/>
              </v:shape>
              <v:shape style="position:absolute;left:3276;top:-693;width:514;height:471" coordorigin="3276,-693" coordsize="514,471" path="m3524,-648l3517,-644,3514,-633,3516,-615,3521,-588,3670,-588,3586,-628,3557,-640,3537,-646,3524,-648xe" filled="t" fillcolor="#41529B" stroked="f">
                <v:path arrowok="t"/>
                <v:fill type="solid"/>
              </v:shape>
              <v:shape style="position:absolute;left:3276;top:-693;width:514;height:471" coordorigin="3276,-693" coordsize="514,471" path="m3602,-640l3593,-636,3586,-628,3630,-628,3623,-634,3612,-638,3602,-640xe" filled="t" fillcolor="#41529B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УФ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лам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а.*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20" w:lineRule="exact" w:before="2"/>
        <w:ind w:left="591" w:right="13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ano-Aqua</w:t>
      </w:r>
      <w:r>
        <w:rPr>
          <w:rFonts w:ascii="Calibri" w:hAnsi="Calibri" w:cs="Calibri" w:eastAsia="Calibri"/>
          <w:b w:val="0"/>
          <w:bCs w:val="0"/>
          <w:color w:val="000001"/>
          <w:spacing w:val="-13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модуль</w:t>
      </w:r>
      <w:r>
        <w:rPr>
          <w:rFonts w:ascii="Calibri" w:hAnsi="Calibri" w:cs="Calibri" w:eastAsia="Calibri"/>
          <w:b w:val="0"/>
          <w:bCs w:val="0"/>
          <w:color w:val="000001"/>
          <w:spacing w:val="-13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рас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оложен-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4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1"/>
          <w:szCs w:val="21"/>
        </w:rPr>
        <w:t>ный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5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5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1"/>
          <w:szCs w:val="21"/>
        </w:rPr>
        <w:t>кор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5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1"/>
          <w:szCs w:val="21"/>
        </w:rPr>
        <w:t>усе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5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1"/>
          <w:szCs w:val="21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5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5"/>
          <w:sz w:val="21"/>
          <w:szCs w:val="21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5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1"/>
          <w:szCs w:val="21"/>
        </w:rPr>
        <w:t>онера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од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возд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йств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ем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высокого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4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ряж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-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расщ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ляет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моле-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кулы</w:t>
      </w:r>
      <w:r>
        <w:rPr>
          <w:rFonts w:ascii="Calibri" w:hAnsi="Calibri" w:cs="Calibri" w:eastAsia="Calibri"/>
          <w:b w:val="0"/>
          <w:bCs w:val="0"/>
          <w:color w:val="000001"/>
          <w:spacing w:val="-6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воды</w:t>
      </w:r>
      <w:r>
        <w:rPr>
          <w:rFonts w:ascii="Calibri" w:hAnsi="Calibri" w:cs="Calibri" w:eastAsia="Calibri"/>
          <w:b w:val="0"/>
          <w:bCs w:val="0"/>
          <w:color w:val="000001"/>
          <w:spacing w:val="-6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H2O</w:t>
      </w:r>
      <w:r>
        <w:rPr>
          <w:rFonts w:ascii="Calibri" w:hAnsi="Calibri" w:cs="Calibri" w:eastAsia="Calibri"/>
          <w:b w:val="0"/>
          <w:bCs w:val="0"/>
          <w:color w:val="000001"/>
          <w:spacing w:val="-6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олож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тель-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4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ные</w:t>
      </w:r>
      <w:r>
        <w:rPr>
          <w:rFonts w:ascii="Calibri" w:hAnsi="Calibri" w:cs="Calibri" w:eastAsia="Calibri"/>
          <w:b w:val="0"/>
          <w:bCs w:val="0"/>
          <w:color w:val="000001"/>
          <w:spacing w:val="-6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оны</w:t>
      </w:r>
      <w:r>
        <w:rPr>
          <w:rFonts w:ascii="Calibri" w:hAnsi="Calibri" w:cs="Calibri" w:eastAsia="Calibri"/>
          <w:b w:val="0"/>
          <w:bCs w:val="0"/>
          <w:color w:val="000001"/>
          <w:spacing w:val="-5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H+</w:t>
      </w:r>
      <w:r>
        <w:rPr>
          <w:rFonts w:ascii="Calibri" w:hAnsi="Calibri" w:cs="Calibri" w:eastAsia="Calibri"/>
          <w:b w:val="0"/>
          <w:bCs w:val="0"/>
          <w:color w:val="000001"/>
          <w:spacing w:val="-5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отр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ательные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2642" w:val="left" w:leader="none"/>
        </w:tabs>
        <w:spacing w:line="220" w:lineRule="exact"/>
        <w:ind w:left="591" w:right="33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среду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ОН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H2O2,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которые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4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всту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ают</w:t>
      </w:r>
      <w:r>
        <w:rPr>
          <w:rFonts w:ascii="Calibri" w:hAnsi="Calibri" w:cs="Calibri" w:eastAsia="Calibri"/>
          <w:b w:val="0"/>
          <w:bCs w:val="0"/>
          <w:color w:val="000001"/>
          <w:spacing w:val="-1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хим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ческ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ак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2418" w:val="left" w:leader="none"/>
        </w:tabs>
        <w:spacing w:line="181" w:lineRule="auto"/>
        <w:ind w:left="597" w:right="34" w:hanging="6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кулами</w:t>
      </w:r>
      <w:r>
        <w:rPr>
          <w:rFonts w:ascii="Calibri" w:hAnsi="Calibri" w:cs="Calibri" w:eastAsia="Calibri"/>
          <w:b w:val="0"/>
          <w:bCs w:val="0"/>
          <w:color w:val="000001"/>
          <w:spacing w:val="-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за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ахов,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0"/>
          <w:szCs w:val="20"/>
        </w:rPr>
        <w:t>ун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1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0"/>
          <w:szCs w:val="20"/>
        </w:rPr>
        <w:t>чтожая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4"/>
          <w:position w:val="1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1"/>
          <w:szCs w:val="21"/>
        </w:rPr>
        <w:t>х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position w:val="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осле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position w:val="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го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  <w:position w:val="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возвращаются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position w:val="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60" w:lineRule="auto"/>
        <w:ind w:left="596" w:right="158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щая</w:t>
      </w:r>
      <w:r>
        <w:rPr>
          <w:rFonts w:ascii="Calibri" w:hAnsi="Calibri" w:cs="Calibri" w:eastAsia="Calibri"/>
          <w:b w:val="0"/>
          <w:bCs w:val="0"/>
          <w:color w:val="000001"/>
          <w:spacing w:val="3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воздух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1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омещ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1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1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1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1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position w:val="1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position w:val="0"/>
          <w:sz w:val="21"/>
          <w:szCs w:val="21"/>
        </w:rPr>
        <w:t>Ультраф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position w:val="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position w:val="0"/>
          <w:sz w:val="21"/>
          <w:szCs w:val="21"/>
        </w:rPr>
        <w:t>ол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position w:val="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position w:val="0"/>
          <w:sz w:val="21"/>
          <w:szCs w:val="21"/>
        </w:rPr>
        <w:t>товая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95"/>
          <w:position w:val="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position w:val="0"/>
          <w:sz w:val="21"/>
          <w:szCs w:val="21"/>
        </w:rPr>
        <w:t>(УФ)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95"/>
          <w:position w:val="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position w:val="0"/>
          <w:sz w:val="21"/>
          <w:szCs w:val="21"/>
        </w:rPr>
        <w:t>лам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position w:val="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position w:val="0"/>
          <w:sz w:val="21"/>
          <w:szCs w:val="21"/>
        </w:rPr>
        <w:t>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198" w:lineRule="exact"/>
        <w:ind w:left="596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является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95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более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95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эффект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вным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20" w:lineRule="exact"/>
        <w:ind w:left="596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ср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дством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95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95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ун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чтожен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17" w:lineRule="exact"/>
        <w:ind w:left="596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болезнетворных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бактер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91" w:lineRule="auto" w:before="39"/>
        <w:ind w:left="609" w:right="344" w:hanging="4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246.854797pt;margin-top:6.129719pt;width:12.4413pt;height:13.539129pt;mso-position-horizontal-relative:page;mso-position-vertical-relative:paragraph;z-index:-7961" coordorigin="4937,123" coordsize="249,271">
            <v:group style="position:absolute;left:5065;top:127;width:116;height:212" coordorigin="5065,127" coordsize="116,212">
              <v:shape style="position:absolute;left:5065;top:127;width:116;height:212" coordorigin="5065,127" coordsize="116,212" path="m5153,138l5117,138,5134,141,5155,148,5166,154,5173,159,5172,163,5171,165,5168,166,5160,171,5153,186,5154,210,5153,227,5126,287,5075,322,5068,325,5066,327,5065,327,5065,339,5068,337,5070,336,5083,330,5099,320,5142,278,5162,216,5162,200,5161,188,5160,182,5172,175,5171,171,5180,171,5181,169,5181,160,5172,148,5153,138xe" filled="t" fillcolor="#5A5C5F" stroked="f">
                <v:path arrowok="t"/>
                <v:fill type="solid"/>
              </v:shape>
              <v:shape style="position:absolute;left:5065;top:127;width:116;height:212" coordorigin="5065,127" coordsize="116,212" path="m5180,171l5171,171,5172,175,5179,173,5180,171xe" filled="t" fillcolor="#5A5C5F" stroked="f">
                <v:path arrowok="t"/>
                <v:fill type="solid"/>
              </v:shape>
              <v:shape style="position:absolute;left:5065;top:127;width:116;height:212" coordorigin="5065,127" coordsize="116,212" path="m5105,127l5085,129,5065,133,5074,141,5090,139,5117,138,5153,138,5147,134,5128,130,5105,127xe" filled="t" fillcolor="#5A5C5F" stroked="f">
                <v:path arrowok="t"/>
                <v:fill type="solid"/>
              </v:shape>
            </v:group>
            <v:group style="position:absolute;left:4950;top:136;width:115;height:251" coordorigin="4950,136" coordsize="115,251">
              <v:shape style="position:absolute;left:4950;top:136;width:115;height:251" coordorigin="4950,136" coordsize="115,251" path="m5058,136l5008,184,4977,263,4959,332,4957,342,4955,354,4954,360,4950,368,4950,378,4953,387,4966,381,4979,375,4957,375,4962,366,4976,301,4998,231,5034,163,5065,144,5058,136xe" filled="t" fillcolor="#5A5C5F" stroked="f">
                <v:path arrowok="t"/>
                <v:fill type="solid"/>
              </v:shape>
              <v:shape style="position:absolute;left:4950;top:136;width:115;height:251" coordorigin="4950,136" coordsize="115,251" path="m5064,327l5052,332,5008,350,4986,360,4970,368,4965,371,4959,374,4957,375,4979,375,4994,368,5018,358,5040,349,5065,339,5064,327xe" filled="t" fillcolor="#5A5C5F" stroked="f">
                <v:path arrowok="t"/>
                <v:fill type="solid"/>
              </v:shape>
            </v:group>
            <v:group style="position:absolute;left:4942;top:368;width:8;height:21" coordorigin="4942,368" coordsize="8,21">
              <v:shape style="position:absolute;left:4942;top:368;width:8;height:21" coordorigin="4942,368" coordsize="8,21" path="m4950,368l4948,371,4947,372,4946,375,4942,381,4942,384,4944,387,4946,389,4947,389,4950,387,4950,368xe" filled="t" fillcolor="#5A5C5F" stroked="f">
                <v:path arrowok="t"/>
                <v:fill type="solid"/>
              </v:shape>
            </v:group>
            <v:group style="position:absolute;left:5065;top:127;width:116;height:212" coordorigin="5065,127" coordsize="116,212">
              <v:shape style="position:absolute;left:5065;top:127;width:116;height:212" coordorigin="5065,127" coordsize="116,212" path="m5153,138l5117,138,5134,141,5155,148,5166,154,5173,159,5172,163,5171,165,5168,166,5160,171,5153,186,5154,210,5153,227,5126,287,5075,322,5068,325,5066,327,5065,327,5065,339,5068,337,5070,336,5083,330,5099,320,5142,278,5162,216,5162,200,5161,188,5160,182,5172,175,5171,171,5180,171,5181,169,5181,160,5172,148,5153,138xe" filled="t" fillcolor="#5A5C5F" stroked="f">
                <v:path arrowok="t"/>
                <v:fill type="solid"/>
              </v:shape>
              <v:shape style="position:absolute;left:5065;top:127;width:116;height:212" coordorigin="5065,127" coordsize="116,212" path="m5180,171l5171,171,5172,175,5179,173,5180,171xe" filled="t" fillcolor="#5A5C5F" stroked="f">
                <v:path arrowok="t"/>
                <v:fill type="solid"/>
              </v:shape>
              <v:shape style="position:absolute;left:5065;top:127;width:116;height:212" coordorigin="5065,127" coordsize="116,212" path="m5105,127l5085,129,5065,133,5074,141,5090,139,5117,138,5153,138,5147,134,5128,130,5105,127xe" filled="t" fillcolor="#5A5C5F" stroked="f">
                <v:path arrowok="t"/>
                <v:fill type="solid"/>
              </v:shape>
            </v:group>
            <v:group style="position:absolute;left:4950;top:136;width:115;height:251" coordorigin="4950,136" coordsize="115,251">
              <v:shape style="position:absolute;left:4950;top:136;width:115;height:251" coordorigin="4950,136" coordsize="115,251" path="m5058,136l5008,184,4977,263,4959,332,4957,342,4955,354,4954,360,4950,368,4950,378,4953,387,4966,381,4979,375,4957,375,4962,366,4976,301,4998,231,5034,163,5065,144,5058,136xe" filled="t" fillcolor="#5A5C5F" stroked="f">
                <v:path arrowok="t"/>
                <v:fill type="solid"/>
              </v:shape>
              <v:shape style="position:absolute;left:4950;top:136;width:115;height:251" coordorigin="4950,136" coordsize="115,251" path="m5064,327l5052,332,5008,350,4986,360,4970,368,4965,371,4959,374,4957,375,4979,375,4994,368,5018,358,5040,349,5065,339,5064,327xe" filled="t" fillcolor="#5A5C5F" stroked="f">
                <v:path arrowok="t"/>
                <v:fill type="solid"/>
              </v:shape>
            </v:group>
            <v:group style="position:absolute;left:4942;top:368;width:8;height:21" coordorigin="4942,368" coordsize="8,21">
              <v:shape style="position:absolute;left:4942;top:368;width:8;height:21" coordorigin="4942,368" coordsize="8,21" path="m4950,368l4948,371,4947,372,4946,375,4942,381,4942,384,4944,387,4946,389,4947,389,4950,387,4950,368xe" filled="t" fillcolor="#5A5C5F" stroked="f">
                <v:path arrowok="t"/>
                <v:fill type="solid"/>
              </v:shape>
            </v:group>
            <v:group style="position:absolute;left:5007;top:178;width:100;height:22" coordorigin="5007,178" coordsize="100,22">
              <v:shape style="position:absolute;left:5007;top:178;width:100;height:22" coordorigin="5007,178" coordsize="100,22" path="m5091,186l5013,186,5027,186,5048,188,5075,193,5095,200,5106,200,5107,195,5091,186xe" filled="t" fillcolor="#5A5C5F" stroked="f">
                <v:path arrowok="t"/>
                <v:fill type="solid"/>
              </v:shape>
              <v:shape style="position:absolute;left:5007;top:178;width:100;height:22" coordorigin="5007,178" coordsize="100,22" path="m5040,178l5022,180,5010,185,5007,189,5010,186,5091,186,5086,184,5063,178,5040,178xe" filled="t" fillcolor="#5A5C5F" stroked="f">
                <v:path arrowok="t"/>
                <v:fill type="solid"/>
              </v:shape>
            </v:group>
            <v:group style="position:absolute;left:4958;top:157;width:219;height:215" coordorigin="4958,157" coordsize="219,215">
              <v:shape style="position:absolute;left:4958;top:157;width:219;height:215" coordorigin="4958,157" coordsize="219,215" path="m5177,157l5115,181,5062,218,5019,262,4975,336,4958,372,4970,358,4981,341,4992,324,5003,306,5014,289,5060,240,5122,192,5154,174,5177,157xe" filled="t" fillcolor="#5A5C5F" stroked="f">
                <v:path arrowok="t"/>
                <v:fill type="solid"/>
              </v:shape>
            </v:group>
            <v:group style="position:absolute;left:4990;top:221;width:71;height:19" coordorigin="4990,221" coordsize="71,19">
              <v:shape style="position:absolute;left:4990;top:221;width:71;height:19" coordorigin="4990,221" coordsize="71,19" path="m5039,221l5017,225,4999,233,4990,241,4995,240,5018,232,5055,232,5061,230,5061,225,5039,221xe" filled="t" fillcolor="#5A5C5F" stroked="f">
                <v:path arrowok="t"/>
                <v:fill type="solid"/>
              </v:shape>
            </v:group>
            <v:group style="position:absolute;left:5056;top:231;width:16;height:79" coordorigin="5056,231" coordsize="16,79">
              <v:shape style="position:absolute;left:5056;top:231;width:16;height:79" coordorigin="5056,231" coordsize="16,79" path="m5068,231l5065,231,5060,236,5061,254,5061,282,5056,303,5058,311,5064,298,5070,277,5072,254,5068,231xe" filled="t" fillcolor="#5A5C5F" stroked="f">
                <v:path arrowok="t"/>
                <v:fill type="solid"/>
              </v:shape>
            </v:group>
            <v:group style="position:absolute;left:5106;top:186;width:17;height:101" coordorigin="5106,186" coordsize="17,101">
              <v:shape style="position:absolute;left:5106;top:186;width:17;height:101" coordorigin="5106,186" coordsize="17,101" path="m5110,186l5107,189,5106,195,5115,244,5113,270,5111,285,5115,287,5119,274,5122,255,5123,231,5120,207,5110,186xe" filled="t" fillcolor="#5A5C5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каждом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нажатии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отобража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тся</w:t>
      </w:r>
      <w:r>
        <w:rPr>
          <w:rFonts w:ascii="Calibri" w:hAnsi="Calibri" w:cs="Calibri" w:eastAsia="Calibri"/>
          <w:b w:val="0"/>
          <w:bCs w:val="0"/>
          <w:color w:val="000001"/>
          <w:spacing w:val="-2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символ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онер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начн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работу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реж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ме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ЗДОРОВЬЕ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425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5A5C5F"/>
          <w:spacing w:val="0"/>
          <w:w w:val="85"/>
          <w:sz w:val="11"/>
          <w:szCs w:val="11"/>
        </w:rPr>
        <w:t>AM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41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C6E75"/>
          <w:spacing w:val="0"/>
          <w:w w:val="85"/>
          <w:sz w:val="14"/>
          <w:szCs w:val="14"/>
        </w:rPr>
        <w:t>QUIET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1431" w:val="left" w:leader="none"/>
        </w:tabs>
        <w:ind w:left="783" w:right="0" w:firstLine="0"/>
        <w:jc w:val="left"/>
        <w:rPr>
          <w:rFonts w:ascii="Arial Narrow" w:hAnsi="Arial Narrow" w:cs="Arial Narrow" w:eastAsia="Arial Narrow"/>
          <w:sz w:val="10"/>
          <w:szCs w:val="10"/>
        </w:rPr>
      </w:pPr>
      <w:r>
        <w:rPr>
          <w:rFonts w:ascii="Arial Narrow" w:hAnsi="Arial Narrow" w:cs="Arial Narrow" w:eastAsia="Arial Narrow"/>
          <w:b w:val="0"/>
          <w:bCs w:val="0"/>
          <w:color w:val="6C6E74"/>
          <w:spacing w:val="0"/>
          <w:w w:val="100"/>
          <w:position w:val="1"/>
          <w:sz w:val="10"/>
          <w:szCs w:val="10"/>
        </w:rPr>
        <w:t>SMA</w:t>
      </w:r>
      <w:r>
        <w:rPr>
          <w:rFonts w:ascii="Arial Narrow" w:hAnsi="Arial Narrow" w:cs="Arial Narrow" w:eastAsia="Arial Narrow"/>
          <w:b w:val="0"/>
          <w:bCs w:val="0"/>
          <w:color w:val="6C6E74"/>
          <w:spacing w:val="-2"/>
          <w:w w:val="100"/>
          <w:position w:val="1"/>
          <w:sz w:val="10"/>
          <w:szCs w:val="10"/>
        </w:rPr>
        <w:t>R</w:t>
      </w:r>
      <w:r>
        <w:rPr>
          <w:rFonts w:ascii="Arial Narrow" w:hAnsi="Arial Narrow" w:cs="Arial Narrow" w:eastAsia="Arial Narrow"/>
          <w:b w:val="0"/>
          <w:bCs w:val="0"/>
          <w:color w:val="6C6E74"/>
          <w:spacing w:val="0"/>
          <w:w w:val="100"/>
          <w:position w:val="1"/>
          <w:sz w:val="10"/>
          <w:szCs w:val="10"/>
        </w:rPr>
        <w:t>T</w:t>
      </w:r>
      <w:r>
        <w:rPr>
          <w:rFonts w:ascii="Arial Narrow" w:hAnsi="Arial Narrow" w:cs="Arial Narrow" w:eastAsia="Arial Narrow"/>
          <w:b w:val="0"/>
          <w:bCs w:val="0"/>
          <w:color w:val="6C6E74"/>
          <w:spacing w:val="0"/>
          <w:w w:val="100"/>
          <w:position w:val="1"/>
          <w:sz w:val="10"/>
          <w:szCs w:val="10"/>
        </w:rPr>
        <w:tab/>
      </w:r>
      <w:r>
        <w:rPr>
          <w:rFonts w:ascii="Arial Narrow" w:hAnsi="Arial Narrow" w:cs="Arial Narrow" w:eastAsia="Arial Narrow"/>
          <w:b w:val="0"/>
          <w:bCs w:val="0"/>
          <w:color w:val="6C6E74"/>
          <w:spacing w:val="0"/>
          <w:w w:val="100"/>
          <w:position w:val="0"/>
          <w:sz w:val="10"/>
          <w:szCs w:val="10"/>
        </w:rPr>
        <w:t>SLEEP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869" w:val="left" w:leader="none"/>
        </w:tabs>
        <w:spacing w:line="132" w:lineRule="exact"/>
        <w:ind w:left="0" w:right="2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spacing w:val="0"/>
          <w:w w:val="85"/>
          <w:position w:val="-3"/>
          <w:sz w:val="9"/>
          <w:szCs w:val="9"/>
        </w:rPr>
        <w:t>LIGHT</w:t>
      </w:r>
      <w:r>
        <w:rPr>
          <w:rFonts w:ascii="Arial" w:hAnsi="Arial" w:cs="Arial" w:eastAsia="Arial"/>
          <w:b w:val="0"/>
          <w:bCs w:val="0"/>
          <w:spacing w:val="0"/>
          <w:w w:val="85"/>
          <w:position w:val="-3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6C6E74"/>
          <w:spacing w:val="0"/>
          <w:w w:val="85"/>
          <w:position w:val="0"/>
          <w:sz w:val="9"/>
          <w:szCs w:val="9"/>
        </w:rPr>
        <w:t>CHILD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9"/>
          <w:szCs w:val="9"/>
        </w:rPr>
      </w:r>
    </w:p>
    <w:p>
      <w:pPr>
        <w:spacing w:line="83" w:lineRule="exact"/>
        <w:ind w:left="0" w:right="77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6C6E74"/>
          <w:spacing w:val="-22"/>
          <w:w w:val="85"/>
          <w:sz w:val="9"/>
          <w:szCs w:val="9"/>
        </w:rPr>
        <w:t>L</w:t>
      </w:r>
      <w:r>
        <w:rPr>
          <w:rFonts w:ascii="Arial" w:hAnsi="Arial" w:cs="Arial" w:eastAsia="Arial"/>
          <w:b w:val="0"/>
          <w:bCs w:val="0"/>
          <w:color w:val="6C6E74"/>
          <w:spacing w:val="-18"/>
          <w:w w:val="85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color w:val="6C6E74"/>
          <w:spacing w:val="3"/>
          <w:w w:val="85"/>
          <w:sz w:val="9"/>
          <w:szCs w:val="9"/>
        </w:rPr>
        <w:t>C</w:t>
      </w:r>
      <w:r>
        <w:rPr>
          <w:rFonts w:ascii="Arial" w:hAnsi="Arial" w:cs="Arial" w:eastAsia="Arial"/>
          <w:b w:val="0"/>
          <w:bCs w:val="0"/>
          <w:color w:val="6C6E74"/>
          <w:spacing w:val="0"/>
          <w:w w:val="85"/>
          <w:sz w:val="9"/>
          <w:szCs w:val="9"/>
        </w:rPr>
        <w:t>K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6C6E74"/>
          <w:spacing w:val="0"/>
          <w:w w:val="60"/>
          <w:sz w:val="12"/>
          <w:szCs w:val="12"/>
        </w:rPr>
        <w:t>FRESH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90" w:lineRule="exact" w:before="1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8" w:lineRule="exact"/>
        <w:ind w:left="1805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309.673859pt;margin-top:-11.404524pt;width:87.012034pt;height:290.1049pt;mso-position-horizontal-relative:page;mso-position-vertical-relative:paragraph;z-index:-7969" coordorigin="6193,-228" coordsize="1740,5802">
            <v:group style="position:absolute;left:7928;top:-96;width:2;height:5540" coordorigin="7928,-96" coordsize="2,5540">
              <v:shape style="position:absolute;left:7928;top:-96;width:2;height:5540" coordorigin="7928,-96" coordsize="0,5540" path="m7928,-96l7928,5445e" filled="f" stroked="t" strokeweight=".25pt" strokecolor="#050100">
                <v:path arrowok="t"/>
              </v:shape>
            </v:group>
            <v:group style="position:absolute;left:7912;top:-96;width:2;height:5540" coordorigin="7912,-96" coordsize="2,5540">
              <v:shape style="position:absolute;left:7912;top:-96;width:2;height:5540" coordorigin="7912,-96" coordsize="0,5540" path="m7912,-96l7912,5445e" filled="f" stroked="t" strokeweight=".25pt" strokecolor="#050100">
                <v:path arrowok="t"/>
              </v:shape>
            </v:group>
            <v:group style="position:absolute;left:7799;top:5443;width:127;height:128" coordorigin="7799,5443" coordsize="127,128">
              <v:shape style="position:absolute;left:7799;top:5443;width:127;height:128" coordorigin="7799,5443" coordsize="127,128" path="m7926,5443l7909,5508,7864,5553,7822,5569,7799,5571e" filled="f" stroked="t" strokeweight=".25pt" strokecolor="#050100">
                <v:path arrowok="t"/>
              </v:shape>
            </v:group>
            <v:group style="position:absolute;left:7819;top:5443;width:91;height:110" coordorigin="7819,5443" coordsize="91,110">
              <v:shape style="position:absolute;left:7819;top:5443;width:91;height:110" coordorigin="7819,5443" coordsize="91,110" path="m7910,5443l7891,5506,7841,5547,7819,5553e" filled="f" stroked="t" strokeweight=".25pt" strokecolor="#050100">
                <v:path arrowok="t"/>
              </v:shape>
            </v:group>
            <v:group style="position:absolute;left:6200;top:5445;width:128;height:127" coordorigin="6200,5445" coordsize="128,127">
              <v:shape style="position:absolute;left:6200;top:5445;width:128;height:127" coordorigin="6200,5445" coordsize="128,127" path="m6328,5571l6264,5554,6218,5509,6202,5467,6200,5445e" filled="f" stroked="t" strokeweight=".25pt" strokecolor="#050100">
                <v:path arrowok="t"/>
              </v:shape>
            </v:group>
            <v:group style="position:absolute;left:6200;top:-96;width:2;height:5539" coordorigin="6200,-96" coordsize="2,5539">
              <v:shape style="position:absolute;left:6200;top:-96;width:2;height:5539" coordorigin="6200,-96" coordsize="0,5539" path="m6200,5443l6200,-96e" filled="f" stroked="t" strokeweight=".25pt" strokecolor="#050100">
                <v:path arrowok="t"/>
              </v:shape>
            </v:group>
            <v:group style="position:absolute;left:6218;top:5464;width:110;height:91" coordorigin="6218,5464" coordsize="110,91">
              <v:shape style="position:absolute;left:6218;top:5464;width:110;height:91" coordorigin="6218,5464" coordsize="110,91" path="m6328,5555l6265,5536,6224,5486,6218,5464e" filled="f" stroked="t" strokeweight=".25pt" strokecolor="#050100">
                <v:path arrowok="t"/>
              </v:shape>
            </v:group>
            <v:group style="position:absolute;left:6216;top:-96;width:2;height:5539" coordorigin="6216,-96" coordsize="2,5539">
              <v:shape style="position:absolute;left:6216;top:-96;width:2;height:5539" coordorigin="6216,-96" coordsize="0,5539" path="m6216,5443l6216,-96e" filled="f" stroked="t" strokeweight=".25pt" strokecolor="#050100">
                <v:path arrowok="t"/>
              </v:shape>
              <v:shape style="position:absolute;left:6223;top:3151;width:1679;height:2276" type="#_x0000_t75">
                <v:imagedata r:id="rId149" o:title=""/>
              </v:shape>
            </v:group>
            <v:group style="position:absolute;left:6325;top:5572;width:1473;height:2" coordorigin="6325,5572" coordsize="1473,2">
              <v:shape style="position:absolute;left:6325;top:5572;width:1473;height:2" coordorigin="6325,5572" coordsize="1473,0" path="m6325,5572l7797,5572e" filled="f" stroked="t" strokeweight=".2495pt" strokecolor="#050100">
                <v:path arrowok="t"/>
              </v:shape>
            </v:group>
            <v:group style="position:absolute;left:6327;top:5555;width:1472;height:2" coordorigin="6327,5555" coordsize="1472,2">
              <v:shape style="position:absolute;left:6327;top:5555;width:1472;height:2" coordorigin="6327,5555" coordsize="1472,0" path="m6327,5555l7799,5555e" filled="f" stroked="t" strokeweight=".250007pt" strokecolor="#050100">
                <v:path arrowok="t"/>
              </v:shape>
              <v:shape style="position:absolute;left:6197;top:-228;width:1734;height:2516" type="#_x0000_t75">
                <v:imagedata r:id="rId150" o:title=""/>
              </v:shape>
            </v:group>
            <v:group style="position:absolute;left:6199;top:2992;width:1729;height:2" coordorigin="6199,2992" coordsize="1729,2">
              <v:shape style="position:absolute;left:6199;top:2992;width:1729;height:2" coordorigin="6199,2992" coordsize="1729,0" path="m6199,2992l7928,2992e" filled="f" stroked="t" strokeweight=".574027pt" strokecolor="#050100">
                <v:path arrowok="t"/>
              </v:shape>
            </v:group>
            <v:group style="position:absolute;left:7129;top:2499;width:635;height:356" coordorigin="7129,2499" coordsize="635,356">
              <v:shape style="position:absolute;left:7129;top:2499;width:635;height:356" coordorigin="7129,2499" coordsize="635,356" path="m7764,2775l7742,2830,7711,2847,7695,2844,7161,2836,7153,2856,7144,2852,7138,2846,7132,2840,7129,2832,7129,2823,7129,2531,7129,2523,7132,2515,7138,2508,7144,2502,7153,2499,7161,2499,7683,2499,7739,2521,7764,2576,7764,2775xe" filled="f" stroked="t" strokeweight=".423pt" strokecolor="#B96869">
                <v:path arrowok="t"/>
              </v:shape>
            </v:group>
            <v:group style="position:absolute;left:7205;top:2619;width:496;height:109" coordorigin="7205,2619" coordsize="496,109">
              <v:shape style="position:absolute;left:7205;top:2619;width:496;height:109" coordorigin="7205,2619" coordsize="496,109" path="m7644,2621l7643,2726,7644,2726,7644,2727,7655,2727,7656,2678,7694,2678,7695,2666,7655,2666,7656,2634,7700,2634,7701,2621,7644,2621xe" filled="t" fillcolor="#6C6E74" stroked="f">
                <v:path arrowok="t"/>
                <v:fill type="solid"/>
              </v:shape>
              <v:shape style="position:absolute;left:7205;top:2619;width:496;height:109" coordorigin="7205,2619" coordsize="496,109" path="m7694,2678l7656,2678,7694,2679,7694,2678xe" filled="t" fillcolor="#6C6E74" stroked="f">
                <v:path arrowok="t"/>
                <v:fill type="solid"/>
              </v:shape>
              <v:shape style="position:absolute;left:7205;top:2619;width:496;height:109" coordorigin="7205,2619" coordsize="496,109" path="m7700,2634l7656,2634,7700,2634,7700,2634xe" filled="t" fillcolor="#6C6E74" stroked="f">
                <v:path arrowok="t"/>
                <v:fill type="solid"/>
              </v:shape>
              <v:shape style="position:absolute;left:7205;top:2619;width:496;height:109" coordorigin="7205,2619" coordsize="496,109" path="m7573,2621l7572,2726,7573,2726,7573,2727,7584,2727,7584,2678,7623,2678,7624,2666,7584,2666,7584,2634,7629,2634,7630,2622,7629,2622,7630,2622,7630,2621,7573,2621xe" filled="t" fillcolor="#6C6E74" stroked="f">
                <v:path arrowok="t"/>
                <v:fill type="solid"/>
              </v:shape>
              <v:shape style="position:absolute;left:7205;top:2619;width:496;height:109" coordorigin="7205,2619" coordsize="496,109" path="m7623,2678l7584,2678,7623,2679,7623,2678xe" filled="t" fillcolor="#6C6E74" stroked="f">
                <v:path arrowok="t"/>
                <v:fill type="solid"/>
              </v:shape>
              <v:shape style="position:absolute;left:7205;top:2619;width:496;height:109" coordorigin="7205,2619" coordsize="496,109" path="m7629,2634l7584,2634,7629,2634,7629,2634xe" filled="t" fillcolor="#6C6E74" stroked="f">
                <v:path arrowok="t"/>
                <v:fill type="solid"/>
              </v:shape>
              <v:shape style="position:absolute;left:7205;top:2619;width:496;height:109" coordorigin="7205,2619" coordsize="496,109" path="m7630,2622l7629,2622,7630,2622xe" filled="t" fillcolor="#6C6E74" stroked="f">
                <v:path arrowok="t"/>
                <v:fill type="solid"/>
              </v:shape>
              <v:shape style="position:absolute;left:7205;top:2619;width:496;height:109" coordorigin="7205,2619" coordsize="496,109" path="m7526,2619l7506,2619,7496,2624,7489,2634,7481,2650,7477,2672,7477,2685,7510,2728,7525,2728,7532,2726,7539,2722,7545,2717,7547,2715,7510,2715,7503,2712,7498,2705,7493,2698,7490,2688,7490,2660,7493,2649,7504,2635,7510,2632,7547,2632,7546,2631,7533,2621,7526,2619xe" filled="t" fillcolor="#6C6E74" stroked="f">
                <v:path arrowok="t"/>
                <v:fill type="solid"/>
              </v:shape>
              <v:shape style="position:absolute;left:7205;top:2619;width:496;height:109" coordorigin="7205,2619" coordsize="496,109" path="m7547,2632l7524,2632,7528,2634,7537,2641,7546,2688,7543,2697,7538,2705,7533,2712,7526,2715,7547,2715,7550,2711,7553,2703,7557,2694,7559,2685,7559,2663,7557,2654,7550,2637,7547,2632xe" filled="t" fillcolor="#6C6E74" stroked="f">
                <v:path arrowok="t"/>
                <v:fill type="solid"/>
              </v:shape>
              <v:shape style="position:absolute;left:7205;top:2619;width:496;height:109" coordorigin="7205,2619" coordsize="496,109" path="m7441,2619l7432,2619,7407,2728,7416,2728,7441,2619xe" filled="t" fillcolor="#6C6E74" stroked="f">
                <v:path arrowok="t"/>
                <v:fill type="solid"/>
              </v:shape>
              <v:shape style="position:absolute;left:7205;top:2619;width:496;height:109" coordorigin="7205,2619" coordsize="496,109" path="m7300,2621l7299,2726,7300,2726,7300,2727,7310,2727,7311,2646,7325,2646,7311,2621,7300,2621xe" filled="t" fillcolor="#6C6E74" stroked="f">
                <v:path arrowok="t"/>
                <v:fill type="solid"/>
              </v:shape>
              <v:shape style="position:absolute;left:7205;top:2619;width:496;height:109" coordorigin="7205,2619" coordsize="496,109" path="m7325,2646l7311,2646,7353,2726,7365,2727,7366,2701,7354,2701,7325,2646xe" filled="t" fillcolor="#6C6E74" stroked="f">
                <v:path arrowok="t"/>
                <v:fill type="solid"/>
              </v:shape>
              <v:shape style="position:absolute;left:7205;top:2619;width:496;height:109" coordorigin="7205,2619" coordsize="496,109" path="m7355,2621l7354,2701,7366,2701,7366,2621,7355,2621xe" filled="t" fillcolor="#6C6E74" stroked="f">
                <v:path arrowok="t"/>
                <v:fill type="solid"/>
              </v:shape>
              <v:shape style="position:absolute;left:7205;top:2619;width:496;height:109" coordorigin="7205,2619" coordsize="496,109" path="m7253,2619l7234,2619,7224,2624,7216,2634,7208,2650,7205,2672,7205,2685,7206,2693,7210,2701,7213,2710,7218,2716,7230,2726,7238,2728,7253,2728,7260,2726,7266,2722,7273,2717,7274,2715,7237,2715,7231,2712,7225,2705,7220,2698,7218,2688,7218,2660,7220,2649,7231,2635,7238,2632,7274,2632,7273,2631,7261,2621,7253,2619xe" filled="t" fillcolor="#6C6E74" stroked="f">
                <v:path arrowok="t"/>
                <v:fill type="solid"/>
              </v:shape>
              <v:shape style="position:absolute;left:7205;top:2619;width:496;height:109" coordorigin="7205,2619" coordsize="496,109" path="m7274,2632l7251,2632,7256,2634,7265,2641,7268,2646,7270,2652,7272,2658,7273,2663,7273,2688,7271,2697,7265,2705,7260,2712,7254,2715,7274,2715,7277,2711,7281,2703,7284,2694,7286,2685,7286,2663,7284,2654,7278,2637,7274,2632xe" filled="t" fillcolor="#6C6E74" stroked="f">
                <v:path arrowok="t"/>
                <v:fill type="solid"/>
              </v:shape>
            </v:group>
            <v:group style="position:absolute;left:7810;top:4453;width:96;height:2" coordorigin="7810,4453" coordsize="96,2">
              <v:shape style="position:absolute;left:7810;top:4453;width:96;height:2" coordorigin="7810,4453" coordsize="96,0" path="m7906,4453l7810,4453e" filled="f" stroked="t" strokeweight=".25pt" strokecolor="#050100">
                <v:path arrowok="t"/>
              </v:shape>
            </v:group>
            <v:group style="position:absolute;left:7810;top:4773;width:96;height:2" coordorigin="7810,4773" coordsize="96,2">
              <v:shape style="position:absolute;left:7810;top:4773;width:96;height:2" coordorigin="7810,4773" coordsize="96,0" path="m7906,4773l7810,4773e" filled="f" stroked="t" strokeweight=".25pt" strokecolor="#050100">
                <v:path arrowok="t"/>
              </v:shape>
            </v:group>
            <v:group style="position:absolute;left:7810;top:4453;width:2;height:320" coordorigin="7810,4453" coordsize="2,320">
              <v:shape style="position:absolute;left:7810;top:4453;width:2;height:320" coordorigin="7810,4453" coordsize="0,320" path="m7810,4453l7810,4773e" filled="f" stroked="t" strokeweight=".25pt" strokecolor="#050100">
                <v:path arrowok="t"/>
              </v:shape>
            </v:group>
            <v:group style="position:absolute;left:7817;top:4401;width:64;height:52" coordorigin="7817,4401" coordsize="64,52">
              <v:shape style="position:absolute;left:7817;top:4401;width:64;height:52" coordorigin="7817,4401" coordsize="64,52" path="m7817,4453l7817,4401,7881,4401,7881,4453e" filled="f" stroked="t" strokeweight=".25pt" strokecolor="#050100">
                <v:path arrowok="t"/>
              </v:shape>
            </v:group>
            <v:group style="position:absolute;left:7817;top:4773;width:64;height:52" coordorigin="7817,4773" coordsize="64,52">
              <v:shape style="position:absolute;left:7817;top:4773;width:64;height:52" coordorigin="7817,4773" coordsize="64,52" path="m7817,4773l7817,4824,7881,4824,7881,4773e" filled="f" stroked="t" strokeweight=".25pt" strokecolor="#050100">
                <v:path arrowok="t"/>
              </v:shape>
            </v:group>
            <v:group style="position:absolute;left:6367;top:2506;width:616;height:344" coordorigin="6367,2506" coordsize="616,344">
              <v:shape style="position:absolute;left:6367;top:2506;width:616;height:344" coordorigin="6367,2506" coordsize="616,344" path="m6982,2818l6982,2826,6979,2834,6973,2840,6967,2847,6959,2850,6951,2850,6445,2850,6386,2819,6367,2584,6369,2564,6414,2513,6951,2506,6959,2506,6967,2509,6973,2515,6979,2521,6982,2529,6982,2537,6982,2818xe" filled="f" stroked="t" strokeweight=".25pt" strokecolor="#050100">
                <v:path arrowok="t"/>
              </v:shape>
            </v:group>
            <v:group style="position:absolute;left:6506;top:2626;width:84;height:114" coordorigin="6506,2626" coordsize="84,114">
              <v:shape style="position:absolute;left:6506;top:2626;width:84;height:114" coordorigin="6506,2626" coordsize="84,114" path="m6585,2703l6587,2696,6588,2689,6588,2680,6588,2670,6555,2626,6547,2626,6540,2626,6532,2628,6526,2633,6520,2637,6515,2643,6512,2652,6508,2660,6506,2670,6506,2680,6506,2690,6526,2727,6532,2732,6539,2734,6547,2734,6555,2734,6562,2732,6568,2728,6574,2734,6580,2738,6587,2740,6590,2731,6586,2729,6581,2726,6575,2721,6580,2716,6583,2710,6585,2703xe" filled="f" stroked="t" strokeweight=".15pt" strokecolor="#6C6E75">
                <v:path arrowok="t"/>
              </v:shape>
            </v:group>
            <v:group style="position:absolute;left:6518;top:2638;width:59;height:84" coordorigin="6518,2638" coordsize="59,84">
              <v:shape style="position:absolute;left:6518;top:2638;width:59;height:84" coordorigin="6518,2638" coordsize="59,84" path="m6548,2714l6552,2715,6555,2717,6559,2720,6555,2721,6551,2722,6547,2722,6539,2722,6532,2719,6526,2711,6521,2704,6518,2694,6518,2680,6518,2666,6521,2656,6526,2649,6532,2641,6539,2638,6547,2638,6553,2638,6573,2658,6575,2664,6577,2672,6577,2680,6577,2695,6573,2706,6567,2713,6562,2709,6557,2706,6550,2703,6548,2714xe" filled="f" stroked="t" strokeweight=".15pt" strokecolor="#6C6E75">
                <v:path arrowok="t"/>
              </v:shape>
            </v:group>
            <v:group style="position:absolute;left:6604;top:2628;width:68;height:106" coordorigin="6604,2628" coordsize="68,106">
              <v:shape style="position:absolute;left:6604;top:2628;width:68;height:106" coordorigin="6604,2628" coordsize="68,106" path="m6660,2688l6660,2701,6658,2710,6655,2715,6651,2719,6645,2722,6637,2722,6632,2722,6615,2697,6615,2688,6615,2628,6604,2628,6604,2688,6604,2699,6605,2708,6607,2714,6609,2721,6613,2726,6618,2729,6623,2732,6630,2734,6638,2734,6646,2734,6653,2732,6658,2728,6663,2724,6666,2719,6668,2713,6670,2707,6671,2699,6671,2688,6671,2628,6660,2628,6660,2688xe" filled="f" stroked="t" strokeweight=".15pt" strokecolor="#6C6E75">
                <v:path arrowok="t"/>
              </v:shape>
            </v:group>
            <v:group style="position:absolute;left:6698;top:2626;width:2;height:107" coordorigin="6698,2626" coordsize="2,107">
              <v:shape style="position:absolute;left:6698;top:2626;width:2;height:107" coordorigin="6698,2626" coordsize="0,107" path="m6698,2626l6698,2734e" filled="f" stroked="t" strokeweight=".816pt" strokecolor="#6C6E75">
                <v:path arrowok="t"/>
              </v:shape>
            </v:group>
            <v:group style="position:absolute;left:6724;top:2628;width:64;height:105" coordorigin="6724,2628" coordsize="64,105">
              <v:shape style="position:absolute;left:6724;top:2628;width:64;height:105" coordorigin="6724,2628" coordsize="64,105" path="m6788,2732l6788,2720,6735,2720,6735,2684,6782,2684,6782,2672,6735,2672,6735,2640,6786,2640,6786,2628,6724,2628,6724,2732,6788,2732xe" filled="f" stroked="t" strokeweight=".15pt" strokecolor="#6C6E75">
                <v:path arrowok="t"/>
              </v:shape>
            </v:group>
            <v:group style="position:absolute;left:6797;top:2628;width:68;height:105" coordorigin="6797,2628" coordsize="68,105">
              <v:shape style="position:absolute;left:6797;top:2628;width:68;height:105" coordorigin="6797,2628" coordsize="68,105" path="m6836,2732l6836,2640,6865,2640,6865,2628,6797,2628,6797,2640,6825,2640,6825,2732,6836,2732xe" filled="f" stroked="t" strokeweight=".15pt" strokecolor="#6C6E7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9.499115pt;margin-top:-.737717pt;width:33.635pt;height:23.26pt;mso-position-horizontal-relative:page;mso-position-vertical-relative:paragraph;z-index:-7968" coordorigin="8190,-15" coordsize="673,465">
            <v:group style="position:absolute;left:8196;top:-9;width:661;height:454" coordorigin="8196,-9" coordsize="661,454">
              <v:shape style="position:absolute;left:8196;top:-9;width:661;height:454" coordorigin="8196,-9" coordsize="661,454" path="m8260,-9l8205,22,8196,380,8200,402,8210,421,8227,435,8247,443,8792,445,8814,441,8833,430,8848,414,8856,393,8857,56,8853,34,8842,15,8826,0,8805,-8,8260,-9xe" filled="t" fillcolor="#C4C4C5" stroked="f">
                <v:path arrowok="t"/>
                <v:fill type="solid"/>
              </v:shape>
            </v:group>
            <v:group style="position:absolute;left:8196;top:-9;width:661;height:454" coordorigin="8196,-9" coordsize="661,454">
              <v:shape style="position:absolute;left:8196;top:-9;width:661;height:454" coordorigin="8196,-9" coordsize="661,454" path="m8857,56l8826,0,8260,-9,8238,-5,8219,6,8205,22,8197,42,8196,380,8200,402,8210,421,8227,435,8247,443,8792,445,8814,441,8833,430,8848,414,8856,393,8857,56xe" filled="f" stroked="t" strokeweight=".423pt" strokecolor="#9FA3A9">
                <v:path arrowok="t"/>
              </v:shape>
            </v:group>
            <v:group style="position:absolute;left:8257;top:48;width:538;height:341" coordorigin="8257,48" coordsize="538,341">
              <v:shape style="position:absolute;left:8257;top:48;width:538;height:341" coordorigin="8257,48" coordsize="538,341" path="m8719,386l8707,386,8707,387,8719,387,8719,386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752,261l8739,261,8739,263,8740,266,8740,269,8758,386,8770,387,8776,352,8765,352,8762,333,8760,312,8752,261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685,231l8683,231,8706,386,8707,386,8719,386,8724,353,8713,353,8711,340,8698,232,8685,231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732,231l8715,336,8715,338,8714,344,8713,353,8724,353,8739,263,8739,261,8752,261,8747,232,8732,231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795,231l8782,231,8767,331,8766,345,8765,352,8776,352,8795,231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646,229l8625,229,8615,236,8608,251,8601,267,8598,286,8596,309,8597,330,8622,386,8630,390,8646,390,8653,386,8659,380,8666,373,8668,370,8630,370,8624,365,8619,355,8613,338,8610,316,8612,290,8615,272,8624,253,8631,249,8668,249,8666,246,8660,239,8654,232,8646,229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668,249l8643,249,8648,251,8652,256,8656,261,8660,268,8664,286,8665,297,8665,312,8646,370,8668,370,8671,364,8674,351,8678,333,8679,312,8678,290,8675,272,8671,256,8668,249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535,231l8534,386,8535,386,8535,387,8588,387,8589,368,8546,366,8546,364,8547,233,8535,231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464,231l8463,386,8464,386,8464,387,8475,387,8477,316,8515,316,8516,298,8475,297,8477,251,8521,251,8522,233,8464,231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515,316l8477,316,8515,318,8515,316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521,251l8477,251,8521,252,8521,251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424,231l8379,231,8377,386,8379,386,8379,387,8390,387,8391,318,8426,318,8425,317,8432,314,8438,310,8443,299,8391,299,8391,250,8443,250,8441,244,8438,239,8434,236,8430,233,8424,231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426,318l8391,318,8403,319,8408,319,8409,320,8427,354,8438,386,8453,387,8455,387,8440,344,8437,336,8433,329,8430,323,8430,323,8429,321,8427,319,8426,318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443,250l8391,250,8417,251,8423,251,8427,253,8432,262,8433,267,8433,279,8433,284,8431,288,8430,292,8428,295,8425,296,8423,298,8419,299,8443,299,8445,295,8447,286,8447,266,8446,258,8443,250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348,231l8346,386,8348,386,8348,387,8359,387,8359,384,8360,233,8348,231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291,231l8257,387,8270,387,8281,340,8328,340,8324,322,8284,322,8293,278,8294,271,8296,264,8296,258,8310,258,8304,232,8291,231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328,340l8281,340,8314,341,8323,386,8337,387,8339,387,8328,340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310,258l8296,258,8298,264,8299,272,8301,281,8309,322,8324,322,8310,258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679,48l8677,203,8679,203,8679,204,8690,204,8691,131,8745,131,8746,113,8732,113,8690,111,8690,110,8691,50,8679,48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745,131l8692,131,8734,132,8732,203,8745,204,8745,202,8734,202,8734,200,8745,200,8745,131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745,200l8734,200,8734,202,8745,202,8745,200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734,48l8732,113,8746,113,8746,50,8734,48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549,48l8548,203,8549,203,8549,204,8602,204,8603,185,8560,183,8560,179,8562,50,8549,48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600,48l8599,68,8628,69,8626,203,8628,203,8628,204,8639,204,8640,68,8667,68,8667,66,8600,66,8600,66,8667,66,8668,50,8600,48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667,68l8640,68,8667,69,8667,68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494,48l8460,204,8474,204,8484,157,8532,157,8528,139,8488,139,8497,95,8498,88,8499,81,8500,75,8513,75,8508,49,8494,48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532,157l8484,157,8518,158,8527,203,8541,204,8542,204,8532,157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513,75l8500,75,8502,82,8503,89,8505,98,8513,139,8528,139,8513,75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393,48l8392,203,8393,203,8393,204,8456,204,8457,185,8404,183,8405,133,8451,133,8452,115,8404,113,8405,68,8454,68,8455,50,8393,48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451,133l8406,133,8451,134,8451,133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454,68l8405,68,8454,69,8454,68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308,48l8307,203,8308,203,8308,204,8319,204,8320,131,8375,131,8375,113,8362,113,8319,111,8319,110,8320,50,8308,48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375,131l8321,131,8363,132,8362,203,8374,204,8374,201,8363,201,8363,200,8374,200,8375,131xe" filled="t" fillcolor="#221F20" stroked="f">
                <v:path arrowok="t"/>
                <v:fill type="solid"/>
              </v:shape>
              <v:shape style="position:absolute;left:8257;top:48;width:538;height:341" coordorigin="8257,48" coordsize="538,341" path="m8363,48l8362,113,8375,113,8375,50,8363,48xe" filled="t" fillcolor="#221F2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1).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Нажм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HEALTH</w:t>
      </w:r>
      <w:r>
        <w:rPr>
          <w:rFonts w:ascii="Calibri" w:hAnsi="Calibri" w:cs="Calibri" w:eastAsia="Calibri"/>
          <w:b w:val="0"/>
          <w:bCs w:val="0"/>
          <w:color w:val="000001"/>
          <w:spacing w:val="4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RFLOW,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177" w:val="left" w:leader="none"/>
        </w:tabs>
        <w:spacing w:line="214" w:lineRule="exact"/>
        <w:ind w:left="521" w:right="417" w:firstLine="0"/>
        <w:jc w:val="left"/>
        <w:rPr>
          <w:rFonts w:ascii="Calibri" w:hAnsi="Calibri" w:cs="Calibri" w:eastAsia="Calibri"/>
          <w:sz w:val="21"/>
          <w:szCs w:val="21"/>
        </w:rPr>
      </w:pPr>
      <w:r>
        <w:rPr/>
        <w:pict>
          <v:group style="position:absolute;margin-left:464.890503pt;margin-top:11.005229pt;width:12.121pt;height:12.2059pt;mso-position-horizontal-relative:page;mso-position-vertical-relative:paragraph;z-index:-7966" coordorigin="9298,220" coordsize="242,244">
            <v:group style="position:absolute;left:9453;top:312;width:56;height:45" coordorigin="9453,312" coordsize="56,45">
              <v:shape style="position:absolute;left:9453;top:312;width:56;height:45" coordorigin="9453,312" coordsize="56,45" path="m9460,312l9453,329,9493,357,9509,324,9460,312xe" filled="t" fillcolor="#221F20" stroked="f">
                <v:path arrowok="t"/>
                <v:fill type="solid"/>
              </v:shape>
            </v:group>
            <v:group style="position:absolute;left:9470;top:259;width:54;height:32" coordorigin="9470,259" coordsize="54,32">
              <v:shape style="position:absolute;left:9470;top:259;width:54;height:32" coordorigin="9470,259" coordsize="54,32" path="m9524,259l9474,264,9470,283,9521,291,9524,259xe" filled="t" fillcolor="#221F20" stroked="f">
                <v:path arrowok="t"/>
                <v:fill type="solid"/>
              </v:shape>
            </v:group>
            <v:group style="position:absolute;left:9310;top:227;width:2;height:230" coordorigin="9310,227" coordsize="2,230">
              <v:shape style="position:absolute;left:9310;top:227;width:2;height:230" coordorigin="9310,227" coordsize="0,230" path="m9310,457l9310,227e" filled="f" stroked="t" strokeweight=".719pt" strokecolor="#221F20">
                <v:path arrowok="t"/>
              </v:shape>
            </v:group>
            <v:group style="position:absolute;left:9305;top:234;width:227;height:2" coordorigin="9305,234" coordsize="227,2">
              <v:shape style="position:absolute;left:9305;top:234;width:227;height:2" coordorigin="9305,234" coordsize="227,0" path="m9305,234l9533,234e" filled="f" stroked="t" strokeweight=".758pt" strokecolor="#221F20">
                <v:path arrowok="t"/>
              </v:shape>
            </v:group>
            <v:group style="position:absolute;left:9392;top:294;width:61;height:33" coordorigin="9392,294" coordsize="61,33">
              <v:shape style="position:absolute;left:9392;top:294;width:61;height:33" coordorigin="9392,294" coordsize="61,33" path="m9392,294l9445,327,9454,311,9392,294xe" filled="t" fillcolor="#221F20" stroked="f">
                <v:path arrowok="t"/>
                <v:fill type="solid"/>
              </v:shape>
            </v:group>
            <v:group style="position:absolute;left:9393;top:261;width:68;height:16" coordorigin="9393,261" coordsize="68,16">
              <v:shape style="position:absolute;left:9393;top:261;width:68;height:16" coordorigin="9393,261" coordsize="68,16" path="m9461,261l9393,264,9457,277,9461,261xe" filled="t" fillcolor="#221F2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осле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лее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ояв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тся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символ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Эта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2211" w:val="left" w:leader="none"/>
        </w:tabs>
        <w:spacing w:line="214" w:lineRule="exact"/>
        <w:ind w:left="521" w:right="417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озволя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автома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ски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еренаправ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ть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воздушный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оток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161" w:val="left" w:leader="none"/>
          <w:tab w:pos="3431" w:val="left" w:leader="none"/>
        </w:tabs>
        <w:spacing w:line="214" w:lineRule="exact"/>
        <w:ind w:left="521" w:right="418" w:hanging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ля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воздуха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омещен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жиме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«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пл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»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-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497" w:val="left" w:leader="none"/>
          <w:tab w:pos="2330" w:val="left" w:leader="none"/>
          <w:tab w:pos="2729" w:val="left" w:leader="none"/>
          <w:tab w:pos="3284" w:val="left" w:leader="none"/>
        </w:tabs>
        <w:spacing w:line="214" w:lineRule="exact"/>
        <w:ind w:left="521" w:right="418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жиме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«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холод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равлен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воздуха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х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так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же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973" w:val="left" w:leader="none"/>
          <w:tab w:pos="2013" w:val="left" w:leader="none"/>
          <w:tab w:pos="2860" w:val="left" w:leader="none"/>
        </w:tabs>
        <w:spacing w:line="214" w:lineRule="exact"/>
        <w:ind w:left="521" w:right="418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воздушного</w:t>
      </w:r>
      <w:r>
        <w:rPr>
          <w:rFonts w:ascii="Calibri" w:hAnsi="Calibri" w:cs="Calibri" w:eastAsia="Calibri"/>
          <w:b w:val="0"/>
          <w:bCs w:val="0"/>
          <w:color w:val="000001"/>
          <w:spacing w:val="-1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потока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ловек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2).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Нажм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HEALTH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tabs>
          <w:tab w:pos="3181" w:val="left" w:leader="none"/>
        </w:tabs>
        <w:ind w:left="521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27.292908pt;margin-top:1.294696pt;width:11.8811pt;height:11.9559pt;mso-position-horizontal-relative:page;mso-position-vertical-relative:paragraph;z-index:-7965" coordorigin="10546,26" coordsize="238,239">
            <v:group style="position:absolute;left:10580;top:204;width:37;height:49" coordorigin="10580,204" coordsize="37,49">
              <v:shape style="position:absolute;left:10580;top:204;width:37;height:49" coordorigin="10580,204" coordsize="37,49" path="m10603,204l10584,207,10580,253,10617,249,10603,204xe" filled="t" fillcolor="#221F20" stroked="f">
                <v:path arrowok="t"/>
                <v:fill type="solid"/>
              </v:shape>
            </v:group>
            <v:group style="position:absolute;left:10637;top:189;width:46;height:54" coordorigin="10637,189" coordsize="46,54">
              <v:shape style="position:absolute;left:10637;top:189;width:46;height:54" coordorigin="10637,189" coordsize="46,54" path="m10653,189l10637,197,10650,242,10683,227,10653,189xe" filled="t" fillcolor="#221F20" stroked="f">
                <v:path arrowok="t"/>
                <v:fill type="solid"/>
              </v:shape>
            </v:group>
            <v:group style="position:absolute;left:10558;top:33;width:2;height:225" coordorigin="10558,33" coordsize="2,225">
              <v:shape style="position:absolute;left:10558;top:33;width:2;height:225" coordorigin="10558,33" coordsize="0,225" path="m10558,258l10558,33e" filled="f" stroked="t" strokeweight=".721pt" strokecolor="#221F20">
                <v:path arrowok="t"/>
              </v:shape>
            </v:group>
            <v:group style="position:absolute;left:10553;top:39;width:222;height:2" coordorigin="10553,39" coordsize="222,2">
              <v:shape style="position:absolute;left:10553;top:39;width:222;height:2" coordorigin="10553,39" coordsize="222,0" path="m10553,39l10776,39e" filled="f" stroked="t" strokeweight=".758pt" strokecolor="#221F20">
                <v:path arrowok="t"/>
              </v:shape>
            </v:group>
            <v:group style="position:absolute;left:10614;top:126;width:34;height:59" coordorigin="10614,126" coordsize="34,59">
              <v:shape style="position:absolute;left:10614;top:126;width:34;height:59" coordorigin="10614,126" coordsize="34,59" path="m10614,126l10631,185,10648,178,10614,126xe" filled="t" fillcolor="#221F20" stroked="f">
                <v:path arrowok="t"/>
                <v:fill type="solid"/>
              </v:shape>
            </v:group>
            <v:group style="position:absolute;left:10584;top:132;width:16;height:64" coordorigin="10584,132" coordsize="16,64">
              <v:shape style="position:absolute;left:10584;top:132;width:16;height:64" coordorigin="10584,132" coordsize="16,64" path="m10584,132l10584,196,10600,194,10584,132xe" filled="t" fillcolor="#221F2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сплее</w:t>
      </w:r>
      <w:r>
        <w:rPr>
          <w:rFonts w:ascii="Calibri" w:hAnsi="Calibri" w:cs="Calibri" w:eastAsia="Calibri"/>
          <w:b w:val="0"/>
          <w:bCs w:val="0"/>
          <w:color w:val="000001"/>
          <w:spacing w:val="-6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ояв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тся</w:t>
      </w:r>
      <w:r>
        <w:rPr>
          <w:rFonts w:ascii="Calibri" w:hAnsi="Calibri" w:cs="Calibri" w:eastAsia="Calibri"/>
          <w:b w:val="0"/>
          <w:bCs w:val="0"/>
          <w:color w:val="000001"/>
          <w:spacing w:val="-5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мвол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tabs>
          <w:tab w:pos="1195" w:val="left" w:leader="none"/>
          <w:tab w:pos="2764" w:val="left" w:leader="none"/>
        </w:tabs>
        <w:spacing w:line="214" w:lineRule="exact"/>
        <w:ind w:left="521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равля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сильный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1" w:lineRule="auto"/>
        <w:ind w:left="521" w:right="418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воздушный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  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оток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  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  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себя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  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друг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х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люд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8" w:lineRule="exact" w:before="15"/>
        <w:ind w:left="1768" w:right="556" w:firstLine="0"/>
        <w:jc w:val="left"/>
        <w:rPr>
          <w:rFonts w:ascii="Calibri" w:hAnsi="Calibri" w:cs="Calibri" w:eastAsia="Calibri"/>
          <w:sz w:val="21"/>
          <w:szCs w:val="21"/>
        </w:rPr>
      </w:pPr>
      <w:r>
        <w:rPr/>
        <w:pict>
          <v:group style="position:absolute;margin-left:409.135895pt;margin-top:8.816899pt;width:33.631pt;height:23.257pt;mso-position-horizontal-relative:page;mso-position-vertical-relative:paragraph;z-index:-7967" coordorigin="8183,176" coordsize="673,465">
            <v:group style="position:absolute;left:8188;top:182;width:661;height:454" coordorigin="8188,182" coordsize="661,454">
              <v:shape style="position:absolute;left:8188;top:182;width:661;height:454" coordorigin="8188,182" coordsize="661,454" path="m8253,182l8198,213,8188,571,8192,593,8203,612,8220,626,8240,634,8785,636,8807,632,8826,621,8840,605,8848,584,8850,247,8846,225,8835,206,8819,191,8798,183,8253,182xe" filled="t" fillcolor="#C4C4C5" stroked="f">
                <v:path arrowok="t"/>
                <v:fill type="solid"/>
              </v:shape>
            </v:group>
            <v:group style="position:absolute;left:8188;top:182;width:661;height:454" coordorigin="8188,182" coordsize="661,454">
              <v:shape style="position:absolute;left:8188;top:182;width:661;height:454" coordorigin="8188,182" coordsize="661,454" path="m8850,247l8819,191,8253,182,8231,186,8212,197,8198,213,8190,234,8188,571,8192,593,8203,612,8220,626,8240,634,8785,636,8807,632,8826,621,8840,605,8848,584,8850,247xe" filled="f" stroked="t" strokeweight=".423pt" strokecolor="#9FA3A9">
                <v:path arrowok="t"/>
              </v:shape>
            </v:group>
            <v:group style="position:absolute;left:8249;top:239;width:538;height:341" coordorigin="8249,239" coordsize="538,341">
              <v:shape style="position:absolute;left:8249;top:239;width:538;height:341" coordorigin="8249,239" coordsize="538,341" path="m8711,577l8700,577,8700,578,8711,578,8711,577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744,452l8732,452,8732,454,8733,457,8733,460,8751,577,8763,578,8768,543,8757,543,8755,524,8752,503,8744,452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678,422l8676,422,8699,577,8700,577,8711,577,8717,544,8705,544,8705,537,8704,531,8703,524,8690,423,8678,422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725,422l8708,529,8707,535,8705,544,8717,544,8730,460,8731,458,8731,454,8732,452,8744,452,8740,423,8725,422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787,422l8775,422,8760,522,8759,531,8758,537,8757,543,8768,543,8787,422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639,420l8618,420,8608,427,8600,442,8594,458,8590,478,8589,500,8590,522,8615,577,8622,581,8638,581,8645,577,8652,571,8659,564,8660,561,8623,561,8616,556,8611,546,8605,529,8603,507,8604,481,8608,463,8617,444,8623,440,8660,440,8659,437,8653,430,8646,423,8639,420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660,440l8636,440,8640,442,8649,452,8652,459,8657,477,8658,488,8658,503,8638,561,8660,561,8663,555,8667,542,8671,524,8672,503,8671,481,8668,463,8664,447,8660,440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528,422l8526,577,8528,577,8528,578,8580,578,8582,559,8539,557,8539,555,8540,424,8528,422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457,422l8456,577,8457,577,8457,578,8468,578,8469,507,8508,507,8509,489,8468,488,8469,442,8514,442,8515,424,8457,422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508,507l8469,507,8508,509,8508,507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514,442l8469,442,8514,443,8514,442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417,422l8371,422,8370,577,8371,577,8371,578,8383,578,8384,509,8419,509,8418,508,8425,505,8431,501,8436,490,8384,490,8384,441,8436,441,8434,435,8431,430,8427,427,8423,424,8417,422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419,509l8384,509,8396,510,8400,510,8401,511,8419,546,8431,577,8446,578,8448,578,8426,520,8420,510,8419,509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436,441l8384,441,8409,442,8415,442,8419,444,8422,448,8425,453,8426,458,8426,470,8412,490,8436,490,8438,486,8440,477,8440,457,8439,449,8436,441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341,422l8339,577,8341,577,8341,578,8352,578,8352,576,8353,424,8341,422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283,422l8249,578,8263,578,8273,531,8321,531,8317,513,8277,513,8286,469,8287,462,8288,455,8289,449,8302,449,8297,423,8283,422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321,531l8273,531,8307,532,8316,577,8330,578,8331,578,8321,531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302,449l8289,449,8290,456,8292,463,8294,472,8302,513,8317,513,8302,449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671,239l8670,394,8671,394,8671,395,8683,395,8684,322,8738,322,8738,304,8725,304,8683,302,8683,301,8684,241,8671,239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738,322l8685,322,8726,323,8725,394,8738,395,8738,393,8726,393,8726,391,8738,391,8738,322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738,391l8726,391,8726,393,8738,393,8738,391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726,239l8725,304,8738,304,8739,241,8726,239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542,239l8541,394,8542,394,8542,395,8595,395,8596,376,8553,374,8553,370,8554,241,8542,239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593,239l8591,259,8621,260,8619,394,8621,394,8621,395,8632,395,8633,259,8660,259,8660,257,8593,257,8593,257,8660,257,8661,241,8593,239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660,259l8633,259,8660,260,8660,259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660,257l8593,257,8593,257,8660,257,8660,257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487,239l8453,395,8467,395,8477,348,8524,348,8520,330,8481,330,8489,286,8491,279,8492,272,8493,266,8506,266,8500,240,8487,239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524,348l8477,348,8511,349,8519,394,8534,395,8535,395,8524,348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506,266l8493,266,8494,273,8496,280,8498,289,8506,330,8520,330,8506,266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386,239l8384,394,8386,394,8386,395,8449,395,8450,376,8397,374,8398,324,8444,324,8445,306,8397,304,8398,259,8447,259,8448,241,8386,239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444,324l8399,324,8443,325,8444,324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447,259l8398,259,8447,260,8447,259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301,239l8299,394,8301,394,8301,395,8312,395,8313,322,8367,322,8368,304,8354,304,8312,302,8312,301,8313,241,8301,239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367,322l8314,322,8356,323,8354,394,8367,395,8367,392,8356,392,8356,391,8367,391,8367,322xe" filled="t" fillcolor="#221F20" stroked="f">
                <v:path arrowok="t"/>
                <v:fill type="solid"/>
              </v:shape>
              <v:shape style="position:absolute;left:8249;top:239;width:538;height:341" coordorigin="8249,239" coordsize="538,341" path="m8356,239l8354,304,8368,304,8368,241,8356,239xe" filled="t" fillcolor="#221F2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1"/>
          <w:szCs w:val="21"/>
        </w:rPr>
        <w:t>Выключение</w:t>
      </w:r>
      <w:r>
        <w:rPr>
          <w:rFonts w:ascii="Calibri" w:hAnsi="Calibri" w:cs="Calibri" w:eastAsia="Calibri"/>
          <w:b/>
          <w:bCs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0"/>
          <w:szCs w:val="20"/>
        </w:rPr>
        <w:t>функции</w:t>
      </w:r>
      <w:r>
        <w:rPr>
          <w:rFonts w:ascii="Calibri" w:hAnsi="Calibri" w:cs="Calibri" w:eastAsia="Calibri"/>
          <w:b/>
          <w:bCs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0"/>
          <w:szCs w:val="20"/>
        </w:rPr>
        <w:t>автоматического</w:t>
      </w:r>
      <w:r>
        <w:rPr>
          <w:rFonts w:ascii="Calibri" w:hAnsi="Calibri" w:cs="Calibri" w:eastAsia="Calibri"/>
          <w:b/>
          <w:bCs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95"/>
          <w:sz w:val="21"/>
          <w:szCs w:val="21"/>
        </w:rPr>
        <w:t>перенаправления</w:t>
      </w:r>
      <w:r>
        <w:rPr>
          <w:rFonts w:ascii="Calibri" w:hAnsi="Calibri" w:cs="Calibri" w:eastAsia="Calibri"/>
          <w:b/>
          <w:bCs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/>
          <w:bCs/>
          <w:color w:val="000001"/>
          <w:spacing w:val="-1"/>
          <w:w w:val="100"/>
          <w:sz w:val="21"/>
          <w:szCs w:val="21"/>
        </w:rPr>
        <w:t>о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1"/>
          <w:szCs w:val="21"/>
        </w:rPr>
        <w:t>здушного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08" w:lineRule="exact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1906" w:h="16840"/>
          <w:pgMar w:top="1580" w:bottom="0" w:left="280" w:right="300"/>
          <w:cols w:num="4" w:equalWidth="0">
            <w:col w:w="1954" w:space="40"/>
            <w:col w:w="3480" w:space="40"/>
            <w:col w:w="1823" w:space="40"/>
            <w:col w:w="3949"/>
          </w:cols>
        </w:sectPr>
      </w:pPr>
    </w:p>
    <w:p>
      <w:pPr>
        <w:spacing w:line="170" w:lineRule="auto" w:before="98"/>
        <w:ind w:left="500" w:right="0" w:hanging="7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Нажм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-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-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HEALTH</w:t>
      </w:r>
      <w:r>
        <w:rPr>
          <w:rFonts w:ascii="Calibri" w:hAnsi="Calibri" w:cs="Calibri" w:eastAsia="Calibri"/>
          <w:b w:val="0"/>
          <w:bCs w:val="0"/>
          <w:color w:val="000001"/>
          <w:spacing w:val="-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два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раз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-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осле</w:t>
      </w:r>
      <w:r>
        <w:rPr>
          <w:rFonts w:ascii="Calibri" w:hAnsi="Calibri" w:cs="Calibri" w:eastAsia="Calibri"/>
          <w:b w:val="0"/>
          <w:bCs w:val="0"/>
          <w:color w:val="000001"/>
          <w:spacing w:val="-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го</w:t>
      </w:r>
      <w:r>
        <w:rPr>
          <w:rFonts w:ascii="Calibri" w:hAnsi="Calibri" w:cs="Calibri" w:eastAsia="Calibri"/>
          <w:b w:val="0"/>
          <w:bCs w:val="0"/>
          <w:color w:val="000001"/>
          <w:spacing w:val="-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символ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счезн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реж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-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выключ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537" w:val="left" w:leader="none"/>
        </w:tabs>
        <w:spacing w:line="208" w:lineRule="exact"/>
        <w:ind w:left="468" w:right="193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Во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мя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вентилятора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тренн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го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блока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  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здорового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  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климата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  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родолжает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  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свою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работу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ме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ОХЛАЖ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/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ОСУШЕНИ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).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Если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вентилятор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тренн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го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блока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работа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ндикатор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здорового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климата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гор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AQ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UA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8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ген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ратор</w:t>
      </w:r>
      <w:r>
        <w:rPr>
          <w:rFonts w:ascii="Calibri" w:hAnsi="Calibri" w:cs="Calibri" w:eastAsia="Calibri"/>
          <w:b w:val="0"/>
          <w:bCs w:val="0"/>
          <w:color w:val="000001"/>
          <w:spacing w:val="-1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буд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работат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14" w:lineRule="exact"/>
        <w:ind w:left="3733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1"/>
          <w:szCs w:val="21"/>
        </w:rPr>
        <w:t>пот</w:t>
      </w:r>
      <w:r>
        <w:rPr>
          <w:rFonts w:ascii="Calibri" w:hAnsi="Calibri" w:cs="Calibri" w:eastAsia="Calibri"/>
          <w:b/>
          <w:bCs/>
          <w:color w:val="000001"/>
          <w:spacing w:val="-1"/>
          <w:w w:val="100"/>
          <w:sz w:val="21"/>
          <w:szCs w:val="21"/>
        </w:rPr>
        <w:t>о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1"/>
          <w:szCs w:val="21"/>
        </w:rPr>
        <w:t>к</w:t>
      </w:r>
      <w:r>
        <w:rPr>
          <w:rFonts w:ascii="Calibri" w:hAnsi="Calibri" w:cs="Calibri" w:eastAsia="Calibri"/>
          <w:b/>
          <w:bCs/>
          <w:color w:val="000001"/>
          <w:spacing w:val="-1"/>
          <w:w w:val="100"/>
          <w:sz w:val="21"/>
          <w:szCs w:val="21"/>
        </w:rPr>
        <w:t>а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8" w:lineRule="exact" w:before="88"/>
        <w:ind w:left="468" w:right="398" w:firstLine="367"/>
        <w:jc w:val="both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20.552969pt;margin-top:30.420506pt;width:267.429463pt;height:85.726231pt;mso-position-horizontal-relative:page;mso-position-vertical-relative:paragraph;z-index:-7974" coordorigin="411,608" coordsize="5349,1715">
            <v:shape style="position:absolute;left:411;top:608;width:5349;height:1715" coordorigin="411,608" coordsize="5349,1715" path="m694,608l617,609,556,611,489,621,437,655,415,728,411,815,411,851,411,2080,412,2149,419,2226,446,2288,508,2315,585,2322,654,2323,5517,2323,5586,2322,5663,2315,5724,2288,5752,2226,5759,2149,5760,2080,5760,851,5759,782,5752,705,5724,644,5663,616,5586,609,694,608xe" filled="t" fillcolor="#D6D7DA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79.176086pt;margin-top:-8.458222pt;width:12.4413pt;height:13.539129pt;mso-position-horizontal-relative:page;mso-position-vertical-relative:paragraph;z-index:-7962" coordorigin="5584,-169" coordsize="249,271">
            <v:group style="position:absolute;left:5711;top:-165;width:116;height:212" coordorigin="5711,-165" coordsize="116,212">
              <v:shape style="position:absolute;left:5711;top:-165;width:116;height:212" coordorigin="5711,-165" coordsize="116,212" path="m5800,-154l5763,-154,5780,-151,5802,-144,5813,-137,5820,-133,5818,-128,5817,-127,5814,-125,5807,-121,5799,-106,5800,-82,5799,-64,5772,-5,5721,30,5714,34,5713,35,5711,35,5711,47,5714,46,5717,44,5729,38,5745,28,5789,-14,5809,-76,5809,-92,5807,-104,5806,-110,5818,-116,5817,-121,5827,-121,5828,-122,5828,-132,5818,-143,5800,-154xe" filled="t" fillcolor="#5A5C5F" stroked="f">
                <v:path arrowok="t"/>
                <v:fill type="solid"/>
              </v:shape>
              <v:shape style="position:absolute;left:5711;top:-165;width:116;height:212" coordorigin="5711,-165" coordsize="116,212" path="m5827,-121l5817,-121,5818,-116,5825,-119,5827,-121xe" filled="t" fillcolor="#5A5C5F" stroked="f">
                <v:path arrowok="t"/>
                <v:fill type="solid"/>
              </v:shape>
              <v:shape style="position:absolute;left:5711;top:-165;width:116;height:212" coordorigin="5711,-165" coordsize="116,212" path="m5751,-165l5732,-163,5711,-159,5720,-151,5736,-153,5763,-154,5800,-154,5793,-157,5774,-162,5751,-165xe" filled="t" fillcolor="#5A5C5F" stroked="f">
                <v:path arrowok="t"/>
                <v:fill type="solid"/>
              </v:shape>
            </v:group>
            <v:group style="position:absolute;left:5596;top:-156;width:115;height:251" coordorigin="5596,-156" coordsize="115,251">
              <v:shape style="position:absolute;left:5596;top:-156;width:115;height:251" coordorigin="5596,-156" coordsize="115,251" path="m5704,-156l5654,-107,5624,-29,5606,40,5603,50,5602,62,5600,68,5596,76,5596,87,5599,95,5613,90,5625,83,5603,83,5609,75,5623,9,5645,-61,5680,-128,5711,-148,5704,-156xe" filled="t" fillcolor="#5A5C5F" stroked="f">
                <v:path arrowok="t"/>
                <v:fill type="solid"/>
              </v:shape>
              <v:shape style="position:absolute;left:5596;top:-156;width:115;height:251" coordorigin="5596,-156" coordsize="115,251" path="m5711,35l5699,40,5655,59,5632,68,5617,76,5611,79,5606,82,5603,83,5625,83,5641,76,5664,66,5686,57,5711,47,5711,35xe" filled="t" fillcolor="#5A5C5F" stroked="f">
                <v:path arrowok="t"/>
                <v:fill type="solid"/>
              </v:shape>
            </v:group>
            <v:group style="position:absolute;left:5588;top:76;width:8;height:21" coordorigin="5588,76" coordsize="8,21">
              <v:shape style="position:absolute;left:5588;top:76;width:8;height:21" coordorigin="5588,76" coordsize="8,21" path="m5596,76l5595,79,5593,80,5592,83,5588,90,5588,93,5591,96,5592,97,5593,97,5596,96,5596,76xe" filled="t" fillcolor="#5A5C5F" stroked="f">
                <v:path arrowok="t"/>
                <v:fill type="solid"/>
              </v:shape>
            </v:group>
            <v:group style="position:absolute;left:5711;top:-165;width:116;height:212" coordorigin="5711,-165" coordsize="116,212">
              <v:shape style="position:absolute;left:5711;top:-165;width:116;height:212" coordorigin="5711,-165" coordsize="116,212" path="m5800,-154l5763,-154,5780,-151,5802,-144,5813,-137,5820,-133,5818,-128,5817,-127,5814,-125,5807,-121,5799,-106,5800,-82,5799,-64,5772,-5,5721,30,5714,34,5713,35,5711,35,5711,47,5714,46,5717,44,5729,38,5745,28,5789,-14,5809,-76,5809,-92,5807,-104,5806,-110,5818,-116,5817,-121,5827,-121,5828,-122,5828,-132,5818,-143,5800,-154xe" filled="t" fillcolor="#5A5C5F" stroked="f">
                <v:path arrowok="t"/>
                <v:fill type="solid"/>
              </v:shape>
              <v:shape style="position:absolute;left:5711;top:-165;width:116;height:212" coordorigin="5711,-165" coordsize="116,212" path="m5827,-121l5817,-121,5818,-116,5825,-119,5827,-121xe" filled="t" fillcolor="#5A5C5F" stroked="f">
                <v:path arrowok="t"/>
                <v:fill type="solid"/>
              </v:shape>
              <v:shape style="position:absolute;left:5711;top:-165;width:116;height:212" coordorigin="5711,-165" coordsize="116,212" path="m5751,-165l5732,-163,5711,-159,5720,-151,5736,-153,5763,-154,5800,-154,5793,-157,5774,-162,5751,-165xe" filled="t" fillcolor="#5A5C5F" stroked="f">
                <v:path arrowok="t"/>
                <v:fill type="solid"/>
              </v:shape>
            </v:group>
            <v:group style="position:absolute;left:5596;top:-156;width:115;height:251" coordorigin="5596,-156" coordsize="115,251">
              <v:shape style="position:absolute;left:5596;top:-156;width:115;height:251" coordorigin="5596,-156" coordsize="115,251" path="m5704,-156l5654,-107,5624,-29,5606,40,5603,50,5602,62,5600,68,5596,76,5596,87,5599,95,5613,90,5625,83,5603,83,5609,75,5623,9,5645,-61,5680,-128,5711,-148,5704,-156xe" filled="t" fillcolor="#5A5C5F" stroked="f">
                <v:path arrowok="t"/>
                <v:fill type="solid"/>
              </v:shape>
              <v:shape style="position:absolute;left:5596;top:-156;width:115;height:251" coordorigin="5596,-156" coordsize="115,251" path="m5711,35l5699,40,5655,59,5632,68,5617,76,5611,79,5606,82,5603,83,5625,83,5641,76,5664,66,5686,57,5711,47,5711,35xe" filled="t" fillcolor="#5A5C5F" stroked="f">
                <v:path arrowok="t"/>
                <v:fill type="solid"/>
              </v:shape>
            </v:group>
            <v:group style="position:absolute;left:5588;top:76;width:8;height:21" coordorigin="5588,76" coordsize="8,21">
              <v:shape style="position:absolute;left:5588;top:76;width:8;height:21" coordorigin="5588,76" coordsize="8,21" path="m5596,76l5595,79,5593,80,5592,83,5588,90,5588,93,5591,96,5592,97,5593,97,5596,96,5596,76xe" filled="t" fillcolor="#5A5C5F" stroked="f">
                <v:path arrowok="t"/>
                <v:fill type="solid"/>
              </v:shape>
            </v:group>
            <v:group style="position:absolute;left:5654;top:-114;width:100;height:22" coordorigin="5654,-114" coordsize="100,22">
              <v:shape style="position:absolute;left:5654;top:-114;width:100;height:22" coordorigin="5654,-114" coordsize="100,22" path="m5737,-106l5659,-106,5673,-105,5695,-104,5722,-99,5741,-92,5752,-92,5754,-97,5737,-106xe" filled="t" fillcolor="#5A5C5F" stroked="f">
                <v:path arrowok="t"/>
                <v:fill type="solid"/>
              </v:shape>
              <v:shape style="position:absolute;left:5654;top:-114;width:100;height:22" coordorigin="5654,-114" coordsize="100,22" path="m5687,-114l5668,-111,5656,-107,5654,-103,5656,-106,5737,-106,5733,-108,5710,-113,5687,-114xe" filled="t" fillcolor="#5A5C5F" stroked="f">
                <v:path arrowok="t"/>
                <v:fill type="solid"/>
              </v:shape>
            </v:group>
            <v:group style="position:absolute;left:5604;top:-135;width:219;height:215" coordorigin="5604,-135" coordsize="219,215">
              <v:shape style="position:absolute;left:5604;top:-135;width:219;height:215" coordorigin="5604,-135" coordsize="219,215" path="m5824,-135l5762,-111,5708,-74,5665,-30,5621,44,5604,80,5616,66,5627,50,5638,32,5649,15,5660,-3,5706,-52,5769,-100,5801,-118,5824,-135xe" filled="t" fillcolor="#5A5C5F" stroked="f">
                <v:path arrowok="t"/>
                <v:fill type="solid"/>
              </v:shape>
            </v:group>
            <v:group style="position:absolute;left:5636;top:-70;width:71;height:19" coordorigin="5636,-70" coordsize="71,19">
              <v:shape style="position:absolute;left:5636;top:-70;width:71;height:19" coordorigin="5636,-70" coordsize="71,19" path="m5686,-70l5663,-66,5645,-59,5636,-51,5642,-51,5665,-60,5702,-60,5707,-62,5707,-66,5686,-70xe" filled="t" fillcolor="#5A5C5F" stroked="f">
                <v:path arrowok="t"/>
                <v:fill type="solid"/>
              </v:shape>
            </v:group>
            <v:group style="position:absolute;left:5702;top:-60;width:16;height:79" coordorigin="5702,-60" coordsize="16,79">
              <v:shape style="position:absolute;left:5702;top:-60;width:16;height:79" coordorigin="5702,-60" coordsize="16,79" path="m5714,-60l5711,-60,5706,-56,5708,-38,5707,-10,5702,12,5704,19,5711,6,5716,-14,5718,-38,5714,-60xe" filled="t" fillcolor="#5A5C5F" stroked="f">
                <v:path arrowok="t"/>
                <v:fill type="solid"/>
              </v:shape>
            </v:group>
            <v:group style="position:absolute;left:5752;top:-106;width:17;height:101" coordorigin="5752,-106" coordsize="17,101">
              <v:shape style="position:absolute;left:5752;top:-106;width:17;height:101" coordorigin="5752,-106" coordsize="17,101" path="m5757,-106l5754,-103,5752,-97,5761,-48,5759,-21,5757,-7,5761,-4,5765,-17,5769,-37,5770,-60,5766,-84,5757,-106xe" filled="t" fillcolor="#5A5C5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Нажм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HEALTH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RFLOW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осле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го</w:t>
      </w:r>
      <w:r>
        <w:rPr>
          <w:rFonts w:ascii="Calibri" w:hAnsi="Calibri" w:cs="Calibri" w:eastAsia="Calibri"/>
          <w:b w:val="0"/>
          <w:bCs w:val="0"/>
          <w:color w:val="000001"/>
          <w:spacing w:val="3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откроются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етки</w:t>
      </w:r>
      <w:r>
        <w:rPr>
          <w:rFonts w:ascii="Calibri" w:hAnsi="Calibri" w:cs="Calibri" w:eastAsia="Calibri"/>
          <w:b w:val="0"/>
          <w:bCs w:val="0"/>
          <w:color w:val="000001"/>
          <w:spacing w:val="3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выходных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воздушных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отверст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онера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блок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родолжает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работу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эт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х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услов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ях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до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выключ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жим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8" w:lineRule="exact"/>
        <w:ind w:left="469" w:right="398" w:firstLine="328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выключ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жима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етка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выходного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отверст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-31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закроется</w:t>
      </w:r>
      <w:r>
        <w:rPr>
          <w:rFonts w:ascii="Calibri" w:hAnsi="Calibri" w:cs="Calibri" w:eastAsia="Calibri"/>
          <w:b w:val="0"/>
          <w:bCs w:val="0"/>
          <w:color w:val="000001"/>
          <w:spacing w:val="-31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автомат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ск</w:t>
      </w:r>
      <w:r>
        <w:rPr>
          <w:rFonts w:ascii="Calibri" w:hAnsi="Calibri" w:cs="Calibri" w:eastAsia="Calibri"/>
          <w:b w:val="0"/>
          <w:bCs w:val="0"/>
          <w:color w:val="000001"/>
          <w:spacing w:val="-3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54" w:lineRule="exact"/>
        <w:ind w:left="751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1"/>
          <w:szCs w:val="21"/>
        </w:rPr>
        <w:t>Примечани</w:t>
      </w:r>
      <w:r>
        <w:rPr>
          <w:rFonts w:ascii="Calibri" w:hAnsi="Calibri" w:cs="Calibri" w:eastAsia="Calibri"/>
          <w:b/>
          <w:bCs/>
          <w:color w:val="000001"/>
          <w:spacing w:val="-2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1"/>
          <w:szCs w:val="21"/>
        </w:rPr>
        <w:t>!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7" w:lineRule="exact"/>
        <w:ind w:left="839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гулиру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воздушн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заслонку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вручн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8" w:lineRule="exact"/>
        <w:ind w:left="469" w:right="398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рот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вном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случае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воздушная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заслонку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работать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94" w:lineRule="auto"/>
        <w:ind w:left="469" w:right="398" w:firstLine="0"/>
        <w:jc w:val="both"/>
        <w:rPr>
          <w:rFonts w:ascii="Calibri" w:hAnsi="Calibri" w:cs="Calibri" w:eastAsia="Calibri"/>
          <w:sz w:val="21"/>
          <w:szCs w:val="21"/>
        </w:rPr>
      </w:pPr>
      <w:r>
        <w:rPr/>
        <w:pict>
          <v:group style="position:absolute;margin-left:21.013809pt;margin-top:31.48806pt;width:546.546782pt;height:122.247408pt;mso-position-horizontal-relative:page;mso-position-vertical-relative:paragraph;z-index:-7973" coordorigin="420,630" coordsize="10931,2445">
            <v:group style="position:absolute;left:428;top:638;width:10915;height:2429" coordorigin="428,638" coordsize="10915,2429">
              <v:shape style="position:absolute;left:428;top:638;width:10915;height:2429" coordorigin="428,638" coordsize="10915,2429" path="m1006,638l783,639,672,642,587,649,524,661,465,693,433,768,428,856,428,2848,430,2910,444,2979,500,3035,587,3056,672,3063,783,3066,923,3067,10848,3067,10989,3066,11100,3063,11185,3056,11247,3044,11306,3012,11339,2936,11343,2848,11343,856,11341,794,11328,725,11271,670,11185,649,11100,642,10989,639,1006,638xe" filled="t" fillcolor="#D6D7DA" stroked="f">
                <v:path arrowok="t"/>
                <v:fill type="solid"/>
              </v:shape>
            </v:group>
            <v:group style="position:absolute;left:5528;top:1744;width:29;height:39" coordorigin="5528,1744" coordsize="29,39">
              <v:shape style="position:absolute;left:5528;top:1744;width:29;height:39" coordorigin="5528,1744" coordsize="29,39" path="m5545,1744l5531,1747,5528,1783,5557,1780,5545,1744xe" filled="t" fillcolor="#221F20" stroked="f">
                <v:path arrowok="t"/>
                <v:fill type="solid"/>
              </v:shape>
            </v:group>
            <v:group style="position:absolute;left:5573;top:1732;width:36;height:43" coordorigin="5573,1732" coordsize="36,43">
              <v:shape style="position:absolute;left:5573;top:1732;width:36;height:43" coordorigin="5573,1732" coordsize="36,43" path="m5586,1732l5573,1739,5583,1775,5609,1762,5586,1732xe" filled="t" fillcolor="#221F20" stroked="f">
                <v:path arrowok="t"/>
                <v:fill type="solid"/>
              </v:shape>
            </v:group>
            <v:group style="position:absolute;left:5510;top:1609;width:2;height:178" coordorigin="5510,1609" coordsize="2,178">
              <v:shape style="position:absolute;left:5510;top:1609;width:2;height:178" coordorigin="5510,1609" coordsize="0,178" path="m5510,1787l5510,1609e" filled="f" stroked="t" strokeweight=".721pt" strokecolor="#221F20">
                <v:path arrowok="t"/>
              </v:shape>
            </v:group>
            <v:group style="position:absolute;left:5506;top:1614;width:177;height:2" coordorigin="5506,1614" coordsize="177,2">
              <v:shape style="position:absolute;left:5506;top:1614;width:177;height:2" coordorigin="5506,1614" coordsize="177,0" path="m5506,1614l5683,1614e" filled="f" stroked="t" strokeweight=".758pt" strokecolor="#221F20">
                <v:path arrowok="t"/>
              </v:shape>
            </v:group>
            <v:group style="position:absolute;left:5555;top:1682;width:27;height:47" coordorigin="5555,1682" coordsize="27,47">
              <v:shape style="position:absolute;left:5555;top:1682;width:27;height:47" coordorigin="5555,1682" coordsize="27,47" path="m5555,1682l5568,1729,5582,1724,5555,1682xe" filled="t" fillcolor="#221F20" stroked="f">
                <v:path arrowok="t"/>
                <v:fill type="solid"/>
              </v:shape>
            </v:group>
            <v:group style="position:absolute;left:5530;top:1688;width:13;height:51" coordorigin="5530,1688" coordsize="13,51">
              <v:shape style="position:absolute;left:5530;top:1688;width:13;height:51" coordorigin="5530,1688" coordsize="13,51" path="m5530,1688l5530,1738,5543,1737,5530,1688xe" filled="t" fillcolor="#221F20" stroked="f">
                <v:path arrowok="t"/>
                <v:fill type="solid"/>
              </v:shape>
            </v:group>
            <v:group style="position:absolute;left:6198;top:1874;width:44;height:35" coordorigin="6198,1874" coordsize="44,35">
              <v:shape style="position:absolute;left:6198;top:1874;width:44;height:35" coordorigin="6198,1874" coordsize="44,35" path="m6204,1874l6198,1888,6230,1910,6242,1884,6204,1874xe" filled="t" fillcolor="#221F20" stroked="f">
                <v:path arrowok="t"/>
                <v:fill type="solid"/>
              </v:shape>
            </v:group>
            <v:group style="position:absolute;left:6212;top:1832;width:42;height:25" coordorigin="6212,1832" coordsize="42,25">
              <v:shape style="position:absolute;left:6212;top:1832;width:42;height:25" coordorigin="6212,1832" coordsize="42,25" path="m6254,1832l6215,1836,6212,1851,6252,1858,6254,1832xe" filled="t" fillcolor="#221F20" stroked="f">
                <v:path arrowok="t"/>
                <v:fill type="solid"/>
              </v:shape>
            </v:group>
            <v:group style="position:absolute;left:6104;top:1802;width:2;height:181" coordorigin="6104,1802" coordsize="2,181">
              <v:shape style="position:absolute;left:6104;top:1802;width:2;height:181" coordorigin="6104,1802" coordsize="0,181" path="m6104,1983l6104,1802e" filled="f" stroked="t" strokeweight=".719pt" strokecolor="#221F20">
                <v:path arrowok="t"/>
              </v:shape>
            </v:group>
            <v:group style="position:absolute;left:6100;top:1807;width:179;height:2" coordorigin="6100,1807" coordsize="179,2">
              <v:shape style="position:absolute;left:6100;top:1807;width:179;height:2" coordorigin="6100,1807" coordsize="179,0" path="m6100,1807l6279,1807e" filled="f" stroked="t" strokeweight=".758pt" strokecolor="#221F20">
                <v:path arrowok="t"/>
              </v:shape>
            </v:group>
            <v:group style="position:absolute;left:6150;top:1860;width:48;height:26" coordorigin="6150,1860" coordsize="48,26">
              <v:shape style="position:absolute;left:6150;top:1860;width:48;height:26" coordorigin="6150,1860" coordsize="48,26" path="m6150,1860l6192,1886,6199,1873,6150,1860xe" filled="t" fillcolor="#221F20" stroked="f">
                <v:path arrowok="t"/>
                <v:fill type="solid"/>
              </v:shape>
            </v:group>
            <v:group style="position:absolute;left:6151;top:1834;width:53;height:13" coordorigin="6151,1834" coordsize="53,13">
              <v:shape style="position:absolute;left:6151;top:1834;width:53;height:13" coordorigin="6151,1834" coordsize="53,13" path="m6205,1834l6151,1837,6201,1847,6205,1834xe" filled="t" fillcolor="#221F2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рав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льн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случае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рав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льной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выключ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онер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ту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запуст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его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снов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оль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уя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регулировки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ульт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ДУ.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194" w:lineRule="auto"/>
        <w:jc w:val="both"/>
        <w:rPr>
          <w:rFonts w:ascii="Calibri" w:hAnsi="Calibri" w:cs="Calibri" w:eastAsia="Calibri"/>
          <w:sz w:val="21"/>
          <w:szCs w:val="21"/>
        </w:rPr>
        <w:sectPr>
          <w:type w:val="continuous"/>
          <w:pgSz w:w="11906" w:h="16840"/>
          <w:pgMar w:top="1580" w:bottom="0" w:left="280" w:right="300"/>
          <w:cols w:num="2" w:equalWidth="0">
            <w:col w:w="5246" w:space="166"/>
            <w:col w:w="5914"/>
          </w:cols>
        </w:sectPr>
      </w:pP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8" w:lineRule="exact"/>
        <w:ind w:left="228" w:right="393" w:hanging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Пульт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ДУ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мож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за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нать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статус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каждого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ма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работ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нии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блока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следующ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раз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росто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ку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ON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/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OFF,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блок</w:t>
      </w:r>
      <w:r>
        <w:rPr>
          <w:rFonts w:ascii="Calibri" w:hAnsi="Calibri" w:cs="Calibri" w:eastAsia="Calibri"/>
          <w:b w:val="0"/>
          <w:bCs w:val="0"/>
          <w:color w:val="000001"/>
          <w:spacing w:val="-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за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уст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тся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-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дыдущем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реж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19" w:lineRule="exact"/>
        <w:ind w:left="227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Пр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мечан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3"/>
          <w:w w:val="105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: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1"/>
          <w:numId w:val="7"/>
        </w:numPr>
        <w:tabs>
          <w:tab w:pos="526" w:val="left" w:leader="none"/>
        </w:tabs>
        <w:spacing w:line="209" w:lineRule="exact"/>
        <w:ind w:left="526" w:right="0" w:hanging="299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-1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ма</w:t>
      </w:r>
      <w:r>
        <w:rPr>
          <w:rFonts w:ascii="Calibri" w:hAnsi="Calibri" w:cs="Calibri" w:eastAsia="Calibri"/>
          <w:b w:val="0"/>
          <w:bCs w:val="0"/>
          <w:color w:val="000001"/>
          <w:spacing w:val="-1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«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автома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ского</w:t>
      </w:r>
      <w:r>
        <w:rPr>
          <w:rFonts w:ascii="Calibri" w:hAnsi="Calibri" w:cs="Calibri" w:eastAsia="Calibri"/>
          <w:b w:val="0"/>
          <w:bCs w:val="0"/>
          <w:color w:val="000001"/>
          <w:spacing w:val="-1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еренаправлен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-1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воздушного</w:t>
      </w:r>
      <w:r>
        <w:rPr>
          <w:rFonts w:ascii="Calibri" w:hAnsi="Calibri" w:cs="Calibri" w:eastAsia="Calibri"/>
          <w:b w:val="0"/>
          <w:bCs w:val="0"/>
          <w:color w:val="000001"/>
          <w:spacing w:val="-1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оток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»,</w:t>
      </w:r>
      <w:r>
        <w:rPr>
          <w:rFonts w:ascii="Calibri" w:hAnsi="Calibri" w:cs="Calibri" w:eastAsia="Calibri"/>
          <w:b w:val="0"/>
          <w:bCs w:val="0"/>
          <w:color w:val="000001"/>
          <w:spacing w:val="-1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оложен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торок</w:t>
      </w:r>
      <w:r>
        <w:rPr>
          <w:rFonts w:ascii="Calibri" w:hAnsi="Calibri" w:cs="Calibri" w:eastAsia="Calibri"/>
          <w:b w:val="0"/>
          <w:bCs w:val="0"/>
          <w:color w:val="000001"/>
          <w:spacing w:val="-1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фиксируетс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1"/>
          <w:numId w:val="7"/>
        </w:numPr>
        <w:tabs>
          <w:tab w:pos="526" w:val="left" w:leader="none"/>
          <w:tab w:pos="5571" w:val="left" w:leader="none"/>
        </w:tabs>
        <w:spacing w:line="208" w:lineRule="exact"/>
        <w:ind w:left="526" w:right="0" w:hanging="299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-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реж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ме</w:t>
      </w:r>
      <w:r>
        <w:rPr>
          <w:rFonts w:ascii="Calibri" w:hAnsi="Calibri" w:cs="Calibri" w:eastAsia="Calibri"/>
          <w:b w:val="0"/>
          <w:bCs w:val="0"/>
          <w:color w:val="000001"/>
          <w:spacing w:val="-5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обогр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ва</w:t>
      </w:r>
      <w:r>
        <w:rPr>
          <w:rFonts w:ascii="Calibri" w:hAnsi="Calibri" w:cs="Calibri" w:eastAsia="Calibri"/>
          <w:b w:val="0"/>
          <w:bCs w:val="0"/>
          <w:color w:val="000001"/>
          <w:spacing w:val="-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реком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ндуется</w:t>
      </w:r>
      <w:r>
        <w:rPr>
          <w:rFonts w:ascii="Calibri" w:hAnsi="Calibri" w:cs="Calibri" w:eastAsia="Calibri"/>
          <w:b w:val="0"/>
          <w:bCs w:val="0"/>
          <w:color w:val="000001"/>
          <w:spacing w:val="-5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выбрать</w:t>
      </w:r>
      <w:r>
        <w:rPr>
          <w:rFonts w:ascii="Calibri" w:hAnsi="Calibri" w:cs="Calibri" w:eastAsia="Calibri"/>
          <w:b w:val="0"/>
          <w:bCs w:val="0"/>
          <w:color w:val="000001"/>
          <w:spacing w:val="-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реж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1"/>
          <w:numId w:val="7"/>
        </w:numPr>
        <w:tabs>
          <w:tab w:pos="526" w:val="left" w:leader="none"/>
          <w:tab w:pos="6131" w:val="left" w:leader="none"/>
        </w:tabs>
        <w:spacing w:line="207" w:lineRule="exact"/>
        <w:ind w:left="526" w:right="0" w:hanging="299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жиме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охлажд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рекоменду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выбрать</w:t>
      </w:r>
      <w:r>
        <w:rPr>
          <w:rFonts w:ascii="Calibri" w:hAnsi="Calibri" w:cs="Calibri" w:eastAsia="Calibri"/>
          <w:b w:val="0"/>
          <w:bCs w:val="0"/>
          <w:color w:val="000001"/>
          <w:spacing w:val="-6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реж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1"/>
          <w:numId w:val="7"/>
        </w:numPr>
        <w:tabs>
          <w:tab w:pos="515" w:val="left" w:leader="none"/>
        </w:tabs>
        <w:spacing w:line="209" w:lineRule="exact"/>
        <w:ind w:left="515" w:right="0" w:hanging="288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эксплуата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онера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теч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длительного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мени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жиме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охлажден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осу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ения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услов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ях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7" w:lineRule="exact"/>
        <w:ind w:left="228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боль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ой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влажност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возможно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образован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выброс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ка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ель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конден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ата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воздухораспр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лительного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окна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9" w:lineRule="exact"/>
        <w:ind w:left="228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го</w:t>
      </w:r>
      <w:r>
        <w:rPr>
          <w:rFonts w:ascii="Calibri" w:hAnsi="Calibri" w:cs="Calibri" w:eastAsia="Calibri"/>
          <w:b w:val="0"/>
          <w:bCs w:val="0"/>
          <w:color w:val="000001"/>
          <w:spacing w:val="-1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блок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1"/>
          <w:numId w:val="7"/>
        </w:numPr>
        <w:tabs>
          <w:tab w:pos="526" w:val="left" w:leader="none"/>
        </w:tabs>
        <w:spacing w:line="210" w:lineRule="exact"/>
        <w:ind w:left="526" w:right="0" w:hanging="299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Выбер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буемое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направлен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возду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ного</w:t>
      </w:r>
      <w:r>
        <w:rPr>
          <w:rFonts w:ascii="Calibri" w:hAnsi="Calibri" w:cs="Calibri" w:eastAsia="Calibri"/>
          <w:b w:val="0"/>
          <w:bCs w:val="0"/>
          <w:color w:val="000001"/>
          <w:spacing w:val="-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потока</w:t>
      </w:r>
      <w:r>
        <w:rPr>
          <w:rFonts w:ascii="Calibri" w:hAnsi="Calibri" w:cs="Calibri" w:eastAsia="Calibri"/>
          <w:b w:val="0"/>
          <w:bCs w:val="0"/>
          <w:color w:val="000001"/>
          <w:spacing w:val="-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-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зав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симости</w:t>
      </w:r>
      <w:r>
        <w:rPr>
          <w:rFonts w:ascii="Calibri" w:hAnsi="Calibri" w:cs="Calibri" w:eastAsia="Calibri"/>
          <w:b w:val="0"/>
          <w:bCs w:val="0"/>
          <w:color w:val="000001"/>
          <w:spacing w:val="-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от</w:t>
      </w:r>
      <w:r>
        <w:rPr>
          <w:rFonts w:ascii="Calibri" w:hAnsi="Calibri" w:cs="Calibri" w:eastAsia="Calibri"/>
          <w:b w:val="0"/>
          <w:bCs w:val="0"/>
          <w:color w:val="000001"/>
          <w:spacing w:val="-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кущ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х</w:t>
      </w:r>
      <w:r>
        <w:rPr>
          <w:rFonts w:ascii="Calibri" w:hAnsi="Calibri" w:cs="Calibri" w:eastAsia="Calibri"/>
          <w:b w:val="0"/>
          <w:bCs w:val="0"/>
          <w:color w:val="000001"/>
          <w:spacing w:val="-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услови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51"/>
        <w:ind w:left="42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*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М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24"/>
          <w:szCs w:val="24"/>
        </w:rPr>
        <w:t>о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4"/>
          <w:szCs w:val="24"/>
        </w:rPr>
        <w:t>д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4"/>
          <w:szCs w:val="24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ли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AS09CB1HRA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AS12CB1HRA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не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4"/>
          <w:szCs w:val="24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омплекту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ю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4"/>
          <w:szCs w:val="24"/>
        </w:rPr>
        <w:t>т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ся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24"/>
          <w:szCs w:val="24"/>
        </w:rPr>
        <w:t>У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Ф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лампой.</w:t>
      </w:r>
    </w:p>
    <w:p>
      <w:pPr>
        <w:spacing w:before="83"/>
        <w:ind w:left="0" w:right="447" w:firstLine="0"/>
        <w:jc w:val="right"/>
        <w:rPr>
          <w:rFonts w:ascii="Calibri" w:hAnsi="Calibri" w:cs="Calibri" w:eastAsia="Calibri"/>
          <w:sz w:val="25"/>
          <w:szCs w:val="25"/>
        </w:rPr>
      </w:pPr>
      <w:r>
        <w:rPr/>
        <w:pict>
          <v:group style="position:absolute;margin-left:545.619507pt;margin-top:7.445055pt;width:11.991pt;height:9.007pt;mso-position-horizontal-relative:page;mso-position-vertical-relative:paragraph;z-index:-7964" coordorigin="10912,149" coordsize="240,180">
            <v:group style="position:absolute;left:10920;top:158;width:94;height:163" coordorigin="10920,158" coordsize="94,163">
              <v:shape style="position:absolute;left:10920;top:158;width:94;height:163" coordorigin="10920,158" coordsize="94,163" path="m11015,313l11012,321,11011,321,11011,321,11010,321,10926,321,10925,321,10924,321,10924,321,10923,320,10923,320,10923,319,10922,319,10922,318,10921,317,10921,315,10921,314,10921,313,10921,311,10921,310,10921,309,10922,308,10922,307,10922,306,10923,305,10923,305,10924,304,10924,304,10925,304,10926,304,10959,304,10959,181,10928,199,10926,200,10925,201,10924,201,10923,201,10923,201,10922,200,10921,200,10921,199,10921,198,10921,196,10920,195,10920,193,10920,192,10920,190,10921,189,10921,188,10921,188,10921,187,10921,186,10922,186,10922,185,10923,185,10923,184,10924,184,10961,160,10962,159,10962,159,10963,159,10963,159,10964,159,10964,159,10965,158,10966,158,10967,158,10968,158,10969,158,10971,158,10973,158,10975,158,10981,162,10981,304,11010,304,11011,304,11011,304,11012,304,11013,305,11015,311,11015,313xe" filled="f" stroked="t" strokeweight=".8pt" strokecolor="#000000">
                <v:path arrowok="t"/>
              </v:shape>
            </v:group>
            <v:group style="position:absolute;left:11043;top:157;width:101;height:164" coordorigin="11043,157" coordsize="101,164">
              <v:shape style="position:absolute;left:11043;top:157;width:101;height:164" coordorigin="11043,157" coordsize="101,164" path="m11144,312l11140,321,11140,321,11050,321,11049,321,11048,321,11047,321,11046,320,11045,320,11045,319,11044,319,11044,318,11043,316,11043,315,11043,314,11043,312,11043,310,11043,309,11043,307,11043,306,11046,301,11046,300,11047,299,11048,298,11080,265,11114,214,11115,202,11115,199,11108,184,11106,181,11087,176,11082,176,11052,189,11051,189,11050,189,11049,189,11049,189,11048,189,11048,189,11047,188,11047,187,11047,187,11046,186,11046,184,11046,183,11046,182,11046,180,11046,179,11046,178,11046,177,11046,176,11046,175,11047,174,11047,174,11090,157,11098,157,11105,158,11111,160,11116,162,11137,199,11137,204,11117,251,11111,258,11104,267,11095,276,11069,303,11139,303,11140,303,11141,303,11141,303,11142,304,11142,304,11143,305,11143,306,11144,307,11144,308,11144,309,11144,310,11144,312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12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/>
        <w:jc w:val="right"/>
        <w:rPr>
          <w:rFonts w:ascii="Calibri" w:hAnsi="Calibri" w:cs="Calibri" w:eastAsia="Calibri"/>
          <w:sz w:val="25"/>
          <w:szCs w:val="25"/>
        </w:rPr>
        <w:sectPr>
          <w:type w:val="continuous"/>
          <w:pgSz w:w="11906" w:h="16840"/>
          <w:pgMar w:top="1580" w:bottom="0" w:left="280" w:right="300"/>
        </w:sectPr>
      </w:pP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after="0" w:line="130" w:lineRule="exact"/>
        <w:rPr>
          <w:sz w:val="13"/>
          <w:szCs w:val="13"/>
        </w:rPr>
        <w:sectPr>
          <w:pgSz w:w="11906" w:h="16840"/>
          <w:pgMar w:header="516" w:footer="0" w:top="1420" w:bottom="280" w:left="240" w:right="300"/>
        </w:sectPr>
      </w:pPr>
    </w:p>
    <w:p>
      <w:pPr>
        <w:tabs>
          <w:tab w:pos="5988" w:val="left" w:leader="none"/>
        </w:tabs>
        <w:spacing w:before="72"/>
        <w:ind w:left="396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308.372986pt;margin-top:43.663563pt;width:144.960376pt;height:331.266771pt;mso-position-horizontal-relative:page;mso-position-vertical-relative:paragraph;z-index:-7956" coordorigin="6167,873" coordsize="2899,6625">
            <v:group style="position:absolute;left:6437;top:3666;width:84;height:114" coordorigin="6437,3666" coordsize="84,114">
              <v:shape style="position:absolute;left:6437;top:3666;width:84;height:114" coordorigin="6437,3666" coordsize="84,114" path="m6515,3743l6517,3736,6519,3729,6519,3720,6519,3710,6517,3700,6514,3692,6510,3684,6505,3678,6499,3673,6493,3668,6486,3666,6478,3666,6470,3666,6463,3668,6456,3673,6450,3677,6445,3684,6442,3692,6438,3701,6437,3710,6437,3720,6437,3731,6470,3774,6477,3774,6485,3774,6492,3772,6498,3768,6505,3774,6511,3778,6517,3781,6520,3771,6516,3769,6511,3766,6506,3761,6510,3756,6513,3750,6515,3743xe" filled="f" stroked="t" strokeweight=".15pt" strokecolor="#6D6E75">
                <v:path arrowok="t"/>
              </v:shape>
            </v:group>
            <v:group style="position:absolute;left:6448;top:3678;width:59;height:84" coordorigin="6448,3678" coordsize="59,84">
              <v:shape style="position:absolute;left:6448;top:3678;width:59;height:84" coordorigin="6448,3678" coordsize="59,84" path="m6478,3754l6482,3755,6486,3757,6489,3760,6486,3761,6482,3762,6478,3762,6469,3762,6462,3759,6457,3751,6451,3744,6448,3734,6448,3720,6448,3706,6451,3696,6457,3689,6462,3682,6469,3678,6478,3678,6483,3678,6503,3698,6506,3704,6507,3712,6507,3720,6507,3735,6504,3746,6497,3754,6493,3749,6487,3746,6481,3744,6478,3754xe" filled="f" stroked="t" strokeweight=".15pt" strokecolor="#6D6E75">
                <v:path arrowok="t"/>
              </v:shape>
            </v:group>
            <v:group style="position:absolute;left:6534;top:3668;width:68;height:106" coordorigin="6534,3668" coordsize="68,106">
              <v:shape style="position:absolute;left:6534;top:3668;width:68;height:106" coordorigin="6534,3668" coordsize="68,106" path="m6590,3728l6590,3741,6588,3750,6585,3755,6581,3759,6575,3762,6567,3762,6562,3762,6545,3737,6545,3728,6545,3668,6534,3668,6534,3728,6534,3739,6535,3748,6537,3755,6540,3761,6543,3766,6548,3769,6553,3772,6560,3774,6568,3774,6576,3774,6583,3772,6588,3768,6593,3765,6597,3760,6599,3753,6600,3747,6601,3739,6601,3728,6601,3668,6590,3668,6590,3728xe" filled="f" stroked="t" strokeweight=".15pt" strokecolor="#6D6E75">
                <v:path arrowok="t"/>
              </v:shape>
            </v:group>
            <v:group style="position:absolute;left:6628;top:3666;width:2;height:107" coordorigin="6628,3666" coordsize="2,107">
              <v:shape style="position:absolute;left:6628;top:3666;width:2;height:107" coordorigin="6628,3666" coordsize="0,107" path="m6628,3666l6628,3774e" filled="f" stroked="t" strokeweight=".817pt" strokecolor="#6D6E75">
                <v:path arrowok="t"/>
              </v:shape>
            </v:group>
            <v:group style="position:absolute;left:6654;top:3668;width:64;height:104" coordorigin="6654,3668" coordsize="64,104">
              <v:shape style="position:absolute;left:6654;top:3668;width:64;height:104" coordorigin="6654,3668" coordsize="64,104" path="m6718,3772l6718,3760,6665,3760,6665,3725,6713,3725,6713,3712,6665,3712,6665,3680,6716,3680,6716,3668,6654,3668,6654,3772,6718,3772xe" filled="f" stroked="t" strokeweight=".15pt" strokecolor="#6D6E75">
                <v:path arrowok="t"/>
              </v:shape>
            </v:group>
            <v:group style="position:absolute;left:6727;top:3668;width:68;height:104" coordorigin="6727,3668" coordsize="68,104">
              <v:shape style="position:absolute;left:6727;top:3668;width:68;height:104" coordorigin="6727,3668" coordsize="68,104" path="m6767,3772l6767,3680,6795,3680,6795,3668,6727,3668,6727,3680,6755,3680,6755,3772,6767,3772xe" filled="f" stroked="t" strokeweight=".15pt" strokecolor="#6D6E75">
                <v:path arrowok="t"/>
              </v:shape>
            </v:group>
            <v:group style="position:absolute;left:7853;top:1006;width:2;height:2381" coordorigin="7853,1006" coordsize="2,2381">
              <v:shape style="position:absolute;left:7853;top:1006;width:2;height:2381" coordorigin="7853,1006" coordsize="0,2381" path="m7853,1006l7853,3386e" filled="f" stroked="t" strokeweight=".25pt" strokecolor="#050100">
                <v:path arrowok="t"/>
              </v:shape>
            </v:group>
            <v:group style="position:absolute;left:7900;top:1006;width:2;height:5539" coordorigin="7900,1006" coordsize="2,5539">
              <v:shape style="position:absolute;left:7900;top:1006;width:2;height:5539" coordorigin="7900,1006" coordsize="2,5539" path="m7901,1006l7900,6544e" filled="f" stroked="t" strokeweight=".25pt" strokecolor="#050100">
                <v:path arrowok="t"/>
              </v:shape>
            </v:group>
            <v:group style="position:absolute;left:6222;top:1006;width:2;height:2381" coordorigin="6222,1006" coordsize="2,2381">
              <v:shape style="position:absolute;left:6222;top:1006;width:2;height:2381" coordorigin="6222,1006" coordsize="0,2381" path="m6222,1006l6222,3386e" filled="f" stroked="t" strokeweight=".25pt" strokecolor="#050100">
                <v:path arrowok="t"/>
              </v:shape>
            </v:group>
            <v:group style="position:absolute;left:6224;top:924;width:79;height:64" coordorigin="6224,924" coordsize="79,64">
              <v:shape style="position:absolute;left:6224;top:924;width:79;height:64" coordorigin="6224,924" coordsize="79,64" path="m6303,924l6280,928,6260,937,6244,950,6231,968,6224,989e" filled="f" stroked="t" strokeweight=".25pt" strokecolor="#050100">
                <v:path arrowok="t"/>
              </v:shape>
            </v:group>
            <v:group style="position:absolute;left:6303;top:876;width:1469;height:2" coordorigin="6303,876" coordsize="1469,2">
              <v:shape style="position:absolute;left:6303;top:876;width:1469;height:2" coordorigin="6303,876" coordsize="1469,0" path="m6303,876l7772,876e" filled="f" stroked="t" strokeweight=".25pt" strokecolor="#050100">
                <v:path arrowok="t"/>
              </v:shape>
            </v:group>
            <v:group style="position:absolute;left:6173;top:876;width:126;height:130" coordorigin="6173,876" coordsize="126,130">
              <v:shape style="position:absolute;left:6173;top:876;width:126;height:130" coordorigin="6173,876" coordsize="126,130" path="m6173,1006l6190,941,6235,895,6276,879,6299,876e" filled="f" stroked="t" strokeweight=".25pt" strokecolor="#050100">
                <v:path arrowok="t"/>
              </v:shape>
            </v:group>
            <v:group style="position:absolute;left:6303;top:892;width:1469;height:2" coordorigin="6303,892" coordsize="1469,2">
              <v:shape style="position:absolute;left:6303;top:892;width:1469;height:2" coordorigin="6303,892" coordsize="1469,0" path="m6303,892l7772,892e" filled="f" stroked="t" strokeweight=".25pt" strokecolor="#050100">
                <v:path arrowok="t"/>
              </v:shape>
            </v:group>
            <v:group style="position:absolute;left:6189;top:892;width:113;height:113" coordorigin="6189,892" coordsize="113,113">
              <v:shape style="position:absolute;left:6189;top:892;width:113;height:113" coordorigin="6189,892" coordsize="113,113" path="m6189,1006l6209,942,6258,901,6280,894,6302,892e" filled="f" stroked="t" strokeweight=".25pt" strokecolor="#050100">
                <v:path arrowok="t"/>
              </v:shape>
            </v:group>
            <v:group style="position:absolute;left:6303;top:924;width:1469;height:2" coordorigin="6303,924" coordsize="1469,2">
              <v:shape style="position:absolute;left:6303;top:924;width:1469;height:2" coordorigin="6303,924" coordsize="1469,0" path="m6303,924l7772,924e" filled="f" stroked="t" strokeweight=".25pt" strokecolor="#050100">
                <v:path arrowok="t"/>
              </v:shape>
            </v:group>
            <v:group style="position:absolute;left:6173;top:3386;width:1728;height:2" coordorigin="6173,3386" coordsize="1728,2">
              <v:shape style="position:absolute;left:6173;top:3386;width:1728;height:2" coordorigin="6173,3386" coordsize="1728,0" path="m6173,3386l7901,3386e" filled="f" stroked="t" strokeweight=".25pt" strokecolor="#050100">
                <v:path arrowok="t"/>
              </v:shape>
              <v:shape style="position:absolute;left:6354;top:1246;width:1421;height:2044" type="#_x0000_t75">
                <v:imagedata r:id="rId151" o:title=""/>
              </v:shape>
            </v:group>
            <v:group style="position:absolute;left:7772;top:924;width:79;height:64" coordorigin="7772,924" coordsize="79,64">
              <v:shape style="position:absolute;left:7772;top:924;width:79;height:64" coordorigin="7772,924" coordsize="79,64" path="m7772,924l7794,928,7814,937,7831,950,7844,968,7851,989e" filled="f" stroked="t" strokeweight=".25pt" strokecolor="#050100">
                <v:path arrowok="t"/>
              </v:shape>
            </v:group>
            <v:group style="position:absolute;left:7772;top:876;width:130;height:126" coordorigin="7772,876" coordsize="130,126">
              <v:shape style="position:absolute;left:7772;top:876;width:130;height:126" coordorigin="7772,876" coordsize="130,126" path="m7772,876l7836,893,7882,938,7899,979,7901,1001e" filled="f" stroked="t" strokeweight=".25pt" strokecolor="#050100">
                <v:path arrowok="t"/>
              </v:shape>
            </v:group>
            <v:group style="position:absolute;left:7772;top:892;width:113;height:113" coordorigin="7772,892" coordsize="113,113">
              <v:shape style="position:absolute;left:7772;top:892;width:113;height:113" coordorigin="7772,892" coordsize="113,113" path="m7772,892l7835,911,7876,961,7883,982,7885,1005e" filled="f" stroked="t" strokeweight=".25pt" strokecolor="#050100">
                <v:path arrowok="t"/>
              </v:shape>
            </v:group>
            <v:group style="position:absolute;left:6173;top:4092;width:1728;height:2" coordorigin="6173,4092" coordsize="1728,2">
              <v:shape style="position:absolute;left:6173;top:4092;width:1728;height:2" coordorigin="6173,4092" coordsize="1728,0" path="m6173,4092l7901,4092e" filled="f" stroked="t" strokeweight=".574pt" strokecolor="#050100">
                <v:path arrowok="t"/>
              </v:shape>
            </v:group>
            <v:group style="position:absolute;left:6202;top:4545;width:1674;height:640" coordorigin="6202,4545" coordsize="1674,640">
              <v:shape style="position:absolute;left:6202;top:4545;width:1674;height:640" coordorigin="6202,4545" coordsize="1674,640" path="m6202,4545l7875,4545,7875,5185,6202,5185,6202,4545xe" filled="t" fillcolor="#D3D4D6" stroked="f">
                <v:path arrowok="t"/>
                <v:fill type="solid"/>
              </v:shape>
            </v:group>
            <v:group style="position:absolute;left:6174;top:1006;width:2;height:5537" coordorigin="6174,1006" coordsize="2,5537">
              <v:shape style="position:absolute;left:6174;top:1006;width:2;height:5537" coordorigin="6174,1006" coordsize="0,5537" path="m6174,6543l6174,1006e" filled="f" stroked="t" strokeweight=".25pt" strokecolor="#050100">
                <v:path arrowok="t"/>
              </v:shape>
            </v:group>
            <v:group style="position:absolute;left:6190;top:1006;width:2;height:5537" coordorigin="6190,1006" coordsize="2,5537">
              <v:shape style="position:absolute;left:6190;top:1006;width:2;height:5537" coordorigin="6190,1006" coordsize="0,5537" path="m6190,6543l6190,1006e" filled="f" stroked="t" strokeweight=".25pt" strokecolor="#050100">
                <v:path arrowok="t"/>
              </v:shape>
            </v:group>
            <v:group style="position:absolute;left:6303;top:6671;width:1469;height:2" coordorigin="6303,6671" coordsize="1469,2">
              <v:shape style="position:absolute;left:6303;top:6671;width:1469;height:2" coordorigin="6303,6671" coordsize="1469,0" path="m6303,6671l7772,6671e" filled="f" stroked="t" strokeweight=".25pt" strokecolor="#050100">
                <v:path arrowok="t"/>
              </v:shape>
            </v:group>
            <v:group style="position:absolute;left:7773;top:6543;width:127;height:128" coordorigin="7773,6543" coordsize="127,128">
              <v:shape style="position:absolute;left:7773;top:6543;width:127;height:128" coordorigin="7773,6543" coordsize="127,128" path="m7900,6543l7882,6607,7837,6653,7796,6668,7773,6671e" filled="f" stroked="t" strokeweight=".25pt" strokecolor="#050100">
                <v:path arrowok="t"/>
              </v:shape>
            </v:group>
            <v:group style="position:absolute;left:6174;top:6544;width:128;height:127" coordorigin="6174,6544" coordsize="128,127">
              <v:shape style="position:absolute;left:6174;top:6544;width:128;height:127" coordorigin="6174,6544" coordsize="128,127" path="m6302,6671l6238,6653,6192,6608,6176,6567,6174,6544e" filled="f" stroked="t" strokeweight=".25pt" strokecolor="#050100">
                <v:path arrowok="t"/>
              </v:shape>
            </v:group>
            <v:group style="position:absolute;left:7793;top:6543;width:91;height:110" coordorigin="7793,6543" coordsize="91,110">
              <v:shape style="position:absolute;left:7793;top:6543;width:91;height:110" coordorigin="7793,6543" coordsize="91,110" path="m7884,6543l7864,6606,7814,6646,7793,6653e" filled="f" stroked="t" strokeweight=".25pt" strokecolor="#050100">
                <v:path arrowok="t"/>
              </v:shape>
            </v:group>
            <v:group style="position:absolute;left:6192;top:6564;width:110;height:91" coordorigin="6192,6564" coordsize="110,91">
              <v:shape style="position:absolute;left:6192;top:6564;width:110;height:91" coordorigin="6192,6564" coordsize="110,91" path="m6302,6655l6239,6635,6198,6585,6192,6564e" filled="f" stroked="t" strokeweight=".25pt" strokecolor="#050100">
                <v:path arrowok="t"/>
              </v:shape>
            </v:group>
            <v:group style="position:absolute;left:7784;top:5552;width:96;height:2" coordorigin="7784,5552" coordsize="96,2">
              <v:shape style="position:absolute;left:7784;top:5552;width:96;height:2" coordorigin="7784,5552" coordsize="96,0" path="m7880,5552l7784,5552e" filled="f" stroked="t" strokeweight=".25pt" strokecolor="#050100">
                <v:path arrowok="t"/>
              </v:shape>
            </v:group>
            <v:group style="position:absolute;left:7784;top:5872;width:96;height:2" coordorigin="7784,5872" coordsize="96,2">
              <v:shape style="position:absolute;left:7784;top:5872;width:96;height:2" coordorigin="7784,5872" coordsize="96,0" path="m7880,5872l7784,5872e" filled="f" stroked="t" strokeweight=".25pt" strokecolor="#050100">
                <v:path arrowok="t"/>
              </v:shape>
            </v:group>
            <v:group style="position:absolute;left:7784;top:5552;width:2;height:320" coordorigin="7784,5552" coordsize="2,320">
              <v:shape style="position:absolute;left:7784;top:5552;width:2;height:320" coordorigin="7784,5552" coordsize="0,320" path="m7784,5552l7784,5872e" filled="f" stroked="t" strokeweight=".25pt" strokecolor="#050100">
                <v:path arrowok="t"/>
              </v:shape>
            </v:group>
            <v:group style="position:absolute;left:7790;top:5501;width:64;height:52" coordorigin="7790,5501" coordsize="64,52">
              <v:shape style="position:absolute;left:7790;top:5501;width:64;height:52" coordorigin="7790,5501" coordsize="64,52" path="m7790,5552l7790,5501,7854,5501,7854,5552e" filled="f" stroked="t" strokeweight=".25pt" strokecolor="#050100">
                <v:path arrowok="t"/>
              </v:shape>
            </v:group>
            <v:group style="position:absolute;left:7790;top:5872;width:64;height:52" coordorigin="7790,5872" coordsize="64,52">
              <v:shape style="position:absolute;left:7790;top:5872;width:64;height:52" coordorigin="7790,5872" coordsize="64,52" path="m7790,5872l7790,5924,7854,5924,7854,5872e" filled="f" stroked="t" strokeweight=".25pt" strokecolor="#050100">
                <v:path arrowok="t"/>
              </v:shape>
              <v:shape style="position:absolute;left:6401;top:6318;width:1224;height:210" type="#_x0000_t75">
                <v:imagedata r:id="rId152" o:title=""/>
              </v:shape>
            </v:group>
            <v:group style="position:absolute;left:6595;top:1185;width:1628;height:2" coordorigin="6595,1185" coordsize="1628,2">
              <v:shape style="position:absolute;left:6595;top:1185;width:1628;height:2" coordorigin="6595,1185" coordsize="1628,0" path="m0,-1566l0,-1566e" filled="f" stroked="t" strokeweight=".1pt" strokecolor="#34418C">
                <v:path arrowok="t"/>
              </v:shape>
            </v:group>
            <v:group style="position:absolute;left:6595;top:1185;width:1628;height:2" coordorigin="6595,1185" coordsize="1628,2">
              <v:shape style="position:absolute;left:6595;top:1185;width:1628;height:2" coordorigin="6595,1185" coordsize="1628,0" path="m6595,1185l8223,1185e" filled="f" stroked="t" strokeweight=".698pt" strokecolor="#34418C">
                <v:path arrowok="t"/>
              </v:shape>
            </v:group>
            <v:group style="position:absolute;left:7019;top:2904;width:48;height:81" coordorigin="7019,2904" coordsize="48,81">
              <v:shape style="position:absolute;left:7019;top:2904;width:48;height:81" coordorigin="7019,2904" coordsize="48,81" path="m7047,2985l7047,2914,7067,2914,7067,2904,7019,2904,7019,2914,7039,2914,7039,2985,7047,2985xe" filled="f" stroked="t" strokeweight=".113pt" strokecolor="#595B5E">
                <v:path arrowok="t"/>
              </v:shape>
            </v:group>
            <v:group style="position:absolute;left:7077;top:2904;width:8;height:81" coordorigin="7077,2904" coordsize="8,81">
              <v:shape style="position:absolute;left:7077;top:2904;width:8;height:81" coordorigin="7077,2904" coordsize="8,81" path="m7081,2986l7081,2903e" filled="f" stroked="t" strokeweight=".615pt" strokecolor="#595B5E">
                <v:path arrowok="t"/>
              </v:shape>
            </v:group>
            <v:group style="position:absolute;left:7099;top:2904;width:58;height:81" coordorigin="7099,2904" coordsize="58,81">
              <v:shape style="position:absolute;left:7099;top:2904;width:58;height:81" coordorigin="7099,2904" coordsize="58,81" path="m7107,2985l7107,2916,7124,2985,7131,2985,7149,2917,7149,2985,7157,2985,7157,2904,7146,2904,7131,2961,7130,2966,7129,2971,7128,2974,7128,2971,7127,2967,7125,2961,7111,2904,7099,2904,7099,2985,7107,2985xe" filled="f" stroked="t" strokeweight=".113pt" strokecolor="#595B5E">
                <v:path arrowok="t"/>
              </v:shape>
            </v:group>
            <v:group style="position:absolute;left:7170;top:2904;width:45;height:81" coordorigin="7170,2904" coordsize="45,81">
              <v:shape style="position:absolute;left:7170;top:2904;width:45;height:81" coordorigin="7170,2904" coordsize="45,81" path="m7215,2985l7215,2976,7178,2976,7178,2948,7212,2948,7212,2939,7178,2939,7178,2914,7214,2914,7214,2904,7170,2904,7170,2985,7215,2985xe" filled="f" stroked="t" strokeweight=".113pt" strokecolor="#595B5E">
                <v:path arrowok="t"/>
              </v:shape>
            </v:group>
            <v:group style="position:absolute;left:7227;top:2904;width:54;height:81" coordorigin="7227,2904" coordsize="54,81">
              <v:shape style="position:absolute;left:7227;top:2904;width:54;height:81" coordorigin="7227,2904" coordsize="54,81" path="m7235,2985l7235,2949,7244,2949,7246,2949,7252,2952,7253,2953,7255,2955,7256,2957,7258,2960,7260,2964,7262,2968,7270,2985,7280,2985,7270,2963,7267,2959,7265,2955,7263,2952,7262,2951,7260,2950,7258,2948,7264,2947,7268,2945,7271,2941,7274,2937,7275,2932,7275,2926,7275,2922,7274,2918,7273,2914,7271,2910,7269,2908,7266,2906,7263,2905,7259,2904,7254,2904,7227,2904,7227,2985,7235,2985xe" filled="f" stroked="t" strokeweight=".113pt" strokecolor="#595B5E">
                <v:path arrowok="t"/>
              </v:shape>
            </v:group>
            <v:group style="position:absolute;left:7235;top:2913;width:32;height:27" coordorigin="7235,2913" coordsize="32,27">
              <v:shape style="position:absolute;left:7235;top:2913;width:32;height:27" coordorigin="7235,2913" coordsize="32,27" path="m7235,2913l7254,2913,7258,2913,7262,2914,7264,2917,7266,2919,7267,2922,7267,2926,7267,2929,7260,2938,7258,2939,7256,2940,7252,2940,7235,2940,7235,2913xe" filled="f" stroked="t" strokeweight=".113pt" strokecolor="#595B5E">
                <v:path arrowok="t"/>
              </v:shape>
            </v:group>
            <v:group style="position:absolute;left:7309;top:2903;width:58;height:84" coordorigin="7309,2903" coordsize="58,84">
              <v:shape style="position:absolute;left:7309;top:2903;width:58;height:84" coordorigin="7309,2903" coordsize="58,84" path="m7312,2966l7315,2972,7318,2977,7323,2981,7327,2985,7332,2987,7338,2987,7343,2987,7348,2985,7353,2982,7357,2978,7361,2973,7363,2967,7366,2960,7367,2953,7367,2945,7367,2937,7366,2929,7363,2923,7361,2917,7358,2912,7353,2908,7349,2905,7344,2903,7338,2903,7329,2903,7322,2907,7317,2914,7312,2922,7309,2932,7309,2946,7309,2953,7310,2960,7312,2966xe" filled="f" stroked="t" strokeweight=".113pt" strokecolor="#595B5E">
                <v:path arrowok="t"/>
              </v:shape>
            </v:group>
            <v:group style="position:absolute;left:7317;top:2912;width:42;height:65" coordorigin="7317,2912" coordsize="42,65">
              <v:shape style="position:absolute;left:7317;top:2912;width:42;height:65" coordorigin="7317,2912" coordsize="42,65" path="m7323,2920l7327,2915,7332,2912,7338,2912,7342,2912,7346,2913,7349,2916,7352,2919,7355,2922,7356,2927,7358,2932,7359,2938,7359,2945,7359,2955,7357,2963,7353,2969,7349,2975,7344,2977,7338,2977,7332,2977,7327,2975,7323,2969,7319,2963,7317,2956,7317,2946,7317,2934,7319,2925,7323,2920xe" filled="f" stroked="t" strokeweight=".113pt" strokecolor="#595B5E">
                <v:path arrowok="t"/>
              </v:shape>
            </v:group>
            <v:group style="position:absolute;left:7377;top:2904;width:48;height:81" coordorigin="7377,2904" coordsize="48,81">
              <v:shape style="position:absolute;left:7377;top:2904;width:48;height:81" coordorigin="7377,2904" coordsize="48,81" path="m7385,2985l7385,2921,7417,2985,7425,2985,7425,2904,7417,2904,7417,2968,7386,2904,7377,2904,7377,2985,7385,2985xe" filled="f" stroked="t" strokeweight=".113pt" strokecolor="#595B5E">
                <v:path arrowok="t"/>
              </v:shape>
            </v:group>
            <v:group style="position:absolute;left:6819;top:2903;width:95;height:94" coordorigin="6819,2903" coordsize="95,94">
              <v:shape style="position:absolute;left:6819;top:2903;width:95;height:94" coordorigin="6819,2903" coordsize="95,94" path="m6867,2903l6845,2908,6828,2922,6819,2942,6823,2967,6834,2986,6851,2997,6878,2995,6898,2986,6910,2971,6911,2969,6879,2969,6862,2953,6862,2918,6900,2918,6896,2914,6877,2904,6867,2903xe" filled="t" fillcolor="#595B5E" stroked="f">
                <v:path arrowok="t"/>
                <v:fill type="solid"/>
              </v:shape>
              <v:shape style="position:absolute;left:6819;top:2903;width:95;height:94" coordorigin="6819,2903" coordsize="95,94" path="m6900,2918l6871,2918,6871,2950,6885,2963,6879,2969,6911,2969,6915,2953,6910,2931,6900,2918xe" filled="t" fillcolor="#595B5E" stroked="f">
                <v:path arrowok="t"/>
                <v:fill type="solid"/>
              </v:shape>
            </v:group>
            <v:group style="position:absolute;left:6818;top:3012;width:64;height:81" coordorigin="6818,3012" coordsize="64,81">
              <v:shape style="position:absolute;left:6818;top:3012;width:64;height:81" coordorigin="6818,3012" coordsize="64,81" path="m6828,3092l6835,3068,6864,3068,6872,3092,6882,3092,6854,3012,6844,3012,6818,3092,6828,3092xe" filled="f" stroked="t" strokeweight=".113pt" strokecolor="#595B5E">
                <v:path arrowok="t"/>
              </v:shape>
            </v:group>
            <v:group style="position:absolute;left:6838;top:3020;width:23;height:39" coordorigin="6838,3020" coordsize="23,39">
              <v:shape style="position:absolute;left:6838;top:3020;width:23;height:39" coordorigin="6838,3020" coordsize="23,39" path="m6845,3035l6847,3030,6848,3025,6849,3020,6850,3024,6852,3030,6854,3037,6861,3059,6838,3059,6845,3035xe" filled="f" stroked="t" strokeweight=".113pt" strokecolor="#595B5E">
                <v:path arrowok="t"/>
              </v:shape>
            </v:group>
            <v:group style="position:absolute;left:6889;top:3012;width:65;height:81" coordorigin="6889,3012" coordsize="65,81">
              <v:shape style="position:absolute;left:6889;top:3012;width:65;height:81" coordorigin="6889,3012" coordsize="65,81" path="m6898,3092l6898,3024,6918,3092,6926,3092,6946,3025,6946,3092,6955,3092,6955,3012,6942,3012,6926,3068,6924,3073,6923,3078,6922,3081,6922,3078,6921,3074,6919,3069,6903,3012,6889,3012,6889,3092,6898,3092xe" filled="f" stroked="t" strokeweight=".113pt" strokecolor="#595B5E">
                <v:path arrowok="t"/>
              </v:shape>
              <v:shape style="position:absolute;left:7274;top:5585;width:325;height:160" type="#_x0000_t75">
                <v:imagedata r:id="rId153" o:title=""/>
              </v:shape>
            </v:group>
            <v:group style="position:absolute;left:7274;top:5585;width:325;height:160" coordorigin="7274,5585" coordsize="325,160">
              <v:shape style="position:absolute;left:7274;top:5585;width:325;height:160" coordorigin="7274,5585" coordsize="325,160" path="m7599,5665l7573,5725,7353,5745,7331,5742,7311,5733,7294,5719,7281,5701,7274,5680,7276,5654,7310,5599,7519,5585,7542,5589,7591,5629,7599,5665xe" filled="f" stroked="t" strokeweight=".423pt" strokecolor="#A0A3A8">
                <v:path arrowok="t"/>
              </v:shape>
            </v:group>
            <v:group style="position:absolute;left:6405;top:5550;width:1235;height:714" coordorigin="6405,5550" coordsize="1235,714">
              <v:shape style="position:absolute;left:6405;top:5550;width:1235;height:714" coordorigin="6405,5550" coordsize="1235,714" path="m7640,6168l7618,6229,7562,6262,6501,6264,6478,6261,6425,6226,6405,5646,6408,5624,6443,5570,7544,5550,7567,5553,7621,5588,7640,6168xe" filled="f" stroked="t" strokeweight=".498pt" strokecolor="#2FA1CF">
                <v:path arrowok="t"/>
              </v:shape>
              <v:shape style="position:absolute;left:6432;top:5579;width:325;height:160" type="#_x0000_t75">
                <v:imagedata r:id="rId154" o:title=""/>
              </v:shape>
            </v:group>
            <v:group style="position:absolute;left:6432;top:5579;width:325;height:160" coordorigin="6432,5579" coordsize="325,160">
              <v:shape style="position:absolute;left:6432;top:5579;width:325;height:160" coordorigin="6432,5579" coordsize="325,160" path="m6757,5659l6730,5719,6510,5739,6488,5736,6468,5727,6451,5713,6439,5695,6432,5674,6434,5648,6467,5593,6677,5579,6699,5583,6748,5624,6757,5659xe" filled="f" stroked="t" strokeweight=".423pt" strokecolor="#A0A3A8">
                <v:path arrowok="t"/>
              </v:shape>
              <v:shape style="position:absolute;left:6432;top:5819;width:325;height:160" type="#_x0000_t75">
                <v:imagedata r:id="rId155" o:title=""/>
              </v:shape>
            </v:group>
            <v:group style="position:absolute;left:6432;top:5819;width:325;height:160" coordorigin="6432,5819" coordsize="325,160">
              <v:shape style="position:absolute;left:6432;top:5819;width:325;height:160" coordorigin="6432,5819" coordsize="325,160" path="m6757,5899l6730,5958,6510,5979,6488,5975,6468,5966,6451,5952,6439,5935,6432,5914,6434,5887,6467,5832,6677,5819,6699,5822,6748,5863,6757,5899xe" filled="f" stroked="t" strokeweight=".423pt" strokecolor="#A0A3A8">
                <v:path arrowok="t"/>
              </v:shape>
              <v:shape style="position:absolute;left:6432;top:6058;width:325;height:160" type="#_x0000_t75">
                <v:imagedata r:id="rId156" o:title=""/>
              </v:shape>
            </v:group>
            <v:group style="position:absolute;left:6432;top:6058;width:325;height:160" coordorigin="6432,6058" coordsize="325,160">
              <v:shape style="position:absolute;left:6432;top:6058;width:325;height:160" coordorigin="6432,6058" coordsize="325,160" path="m6757,6138l6730,6197,6510,6218,6488,6215,6468,6206,6451,6192,6439,6174,6432,6153,6434,6126,6467,6071,6677,6058,6699,6061,6748,6102,6757,6138xe" filled="f" stroked="t" strokeweight=".423pt" strokecolor="#A0A3A8">
                <v:path arrowok="t"/>
              </v:shape>
              <v:shape style="position:absolute;left:6900;top:5588;width:276;height:628" type="#_x0000_t75">
                <v:imagedata r:id="rId157" o:title=""/>
              </v:shape>
            </v:group>
            <v:group style="position:absolute;left:6900;top:5588;width:276;height:628" coordorigin="6900,5588" coordsize="276,628">
              <v:shape style="position:absolute;left:6900;top:5588;width:276;height:628" coordorigin="6900,5588" coordsize="276,628" path="m7039,5588l7099,5588,7162,5596,7177,6193,7173,6202,7100,6216,7071,6216,7039,6216,7008,6216,6932,6213,6900,5611,6904,5602,6977,5588,7006,5588,7038,5588,7039,5588xe" filled="f" stroked="t" strokeweight=".423pt" strokecolor="#A0A3A8">
                <v:path arrowok="t"/>
              </v:shape>
            </v:group>
            <v:group style="position:absolute;left:6986;top:6113;width:101;height:9" coordorigin="6986,6113" coordsize="101,9">
              <v:shape style="position:absolute;left:6986;top:6113;width:101;height:9" coordorigin="6986,6113" coordsize="101,9" path="m7084,6113l6988,6113,6986,6115,6986,6120,6988,6122,7084,6122,7086,6120,7086,6115,7084,6113xe" filled="t" fillcolor="#FFFFFF" stroked="f">
                <v:path arrowok="t"/>
                <v:fill type="solid"/>
              </v:shape>
            </v:group>
            <v:group style="position:absolute;left:6986;top:5655;width:55;height:101" coordorigin="6986,5655" coordsize="55,101">
              <v:shape style="position:absolute;left:6986;top:5655;width:55;height:101" coordorigin="6986,5655" coordsize="55,101" path="m7040,5710l7032,5710,7032,5754,7034,5756,7038,5756,7040,5754,7040,5710xe" filled="t" fillcolor="#FFFFFF" stroked="f">
                <v:path arrowok="t"/>
                <v:fill type="solid"/>
              </v:shape>
              <v:shape style="position:absolute;left:6986;top:5655;width:55;height:101" coordorigin="6986,5655" coordsize="55,101" path="m7038,5655l7034,5655,7032,5657,7032,5701,6988,5701,6986,5703,6986,5708,6988,5710,7084,5710,7086,5708,7086,5703,7084,5701,7040,5701,7040,5657,7038,5655xe" filled="t" fillcolor="#FFFFFF" stroked="f">
                <v:path arrowok="t"/>
                <v:fill type="solid"/>
              </v:shape>
              <v:shape style="position:absolute;left:6410;top:5550;width:379;height:632" type="#_x0000_t75">
                <v:imagedata r:id="rId158" o:title=""/>
              </v:shape>
              <v:shape style="position:absolute;left:7283;top:5628;width:303;height:77" type="#_x0000_t75">
                <v:imagedata r:id="rId159" o:title=""/>
              </v:shape>
            </v:group>
            <v:group style="position:absolute;left:7274;top:6064;width:325;height:160" coordorigin="7274,6064" coordsize="325,160">
              <v:shape style="position:absolute;left:7274;top:6064;width:325;height:160" coordorigin="7274,6064" coordsize="325,160" path="m7599,6144l7573,6203,7353,6224,7331,6221,7311,6212,7294,6198,7282,6180,7274,6159,7276,6132,7310,6077,7519,6064,7542,6067,7591,6108,7599,6144xe" filled="f" stroked="t" strokeweight=".423pt" strokecolor="#A0A3A8">
                <v:path arrowok="t"/>
              </v:shape>
            </v:group>
            <v:group style="position:absolute;left:7429;top:5856;width:93;height:95" coordorigin="7429,5856" coordsize="93,95">
              <v:shape style="position:absolute;left:7429;top:5856;width:93;height:95" coordorigin="7429,5856" coordsize="93,95" path="m7429,5904l7435,5926,7448,5942,7468,5951,7494,5948,7512,5936,7523,5919,7521,5892,7511,5872,7497,5860,7478,5856,7456,5861,7439,5875,7430,5894,7429,5904xe" filled="f" stroked="t" strokeweight=".423pt" strokecolor="#A0A3A8">
                <v:path arrowok="t"/>
              </v:shape>
            </v:group>
            <v:group style="position:absolute;left:7287;top:6107;width:294;height:79" coordorigin="7287,6107" coordsize="294,79">
              <v:shape style="position:absolute;left:7287;top:6107;width:294;height:79" coordorigin="7287,6107" coordsize="294,79" path="m7547,6109l7547,6185,7547,6185,7547,6185,7580,6185,7581,6176,7554,6175,7555,6109,7547,6109xe" filled="t" fillcolor="#6B6E74" stroked="f">
                <v:path arrowok="t"/>
                <v:fill type="solid"/>
              </v:shape>
              <v:shape style="position:absolute;left:7287;top:6107;width:294;height:79" coordorigin="7287,6107" coordsize="294,79" path="m7498,6109l7498,6185,7498,6185,7498,6185,7538,6185,7538,6176,7505,6175,7506,6150,7535,6150,7535,6141,7505,6141,7506,6118,7537,6118,7537,6109,7498,6109xe" filled="t" fillcolor="#6B6E74" stroked="f">
                <v:path arrowok="t"/>
                <v:fill type="solid"/>
              </v:shape>
              <v:shape style="position:absolute;left:7287;top:6107;width:294;height:79" coordorigin="7287,6107" coordsize="294,79" path="m7535,6150l7506,6150,7535,6150,7535,6150xe" filled="t" fillcolor="#6B6E74" stroked="f">
                <v:path arrowok="t"/>
                <v:fill type="solid"/>
              </v:shape>
              <v:shape style="position:absolute;left:7287;top:6107;width:294;height:79" coordorigin="7287,6107" coordsize="294,79" path="m7537,6118l7506,6118,7537,6118,7537,6118xe" filled="t" fillcolor="#6B6E74" stroked="f">
                <v:path arrowok="t"/>
                <v:fill type="solid"/>
              </v:shape>
              <v:shape style="position:absolute;left:7287;top:6107;width:294;height:79" coordorigin="7287,6107" coordsize="294,79" path="m7473,6107l7463,6107,7459,6109,7455,6112,7451,6115,7448,6120,7445,6127,7444,6131,7444,6132,7443,6138,7443,6154,7444,6160,7445,6167,7447,6173,7450,6178,7454,6181,7457,6185,7462,6186,7473,6186,7478,6184,7482,6180,7484,6177,7464,6177,7461,6176,7459,6174,7456,6171,7454,6168,7452,6163,7451,6158,7451,6154,7451,6141,7451,6136,7464,6117,7485,6117,7482,6113,7478,6109,7473,6107xe" filled="t" fillcolor="#6B6E74" stroked="f">
                <v:path arrowok="t"/>
                <v:fill type="solid"/>
              </v:shape>
              <v:shape style="position:absolute;left:7287;top:6107;width:294;height:79" coordorigin="7287,6107" coordsize="294,79" path="m7482,6158l7482,6164,7480,6169,7477,6172,7474,6175,7471,6177,7484,6177,7486,6175,7489,6169,7490,6161,7483,6158,7483,6158,7482,6158xe" filled="t" fillcolor="#6B6E74" stroked="f">
                <v:path arrowok="t"/>
                <v:fill type="solid"/>
              </v:shape>
              <v:shape style="position:absolute;left:7287;top:6107;width:294;height:79" coordorigin="7287,6107" coordsize="294,79" path="m7483,6158l7483,6158,7483,6158,7483,6158xe" filled="t" fillcolor="#6B6E74" stroked="f">
                <v:path arrowok="t"/>
                <v:fill type="solid"/>
              </v:shape>
              <v:shape style="position:absolute;left:7287;top:6107;width:294;height:79" coordorigin="7287,6107" coordsize="294,79" path="m7485,6131l7482,6131,7482,6132,7482,6132,7482,6132,7482,6132,7482,6132,7485,6131xe" filled="t" fillcolor="#6B6E74" stroked="f">
                <v:path arrowok="t"/>
                <v:fill type="solid"/>
              </v:shape>
              <v:shape style="position:absolute;left:7287;top:6107;width:294;height:79" coordorigin="7287,6107" coordsize="294,79" path="m7485,6117l7471,6117,7474,6118,7476,6120,7479,6123,7480,6127,7482,6132,7482,6131,7485,6131,7489,6130,7488,6123,7485,6117,7485,6117xe" filled="t" fillcolor="#6B6E74" stroked="f">
                <v:path arrowok="t"/>
                <v:fill type="solid"/>
              </v:shape>
              <v:shape style="position:absolute;left:7287;top:6107;width:294;height:79" coordorigin="7287,6107" coordsize="294,79" path="m7392,6109l7391,6185,7392,6185,7392,6185,7398,6185,7399,6152,7398,6152,7398,6125,7406,6125,7399,6109,7392,6109xe" filled="t" fillcolor="#6B6E74" stroked="f">
                <v:path arrowok="t"/>
                <v:fill type="solid"/>
              </v:shape>
              <v:shape style="position:absolute;left:7287;top:6107;width:294;height:79" coordorigin="7287,6107" coordsize="294,79" path="m7407,6126l7399,6126,7411,6153,7426,6185,7433,6185,7433,6168,7427,6168,7426,6168,7413,6140,7407,6126xe" filled="t" fillcolor="#6B6E74" stroked="f">
                <v:path arrowok="t"/>
                <v:fill type="solid"/>
              </v:shape>
              <v:shape style="position:absolute;left:7287;top:6107;width:294;height:79" coordorigin="7287,6107" coordsize="294,79" path="m7433,6139l7427,6139,7427,6168,7433,6168,7433,6139xe" filled="t" fillcolor="#6B6E74" stroked="f">
                <v:path arrowok="t"/>
                <v:fill type="solid"/>
              </v:shape>
              <v:shape style="position:absolute;left:7287;top:6107;width:294;height:79" coordorigin="7287,6107" coordsize="294,79" path="m7427,6109l7426,6168,7427,6139,7433,6139,7434,6109,7427,6109xe" filled="t" fillcolor="#6B6E74" stroked="f">
                <v:path arrowok="t"/>
                <v:fill type="solid"/>
              </v:shape>
              <v:shape style="position:absolute;left:7287;top:6107;width:294;height:79" coordorigin="7287,6107" coordsize="294,79" path="m7406,6125l7398,6125,7398,6139,7398,6152,7399,6152,7399,6126,7407,6126,7406,6125xe" filled="t" fillcolor="#6B6E74" stroked="f">
                <v:path arrowok="t"/>
                <v:fill type="solid"/>
              </v:shape>
              <v:shape style="position:absolute;left:7287;top:6107;width:294;height:79" coordorigin="7287,6107" coordsize="294,79" path="m7357,6109l7336,6185,7336,6185,7336,6185,7344,6185,7350,6162,7379,6162,7377,6154,7366,6154,7352,6153,7358,6131,7359,6127,7360,6123,7359,6123,7360,6121,7360,6120,7360,6119,7360,6117,7367,6117,7365,6109,7357,6109xe" filled="t" fillcolor="#6B6E74" stroked="f">
                <v:path arrowok="t"/>
                <v:fill type="solid"/>
              </v:shape>
              <v:shape style="position:absolute;left:7287;top:6107;width:294;height:79" coordorigin="7287,6107" coordsize="294,79" path="m7379,6162l7350,6162,7372,6162,7378,6185,7386,6185,7386,6185,7384,6185,7386,6185,7381,6168,7379,6162xe" filled="t" fillcolor="#6B6E74" stroked="f">
                <v:path arrowok="t"/>
                <v:fill type="solid"/>
              </v:shape>
              <v:shape style="position:absolute;left:7287;top:6107;width:294;height:79" coordorigin="7287,6107" coordsize="294,79" path="m7386,6185l7384,6185,7386,6185,7386,6185xe" filled="t" fillcolor="#6B6E74" stroked="f">
                <v:path arrowok="t"/>
                <v:fill type="solid"/>
              </v:shape>
              <v:shape style="position:absolute;left:7287;top:6107;width:294;height:79" coordorigin="7287,6107" coordsize="294,79" path="m7367,6118l7361,6118,7361,6119,7361,6120,7362,6124,7363,6128,7364,6133,7369,6154,7370,6154,7369,6150,7376,6150,7367,6118xe" filled="t" fillcolor="#6B6E74" stroked="f">
                <v:path arrowok="t"/>
                <v:fill type="solid"/>
              </v:shape>
              <v:shape style="position:absolute;left:7287;top:6107;width:294;height:79" coordorigin="7287,6107" coordsize="294,79" path="m7376,6150l7369,6150,7370,6154,7377,6154,7376,6150xe" filled="t" fillcolor="#6B6E74" stroked="f">
                <v:path arrowok="t"/>
                <v:fill type="solid"/>
              </v:shape>
              <v:shape style="position:absolute;left:7287;top:6107;width:294;height:79" coordorigin="7287,6107" coordsize="294,79" path="m7367,6117l7360,6117,7360,6118,7360,6120,7359,6123,7360,6123,7361,6118,7367,6118,7367,6117xe" filled="t" fillcolor="#6B6E74" stroked="f">
                <v:path arrowok="t"/>
                <v:fill type="solid"/>
              </v:shape>
              <v:shape style="position:absolute;left:7287;top:6107;width:294;height:79" coordorigin="7287,6107" coordsize="294,79" path="m7317,6107l7307,6107,7303,6109,7299,6112,7295,6115,7292,6120,7288,6131,7288,6132,7287,6138,7287,6154,7287,6160,7289,6167,7291,6173,7294,6178,7298,6181,7301,6185,7306,6186,7317,6186,7322,6184,7328,6177,7308,6177,7305,6176,7302,6174,7300,6171,7298,6168,7296,6163,7295,6158,7295,6154,7294,6141,7295,6136,7296,6131,7297,6127,7299,6123,7302,6121,7304,6118,7308,6117,7329,6117,7325,6113,7322,6109,7317,6107xe" filled="t" fillcolor="#6B6E74" stroked="f">
                <v:path arrowok="t"/>
                <v:fill type="solid"/>
              </v:shape>
              <v:shape style="position:absolute;left:7287;top:6107;width:294;height:79" coordorigin="7287,6107" coordsize="294,79" path="m7326,6158l7325,6164,7324,6169,7321,6172,7318,6175,7315,6177,7328,6177,7330,6175,7332,6169,7334,6161,7327,6158,7327,6158,7326,6158xe" filled="t" fillcolor="#6B6E74" stroked="f">
                <v:path arrowok="t"/>
                <v:fill type="solid"/>
              </v:shape>
              <v:shape style="position:absolute;left:7287;top:6107;width:294;height:79" coordorigin="7287,6107" coordsize="294,79" path="m7327,6158l7327,6158,7327,6158,7327,6158xe" filled="t" fillcolor="#6B6E74" stroked="f">
                <v:path arrowok="t"/>
                <v:fill type="solid"/>
              </v:shape>
              <v:shape style="position:absolute;left:7287;top:6107;width:294;height:79" coordorigin="7287,6107" coordsize="294,79" path="m7329,6117l7315,6117,7318,6118,7323,6123,7324,6127,7326,6132,7326,6132,7326,6132,7327,6132,7326,6132,7326,6131,7329,6131,7333,6130,7332,6123,7329,6117,7329,6117xe" filled="t" fillcolor="#6B6E74" stroked="f">
                <v:path arrowok="t"/>
                <v:fill type="solid"/>
              </v:shape>
              <v:shape style="position:absolute;left:7287;top:6107;width:294;height:79" coordorigin="7287,6107" coordsize="294,79" path="m7329,6131l7326,6131,7326,6132,7327,6132,7329,6131xe" filled="t" fillcolor="#6B6E74" stroked="f">
                <v:path arrowok="t"/>
                <v:fill type="solid"/>
              </v:shape>
            </v:group>
            <v:group style="position:absolute;left:6302;top:6655;width:1469;height:2" coordorigin="6302,6655" coordsize="1469,2">
              <v:shape style="position:absolute;left:6302;top:6655;width:1469;height:2" coordorigin="6302,6655" coordsize="1469,0" path="m6302,6655l7771,6655e" filled="f" stroked="t" strokeweight=".25pt" strokecolor="#050100">
                <v:path arrowok="t"/>
              </v:shape>
            </v:group>
            <v:group style="position:absolute;left:7436;top:5739;width:2;height:1044" coordorigin="7436,5739" coordsize="2,1044">
              <v:shape style="position:absolute;left:7436;top:5739;width:2;height:1044" coordorigin="7436,5739" coordsize="0,1044" path="m7436,5739l7436,6783e" filled="f" stroked="t" strokeweight=".698pt" strokecolor="#34418C">
                <v:path arrowok="t"/>
              </v:shape>
            </v:group>
            <v:group style="position:absolute;left:6377;top:6776;width:1066;height:2" coordorigin="6377,6776" coordsize="1066,2">
              <v:shape style="position:absolute;left:6377;top:6776;width:1066;height:2" coordorigin="6377,6776" coordsize="1066,0" path="m7443,6776l6377,6776e" filled="f" stroked="t" strokeweight=".698pt" strokecolor="#34418C">
                <v:path arrowok="t"/>
              </v:shape>
            </v:group>
            <v:group style="position:absolute;left:6383;top:6769;width:2;height:722" coordorigin="6383,6769" coordsize="2,722">
              <v:shape style="position:absolute;left:6383;top:6769;width:2;height:722" coordorigin="6383,6769" coordsize="0,722" path="m6383,6769l6383,7492e" filled="f" stroked="t" strokeweight=".698pt" strokecolor="#34418C">
                <v:path arrowok="t"/>
              </v:shape>
            </v:group>
            <v:group style="position:absolute;left:7106;top:3543;width:635;height:356" coordorigin="7106,3543" coordsize="635,356">
              <v:shape style="position:absolute;left:7106;top:3543;width:635;height:356" coordorigin="7106,3543" coordsize="635,356" path="m7742,3818l7719,3874,7664,3899,7139,3899,7131,3899,7122,3896,7116,3890,7110,3884,7106,3875,7106,3867,7106,3575,7106,3567,7110,3559,7116,3552,7122,3546,7131,3543,7139,3543,7661,3543,7716,3565,7741,3620,7742,3818xe" filled="f" stroked="t" strokeweight=".423pt" strokecolor="#BA6769">
                <v:path arrowok="t"/>
              </v:shape>
            </v:group>
            <v:group style="position:absolute;left:7183;top:3663;width:496;height:109" coordorigin="7183,3663" coordsize="496,109">
              <v:shape style="position:absolute;left:7183;top:3663;width:496;height:109" coordorigin="7183,3663" coordsize="496,109" path="m7622,3665l7621,3770,7622,3770,7622,3770,7633,3770,7634,3722,7672,3722,7673,3710,7633,3709,7634,3678,7678,3678,7679,3665,7622,3665xe" filled="t" fillcolor="#6B6E74" stroked="f">
                <v:path arrowok="t"/>
                <v:fill type="solid"/>
              </v:shape>
              <v:shape style="position:absolute;left:7183;top:3663;width:496;height:109" coordorigin="7183,3663" coordsize="496,109" path="m7672,3722l7634,3722,7672,3723,7672,3722xe" filled="t" fillcolor="#6B6E74" stroked="f">
                <v:path arrowok="t"/>
                <v:fill type="solid"/>
              </v:shape>
              <v:shape style="position:absolute;left:7183;top:3663;width:496;height:109" coordorigin="7183,3663" coordsize="496,109" path="m7678,3678l7634,3678,7678,3678,7678,3678xe" filled="t" fillcolor="#6B6E74" stroked="f">
                <v:path arrowok="t"/>
                <v:fill type="solid"/>
              </v:shape>
              <v:shape style="position:absolute;left:7183;top:3663;width:496;height:109" coordorigin="7183,3663" coordsize="496,109" path="m7550,3665l7550,3770,7550,3770,7550,3770,7561,3770,7562,3722,7601,3722,7601,3710,7561,3709,7562,3678,7607,3678,7607,3665,7550,3665xe" filled="t" fillcolor="#6B6E74" stroked="f">
                <v:path arrowok="t"/>
                <v:fill type="solid"/>
              </v:shape>
              <v:shape style="position:absolute;left:7183;top:3663;width:496;height:109" coordorigin="7183,3663" coordsize="496,109" path="m7601,3722l7562,3722,7601,3723,7601,3722xe" filled="t" fillcolor="#6B6E74" stroked="f">
                <v:path arrowok="t"/>
                <v:fill type="solid"/>
              </v:shape>
              <v:shape style="position:absolute;left:7183;top:3663;width:496;height:109" coordorigin="7183,3663" coordsize="496,109" path="m7607,3678l7562,3678,7607,3678,7607,3678xe" filled="t" fillcolor="#6B6E74" stroked="f">
                <v:path arrowok="t"/>
                <v:fill type="solid"/>
              </v:shape>
              <v:shape style="position:absolute;left:7183;top:3663;width:496;height:109" coordorigin="7183,3663" coordsize="496,109" path="m7504,3663l7484,3663,7474,3668,7466,3678,7458,3694,7455,3716,7455,3728,7457,3737,7460,3745,7463,3753,7468,3760,7481,3770,7488,3772,7503,3772,7510,3770,7516,3766,7523,3761,7524,3759,7488,3759,7481,3755,7471,3741,7468,3732,7468,3703,7471,3692,7476,3686,7482,3679,7488,3676,7524,3676,7523,3675,7511,3665,7504,3663xe" filled="t" fillcolor="#6B6E74" stroked="f">
                <v:path arrowok="t"/>
                <v:fill type="solid"/>
              </v:shape>
              <v:shape style="position:absolute;left:7183;top:3663;width:496;height:109" coordorigin="7183,3663" coordsize="496,109" path="m7524,3676l7501,3676,7506,3678,7515,3684,7524,3732,7521,3741,7510,3755,7504,3759,7524,3759,7528,3755,7535,3738,7536,3728,7536,3707,7535,3698,7531,3689,7528,3681,7524,3676xe" filled="t" fillcolor="#6B6E74" stroked="f">
                <v:path arrowok="t"/>
                <v:fill type="solid"/>
              </v:shape>
              <v:shape style="position:absolute;left:7183;top:3663;width:496;height:109" coordorigin="7183,3663" coordsize="496,109" path="m7418,3663l7409,3663,7384,3772,7394,3772,7418,3663xe" filled="t" fillcolor="#6B6E74" stroked="f">
                <v:path arrowok="t"/>
                <v:fill type="solid"/>
              </v:shape>
              <v:shape style="position:absolute;left:7183;top:3663;width:496;height:109" coordorigin="7183,3663" coordsize="496,109" path="m7277,3665l7277,3770,7277,3770,7277,3770,7288,3770,7289,3690,7303,3690,7289,3665,7277,3665xe" filled="t" fillcolor="#6B6E74" stroked="f">
                <v:path arrowok="t"/>
                <v:fill type="solid"/>
              </v:shape>
              <v:shape style="position:absolute;left:7183;top:3663;width:496;height:109" coordorigin="7183,3663" coordsize="496,109" path="m7303,3690l7289,3690,7331,3770,7343,3770,7343,3745,7332,3745,7303,3690xe" filled="t" fillcolor="#6B6E74" stroked="f">
                <v:path arrowok="t"/>
                <v:fill type="solid"/>
              </v:shape>
              <v:shape style="position:absolute;left:7183;top:3663;width:496;height:109" coordorigin="7183,3663" coordsize="496,109" path="m7333,3665l7332,3745,7343,3745,7344,3665,7333,3665xe" filled="t" fillcolor="#6B6E74" stroked="f">
                <v:path arrowok="t"/>
                <v:fill type="solid"/>
              </v:shape>
              <v:shape style="position:absolute;left:7183;top:3663;width:496;height:109" coordorigin="7183,3663" coordsize="496,109" path="m7231,3663l7211,3663,7202,3668,7194,3678,7186,3694,7183,3716,7183,3728,7184,3737,7188,3745,7191,3753,7196,3760,7208,3770,7215,3772,7231,3772,7238,3770,7244,3766,7250,3761,7252,3759,7215,3759,7209,3755,7203,3748,7198,3741,7195,3732,7195,3703,7198,3692,7204,3686,7209,3679,7216,3676,7252,3676,7251,3675,7238,3665,7231,3663xe" filled="t" fillcolor="#6B6E74" stroked="f">
                <v:path arrowok="t"/>
                <v:fill type="solid"/>
              </v:shape>
              <v:shape style="position:absolute;left:7183;top:3663;width:496;height:109" coordorigin="7183,3663" coordsize="496,109" path="m7252,3676l7229,3676,7234,3678,7238,3681,7242,3684,7246,3689,7248,3695,7250,3702,7251,3707,7251,3732,7249,3741,7238,3755,7231,3759,7252,3759,7255,3755,7259,3746,7262,3738,7264,3728,7264,3707,7262,3698,7256,3681,7252,3676xe" filled="t" fillcolor="#6B6E74" stroked="f">
                <v:path arrowok="t"/>
                <v:fill type="solid"/>
              </v:shape>
            </v:group>
            <v:group style="position:absolute;left:6305;top:3549;width:616;height:344" coordorigin="6305,3549" coordsize="616,344">
              <v:shape style="position:absolute;left:6305;top:3549;width:616;height:344" coordorigin="6305,3549" coordsize="616,344" path="m6921,3862l6921,3870,6917,3878,6911,3884,6905,3890,6897,3893,6889,3893,6383,3893,6325,3863,6305,3627,6307,3608,6353,3557,6889,3549,6897,3549,6905,3552,6911,3559,6917,3565,6921,3573,6921,3581,6921,3862xe" filled="f" stroked="t" strokeweight=".25pt" strokecolor="#050100">
                <v:path arrowok="t"/>
              </v:shape>
            </v:group>
            <v:group style="position:absolute;left:6580;top:3789;width:9;height:7" coordorigin="6580,3789" coordsize="9,7">
              <v:shape style="position:absolute;left:6580;top:3789;width:9;height:7" coordorigin="6580,3789" coordsize="9,7" path="m6589,3796l6585,3794,6582,3792,6580,3789e" filled="f" stroked="t" strokeweight=".113pt" strokecolor="#6B6E74">
                <v:path arrowok="t"/>
              </v:shape>
            </v:group>
            <v:group style="position:absolute;left:7112;top:4227;width:539;height:259" coordorigin="7112,4227" coordsize="539,259">
              <v:shape style="position:absolute;left:7112;top:4227;width:539;height:259" coordorigin="7112,4227" coordsize="539,259" path="m7144,4227l7124,4234,7113,4253,7112,4454,7119,4474,7138,4485,7619,4486,7640,4479,7651,4460,7652,4259,7644,4239,7626,4228,7144,4227xe" filled="t" fillcolor="#D3D4D6" stroked="f">
                <v:path arrowok="t"/>
                <v:fill type="solid"/>
              </v:shape>
            </v:group>
            <v:group style="position:absolute;left:7112;top:4227;width:539;height:259" coordorigin="7112,4227" coordsize="539,259">
              <v:shape style="position:absolute;left:7112;top:4227;width:539;height:259" coordorigin="7112,4227" coordsize="539,259" path="m7652,4259l7644,4239,7626,4228,7144,4227,7124,4234,7113,4253,7112,4454,7119,4474,7138,4485,7619,4486,7640,4479,7651,4460,7652,4259xe" filled="f" stroked="t" strokeweight=".996pt" strokecolor="#BFC6CD">
                <v:path arrowok="t"/>
              </v:shape>
            </v:group>
            <v:group style="position:absolute;left:6465;top:4219;width:539;height:259" coordorigin="6465,4219" coordsize="539,259">
              <v:shape style="position:absolute;left:6465;top:4219;width:539;height:259" coordorigin="6465,4219" coordsize="539,259" path="m6497,4219l6477,4226,6466,4245,6465,4446,6473,4466,6491,4478,6972,4478,6993,4471,7004,4452,7005,4251,6997,4231,6979,4220,6497,4219xe" filled="t" fillcolor="#D3D4D6" stroked="f">
                <v:path arrowok="t"/>
                <v:fill type="solid"/>
              </v:shape>
            </v:group>
            <v:group style="position:absolute;left:6465;top:4219;width:539;height:259" coordorigin="6465,4219" coordsize="539,259">
              <v:shape style="position:absolute;left:6465;top:4219;width:539;height:259" coordorigin="6465,4219" coordsize="539,259" path="m7005,4251l6997,4231,6979,4220,6497,4219,6477,4226,6466,4245,6465,4446,6473,4466,6491,4478,6972,4478,6993,4471,7004,4452,7005,4251xe" filled="f" stroked="t" strokeweight=".996pt" strokecolor="#BFC6CD">
                <v:path arrowok="t"/>
              </v:shape>
              <v:shape style="position:absolute;left:6481;top:5225;width:326;height:224" type="#_x0000_t75">
                <v:imagedata r:id="rId160" o:title=""/>
              </v:shape>
            </v:group>
            <v:group style="position:absolute;left:6481;top:5225;width:326;height:224" coordorigin="6481,5225" coordsize="326,224">
              <v:shape style="position:absolute;left:6481;top:5225;width:326;height:224" coordorigin="6481,5225" coordsize="326,224" path="m6776,5449l6796,5441,6807,5423,6808,5257,6800,5236,6782,5225,6513,5225,6493,5232,6482,5251,6481,5417,6489,5437,6507,5448e" filled="f" stroked="t" strokeweight=".423pt" strokecolor="#A0A3A8">
                <v:path arrowok="t"/>
              </v:shape>
            </v:group>
            <v:group style="position:absolute;left:6529;top:5298;width:235;height:78" coordorigin="6529,5298" coordsize="235,78">
              <v:shape style="position:absolute;left:6529;top:5298;width:235;height:78" coordorigin="6529,5298" coordsize="235,78" path="m6748,5298l6724,5298,6723,5374,6724,5374,6724,5375,6730,5375,6730,5341,6749,5341,6748,5340,6752,5339,6755,5337,6757,5333,6758,5331,6730,5331,6730,5307,6758,5307,6757,5304,6755,5302,6753,5300,6751,5299,6748,5298xe" filled="t" fillcolor="#FFFFFF" stroked="f">
                <v:path arrowok="t"/>
                <v:fill type="solid"/>
              </v:shape>
              <v:shape style="position:absolute;left:6529;top:5298;width:235;height:78" coordorigin="6529,5298" coordsize="235,78" path="m6749,5341l6730,5341,6740,5342,6740,5342,6745,5349,6746,5351,6748,5354,6749,5359,6755,5375,6764,5375,6765,5375,6756,5354,6755,5349,6753,5346,6750,5342,6750,5341,6749,5341xe" filled="t" fillcolor="#FFFFFF" stroked="f">
                <v:path arrowok="t"/>
                <v:fill type="solid"/>
              </v:shape>
              <v:shape style="position:absolute;left:6529;top:5298;width:235;height:78" coordorigin="6529,5298" coordsize="235,78" path="m6758,5307l6730,5307,6744,5308,6747,5308,6749,5309,6751,5311,6752,5313,6753,5316,6753,5322,6745,5331,6758,5331,6759,5329,6760,5325,6760,5315,6760,5311,6759,5308,6758,5307xe" filled="t" fillcolor="#FFFFFF" stroked="f">
                <v:path arrowok="t"/>
                <v:fill type="solid"/>
              </v:shape>
              <v:shape style="position:absolute;left:6529;top:5298;width:235;height:78" coordorigin="6529,5298" coordsize="235,78" path="m6681,5298l6681,5374,6681,5374,6681,5375,6715,5375,6716,5365,6687,5365,6688,5340,6712,5340,6713,5331,6687,5330,6688,5308,6714,5308,6715,5299,6681,5298xe" filled="t" fillcolor="#FFFFFF" stroked="f">
                <v:path arrowok="t"/>
                <v:fill type="solid"/>
              </v:shape>
              <v:shape style="position:absolute;left:6529;top:5298;width:235;height:78" coordorigin="6529,5298" coordsize="235,78" path="m6712,5340l6688,5340,6712,5340,6712,5340xe" filled="t" fillcolor="#FFFFFF" stroked="f">
                <v:path arrowok="t"/>
                <v:fill type="solid"/>
              </v:shape>
              <v:shape style="position:absolute;left:6529;top:5298;width:235;height:78" coordorigin="6529,5298" coordsize="235,78" path="m6714,5308l6688,5308,6714,5308,6714,5308xe" filled="t" fillcolor="#FFFFFF" stroked="f">
                <v:path arrowok="t"/>
                <v:fill type="solid"/>
              </v:shape>
              <v:shape style="position:absolute;left:6529;top:5298;width:235;height:78" coordorigin="6529,5298" coordsize="235,78" path="m6636,5374l6629,5374,6629,5375,6635,5375,6636,5374xe" filled="t" fillcolor="#FFFFFF" stroked="f">
                <v:path arrowok="t"/>
                <v:fill type="solid"/>
              </v:shape>
              <v:shape style="position:absolute;left:6529;top:5298;width:235;height:78" coordorigin="6529,5298" coordsize="235,78" path="m6653,5312l6646,5312,6647,5314,6657,5374,6663,5375,6666,5358,6660,5358,6659,5351,6659,5344,6653,5312xe" filled="t" fillcolor="#FFFFFF" stroked="f">
                <v:path arrowok="t"/>
                <v:fill type="solid"/>
              </v:shape>
              <v:shape style="position:absolute;left:6529;top:5298;width:235;height:78" coordorigin="6529,5298" coordsize="235,78" path="m6617,5298l6616,5298,6629,5374,6629,5374,6636,5374,6638,5359,6632,5359,6632,5355,6631,5347,6624,5299,6617,5298xe" filled="t" fillcolor="#FFFFFF" stroked="f">
                <v:path arrowok="t"/>
                <v:fill type="solid"/>
              </v:shape>
              <v:shape style="position:absolute;left:6529;top:5298;width:235;height:78" coordorigin="6529,5298" coordsize="235,78" path="m6643,5298l6634,5350,6633,5351,6632,5359,6638,5359,6646,5315,6646,5312,6653,5312,6651,5299,6643,5298xe" filled="t" fillcolor="#FFFFFF" stroked="f">
                <v:path arrowok="t"/>
                <v:fill type="solid"/>
              </v:shape>
              <v:shape style="position:absolute;left:6529;top:5298;width:235;height:78" coordorigin="6529,5298" coordsize="235,78" path="m6676,5298l6670,5298,6662,5348,6661,5355,6660,5358,6666,5358,6676,5298xe" filled="t" fillcolor="#FFFFFF" stroked="f">
                <v:path arrowok="t"/>
                <v:fill type="solid"/>
              </v:shape>
              <v:shape style="position:absolute;left:6529;top:5298;width:235;height:78" coordorigin="6529,5298" coordsize="235,78" path="m6596,5297l6585,5297,6580,5301,6576,5308,6572,5315,6570,5325,6570,5344,6570,5351,6572,5357,6574,5363,6577,5367,6584,5374,6587,5376,6596,5376,6600,5375,6603,5371,6607,5368,6608,5366,6588,5366,6584,5364,6579,5354,6577,5347,6577,5326,6579,5318,6585,5309,6588,5307,6608,5307,6607,5305,6604,5302,6600,5299,6596,5297xe" filled="t" fillcolor="#FFFFFF" stroked="f">
                <v:path arrowok="t"/>
                <v:fill type="solid"/>
              </v:shape>
              <v:shape style="position:absolute;left:6529;top:5298;width:235;height:78" coordorigin="6529,5298" coordsize="235,78" path="m6608,5307l6595,5307,6597,5308,6600,5310,6602,5313,6604,5316,6605,5321,6606,5325,6606,5326,6607,5329,6607,5347,6605,5354,6602,5359,6600,5364,6596,5366,6588,5366,6608,5366,6610,5364,6613,5351,6614,5344,6614,5329,6613,5322,6612,5316,6610,5310,6608,5307xe" filled="t" fillcolor="#FFFFFF" stroked="f">
                <v:path arrowok="t"/>
                <v:fill type="solid"/>
              </v:shape>
              <v:shape style="position:absolute;left:6529;top:5298;width:235;height:78" coordorigin="6529,5298" coordsize="235,78" path="m6550,5298l6530,5298,6529,5374,6530,5374,6530,5375,6536,5375,6536,5344,6555,5344,6559,5342,6563,5334,6536,5334,6536,5308,6563,5308,6563,5307,6554,5299,6552,5298,6550,5298xe" filled="t" fillcolor="#FFFFFF" stroked="f">
                <v:path arrowok="t"/>
                <v:fill type="solid"/>
              </v:shape>
              <v:shape style="position:absolute;left:6529;top:5298;width:235;height:78" coordorigin="6529,5298" coordsize="235,78" path="m6555,5344l6536,5344,6547,5344,6554,5344,6555,5344xe" filled="t" fillcolor="#FFFFFF" stroked="f">
                <v:path arrowok="t"/>
                <v:fill type="solid"/>
              </v:shape>
              <v:shape style="position:absolute;left:6529;top:5298;width:235;height:78" coordorigin="6529,5298" coordsize="235,78" path="m6563,5308l6536,5308,6547,5308,6550,5308,6552,5309,6553,5309,6554,5310,6555,5311,6557,5315,6557,5317,6558,5325,6557,5329,6554,5333,6551,5334,6563,5334,6564,5333,6565,5327,6565,5317,6565,5313,6563,5308xe" filled="t" fillcolor="#FFFFFF" stroked="f">
                <v:path arrowok="t"/>
                <v:fill type="solid"/>
              </v:shape>
            </v:group>
            <v:group style="position:absolute;left:6908;top:4596;width:326;height:224" coordorigin="6908,4596" coordsize="326,224">
              <v:shape style="position:absolute;left:6908;top:4596;width:326;height:224" coordorigin="6908,4596" coordsize="326,224" path="m6979,4596l6940,4596,6919,4603,6908,4622,6908,4764,6908,4788,6915,4808,6934,4819,7202,4820,7223,4812,7234,4794,7234,4668,7234,4627,7227,4607,7208,4596,6979,4596xe" filled="t" fillcolor="#FFFFFF" stroked="f">
                <v:path arrowok="t"/>
                <v:fill type="solid"/>
              </v:shape>
            </v:group>
            <v:group style="position:absolute;left:6908;top:4596;width:326;height:224" coordorigin="6908,4596" coordsize="326,224">
              <v:shape style="position:absolute;left:6908;top:4596;width:326;height:224" coordorigin="6908,4596" coordsize="326,224" path="m6937,4596l6918,4604,6908,4623,6908,4743,6908,4790,6916,4810,6935,4819,7202,4820,7222,4812,7234,4794,7234,4625,7225,4605,7206,4596,6937,4596xe" filled="t" fillcolor="#FFFFFF" stroked="f">
                <v:path arrowok="t"/>
                <v:fill type="solid"/>
              </v:shape>
              <v:shape style="position:absolute;left:6908;top:4596;width:326;height:224" type="#_x0000_t75">
                <v:imagedata r:id="rId161" o:title=""/>
              </v:shape>
            </v:group>
            <v:group style="position:absolute;left:6908;top:4596;width:326;height:224" coordorigin="6908,4596" coordsize="326,224">
              <v:shape style="position:absolute;left:6908;top:4596;width:326;height:224" coordorigin="6908,4596" coordsize="326,224" path="m7234,4628l7227,4607,7208,4596,6940,4596,6919,4603,6908,4622,6908,4788,6915,4808,6934,4819,7202,4820,7223,4812,7234,4794,7234,4628xe" filled="f" stroked="t" strokeweight=".423pt" strokecolor="#A0A3A8">
                <v:path arrowok="t"/>
              </v:shape>
            </v:group>
            <v:group style="position:absolute;left:7341;top:4596;width:326;height:224" coordorigin="7341,4596" coordsize="326,224">
              <v:shape style="position:absolute;left:7341;top:4596;width:326;height:224" coordorigin="7341,4596" coordsize="326,224" path="m7668,4628l7660,4607,7642,4596,7373,4596,7353,4603,7342,4622,7341,4788,7349,4808,7367,4819,7636,4820,7656,4812,7667,4794,7668,4628xe" filled="f" stroked="t" strokeweight=".423pt" strokecolor="#A0A3A8">
                <v:path arrowok="t"/>
              </v:shape>
            </v:group>
            <v:group style="position:absolute;left:7341;top:4916;width:326;height:224" coordorigin="7341,4916" coordsize="326,224">
              <v:shape style="position:absolute;left:7341;top:4916;width:326;height:224" coordorigin="7341,4916" coordsize="326,224" path="m7668,4948l7660,4927,7642,4916,7373,4916,7353,4923,7342,4942,7341,5108,7349,5128,7367,5139,7636,5140,7656,5132,7667,5114,7668,4948xe" filled="f" stroked="t" strokeweight=".423pt" strokecolor="#A0A3A8">
                <v:path arrowok="t"/>
              </v:shape>
            </v:group>
            <v:group style="position:absolute;left:6938;top:4624;width:266;height:168" coordorigin="6938,4624" coordsize="266,168">
              <v:shape style="position:absolute;left:6938;top:4624;width:266;height:168" coordorigin="6938,4624" coordsize="266,168" path="m7166,4791l7160,4791,7160,4791,7166,4791,7166,4791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7182,4729l7176,4729,7177,4733,7185,4791,7191,4791,7194,4774,7189,4774,7188,4767,7187,4760,7182,4729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7149,4714l7149,4714,7160,4791,7160,4791,7166,4791,7169,4775,7163,4775,7163,4771,7162,4765,7155,4715,7149,4714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7173,4714l7164,4770,7163,4775,7169,4775,7175,4733,7175,4732,7176,4730,7176,4729,7182,4729,7180,4715,7173,4714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7203,4714l7197,4714,7189,4767,7189,4771,7189,4774,7194,4774,7203,4714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7130,4713l7120,4713,7115,4717,7111,4724,7107,4731,7105,4741,7105,4761,7106,4767,7110,4779,7112,4784,7118,4791,7122,4793,7130,4793,7133,4791,7137,4788,7140,4785,7141,4783,7122,4783,7119,4780,7114,4770,7112,4763,7112,4743,7114,4735,7119,4725,7122,4723,7141,4723,7140,4722,7137,4718,7134,4715,7130,4713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7141,4723l7129,4723,7131,4724,7133,4727,7139,4763,7138,4770,7133,4780,7130,4783,7141,4783,7142,4780,7144,4774,7146,4768,7147,4761,7147,4745,7146,4739,7144,4732,7142,4726,7141,4723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7075,4714l7075,4791,7075,4791,7075,4791,7101,4791,7102,4782,7081,4781,7081,4715,7075,4714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7040,4714l7040,4791,7040,4791,7040,4791,7046,4791,7046,4756,7065,4756,7066,4747,7046,4747,7046,4724,7068,4724,7069,4715,7040,4714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7065,4756l7046,4756,7065,4757,7065,4756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7068,4724l7046,4724,7068,4725,7068,4724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7020,4714l6998,4714,6997,4791,6998,4791,6998,4791,7004,4791,7004,4757,7022,4757,7021,4757,7025,4755,7027,4753,7029,4750,7030,4748,7004,4748,7004,4723,7030,4723,7029,4721,7027,4718,7023,4715,7020,4714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7022,4757l7004,4757,7010,4758,7012,4758,7013,4758,7027,4791,7035,4791,7036,4791,7028,4770,7027,4766,7025,4762,7024,4760,7023,4759,7022,4758,7022,4757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7030,4723l7004,4723,7017,4724,7020,4724,7022,4725,7024,4729,7025,4731,7025,4738,7025,4740,7024,4742,7023,4744,7022,4746,7021,4746,7020,4747,7018,4748,7030,4748,7031,4746,7032,4741,7032,4731,7031,4728,7030,4723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6983,4714l6982,4791,6983,4791,6983,4791,6988,4791,6989,4715,6983,4714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6955,4714l6938,4791,6944,4791,6950,4768,6973,4768,6971,4759,6951,4759,6956,4738,6957,4731,6958,4727,6964,4727,6961,4715,6955,4714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6973,4768l6950,4768,6966,4768,6971,4791,6977,4791,6978,4791,6973,4768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6964,4727l6958,4727,6958,4731,6960,4739,6964,4759,6971,4759,6964,4727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7146,4624l7145,4700,7146,4700,7146,4701,7152,4701,7152,4665,7179,4665,7179,4656,7173,4656,7152,4655,7152,4625,7146,4624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7179,4665l7152,4665,7173,4665,7173,4700,7179,4701,7179,4700,7173,4700,7173,4699,7179,4699,7179,4665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7179,4699l7173,4699,7173,4700,7179,4700,7179,4699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7173,4624l7173,4656,7179,4656,7179,4625,7173,4624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7082,4624l7082,4700,7082,4700,7082,4701,7108,4701,7109,4691,7088,4691,7088,4625,7082,4624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7107,4624l7107,4634,7121,4634,7120,4700,7121,4700,7121,4701,7127,4701,7127,4634,7140,4634,7141,4625,7107,4624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7140,4634l7127,4634,7140,4634,7140,4634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7055,4624l7038,4701,7045,4701,7050,4678,7074,4678,7072,4669,7052,4669,7056,4647,7057,4644,7058,4640,7058,4637,7065,4637,7062,4625,7055,4624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7074,4678l7050,4678,7067,4678,7071,4700,7078,4701,7079,4701,7074,4678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7065,4637l7058,4637,7059,4641,7060,4644,7060,4649,7065,4669,7072,4669,7065,4637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7005,4624l7005,4700,7005,4700,7005,4701,7036,4701,7037,4691,7011,4691,7011,4666,7034,4666,7034,4657,7011,4656,7011,4634,7035,4634,7036,4625,7005,4624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7034,4666l7011,4666,7034,4666,7034,4666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7035,4634l7011,4634,7035,4634,7035,4634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6963,4624l6963,4700,6963,4700,6963,4701,6969,4701,6969,4665,6996,4665,6996,4656,6990,4656,6969,4655,6969,4625,6963,4624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6996,4665l6969,4665,6990,4665,6990,4700,6996,4701,6996,4700,6990,4700,6990,4699,6996,4699,6996,4665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6996,4699l6990,4699,6990,4700,6996,4700,6996,4699xe" filled="t" fillcolor="#FFFFFF" stroked="f">
                <v:path arrowok="t"/>
                <v:fill type="solid"/>
              </v:shape>
              <v:shape style="position:absolute;left:6938;top:4624;width:266;height:168" coordorigin="6938,4624" coordsize="266,168" path="m6990,4624l6990,4656,6996,4656,6997,4625,6990,4624xe" filled="t" fillcolor="#FFFFFF" stroked="f">
                <v:path arrowok="t"/>
                <v:fill type="solid"/>
              </v:shape>
            </v:group>
            <v:group style="position:absolute;left:6474;top:4596;width:326;height:224" coordorigin="6474,4596" coordsize="326,224">
              <v:shape style="position:absolute;left:6474;top:4596;width:326;height:224" coordorigin="6474,4596" coordsize="326,224" path="m6801,4628l6793,4607,6775,4596,6506,4596,6486,4603,6475,4622,6474,4788,6482,4808,6500,4819,6769,4820,6789,4812,6800,4794,6801,4628xe" filled="f" stroked="t" strokeweight=".423pt" strokecolor="#A0A3A8">
                <v:path arrowok="t"/>
              </v:shape>
            </v:group>
            <v:group style="position:absolute;left:6519;top:4669;width:236;height:77" coordorigin="6519,4669" coordsize="236,77">
              <v:shape style="position:absolute;left:6519;top:4669;width:236;height:77" coordorigin="6519,4669" coordsize="236,77" path="m6719,4669l6719,4745,6719,4745,6719,4746,6725,4746,6726,4710,6755,4710,6755,4701,6748,4701,6725,4700,6726,4670,6719,4669xe" filled="t" fillcolor="#6B6E74" stroked="f">
                <v:path arrowok="t"/>
                <v:fill type="solid"/>
              </v:shape>
              <v:shape style="position:absolute;left:6519;top:4669;width:236;height:77" coordorigin="6519,4669" coordsize="236,77" path="m6755,4710l6726,4710,6749,4710,6748,4745,6755,4746,6755,4710xe" filled="t" fillcolor="#6B6E74" stroked="f">
                <v:path arrowok="t"/>
                <v:fill type="solid"/>
              </v:shape>
              <v:shape style="position:absolute;left:6519;top:4669;width:236;height:77" coordorigin="6519,4669" coordsize="236,77" path="m6749,4669l6748,4701,6755,4701,6756,4670,6749,4669xe" filled="t" fillcolor="#6B6E74" stroked="f">
                <v:path arrowok="t"/>
                <v:fill type="solid"/>
              </v:shape>
              <v:shape style="position:absolute;left:6519;top:4669;width:236;height:77" coordorigin="6519,4669" coordsize="236,77" path="m6650,4669l6649,4745,6650,4745,6650,4746,6678,4746,6679,4737,6656,4736,6656,4670,6650,4669xe" filled="t" fillcolor="#6B6E74" stroked="f">
                <v:path arrowok="t"/>
                <v:fill type="solid"/>
              </v:shape>
              <v:shape style="position:absolute;left:6519;top:4669;width:236;height:77" coordorigin="6519,4669" coordsize="236,77" path="m6699,4679l6676,4679,6692,4679,6691,4745,6692,4745,6692,4746,6698,4746,6699,4679xe" filled="t" fillcolor="#6B6E74" stroked="f">
                <v:path arrowok="t"/>
                <v:fill type="solid"/>
              </v:shape>
              <v:shape style="position:absolute;left:6519;top:4669;width:236;height:77" coordorigin="6519,4669" coordsize="236,77" path="m6677,4669l6676,4679,6699,4679,6713,4679,6714,4670,6677,4669xe" filled="t" fillcolor="#6B6E74" stroked="f">
                <v:path arrowok="t"/>
                <v:fill type="solid"/>
              </v:shape>
              <v:shape style="position:absolute;left:6519;top:4669;width:236;height:77" coordorigin="6519,4669" coordsize="236,77" path="m6620,4669l6602,4746,6609,4746,6615,4723,6640,4723,6638,4714,6617,4714,6622,4689,6623,4685,6623,4682,6630,4682,6627,4670,6620,4669xe" filled="t" fillcolor="#6B6E74" stroked="f">
                <v:path arrowok="t"/>
                <v:fill type="solid"/>
              </v:shape>
              <v:shape style="position:absolute;left:6519;top:4669;width:236;height:77" coordorigin="6519,4669" coordsize="236,77" path="m6640,4723l6615,4723,6633,4723,6638,4746,6645,4746,6646,4746,6640,4723xe" filled="t" fillcolor="#6B6E74" stroked="f">
                <v:path arrowok="t"/>
                <v:fill type="solid"/>
              </v:shape>
              <v:shape style="position:absolute;left:6519;top:4669;width:236;height:77" coordorigin="6519,4669" coordsize="236,77" path="m6630,4682l6623,4682,6624,4685,6630,4714,6617,4714,6638,4714,6630,4682xe" filled="t" fillcolor="#6B6E74" stroked="f">
                <v:path arrowok="t"/>
                <v:fill type="solid"/>
              </v:shape>
              <v:shape style="position:absolute;left:6519;top:4669;width:236;height:77" coordorigin="6519,4669" coordsize="236,77" path="m6566,4669l6565,4745,6566,4745,6566,4746,6599,4746,6600,4737,6571,4736,6572,4711,6597,4711,6597,4702,6571,4701,6572,4679,6598,4679,6599,4670,6566,4669xe" filled="t" fillcolor="#6B6E74" stroked="f">
                <v:path arrowok="t"/>
                <v:fill type="solid"/>
              </v:shape>
              <v:shape style="position:absolute;left:6519;top:4669;width:236;height:77" coordorigin="6519,4669" coordsize="236,77" path="m6597,4711l6572,4711,6597,4711,6597,4711xe" filled="t" fillcolor="#6B6E74" stroked="f">
                <v:path arrowok="t"/>
                <v:fill type="solid"/>
              </v:shape>
              <v:shape style="position:absolute;left:6519;top:4669;width:236;height:77" coordorigin="6519,4669" coordsize="236,77" path="m6598,4679l6572,4679,6598,4679,6598,4679xe" filled="t" fillcolor="#6B6E74" stroked="f">
                <v:path arrowok="t"/>
                <v:fill type="solid"/>
              </v:shape>
              <v:shape style="position:absolute;left:6519;top:4669;width:236;height:77" coordorigin="6519,4669" coordsize="236,77" path="m6520,4669l6519,4745,6520,4745,6520,4746,6526,4746,6526,4710,6556,4710,6556,4701,6549,4701,6526,4700,6526,4670,6520,4669xe" filled="t" fillcolor="#6B6E74" stroked="f">
                <v:path arrowok="t"/>
                <v:fill type="solid"/>
              </v:shape>
              <v:shape style="position:absolute;left:6519;top:4669;width:236;height:77" coordorigin="6519,4669" coordsize="236,77" path="m6556,4710l6526,4710,6549,4710,6549,4745,6555,4746,6555,4745,6549,4745,6549,4744,6555,4744,6556,4710xe" filled="t" fillcolor="#6B6E74" stroked="f">
                <v:path arrowok="t"/>
                <v:fill type="solid"/>
              </v:shape>
              <v:shape style="position:absolute;left:6519;top:4669;width:236;height:77" coordorigin="6519,4669" coordsize="236,77" path="m6555,4744l6549,4744,6549,4745,6555,4745,6555,4744xe" filled="t" fillcolor="#6B6E74" stroked="f">
                <v:path arrowok="t"/>
                <v:fill type="solid"/>
              </v:shape>
              <v:shape style="position:absolute;left:6519;top:4669;width:236;height:77" coordorigin="6519,4669" coordsize="236,77" path="m6549,4669l6549,4701,6556,4701,6556,4670,6549,4669xe" filled="t" fillcolor="#6B6E74" stroked="f">
                <v:path arrowok="t"/>
                <v:fill type="solid"/>
              </v:shape>
            </v:group>
            <v:group style="position:absolute;left:6468;top:4914;width:326;height:224" coordorigin="6468,4914" coordsize="326,224">
              <v:shape style="position:absolute;left:6468;top:4914;width:326;height:224" coordorigin="6468,4914" coordsize="326,224" path="m6500,4914l6480,4922,6469,4940,6468,5106,6476,5127,6494,5138,6763,5138,6783,5131,6794,5112,6795,4946,6787,4926,6769,4915,6500,4914xe" filled="t" fillcolor="#606266" stroked="f">
                <v:path arrowok="t"/>
                <v:fill type="solid"/>
              </v:shape>
            </v:group>
            <v:group style="position:absolute;left:6468;top:4914;width:326;height:224" coordorigin="6468,4914" coordsize="326,224">
              <v:shape style="position:absolute;left:6468;top:4914;width:326;height:224" coordorigin="6468,4914" coordsize="326,224" path="m6795,4946l6787,4926,6769,4915,6500,4914,6480,4922,6469,4940,6468,5106,6476,5127,6494,5138,6763,5138,6783,5131,6794,5112,6795,4946xe" filled="f" stroked="t" strokeweight=".423pt" strokecolor="#A0A3A8">
                <v:path arrowok="t"/>
              </v:shape>
            </v:group>
            <v:group style="position:absolute;left:6466;top:4914;width:331;height:227" coordorigin="6466,4914" coordsize="331,227">
              <v:shape style="position:absolute;left:6466;top:4914;width:331;height:227" coordorigin="6466,4914" coordsize="331,227" path="m6797,4947l6790,4926,6771,4915,6499,4914,6478,4922,6467,4940,6466,5109,6474,5129,6492,5141,6764,5141,6785,5134,6796,5115,6797,4947xe" filled="f" stroked="t" strokeweight=".423pt" strokecolor="#A0A3A8">
                <v:path arrowok="t"/>
              </v:shape>
            </v:group>
            <v:group style="position:absolute;left:7388;top:4662;width:27;height:73" coordorigin="7388,4662" coordsize="27,73">
              <v:shape style="position:absolute;left:7388;top:4662;width:27;height:73" coordorigin="7388,4662" coordsize="27,73" path="m7415,4678l7406,4678,7406,4734,7415,4734,7415,4678xe" filled="t" fillcolor="#231F21" stroked="f">
                <v:path arrowok="t"/>
                <v:fill type="solid"/>
              </v:shape>
              <v:shape style="position:absolute;left:7388;top:4662;width:27;height:73" coordorigin="7388,4662" coordsize="27,73" path="m7415,4662l7409,4662,7408,4665,7405,4668,7397,4675,7393,4677,7388,4680,7388,4688,7391,4687,7394,4686,7397,4684,7401,4682,7404,4680,7406,4678,7415,4678,7415,4662xe" filled="t" fillcolor="#231F21" stroked="f">
                <v:path arrowok="t"/>
                <v:fill type="solid"/>
              </v:shape>
            </v:group>
            <v:group style="position:absolute;left:7437;top:4662;width:47;height:74" coordorigin="7437,4662" coordsize="47,74">
              <v:shape style="position:absolute;left:7437;top:4662;width:47;height:74" coordorigin="7437,4662" coordsize="47,74" path="m7465,4662l7456,4662,7451,4663,7448,4666,7445,4669,7442,4673,7440,4679,7438,4683,7437,4690,7437,4712,7440,4722,7445,4728,7449,4733,7454,4735,7466,4735,7471,4734,7478,4728,7478,4728,7457,4728,7454,4726,7451,4722,7448,4718,7447,4710,7447,4686,7448,4679,7451,4674,7454,4671,7457,4669,7477,4669,7477,4668,7474,4666,7471,4664,7468,4662,7465,4662xe" filled="t" fillcolor="#231F21" stroked="f">
                <v:path arrowok="t"/>
                <v:fill type="solid"/>
              </v:shape>
              <v:shape style="position:absolute;left:7437;top:4662;width:47;height:74" coordorigin="7437,4662" coordsize="47,74" path="m7477,4669l7465,4669,7469,4671,7471,4675,7474,4679,7475,4686,7476,4710,7474,4718,7471,4722,7469,4726,7465,4728,7478,4728,7480,4724,7484,4714,7485,4707,7484,4690,7484,4686,7482,4677,7480,4674,7479,4671,7477,4669xe" filled="t" fillcolor="#231F21" stroked="f">
                <v:path arrowok="t"/>
                <v:fill type="solid"/>
              </v:shape>
            </v:group>
            <v:group style="position:absolute;left:7501;top:4660;width:75;height:74" coordorigin="7501,4660" coordsize="75,74">
              <v:shape style="position:absolute;left:7501;top:4660;width:75;height:74" coordorigin="7501,4660" coordsize="75,74" path="m7550,4662l7519,4690,7520,4700,7520,4710,7544,4734,7551,4735,7557,4734,7562,4731,7564,4730,7551,4730,7545,4729,7540,4728,7535,4725,7529,4714,7527,4707,7527,4689,7528,4681,7536,4671,7541,4667,7553,4665,7563,4665,7562,4665,7559,4664,7550,4662xe" filled="t" fillcolor="#231F21" stroked="f">
                <v:path arrowok="t"/>
                <v:fill type="solid"/>
              </v:shape>
              <v:shape style="position:absolute;left:7501;top:4660;width:75;height:74" coordorigin="7501,4660" coordsize="75,74" path="m7576,4715l7574,4716,7572,4719,7569,4722,7566,4725,7556,4729,7551,4730,7564,4730,7567,4729,7570,4726,7575,4719,7576,4717,7576,4716,7576,4715xe" filled="t" fillcolor="#231F21" stroked="f">
                <v:path arrowok="t"/>
                <v:fill type="solid"/>
              </v:shape>
              <v:shape style="position:absolute;left:7501;top:4660;width:75;height:74" coordorigin="7501,4660" coordsize="75,74" path="m7563,4665l7553,4665,7559,4666,7564,4670,7569,4673,7572,4677,7573,4681,7573,4689,7576,4689,7576,4672,7573,4672,7571,4670,7568,4669,7563,4665xe" filled="t" fillcolor="#231F21" stroked="f">
                <v:path arrowok="t"/>
                <v:fill type="solid"/>
              </v:shape>
              <v:shape style="position:absolute;left:7501;top:4660;width:75;height:74" coordorigin="7501,4660" coordsize="75,74" path="m7510,4660l7501,4670,7501,4673,7502,4675,7504,4676,7505,4678,7507,4678,7512,4679,7514,4678,7516,4677,7517,4676,7510,4676,7508,4675,7506,4674,7505,4673,7505,4669,7505,4667,7505,4666,7507,4665,7509,4664,7511,4663,7517,4663,7517,4663,7516,4662,7512,4660,7510,4660xe" filled="t" fillcolor="#231F21" stroked="f">
                <v:path arrowok="t"/>
                <v:fill type="solid"/>
              </v:shape>
              <v:shape style="position:absolute;left:7501;top:4660;width:75;height:74" coordorigin="7501,4660" coordsize="75,74" path="m7517,4663l7511,4663,7512,4664,7514,4665,7515,4667,7515,4672,7515,4674,7513,4674,7512,4675,7510,4676,7517,4676,7517,4675,7518,4674,7519,4670,7519,4667,7517,4663xe" filled="t" fillcolor="#231F21" stroked="f">
                <v:path arrowok="t"/>
                <v:fill type="solid"/>
              </v:shape>
              <v:shape style="position:absolute;left:7501;top:4660;width:75;height:74" coordorigin="7501,4660" coordsize="75,74" path="m7576,4668l7573,4668,7573,4672,7576,4672,7576,4668xe" filled="t" fillcolor="#231F21" stroked="f">
                <v:path arrowok="t"/>
                <v:fill type="solid"/>
              </v:shape>
            </v:group>
            <v:group style="position:absolute;left:7327;top:5222;width:326;height:224" coordorigin="7327,5222" coordsize="326,224">
              <v:shape style="position:absolute;left:7327;top:5222;width:326;height:224" coordorigin="7327,5222" coordsize="326,224" path="m7359,5222l7338,5229,7328,5248,7327,5414,7334,5434,7353,5445,7621,5446,7642,5438,7653,5420,7653,5254,7646,5233,7627,5223,7359,5222xe" filled="t" fillcolor="#DFDDDF" stroked="f">
                <v:path arrowok="t"/>
                <v:fill type="solid"/>
              </v:shape>
            </v:group>
            <v:group style="position:absolute;left:7347;top:5222;width:326;height:224" coordorigin="7347,5222" coordsize="326,224">
              <v:shape style="position:absolute;left:7347;top:5222;width:326;height:224" coordorigin="7347,5222" coordsize="326,224" path="m7673,5254l7666,5233,7647,5222,7379,5222,7358,5229,7347,5248,7347,5414,7354,5434,7373,5445,7641,5446,7662,5438,7673,5420,7673,5254xe" filled="f" stroked="t" strokeweight=".423pt" strokecolor="#A0A3A8">
                <v:path arrowok="t"/>
              </v:shape>
            </v:group>
            <v:group style="position:absolute;left:6588;top:1172;width:2;height:4353" coordorigin="6588,1172" coordsize="2,4353">
              <v:shape style="position:absolute;left:6588;top:1172;width:2;height:4353" coordorigin="6588,1172" coordsize="0,4353" path="m6588,1172l6588,5525e" filled="f" stroked="t" strokeweight=".698pt" strokecolor="#34418C">
                <v:path arrowok="t"/>
              </v:shape>
            </v:group>
            <v:group style="position:absolute;left:7887;top:1004;width:2;height:5537" coordorigin="7887,1004" coordsize="2,5537">
              <v:shape style="position:absolute;left:7887;top:1004;width:2;height:5537" coordorigin="7887,1004" coordsize="0,5537" path="m7887,6541l7887,1004e" filled="f" stroked="t" strokeweight=".25pt" strokecolor="#050100">
                <v:path arrowok="t"/>
              </v:shape>
              <v:shape style="position:absolute;left:8027;top:1706;width:987;height:615" type="#_x0000_t75">
                <v:imagedata r:id="rId162" o:title=""/>
              </v:shape>
              <v:shape style="position:absolute;left:8073;top:3031;width:994;height:652" type="#_x0000_t75">
                <v:imagedata r:id="rId163" o:title=""/>
              </v:shape>
            </v:group>
            <v:group style="position:absolute;left:8110;top:4987;width:404;height:918" coordorigin="8110,4987" coordsize="404,918">
              <v:shape style="position:absolute;left:8110;top:4987;width:404;height:918" coordorigin="8110,4987" coordsize="404,918" path="m8312,4987l8374,4987,8451,4990,8510,5009,8514,5871,8511,5881,8435,5904,8352,5905,8321,5905,8288,5905,8202,5904,8140,5897,8110,5021,8112,5011,8189,4989,8271,4987,8303,4987,8312,4987xe" filled="f" stroked="t" strokeweight=".423pt" strokecolor="#A0A3A8">
                <v:path arrowok="t"/>
              </v:shape>
            </v:group>
            <v:group style="position:absolute;left:8234;top:5755;width:147;height:13" coordorigin="8234,5755" coordsize="147,13">
              <v:shape style="position:absolute;left:8234;top:5755;width:147;height:13" coordorigin="8234,5755" coordsize="147,13" path="m8379,5755l8237,5755,8235,5757,8234,5764,8237,5767,8379,5767,8382,5764,8382,5757,8379,5755xe" filled="t" fillcolor="#6B6E74" stroked="f">
                <v:path arrowok="t"/>
                <v:fill type="solid"/>
              </v:shape>
            </v:group>
            <v:group style="position:absolute;left:8235;top:5085;width:80;height:147" coordorigin="8235,5085" coordsize="80,147">
              <v:shape style="position:absolute;left:8235;top:5085;width:80;height:147" coordorigin="8235,5085" coordsize="80,147" path="m8314,5165l8302,5165,8302,5229,8305,5232,8312,5232,8314,5229,8314,5165xe" filled="t" fillcolor="#6B6E74" stroked="f">
                <v:path arrowok="t"/>
                <v:fill type="solid"/>
              </v:shape>
              <v:shape style="position:absolute;left:8235;top:5085;width:80;height:147" coordorigin="8235,5085" coordsize="80,147" path="m8379,5152l8314,5152,8237,5152,8235,5155,8235,5162,8237,5165,8379,5165,8382,5162,8382,5155,8379,5152xe" filled="t" fillcolor="#6B6E74" stroked="f">
                <v:path arrowok="t"/>
                <v:fill type="solid"/>
              </v:shape>
              <v:shape style="position:absolute;left:8235;top:5085;width:80;height:147" coordorigin="8235,5085" coordsize="80,147" path="m8312,5085l8305,5085,8302,5088,8302,5152,8314,5152,8314,5088,8312,5085xe" filled="t" fillcolor="#6B6E74" stroked="f">
                <v:path arrowok="t"/>
                <v:fill type="solid"/>
              </v:shape>
            </v:group>
            <v:group style="position:absolute;left:8438;top:5722;width:357;height:328" coordorigin="8438,5722" coordsize="357,328">
              <v:shape style="position:absolute;left:8438;top:5722;width:357;height:328" coordorigin="8438,5722" coordsize="357,328" path="m8512,5893l8489,5895,8471,5901,8478,5921,8494,5936,8512,5948,8543,5974,8595,6013,8658,6026,8663,6026,8661,6036,8666,6051,8681,6048,8696,6043,8760,6000,8795,5940,8794,5927,8785,5919,8766,5919,8764,5911,8763,5900,8553,5900,8532,5896,8512,5893xe" filled="t" fillcolor="#41529A" stroked="f">
                <v:path arrowok="t"/>
                <v:fill type="solid"/>
              </v:shape>
              <v:shape style="position:absolute;left:8438;top:5722;width:357;height:328" coordorigin="8438,5722" coordsize="357,328" path="m8452,5722l8438,5744,8438,5760,8550,5899,8553,5900,8763,5900,8748,5833,8563,5810,8480,5733,8471,5728,8452,5722xe" filled="t" fillcolor="#41529A" stroked="f">
                <v:path arrowok="t"/>
                <v:fill type="solid"/>
              </v:shape>
              <v:shape style="position:absolute;left:8438;top:5722;width:357;height:328" coordorigin="8438,5722" coordsize="357,328" path="m8590,5785l8578,5787,8568,5794,8563,5810,8733,5810,8731,5807,8720,5793,8714,5785,8601,5785,8590,5785xe" filled="t" fillcolor="#41529A" stroked="f">
                <v:path arrowok="t"/>
                <v:fill type="solid"/>
              </v:shape>
              <v:shape style="position:absolute;left:8438;top:5722;width:357;height:328" coordorigin="8438,5722" coordsize="357,328" path="m8629,5763l8618,5766,8612,5779,8609,5784,8601,5785,8714,5785,8709,5779,8697,5768,8695,5766,8652,5766,8641,5764,8629,5763xe" filled="t" fillcolor="#41529A" stroked="f">
                <v:path arrowok="t"/>
                <v:fill type="solid"/>
              </v:shape>
              <v:shape style="position:absolute;left:8438;top:5722;width:357;height:328" coordorigin="8438,5722" coordsize="357,328" path="m8675,5755l8665,5757,8657,5766,8652,5766,8695,5766,8685,5759,8675,5755xe" filled="t" fillcolor="#41529A" stroked="f">
                <v:path arrowok="t"/>
                <v:fill type="solid"/>
              </v:shape>
            </v:group>
            <v:group style="position:absolute;left:8419;top:5187;width:357;height:328" coordorigin="8419,5187" coordsize="357,328">
              <v:shape style="position:absolute;left:8419;top:5187;width:357;height:328" coordorigin="8419,5187" coordsize="357,328" path="m8493,5358l8470,5360,8453,5366,8460,5385,8475,5400,8493,5412,8524,5439,8577,5478,8640,5490,8644,5491,8643,5501,8647,5515,8663,5512,8678,5508,8742,5464,8777,5404,8775,5392,8767,5384,8748,5383,8746,5375,8745,5365,8534,5365,8514,5360,8493,5358xe" filled="t" fillcolor="#41529A" stroked="f">
                <v:path arrowok="t"/>
                <v:fill type="solid"/>
              </v:shape>
              <v:shape style="position:absolute;left:8419;top:5187;width:357;height:328" coordorigin="8419,5187" coordsize="357,328" path="m8434,5187l8419,5208,8420,5224,8532,5363,8534,5365,8745,5365,8729,5298,8544,5274,8461,5198,8452,5192,8434,5187xe" filled="t" fillcolor="#41529A" stroked="f">
                <v:path arrowok="t"/>
                <v:fill type="solid"/>
              </v:shape>
              <v:shape style="position:absolute;left:8419;top:5187;width:357;height:328" coordorigin="8419,5187" coordsize="357,328" path="m8571,5250l8560,5252,8550,5259,8544,5274,8714,5274,8713,5272,8702,5258,8695,5250,8582,5250,8571,5250xe" filled="t" fillcolor="#41529A" stroked="f">
                <v:path arrowok="t"/>
                <v:fill type="solid"/>
              </v:shape>
              <v:shape style="position:absolute;left:8419;top:5187;width:357;height:328" coordorigin="8419,5187" coordsize="357,328" path="m8610,5227l8599,5231,8593,5244,8591,5249,8582,5250,8695,5250,8690,5244,8679,5232,8677,5231,8634,5231,8623,5229,8610,5227xe" filled="t" fillcolor="#41529A" stroked="f">
                <v:path arrowok="t"/>
                <v:fill type="solid"/>
              </v:shape>
              <v:shape style="position:absolute;left:8419;top:5187;width:357;height:328" coordorigin="8419,5187" coordsize="357,328" path="m8656,5220l8647,5222,8639,5230,8634,5231,8677,5231,8667,5224,8656,5220xe" filled="t" fillcolor="#41529A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6.121pt;margin-top:29.648333pt;width:258.942pt;height:.1pt;mso-position-horizontal-relative:page;mso-position-vertical-relative:paragraph;z-index:-7954" coordorigin="522,593" coordsize="5179,2">
            <v:shape style="position:absolute;left:522;top:593;width:5179;height:2" coordorigin="522,593" coordsize="5179,0" path="m522,593l5701,593e" filled="f" stroked="t" strokeweight="1.997pt" strokecolor="#898C8E">
              <v:path arrowok="t"/>
            </v:shape>
            <w10:wrap type="none"/>
          </v:group>
        </w:pict>
      </w:r>
      <w:r>
        <w:rPr/>
        <w:pict>
          <v:group style="position:absolute;margin-left:309.550995pt;margin-top:28.503334pt;width:258.941000pt;height:.1pt;mso-position-horizontal-relative:page;mso-position-vertical-relative:paragraph;z-index:-7953" coordorigin="6191,570" coordsize="5179,2">
            <v:shape style="position:absolute;left:6191;top:570;width:5179;height:2" coordorigin="6191,570" coordsize="5179,0" path="m6191,570l11370,570e" filled="f" stroked="t" strokeweight="1.997pt" strokecolor="#898C8E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00080"/>
          <w:spacing w:val="0"/>
          <w:w w:val="95"/>
          <w:sz w:val="28"/>
          <w:szCs w:val="28"/>
        </w:rPr>
        <w:t>Реж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95"/>
          <w:sz w:val="28"/>
          <w:szCs w:val="28"/>
        </w:rPr>
        <w:t>им</w:t>
      </w:r>
      <w:r>
        <w:rPr>
          <w:rFonts w:ascii="Arial" w:hAnsi="Arial" w:cs="Arial" w:eastAsia="Arial"/>
          <w:b w:val="0"/>
          <w:bCs w:val="0"/>
          <w:color w:val="000080"/>
          <w:spacing w:val="-11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95"/>
          <w:sz w:val="28"/>
          <w:szCs w:val="28"/>
        </w:rPr>
        <w:t>POWER</w:t>
      </w:r>
      <w:r>
        <w:rPr>
          <w:rFonts w:ascii="Arial" w:hAnsi="Arial" w:cs="Arial" w:eastAsia="Arial"/>
          <w:b w:val="0"/>
          <w:bCs w:val="0"/>
          <w:color w:val="000080"/>
          <w:spacing w:val="-12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000080"/>
          <w:spacing w:val="-1"/>
          <w:w w:val="95"/>
          <w:sz w:val="28"/>
          <w:szCs w:val="28"/>
        </w:rPr>
        <w:t>(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95"/>
          <w:sz w:val="28"/>
          <w:szCs w:val="28"/>
        </w:rPr>
        <w:t>быстрое</w:t>
      </w:r>
      <w:r>
        <w:rPr>
          <w:rFonts w:ascii="Arial" w:hAnsi="Arial" w:cs="Arial" w:eastAsia="Arial"/>
          <w:b w:val="0"/>
          <w:bCs w:val="0"/>
          <w:color w:val="000080"/>
          <w:spacing w:val="-10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95"/>
          <w:sz w:val="28"/>
          <w:szCs w:val="28"/>
        </w:rPr>
        <w:t>охлаждение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95"/>
          <w:sz w:val="28"/>
          <w:szCs w:val="28"/>
        </w:rPr>
        <w:t>)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95"/>
          <w:sz w:val="28"/>
          <w:szCs w:val="28"/>
        </w:rPr>
        <w:tab/>
      </w:r>
      <w:r>
        <w:rPr>
          <w:rFonts w:ascii="Arial" w:hAnsi="Arial" w:cs="Arial" w:eastAsia="Arial"/>
          <w:b w:val="0"/>
          <w:bCs w:val="0"/>
          <w:color w:val="000080"/>
          <w:spacing w:val="0"/>
          <w:w w:val="90"/>
          <w:position w:val="2"/>
          <w:sz w:val="28"/>
          <w:szCs w:val="28"/>
        </w:rPr>
        <w:t>Функция</w:t>
      </w:r>
      <w:r>
        <w:rPr>
          <w:rFonts w:ascii="Arial" w:hAnsi="Arial" w:cs="Arial" w:eastAsia="Arial"/>
          <w:b w:val="0"/>
          <w:bCs w:val="0"/>
          <w:color w:val="000080"/>
          <w:spacing w:val="13"/>
          <w:w w:val="90"/>
          <w:position w:val="2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90"/>
          <w:position w:val="2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90"/>
          <w:position w:val="2"/>
          <w:sz w:val="28"/>
          <w:szCs w:val="28"/>
        </w:rPr>
        <w:t>IMER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8"/>
          <w:szCs w:val="28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39"/>
          <w:szCs w:val="39"/>
        </w:rPr>
      </w:pPr>
      <w:r>
        <w:rPr/>
        <w:pict>
          <v:group style="position:absolute;margin-left:24.025999pt;margin-top:-3.69015pt;width:182.626pt;height:289.988pt;mso-position-horizontal-relative:page;mso-position-vertical-relative:paragraph;z-index:-7959" coordorigin="481,-74" coordsize="3653,5800">
            <v:shape style="position:absolute;left:580;top:-74;width:1733;height:2515" type="#_x0000_t75">
              <v:imagedata r:id="rId164" o:title=""/>
            </v:shape>
            <v:group style="position:absolute;left:711;top:5723;width:1469;height:2" coordorigin="711,5723" coordsize="1469,2">
              <v:shape style="position:absolute;left:711;top:5723;width:1469;height:2" coordorigin="711,5723" coordsize="1469,0" path="m711,5723l2180,5723e" filled="f" stroked="t" strokeweight=".249771pt" strokecolor="#050100">
                <v:path arrowok="t"/>
              </v:shape>
            </v:group>
            <v:group style="position:absolute;left:2186;top:5594;width:126;height:129" coordorigin="2186,5594" coordsize="126,129">
              <v:shape style="position:absolute;left:2186;top:5594;width:126;height:129" coordorigin="2186,5594" coordsize="126,129" path="m2312,5594l2295,5658,2249,5704,2209,5720,2186,5723e" filled="f" stroked="t" strokeweight=".25pt" strokecolor="#050100">
                <v:path arrowok="t"/>
              </v:shape>
            </v:group>
            <v:group style="position:absolute;left:584;top:5597;width:128;height:127" coordorigin="584,5597" coordsize="128,127">
              <v:shape style="position:absolute;left:584;top:5597;width:128;height:127" coordorigin="584,5597" coordsize="128,127" path="m712,5723l647,5706,601,5661,586,5619,584,5597e" filled="f" stroked="t" strokeweight=".25pt" strokecolor="#050100">
                <v:path arrowok="t"/>
              </v:shape>
            </v:group>
            <v:group style="position:absolute;left:583;top:3145;width:1728;height:2" coordorigin="583,3145" coordsize="1728,2">
              <v:shape style="position:absolute;left:583;top:3145;width:1728;height:2" coordorigin="583,3145" coordsize="1728,0" path="m583,3145l2311,3145e" filled="f" stroked="t" strokeweight=".574015pt" strokecolor="#050100">
                <v:path arrowok="t"/>
              </v:shape>
            </v:group>
            <v:group style="position:absolute;left:609;top:3611;width:1674;height:640" coordorigin="609,3611" coordsize="1674,640">
              <v:shape style="position:absolute;left:609;top:3611;width:1674;height:640" coordorigin="609,3611" coordsize="1674,640" path="m609,3611l2283,3611,2283,4251,609,4251,609,3611xe" filled="t" fillcolor="#D3D4D6" stroked="f">
                <v:path arrowok="t"/>
                <v:fill type="solid"/>
              </v:shape>
            </v:group>
            <v:group style="position:absolute;left:584;top:58;width:2;height:5537" coordorigin="584,58" coordsize="2,5537">
              <v:shape style="position:absolute;left:584;top:58;width:2;height:5537" coordorigin="584,58" coordsize="0,5537" path="m584,5595l584,58e" filled="f" stroked="t" strokeweight=".25pt" strokecolor="#050100">
                <v:path arrowok="t"/>
              </v:shape>
            </v:group>
            <v:group style="position:absolute;left:2183;top:5594;width:113;height:114" coordorigin="2183,5594" coordsize="113,114">
              <v:shape style="position:absolute;left:2183;top:5594;width:113;height:114" coordorigin="2183,5594" coordsize="113,114" path="m2296,5594l2277,5656,2227,5698,2206,5705,2183,5707e" filled="f" stroked="t" strokeweight=".25pt" strokecolor="#050100">
                <v:path arrowok="t"/>
              </v:shape>
            </v:group>
            <v:group style="position:absolute;left:602;top:5616;width:110;height:91" coordorigin="602,5616" coordsize="110,91">
              <v:shape style="position:absolute;left:602;top:5616;width:110;height:91" coordorigin="602,5616" coordsize="110,91" path="m712,5708l649,5688,608,5638,602,5616e" filled="f" stroked="t" strokeweight=".25pt" strokecolor="#050100">
                <v:path arrowok="t"/>
              </v:shape>
            </v:group>
            <v:group style="position:absolute;left:600;top:58;width:2;height:5537" coordorigin="600,58" coordsize="2,5537">
              <v:shape style="position:absolute;left:600;top:58;width:2;height:5537" coordorigin="600,58" coordsize="0,5537" path="m600,5595l600,58e" filled="f" stroked="t" strokeweight=".25pt" strokecolor="#050100">
                <v:path arrowok="t"/>
              </v:shape>
            </v:group>
            <v:group style="position:absolute;left:2193;top:4605;width:96;height:2" coordorigin="2193,4605" coordsize="96,2">
              <v:shape style="position:absolute;left:2193;top:4605;width:96;height:2" coordorigin="2193,4605" coordsize="96,0" path="m2289,4605l2193,4605e" filled="f" stroked="t" strokeweight=".25pt" strokecolor="#050100">
                <v:path arrowok="t"/>
              </v:shape>
            </v:group>
            <v:group style="position:absolute;left:2193;top:4925;width:96;height:2" coordorigin="2193,4925" coordsize="96,2">
              <v:shape style="position:absolute;left:2193;top:4925;width:96;height:2" coordorigin="2193,4925" coordsize="96,0" path="m2289,4925l2193,4925e" filled="f" stroked="t" strokeweight=".25pt" strokecolor="#050100">
                <v:path arrowok="t"/>
              </v:shape>
            </v:group>
            <v:group style="position:absolute;left:2193;top:4605;width:2;height:320" coordorigin="2193,4605" coordsize="2,320">
              <v:shape style="position:absolute;left:2193;top:4605;width:2;height:320" coordorigin="2193,4605" coordsize="0,320" path="m2193,4605l2193,4925e" filled="f" stroked="t" strokeweight=".25pt" strokecolor="#050100">
                <v:path arrowok="t"/>
              </v:shape>
            </v:group>
            <v:group style="position:absolute;left:2200;top:4554;width:64;height:52" coordorigin="2200,4554" coordsize="64,52">
              <v:shape style="position:absolute;left:2200;top:4554;width:64;height:52" coordorigin="2200,4554" coordsize="64,52" path="m2200,4605l2200,4554,2264,4554,2264,4605e" filled="f" stroked="t" strokeweight=".25pt" strokecolor="#050100">
                <v:path arrowok="t"/>
              </v:shape>
            </v:group>
            <v:group style="position:absolute;left:2200;top:4925;width:64;height:52" coordorigin="2200,4925" coordsize="64,52">
              <v:shape style="position:absolute;left:2200;top:4925;width:64;height:52" coordorigin="2200,4925" coordsize="64,52" path="m2200,4925l2200,4977,2264,4977,2264,4925e" filled="f" stroked="t" strokeweight=".25pt" strokecolor="#050100">
                <v:path arrowok="t"/>
              </v:shape>
              <v:shape style="position:absolute;left:1093;top:5371;width:635;height:216" type="#_x0000_t75">
                <v:imagedata r:id="rId165" o:title=""/>
              </v:shape>
              <v:shape style="position:absolute;left:840;top:4305;width:326;height:224" type="#_x0000_t75">
                <v:imagedata r:id="rId166" o:title=""/>
              </v:shape>
              <v:shape style="position:absolute;left:808;top:4301;width:1245;height:1031" type="#_x0000_t75">
                <v:imagedata r:id="rId167" o:title=""/>
              </v:shape>
            </v:group>
            <v:group style="position:absolute;left:1344;top:5514;width:169;height:60" coordorigin="1344,5514" coordsize="169,60">
              <v:shape style="position:absolute;left:1344;top:5514;width:169;height:60" coordorigin="1344,5514" coordsize="169,60" path="m1483,5515l1483,5522,1495,5522,1495,5572,1495,5572,1495,5572,1500,5572,1501,5522,1513,5522,1513,5521,1483,5521,1483,5521,1513,5521,1513,5515,1512,5515,1512,5515,1483,5515xe" filled="t" fillcolor="#6B6E74" stroked="f">
                <v:path arrowok="t"/>
                <v:fill type="solid"/>
              </v:shape>
              <v:shape style="position:absolute;left:1344;top:5514;width:169;height:60" coordorigin="1344,5514" coordsize="169,60" path="m1513,5522l1501,5522,1512,5522,1513,5522xe" filled="t" fillcolor="#6B6E74" stroked="f">
                <v:path arrowok="t"/>
                <v:fill type="solid"/>
              </v:shape>
              <v:shape style="position:absolute;left:1344;top:5514;width:169;height:60" coordorigin="1344,5514" coordsize="169,60" path="m1513,5521l1483,5521,1483,5521,1513,5521,1513,5521xe" filled="t" fillcolor="#6B6E74" stroked="f">
                <v:path arrowok="t"/>
                <v:fill type="solid"/>
              </v:shape>
              <v:shape style="position:absolute;left:1344;top:5514;width:169;height:60" coordorigin="1344,5514" coordsize="169,60" path="m1451,5515l1451,5572,1451,5572,1451,5572,1479,5572,1479,5565,1456,5565,1456,5546,1477,5546,1477,5539,1456,5539,1456,5522,1478,5522,1478,5515,1478,5515,1451,5515xe" filled="t" fillcolor="#6B6E74" stroked="f">
                <v:path arrowok="t"/>
                <v:fill type="solid"/>
              </v:shape>
              <v:shape style="position:absolute;left:1344;top:5514;width:169;height:60" coordorigin="1344,5514" coordsize="169,60" path="m1477,5546l1456,5546,1477,5546,1477,5546xe" filled="t" fillcolor="#6B6E74" stroked="f">
                <v:path arrowok="t"/>
                <v:fill type="solid"/>
              </v:shape>
              <v:shape style="position:absolute;left:1344;top:5514;width:169;height:60" coordorigin="1344,5514" coordsize="169,60" path="m1478,5522l1456,5522,1478,5522,1478,5522xe" filled="t" fillcolor="#6B6E74" stroked="f">
                <v:path arrowok="t"/>
                <v:fill type="solid"/>
              </v:shape>
              <v:shape style="position:absolute;left:1344;top:5514;width:169;height:60" coordorigin="1344,5514" coordsize="169,60" path="m1420,5553l1415,5553,1415,5554,1415,5558,1427,5573,1433,5573,1436,5573,1438,5571,1440,5570,1442,5567,1442,5566,1428,5566,1426,5565,1425,5564,1423,5563,1422,5562,1421,5560,1420,5558,1420,5556,1420,5553xe" filled="t" fillcolor="#6B6E74" stroked="f">
                <v:path arrowok="t"/>
                <v:fill type="solid"/>
              </v:shape>
              <v:shape style="position:absolute;left:1344;top:5514;width:169;height:60" coordorigin="1344,5514" coordsize="169,60" path="m1432,5514l1427,5514,1424,5514,1416,5533,1416,5535,1418,5539,1419,5541,1421,5542,1423,5544,1425,5545,1432,5547,1434,5548,1439,5559,1439,5560,1432,5566,1442,5566,1444,5562,1444,5560,1445,5552,1444,5550,1426,5537,1423,5535,1423,5534,1422,5533,1421,5532,1421,5527,1422,5525,1424,5522,1427,5521,1441,5521,1441,5519,1439,5517,1437,5516,1435,5514,1432,5514xe" filled="t" fillcolor="#6B6E74" stroked="f">
                <v:path arrowok="t"/>
                <v:fill type="solid"/>
              </v:shape>
              <v:shape style="position:absolute;left:1344;top:5514;width:169;height:60" coordorigin="1344,5514" coordsize="169,60" path="m1441,5521l1432,5521,1434,5522,1437,5525,1438,5528,1438,5532,1443,5531,1443,5528,1443,5527,1443,5525,1441,5521xe" filled="t" fillcolor="#6B6E74" stroked="f">
                <v:path arrowok="t"/>
                <v:fill type="solid"/>
              </v:shape>
              <v:shape style="position:absolute;left:1344;top:5514;width:169;height:60" coordorigin="1344,5514" coordsize="169,60" path="m1382,5515l1382,5572,1382,5572,1382,5572,1410,5572,1410,5565,1387,5565,1387,5546,1407,5546,1408,5539,1387,5539,1387,5522,1409,5522,1409,5515,1408,5515,1382,5515xe" filled="t" fillcolor="#6B6E74" stroked="f">
                <v:path arrowok="t"/>
                <v:fill type="solid"/>
              </v:shape>
              <v:shape style="position:absolute;left:1344;top:5514;width:169;height:60" coordorigin="1344,5514" coordsize="169,60" path="m1407,5546l1387,5546,1407,5546,1407,5546xe" filled="t" fillcolor="#6B6E74" stroked="f">
                <v:path arrowok="t"/>
                <v:fill type="solid"/>
              </v:shape>
              <v:shape style="position:absolute;left:1344;top:5514;width:169;height:60" coordorigin="1344,5514" coordsize="169,60" path="m1409,5522l1387,5522,1409,5522,1409,5522xe" filled="t" fillcolor="#6B6E74" stroked="f">
                <v:path arrowok="t"/>
                <v:fill type="solid"/>
              </v:shape>
              <v:shape style="position:absolute;left:1344;top:5514;width:169;height:60" coordorigin="1344,5514" coordsize="169,60" path="m1364,5515l1344,5515,1344,5572,1344,5572,1344,5572,1349,5572,1350,5547,1364,5547,1364,5546,1364,5546,1364,5546,1364,5546,1365,5546,1365,5545,1366,5545,1368,5545,1370,5543,1372,5541,1372,5540,1350,5540,1350,5521,1373,5521,1372,5519,1370,5517,1369,5516,1367,5515,1364,5515xe" filled="t" fillcolor="#6B6E74" stroked="f">
                <v:path arrowok="t"/>
                <v:fill type="solid"/>
              </v:shape>
              <v:shape style="position:absolute;left:1344;top:5514;width:169;height:60" coordorigin="1344,5514" coordsize="169,60" path="m1364,5547l1350,5547,1355,5547,1358,5547,1358,5548,1359,5548,1360,5549,1360,5549,1361,5551,1363,5554,1366,5560,1371,5572,1377,5572,1377,5572,1375,5572,1377,5572,1375,5568,1371,5556,1370,5553,1368,5551,1366,5548,1365,5547,1364,5547,1364,5547xe" filled="t" fillcolor="#6B6E74" stroked="f">
                <v:path arrowok="t"/>
                <v:fill type="solid"/>
              </v:shape>
              <v:shape style="position:absolute;left:1344;top:5514;width:169;height:60" coordorigin="1344,5514" coordsize="169,60" path="m1377,5572l1375,5572,1377,5572,1377,5572xe" filled="t" fillcolor="#6B6E74" stroked="f">
                <v:path arrowok="t"/>
                <v:fill type="solid"/>
              </v:shape>
              <v:shape style="position:absolute;left:1344;top:5514;width:169;height:60" coordorigin="1344,5514" coordsize="169,60" path="m1364,5546l1364,5546,1364,5547,1364,5547,1365,5547,1364,5546xe" filled="t" fillcolor="#6B6E74" stroked="f">
                <v:path arrowok="t"/>
                <v:fill type="solid"/>
              </v:shape>
              <v:shape style="position:absolute;left:1344;top:5514;width:169;height:60" coordorigin="1344,5514" coordsize="169,60" path="m1373,5521l1350,5521,1361,5522,1364,5522,1366,5522,1367,5524,1368,5526,1369,5527,1369,5532,1368,5534,1368,5536,1367,5537,1366,5538,1365,5539,1364,5539,1362,5540,1372,5540,1374,5538,1374,5535,1374,5527,1374,5524,1373,5521xe" filled="t" fillcolor="#6B6E74" stroked="f">
                <v:path arrowok="t"/>
                <v:fill type="solid"/>
              </v:shape>
            </v:group>
            <v:group style="position:absolute;left:1866;top:1386;width:229;height:153" coordorigin="1866,1386" coordsize="229,153">
              <v:shape style="position:absolute;left:1866;top:1386;width:229;height:153" coordorigin="1866,1386" coordsize="229,153" path="m2087,1386l1873,1386,1866,1394,1866,1532,1873,1539,2087,1539,2095,1532,2095,1394,2087,1386xe" filled="t" fillcolor="#595B5E" stroked="f">
                <v:path arrowok="t"/>
                <v:fill type="solid"/>
              </v:shape>
            </v:group>
            <v:group style="position:absolute;left:797;top:1463;width:384;height:128" coordorigin="797,1463" coordsize="384,128">
              <v:shape style="position:absolute;left:797;top:1463;width:384;height:128" coordorigin="797,1463" coordsize="384,128" path="m1174,1463l804,1463,797,1470,797,1583,804,1591,1174,1591,1181,1583,1181,1582,809,1582,806,1579,806,1475,809,1471,1181,1471,1181,1470,1174,1463xe" filled="t" fillcolor="#595B5E" stroked="f">
                <v:path arrowok="t"/>
                <v:fill type="solid"/>
              </v:shape>
              <v:shape style="position:absolute;left:797;top:1463;width:384;height:128" coordorigin="797,1463" coordsize="384,128" path="m1181,1471l1170,1471,1173,1475,1173,1579,1170,1582,1181,1582,1181,1471xe" filled="t" fillcolor="#595B5E" stroked="f">
                <v:path arrowok="t"/>
                <v:fill type="solid"/>
              </v:shape>
            </v:group>
            <v:group style="position:absolute;left:1878;top:1421;width:49;height:88" coordorigin="1878,1421" coordsize="49,88">
              <v:shape style="position:absolute;left:1878;top:1421;width:49;height:88" coordorigin="1878,1421" coordsize="49,88" path="m1886,1509l1892,1483,1914,1483,1920,1509,1928,1509,1906,1421,1899,1421,1878,1509,1886,1509xe" filled="f" stroked="t" strokeweight=".113pt" strokecolor="#FFFFFF">
                <v:path arrowok="t"/>
              </v:shape>
            </v:group>
            <v:group style="position:absolute;left:1894;top:1430;width:18;height:43" coordorigin="1894,1430" coordsize="18,43">
              <v:shape style="position:absolute;left:1894;top:1430;width:18;height:43" coordorigin="1894,1430" coordsize="18,43" path="m1899,1447l1901,1442,1902,1436,1902,1430,1903,1435,1904,1441,1906,1449,1911,1473,1894,1473,1899,1447xe" filled="f" stroked="t" strokeweight=".113pt" strokecolor="#FFFFFF">
                <v:path arrowok="t"/>
              </v:shape>
            </v:group>
            <v:group style="position:absolute;left:1933;top:1421;width:41;height:89" coordorigin="1933,1421" coordsize="41,89">
              <v:shape style="position:absolute;left:1933;top:1421;width:41;height:89" coordorigin="1933,1421" coordsize="41,89" path="m1968,1472l1968,1483,1967,1490,1965,1494,1963,1498,1959,1500,1954,1500,1951,1500,1948,1499,1946,1497,1944,1495,1943,1492,1942,1489,1941,1485,1940,1480,1940,1472,1940,1421,1933,1421,1933,1472,1933,1481,1949,1511,1954,1511,1959,1511,1964,1509,1967,1506,1970,1503,1972,1498,1973,1493,1974,1488,1975,1481,1975,1472,1975,1421,1968,1421,1968,1472xe" filled="f" stroked="t" strokeweight=".113pt" strokecolor="#FFFFFF">
                <v:path arrowok="t"/>
              </v:shape>
            </v:group>
            <v:group style="position:absolute;left:1983;top:1421;width:42;height:88" coordorigin="1983,1421" coordsize="42,88">
              <v:shape style="position:absolute;left:1983;top:1421;width:42;height:88" coordorigin="1983,1421" coordsize="42,88" path="m2007,1509l2007,1432,2024,1432,2024,1421,1983,1421,1983,1432,2000,1432,2000,1509,2007,1509xe" filled="f" stroked="t" strokeweight=".113pt" strokecolor="#FFFFFF">
                <v:path arrowok="t"/>
              </v:shape>
            </v:group>
            <v:group style="position:absolute;left:2028;top:1420;width:50;height:91" coordorigin="2028,1420" coordsize="50,91">
              <v:shape style="position:absolute;left:2028;top:1420;width:50;height:91" coordorigin="2028,1420" coordsize="50,91" path="m2031,1488l2048,1511,2053,1511,2058,1511,2079,1474,2079,1465,2079,1456,2067,1425,2063,1422,2058,1420,2053,1420,2046,1420,2040,1424,2035,1432,2031,1440,2028,1452,2028,1466,2028,1474,2029,1481,2031,1488xe" filled="f" stroked="t" strokeweight=".113pt" strokecolor="#FFFFFF">
                <v:path arrowok="t"/>
              </v:shape>
            </v:group>
            <v:group style="position:absolute;left:2035;top:1430;width:36;height:71" coordorigin="2035,1430" coordsize="36,71">
              <v:shape style="position:absolute;left:2035;top:1430;width:36;height:71" coordorigin="2035,1430" coordsize="36,71" path="m2041,1438l2044,1433,2049,1430,2054,1430,2057,1430,2060,1431,2063,1434,2066,1437,2068,1441,2069,1446,2071,1452,2071,1458,2071,1465,2071,1477,2070,1485,2066,1491,2063,1498,2059,1501,2053,1501,2048,1501,2044,1498,2041,1492,2037,1485,2035,1477,2035,1466,2035,1453,2037,1444,2041,1438xe" filled="f" stroked="t" strokeweight=".113pt" strokecolor="#FFFFFF">
                <v:path arrowok="t"/>
              </v:shape>
            </v:group>
            <v:group style="position:absolute;left:836;top:1486;width:46;height:81" coordorigin="836,1486" coordsize="46,81">
              <v:shape style="position:absolute;left:836;top:1486;width:46;height:81" coordorigin="836,1486" coordsize="46,81" path="m844,1567l844,1534,859,1534,868,1534,874,1531,877,1526,880,1522,882,1516,882,1509,882,1505,868,1486,866,1486,862,1486,858,1486,836,1486,836,1567,844,1567xe" filled="f" stroked="t" strokeweight=".113pt" strokecolor="#595B5E">
                <v:path arrowok="t"/>
              </v:shape>
            </v:group>
            <v:group style="position:absolute;left:844;top:1495;width:30;height:29" coordorigin="844,1495" coordsize="30,29">
              <v:shape style="position:absolute;left:844;top:1495;width:30;height:29" coordorigin="844,1495" coordsize="30,29" path="m844,1495l859,1495,863,1495,865,1495,874,1506,874,1509,874,1514,872,1518,870,1520,868,1523,864,1524,859,1524,844,1524,844,1495xe" filled="f" stroked="t" strokeweight=".113pt" strokecolor="#595B5E">
                <v:path arrowok="t"/>
              </v:shape>
            </v:group>
            <v:group style="position:absolute;left:890;top:1484;width:58;height:84" coordorigin="890,1484" coordsize="58,84">
              <v:shape style="position:absolute;left:890;top:1484;width:58;height:84" coordorigin="890,1484" coordsize="58,84" path="m893,1547l896,1554,899,1559,903,1562,908,1566,913,1568,919,1568,924,1568,948,1534,948,1526,948,1518,947,1511,944,1504,942,1498,938,1493,934,1489,929,1486,924,1484,919,1484,910,1484,903,1488,898,1496,892,1503,890,1514,890,1527,890,1534,891,1541,893,1547xe" filled="f" stroked="t" strokeweight=".113pt" strokecolor="#595B5E">
                <v:path arrowok="t"/>
              </v:shape>
            </v:group>
            <v:group style="position:absolute;left:898;top:1493;width:42;height:65" coordorigin="898,1493" coordsize="42,65">
              <v:shape style="position:absolute;left:898;top:1493;width:42;height:65" coordorigin="898,1493" coordsize="42,65" path="m904,1501l908,1496,913,1493,919,1493,923,1493,926,1495,930,1497,933,1500,935,1504,937,1509,939,1514,940,1520,940,1526,940,1537,938,1545,934,1550,930,1556,925,1559,919,1559,913,1559,908,1556,904,1550,900,1545,898,1537,898,1527,898,1515,900,1506,904,1501xe" filled="f" stroked="t" strokeweight=".113pt" strokecolor="#595B5E">
                <v:path arrowok="t"/>
              </v:shape>
            </v:group>
            <v:group style="position:absolute;left:953;top:1486;width:78;height:81" coordorigin="953,1486" coordsize="78,81">
              <v:shape style="position:absolute;left:953;top:1486;width:78;height:81" coordorigin="953,1486" coordsize="78,81" path="m977,1567l990,1505,990,1502,991,1499,992,1495,992,1496,992,1500,994,1505,1006,1567,1014,1567,1031,1486,1023,1486,1013,1538,1012,1544,1011,1550,1010,1555,1009,1546,1008,1537,1005,1527,997,1486,987,1486,975,1540,975,1542,974,1547,973,1555,972,1550,971,1544,970,1539,961,1486,953,1486,969,1567,977,1567xe" filled="f" stroked="t" strokeweight=".113pt" strokecolor="#595B5E">
                <v:path arrowok="t"/>
              </v:shape>
            </v:group>
            <v:group style="position:absolute;left:1038;top:1486;width:45;height:81" coordorigin="1038,1486" coordsize="45,81">
              <v:shape style="position:absolute;left:1038;top:1486;width:45;height:81" coordorigin="1038,1486" coordsize="45,81" path="m1084,1567l1084,1557,1047,1557,1047,1529,1080,1529,1080,1520,1047,1520,1047,1495,1082,1495,1082,1486,1038,1486,1038,1567,1084,1567xe" filled="f" stroked="t" strokeweight=".113pt" strokecolor="#595B5E">
                <v:path arrowok="t"/>
              </v:shape>
            </v:group>
            <v:group style="position:absolute;left:1095;top:1486;width:54;height:81" coordorigin="1095,1486" coordsize="54,81">
              <v:shape style="position:absolute;left:1095;top:1486;width:54;height:81" coordorigin="1095,1486" coordsize="54,81" path="m1103,1567l1103,1531,1112,1531,1115,1531,1130,1550,1139,1567,1149,1567,1138,1545,1127,1530,1132,1529,1137,1526,1140,1522,1142,1518,1144,1513,1144,1508,1144,1503,1127,1486,1122,1486,1095,1486,1095,1567,1103,1567xe" filled="f" stroked="t" strokeweight=".113pt" strokecolor="#595B5E">
                <v:path arrowok="t"/>
              </v:shape>
            </v:group>
            <v:group style="position:absolute;left:1103;top:1495;width:32;height:27" coordorigin="1103,1495" coordsize="32,27">
              <v:shape style="position:absolute;left:1103;top:1495;width:32;height:27" coordorigin="1103,1495" coordsize="32,27" path="m1103,1495l1122,1495,1127,1495,1130,1496,1132,1498,1134,1501,1135,1504,1135,1508,1135,1510,1135,1513,1134,1515,1133,1517,1131,1519,1129,1520,1127,1521,1124,1521,1120,1521,1103,1521,1103,1495xe" filled="f" stroked="t" strokeweight=".113pt" strokecolor="#595B5E">
                <v:path arrowok="t"/>
              </v:shape>
            </v:group>
            <v:group style="position:absolute;left:1745;top:2111;width:26;height:26" coordorigin="1745,2111" coordsize="26,26">
              <v:shape style="position:absolute;left:1745;top:2111;width:26;height:26" coordorigin="1745,2111" coordsize="26,26" path="m1768,2111l1748,2111,1745,2114,1745,2134,1748,2137,1768,2137,1771,2134,1771,2114,1768,2111xe" filled="t" fillcolor="#595B5E" stroked="f">
                <v:path arrowok="t"/>
                <v:fill type="solid"/>
              </v:shape>
            </v:group>
            <v:group style="position:absolute;left:1745;top:2189;width:26;height:26" coordorigin="1745,2189" coordsize="26,26">
              <v:shape style="position:absolute;left:1745;top:2189;width:26;height:26" coordorigin="1745,2189" coordsize="26,26" path="m1768,2189l1748,2189,1745,2191,1745,2212,1748,2214,1768,2214,1771,2212,1771,2191,1768,2189xe" filled="t" fillcolor="#595B5E" stroked="f">
                <v:path arrowok="t"/>
                <v:fill type="solid"/>
              </v:shape>
            </v:group>
            <v:group style="position:absolute;left:1538;top:2058;width:26;height:104" coordorigin="1538,2058" coordsize="26,104">
              <v:shape style="position:absolute;left:1538;top:2058;width:26;height:104" coordorigin="1538,2058" coordsize="26,104" path="m1559,2058l1538,2080,1538,2149,1564,2162,1564,2066,1562,2062,1559,2058xe" filled="t" fillcolor="#595B5E" stroked="f">
                <v:path arrowok="t"/>
                <v:fill type="solid"/>
              </v:shape>
            </v:group>
            <v:group style="position:absolute;left:1538;top:2164;width:26;height:103" coordorigin="1538,2164" coordsize="26,103">
              <v:shape style="position:absolute;left:1538;top:2164;width:26;height:103" coordorigin="1538,2164" coordsize="26,103" path="m1564,2164l1538,2177,1538,2246,1559,2267,1562,2264,1564,2260,1564,2164xe" filled="t" fillcolor="#595B5E" stroked="f">
                <v:path arrowok="t"/>
                <v:fill type="solid"/>
              </v:shape>
            </v:group>
            <v:group style="position:absolute;left:1591;top:2150;width:135;height:26" coordorigin="1591,2150" coordsize="135,26">
              <v:shape style="position:absolute;left:1591;top:2150;width:135;height:26" coordorigin="1591,2150" coordsize="135,26" path="m1701,2150l1618,2150,1591,2163,1618,2176,1701,2176,1727,2163,1701,2150xe" filled="t" fillcolor="#595B5E" stroked="f">
                <v:path arrowok="t"/>
                <v:fill type="solid"/>
              </v:shape>
            </v:group>
            <v:group style="position:absolute;left:1702;top:2058;width:26;height:104" coordorigin="1702,2058" coordsize="26,104">
              <v:shape style="position:absolute;left:1702;top:2058;width:26;height:104" coordorigin="1702,2058" coordsize="26,104" path="m1724,2058l1702,2080,1702,2149,1729,2162,1729,2066,1727,2062,1724,2058xe" filled="t" fillcolor="#595B5E" stroked="f">
                <v:path arrowok="t"/>
                <v:fill type="solid"/>
              </v:shape>
            </v:group>
            <v:group style="position:absolute;left:1596;top:2053;width:127;height:26" coordorigin="1596,2053" coordsize="127,26">
              <v:shape style="position:absolute;left:1596;top:2053;width:127;height:26" coordorigin="1596,2053" coordsize="127,26" path="m1715,2053l1603,2053,1599,2055,1596,2057,1618,2079,1701,2079,1723,2057,1720,2055,1715,2053xe" filled="t" fillcolor="#595B5E" stroked="f">
                <v:path arrowok="t"/>
                <v:fill type="solid"/>
              </v:shape>
            </v:group>
            <v:group style="position:absolute;left:1590;top:2164;width:26;height:104" coordorigin="1590,2164" coordsize="26,104">
              <v:shape style="position:absolute;left:1590;top:2164;width:26;height:104" coordorigin="1590,2164" coordsize="26,104" path="m1590,2164l1590,2260,1592,2264,1595,2267,1616,2246,1616,2177,1590,2164xe" filled="t" fillcolor="#595B5E" stroked="f">
                <v:path arrowok="t"/>
                <v:fill type="solid"/>
              </v:shape>
            </v:group>
            <v:group style="position:absolute;left:1596;top:2246;width:127;height:26" coordorigin="1596,2246" coordsize="127,26">
              <v:shape style="position:absolute;left:1596;top:2246;width:127;height:26" coordorigin="1596,2246" coordsize="127,26" path="m1701,2246l1618,2246,1596,2268,1599,2271,1603,2273,1715,2273,1719,2271,1723,2268,1701,2246xe" filled="t" fillcolor="#595B5E" stroked="f">
                <v:path arrowok="t"/>
                <v:fill type="solid"/>
              </v:shape>
            </v:group>
            <v:group style="position:absolute;left:1901;top:2058;width:26;height:104" coordorigin="1901,2058" coordsize="26,104">
              <v:shape style="position:absolute;left:1901;top:2058;width:26;height:104" coordorigin="1901,2058" coordsize="26,104" path="m1922,2058l1901,2080,1901,2149,1927,2162,1927,2066,1925,2062,1922,2058xe" filled="t" fillcolor="#595B5E" stroked="f">
                <v:path arrowok="t"/>
                <v:fill type="solid"/>
              </v:shape>
            </v:group>
            <v:group style="position:absolute;left:1794;top:2053;width:127;height:26" coordorigin="1794,2053" coordsize="127,26">
              <v:shape style="position:absolute;left:1794;top:2053;width:127;height:26" coordorigin="1794,2053" coordsize="127,26" path="m1914,2053l1801,2053,1797,2055,1794,2057,1816,2079,1899,2079,1921,2057,1918,2055,1914,2053xe" filled="t" fillcolor="#595B5E" stroked="f">
                <v:path arrowok="t"/>
                <v:fill type="solid"/>
              </v:shape>
            </v:group>
            <v:group style="position:absolute;left:1901;top:2164;width:26;height:103" coordorigin="1901,2164" coordsize="26,103">
              <v:shape style="position:absolute;left:1901;top:2164;width:26;height:103" coordorigin="1901,2164" coordsize="26,103" path="m1927,2164l1901,2177,1901,2246,1922,2267,1925,2264,1927,2260,1927,2164xe" filled="t" fillcolor="#595B5E" stroked="f">
                <v:path arrowok="t"/>
                <v:fill type="solid"/>
              </v:shape>
            </v:group>
            <v:group style="position:absolute;left:1788;top:2164;width:26;height:104" coordorigin="1788,2164" coordsize="26,104">
              <v:shape style="position:absolute;left:1788;top:2164;width:26;height:104" coordorigin="1788,2164" coordsize="26,104" path="m1788,2164l1788,2260,1790,2264,1793,2267,1815,2246,1815,2177,1788,2164xe" filled="t" fillcolor="#595B5E" stroked="f">
                <v:path arrowok="t"/>
                <v:fill type="solid"/>
              </v:shape>
            </v:group>
            <v:group style="position:absolute;left:1794;top:2246;width:127;height:26" coordorigin="1794,2246" coordsize="127,26">
              <v:shape style="position:absolute;left:1794;top:2246;width:127;height:26" coordorigin="1794,2246" coordsize="127,26" path="m1899,2246l1816,2246,1794,2268,1797,2271,1801,2273,1914,2273,1918,2271,1921,2268,1899,2246xe" filled="t" fillcolor="#595B5E" stroked="f">
                <v:path arrowok="t"/>
                <v:fill type="solid"/>
              </v:shape>
            </v:group>
            <v:group style="position:absolute;left:1788;top:2058;width:26;height:104" coordorigin="1788,2058" coordsize="26,104">
              <v:shape style="position:absolute;left:1788;top:2058;width:26;height:104" coordorigin="1788,2058" coordsize="26,104" path="m1793,2058l1790,2062,1788,2066,1788,2162,1815,2149,1815,2080,1793,2058xe" filled="t" fillcolor="#595B5E" stroked="f">
                <v:path arrowok="t"/>
                <v:fill type="solid"/>
              </v:shape>
            </v:group>
            <v:group style="position:absolute;left:2065;top:2058;width:26;height:104" coordorigin="2065,2058" coordsize="26,104">
              <v:shape style="position:absolute;left:2065;top:2058;width:26;height:104" coordorigin="2065,2058" coordsize="26,104" path="m2086,2058l2065,2080,2065,2149,2091,2162,2091,2066,2089,2062,2086,2058xe" filled="t" fillcolor="#595B5E" stroked="f">
                <v:path arrowok="t"/>
                <v:fill type="solid"/>
              </v:shape>
            </v:group>
            <v:group style="position:absolute;left:1959;top:2053;width:127;height:26" coordorigin="1959,2053" coordsize="127,26">
              <v:shape style="position:absolute;left:1959;top:2053;width:127;height:26" coordorigin="1959,2053" coordsize="127,26" path="m2078,2053l1966,2053,1962,2055,1959,2057,1980,2079,2064,2079,2085,2057,2082,2055,2078,2053xe" filled="t" fillcolor="#595B5E" stroked="f">
                <v:path arrowok="t"/>
                <v:fill type="solid"/>
              </v:shape>
            </v:group>
            <v:group style="position:absolute;left:2065;top:2164;width:26;height:103" coordorigin="2065,2164" coordsize="26,103">
              <v:shape style="position:absolute;left:2065;top:2164;width:26;height:103" coordorigin="2065,2164" coordsize="26,103" path="m2091,2164l2065,2177,2065,2246,2086,2267,2089,2264,2091,2260,2091,2164xe" filled="t" fillcolor="#595B5E" stroked="f">
                <v:path arrowok="t"/>
                <v:fill type="solid"/>
              </v:shape>
            </v:group>
            <v:group style="position:absolute;left:1952;top:2164;width:26;height:104" coordorigin="1952,2164" coordsize="26,104">
              <v:shape style="position:absolute;left:1952;top:2164;width:26;height:104" coordorigin="1952,2164" coordsize="26,104" path="m1952,2164l1952,2260,1954,2264,1957,2267,1979,2246,1979,2177,1952,2164xe" filled="t" fillcolor="#595B5E" stroked="f">
                <v:path arrowok="t"/>
                <v:fill type="solid"/>
              </v:shape>
            </v:group>
            <v:group style="position:absolute;left:1958;top:2246;width:127;height:26" coordorigin="1958,2246" coordsize="127,26">
              <v:shape style="position:absolute;left:1958;top:2246;width:127;height:26" coordorigin="1958,2246" coordsize="127,26" path="m2064,2246l1980,2246,1958,2268,1962,2271,1966,2273,2078,2273,2082,2271,2085,2268,2064,2246xe" filled="t" fillcolor="#595B5E" stroked="f">
                <v:path arrowok="t"/>
                <v:fill type="solid"/>
              </v:shape>
            </v:group>
            <v:group style="position:absolute;left:1952;top:2058;width:26;height:104" coordorigin="1952,2058" coordsize="26,104">
              <v:shape style="position:absolute;left:1952;top:2058;width:26;height:104" coordorigin="1952,2058" coordsize="26,104" path="m1957,2058l1954,2062,1952,2066,1952,2162,1979,2149,1979,2080,1957,2058xe" filled="t" fillcolor="#595B5E" stroked="f">
                <v:path arrowok="t"/>
                <v:fill type="solid"/>
              </v:shape>
            </v:group>
            <v:group style="position:absolute;left:1229;top:1936;width:95;height:94" coordorigin="1229,1936" coordsize="95,94">
              <v:shape style="position:absolute;left:1229;top:1936;width:95;height:94" coordorigin="1229,1936" coordsize="95,94" path="m1276,1936l1255,1941,1238,1955,1229,1975,1233,2000,1244,2019,1260,2030,1288,2028,1308,2019,1320,2004,1320,2002,1288,2002,1272,1986,1272,1951,1309,1951,1306,1947,1287,1937,1276,1936xe" filled="t" fillcolor="#595B5E" stroked="f">
                <v:path arrowok="t"/>
                <v:fill type="solid"/>
              </v:shape>
              <v:shape style="position:absolute;left:1229;top:1936;width:95;height:94" coordorigin="1229,1936" coordsize="95,94" path="m1309,1951l1280,1951,1280,1983,1294,1996,1288,2002,1320,2002,1324,1986,1319,1964,1309,1951xe" filled="t" fillcolor="#595B5E" stroked="f">
                <v:path arrowok="t"/>
                <v:fill type="solid"/>
              </v:shape>
            </v:group>
            <v:group style="position:absolute;left:1228;top:2045;width:64;height:81" coordorigin="1228,2045" coordsize="64,81">
              <v:shape style="position:absolute;left:1228;top:2045;width:64;height:81" coordorigin="1228,2045" coordsize="64,81" path="m1237,2125l1245,2101,1274,2101,1281,2125,1292,2125,1264,2045,1254,2045,1228,2125,1237,2125xe" filled="f" stroked="t" strokeweight=".113pt" strokecolor="#595B5E">
                <v:path arrowok="t"/>
              </v:shape>
            </v:group>
            <v:group style="position:absolute;left:1247;top:2053;width:23;height:39" coordorigin="1247,2053" coordsize="23,39">
              <v:shape style="position:absolute;left:1247;top:2053;width:23;height:39" coordorigin="1247,2053" coordsize="23,39" path="m1255,2068l1257,2063,1258,2058,1259,2053,1260,2057,1261,2063,1264,2070,1271,2092,1247,2092,1255,2068xe" filled="f" stroked="t" strokeweight=".113pt" strokecolor="#595B5E">
                <v:path arrowok="t"/>
              </v:shape>
            </v:group>
            <v:group style="position:absolute;left:1299;top:2045;width:65;height:81" coordorigin="1299,2045" coordsize="65,81">
              <v:shape style="position:absolute;left:1299;top:2045;width:65;height:81" coordorigin="1299,2045" coordsize="65,81" path="m1308,2125l1308,2057,1327,2125,1336,2125,1356,2058,1356,2125,1364,2125,1364,2045,1352,2045,1336,2101,1334,2106,1333,2111,1332,2114,1331,2111,1330,2107,1329,2102,1312,2045,1299,2045,1299,2125,1308,2125xe" filled="f" stroked="t" strokeweight=".113pt" strokecolor="#595B5E">
                <v:path arrowok="t"/>
              </v:shape>
            </v:group>
            <v:group style="position:absolute;left:2297;top:56;width:2;height:5537" coordorigin="2297,56" coordsize="2,5537">
              <v:shape style="position:absolute;left:2297;top:56;width:2;height:5537" coordorigin="2297,56" coordsize="0,5537" path="m2297,5593l2297,56e" filled="f" stroked="t" strokeweight=".25pt" strokecolor="#050100">
                <v:path arrowok="t"/>
              </v:shape>
            </v:group>
            <v:group style="position:absolute;left:2313;top:56;width:2;height:5537" coordorigin="2313,56" coordsize="2,5537">
              <v:shape style="position:absolute;left:2313;top:56;width:2;height:5537" coordorigin="2313,56" coordsize="0,5537" path="m2313,5593l2313,56e" filled="f" stroked="t" strokeweight=".25pt" strokecolor="#050100">
                <v:path arrowok="t"/>
              </v:shape>
            </v:group>
            <v:group style="position:absolute;left:711;top:-70;width:1469;height:2" coordorigin="711,-70" coordsize="1469,2">
              <v:shape style="position:absolute;left:711;top:-70;width:1469;height:2" coordorigin="711,-70" coordsize="1469,0" path="m711,-70l2180,-70e" filled="f" stroked="t" strokeweight=".25pt" strokecolor="#050100">
                <v:path arrowok="t"/>
              </v:shape>
            </v:group>
            <v:group style="position:absolute;left:712;top:5707;width:1469;height:2" coordorigin="712,5707" coordsize="1469,2">
              <v:shape style="position:absolute;left:712;top:5707;width:1469;height:2" coordorigin="712,5707" coordsize="1469,0" path="m712,5707l2181,5707e" filled="f" stroked="t" strokeweight=".25pt" strokecolor="#050100">
                <v:path arrowok="t"/>
              </v:shape>
            </v:group>
            <v:group style="position:absolute;left:1524;top:2644;width:635;height:356" coordorigin="1524,2644" coordsize="635,356">
              <v:shape style="position:absolute;left:1524;top:2644;width:635;height:356" coordorigin="1524,2644" coordsize="635,356" path="m2160,2919l2137,2975,2082,3000,1557,3000,1549,3000,1540,2997,1534,2990,1527,2984,1524,2976,1524,2968,1524,2676,1524,2668,1527,2659,1534,2653,1540,2647,1549,2644,1557,2644,2079,2644,2134,2666,2160,2721,2160,2919xe" filled="f" stroked="t" strokeweight=".423pt" strokecolor="#BA6769">
                <v:path arrowok="t"/>
              </v:shape>
            </v:group>
            <v:group style="position:absolute;left:1601;top:2763;width:496;height:109" coordorigin="1601,2763" coordsize="496,109">
              <v:shape style="position:absolute;left:1601;top:2763;width:496;height:109" coordorigin="1601,2763" coordsize="496,109" path="m2040,2765l2039,2870,2040,2870,2040,2871,2051,2871,2051,2823,2090,2823,2091,2811,2051,2810,2051,2778,2096,2778,2097,2766,2040,2765xe" filled="t" fillcolor="#6B6E74" stroked="f">
                <v:path arrowok="t"/>
                <v:fill type="solid"/>
              </v:shape>
              <v:shape style="position:absolute;left:1601;top:2763;width:496;height:109" coordorigin="1601,2763" coordsize="496,109" path="m2090,2823l2051,2823,2090,2824,2090,2823xe" filled="t" fillcolor="#6B6E74" stroked="f">
                <v:path arrowok="t"/>
                <v:fill type="solid"/>
              </v:shape>
              <v:shape style="position:absolute;left:1601;top:2763;width:496;height:109" coordorigin="1601,2763" coordsize="496,109" path="m2096,2778l2051,2778,2096,2779,2096,2778xe" filled="t" fillcolor="#6B6E74" stroked="f">
                <v:path arrowok="t"/>
                <v:fill type="solid"/>
              </v:shape>
              <v:shape style="position:absolute;left:1601;top:2763;width:496;height:109" coordorigin="1601,2763" coordsize="496,109" path="m1969,2765l1968,2870,1969,2870,1969,2871,1980,2871,1980,2823,2019,2823,2019,2811,1980,2810,1980,2778,2025,2778,2025,2766,1969,2765xe" filled="t" fillcolor="#6B6E74" stroked="f">
                <v:path arrowok="t"/>
                <v:fill type="solid"/>
              </v:shape>
              <v:shape style="position:absolute;left:1601;top:2763;width:496;height:109" coordorigin="1601,2763" coordsize="496,109" path="m2019,2823l1980,2823,2019,2824,2019,2823xe" filled="t" fillcolor="#6B6E74" stroked="f">
                <v:path arrowok="t"/>
                <v:fill type="solid"/>
              </v:shape>
              <v:shape style="position:absolute;left:1601;top:2763;width:496;height:109" coordorigin="1601,2763" coordsize="496,109" path="m2025,2778l1980,2778,2025,2779,2025,2778xe" filled="t" fillcolor="#6B6E74" stroked="f">
                <v:path arrowok="t"/>
                <v:fill type="solid"/>
              </v:shape>
              <v:shape style="position:absolute;left:1601;top:2763;width:496;height:109" coordorigin="1601,2763" coordsize="496,109" path="m1922,2763l1902,2763,1892,2768,1884,2778,1876,2795,1873,2816,1873,2829,1875,2837,1878,2846,1881,2854,1886,2861,1892,2865,1899,2870,1906,2873,1921,2873,1928,2871,1934,2866,1941,2862,1942,2860,1906,2860,1899,2856,1889,2842,1886,2832,1886,2804,1889,2793,1894,2786,1900,2780,1906,2777,1942,2777,1941,2775,1929,2766,1922,2763xe" filled="t" fillcolor="#6B6E74" stroked="f">
                <v:path arrowok="t"/>
                <v:fill type="solid"/>
              </v:shape>
              <v:shape style="position:absolute;left:1601;top:2763;width:496;height:109" coordorigin="1601,2763" coordsize="496,109" path="m1942,2777l1919,2777,1924,2778,1933,2785,1941,2832,1939,2842,1934,2849,1928,2856,1922,2860,1942,2860,1946,2855,1949,2847,1953,2838,1954,2829,1954,2808,1953,2798,1949,2790,1946,2782,1942,2777xe" filled="t" fillcolor="#6B6E74" stroked="f">
                <v:path arrowok="t"/>
                <v:fill type="solid"/>
              </v:shape>
              <v:shape style="position:absolute;left:1601;top:2763;width:496;height:109" coordorigin="1601,2763" coordsize="496,109" path="m1836,2763l1827,2763,1802,2873,1812,2873,1836,2763xe" filled="t" fillcolor="#6B6E74" stroked="f">
                <v:path arrowok="t"/>
                <v:fill type="solid"/>
              </v:shape>
              <v:shape style="position:absolute;left:1601;top:2763;width:496;height:109" coordorigin="1601,2763" coordsize="496,109" path="m1695,2765l1695,2870,1695,2870,1695,2871,1706,2871,1707,2791,1721,2791,1707,2766,1695,2765xe" filled="t" fillcolor="#6B6E74" stroked="f">
                <v:path arrowok="t"/>
                <v:fill type="solid"/>
              </v:shape>
              <v:shape style="position:absolute;left:1601;top:2763;width:496;height:109" coordorigin="1601,2763" coordsize="496,109" path="m1721,2791l1707,2791,1749,2871,1761,2871,1761,2845,1750,2845,1721,2791xe" filled="t" fillcolor="#6B6E74" stroked="f">
                <v:path arrowok="t"/>
                <v:fill type="solid"/>
              </v:shape>
              <v:shape style="position:absolute;left:1601;top:2763;width:496;height:109" coordorigin="1601,2763" coordsize="496,109" path="m1751,2765l1750,2845,1761,2845,1762,2766,1751,2765xe" filled="t" fillcolor="#6B6E74" stroked="f">
                <v:path arrowok="t"/>
                <v:fill type="solid"/>
              </v:shape>
              <v:shape style="position:absolute;left:1601;top:2763;width:496;height:109" coordorigin="1601,2763" coordsize="496,109" path="m1649,2763l1629,2763,1620,2768,1612,2778,1604,2795,1601,2816,1601,2829,1633,2873,1649,2873,1656,2871,1662,2866,1668,2862,1670,2860,1633,2860,1627,2856,1616,2842,1613,2832,1613,2804,1616,2793,1622,2786,1627,2780,1634,2777,1670,2777,1669,2775,1663,2770,1656,2766,1649,2763xe" filled="t" fillcolor="#6B6E74" stroked="f">
                <v:path arrowok="t"/>
                <v:fill type="solid"/>
              </v:shape>
              <v:shape style="position:absolute;left:1601;top:2763;width:496;height:109" coordorigin="1601,2763" coordsize="496,109" path="m1670,2777l1647,2777,1652,2778,1656,2782,1660,2785,1664,2790,1666,2796,1668,2802,1669,2808,1669,2832,1667,2842,1661,2849,1656,2856,1649,2860,1670,2860,1673,2855,1677,2847,1680,2838,1682,2829,1682,2808,1680,2798,1677,2790,1674,2782,1670,2777xe" filled="t" fillcolor="#6B6E74" stroked="f">
                <v:path arrowok="t"/>
                <v:fill type="solid"/>
              </v:shape>
            </v:group>
            <v:group style="position:absolute;left:723;top:2650;width:616;height:344" coordorigin="723,2650" coordsize="616,344">
              <v:shape style="position:absolute;left:723;top:2650;width:616;height:344" coordorigin="723,2650" coordsize="616,344" path="m1339,2963l1339,2971,1336,2979,1329,2985,1323,2991,1315,2994,1307,2994,801,2994,743,2964,723,2728,725,2708,771,2658,1307,2650,1315,2650,1323,2653,1329,2659,1336,2665,1339,2673,1339,2681,1339,2963xe" filled="f" stroked="t" strokeweight=".25pt" strokecolor="#050100">
                <v:path arrowok="t"/>
              </v:shape>
            </v:group>
            <v:group style="position:absolute;left:1470;top:3288;width:539;height:259" coordorigin="1470,3288" coordsize="539,259">
              <v:shape style="position:absolute;left:1470;top:3288;width:539;height:259" coordorigin="1470,3288" coordsize="539,259" path="m1503,3288l1482,3295,1471,3314,1470,3514,1478,3535,1496,3546,1977,3547,1998,3540,2009,3521,2010,3320,2002,3300,1984,3288,1503,3288xe" filled="t" fillcolor="#D3D4D6" stroked="f">
                <v:path arrowok="t"/>
                <v:fill type="solid"/>
              </v:shape>
            </v:group>
            <v:group style="position:absolute;left:1470;top:3288;width:539;height:259" coordorigin="1470,3288" coordsize="539,259">
              <v:shape style="position:absolute;left:1470;top:3288;width:539;height:259" coordorigin="1470,3288" coordsize="539,259" path="m2010,3320l2002,3300,1984,3288,1503,3288,1482,3295,1471,3314,1470,3514,1478,3535,1496,3546,1977,3547,1998,3539,2009,3521,2010,3320xe" filled="f" stroked="t" strokeweight=".996pt" strokecolor="#BFC6CD">
                <v:path arrowok="t"/>
              </v:shape>
            </v:group>
            <v:group style="position:absolute;left:823;top:3280;width:539;height:259" coordorigin="823,3280" coordsize="539,259">
              <v:shape style="position:absolute;left:823;top:3280;width:539;height:259" coordorigin="823,3280" coordsize="539,259" path="m856,3280l835,3287,824,3306,823,3507,831,3527,849,3538,1330,3539,1351,3532,1362,3513,1363,3312,1355,3292,1337,3281,856,3280xe" filled="t" fillcolor="#D3D4D6" stroked="f">
                <v:path arrowok="t"/>
                <v:fill type="solid"/>
              </v:shape>
            </v:group>
            <v:group style="position:absolute;left:823;top:3280;width:539;height:259" coordorigin="823,3280" coordsize="539,259">
              <v:shape style="position:absolute;left:823;top:3280;width:539;height:259" coordorigin="823,3280" coordsize="539,259" path="m1363,3312l1355,3292,1337,3281,856,3280,835,3287,824,3306,823,3507,831,3527,849,3538,1330,3539,1351,3532,1362,3513,1363,3312xe" filled="f" stroked="t" strokeweight=".996pt" strokecolor="#BFC6CD">
                <v:path arrowok="t"/>
              </v:shape>
              <v:shape style="position:absolute;left:820;top:3666;width:1216;height:864" type="#_x0000_t75">
                <v:imagedata r:id="rId168" o:title=""/>
              </v:shape>
            </v:group>
            <v:group style="position:absolute;left:723;top:1333;width:516;height:385" coordorigin="723,1333" coordsize="516,385">
              <v:shape style="position:absolute;left:723;top:1333;width:516;height:385" coordorigin="723,1333" coordsize="516,385" path="m1239,1525l1219,1600,1180,1647,1126,1684,1059,1709,983,1718,957,1717,882,1703,819,1675,769,1635,729,1567,723,1529,724,1509,753,1436,797,1391,855,1358,925,1338,976,1333,1003,1334,1077,1348,1142,1376,1192,1415,1232,1482,1239,1525xe" filled="f" stroked="t" strokeweight=".698pt" strokecolor="#000000">
                <v:path arrowok="t"/>
              </v:shape>
            </v:group>
            <v:group style="position:absolute;left:848;top:2763;width:84;height:114" coordorigin="848,2763" coordsize="84,114">
              <v:shape style="position:absolute;left:848;top:2763;width:84;height:114" coordorigin="848,2763" coordsize="84,114" path="m927,2841l929,2834,930,2826,930,2817,930,2807,928,2798,925,2790,922,2781,917,2775,911,2770,904,2766,897,2763,889,2763,881,2763,874,2766,868,2770,862,2774,857,2781,853,2789,850,2798,848,2807,848,2818,848,2828,850,2837,853,2845,857,2854,862,2860,868,2865,874,2869,881,2871,889,2871,897,2871,904,2869,910,2865,916,2871,922,2875,928,2878,932,2868,927,2866,922,2863,917,2859,921,2853,925,2847,927,2841xe" filled="f" stroked="t" strokeweight=".15pt" strokecolor="#6D6E75">
                <v:path arrowok="t"/>
              </v:shape>
            </v:group>
            <v:group style="position:absolute;left:860;top:2775;width:59;height:84" coordorigin="860,2775" coordsize="59,84">
              <v:shape style="position:absolute;left:860;top:2775;width:59;height:84" coordorigin="860,2775" coordsize="59,84" path="m889,2851l893,2852,897,2854,901,2857,897,2859,893,2860,889,2860,881,2860,874,2856,868,2849,863,2841,860,2831,860,2818,860,2803,863,2793,868,2786,874,2779,881,2775,889,2775,895,2775,900,2777,905,2781,909,2784,912,2789,915,2795,917,2802,918,2809,918,2817,918,2832,915,2843,908,2851,904,2846,899,2843,892,2841,889,2851xe" filled="f" stroked="t" strokeweight=".15pt" strokecolor="#6D6E75">
                <v:path arrowok="t"/>
              </v:shape>
            </v:group>
            <v:group style="position:absolute;left:946;top:2765;width:67;height:106" coordorigin="946,2765" coordsize="67,106">
              <v:shape style="position:absolute;left:946;top:2765;width:67;height:106" coordorigin="946,2765" coordsize="67,106" path="m1002,2826l1002,2839,1000,2848,996,2852,993,2857,987,2859,978,2859,974,2859,959,2846,958,2841,957,2835,957,2826,957,2765,946,2765,946,2826,946,2837,971,2871,979,2871,988,2871,1010,2851,1012,2844,1013,2836,1013,2826,1013,2765,1002,2765,1002,2826xe" filled="f" stroked="t" strokeweight=".15pt" strokecolor="#6D6E75">
                <v:path arrowok="t"/>
              </v:shape>
            </v:group>
            <v:group style="position:absolute;left:1039;top:2764;width:2;height:107" coordorigin="1039,2764" coordsize="2,107">
              <v:shape style="position:absolute;left:1039;top:2764;width:2;height:107" coordorigin="1039,2764" coordsize="0,107" path="m1039,2764l1039,2871e" filled="f" stroked="t" strokeweight=".816pt" strokecolor="#6D6E75">
                <v:path arrowok="t"/>
              </v:shape>
            </v:group>
            <v:group style="position:absolute;left:1065;top:2765;width:64;height:104" coordorigin="1065,2765" coordsize="64,104">
              <v:shape style="position:absolute;left:1065;top:2765;width:64;height:104" coordorigin="1065,2765" coordsize="64,104" path="m1129,2870l1129,2857,1077,2857,1077,2822,1124,2822,1124,2810,1077,2810,1077,2778,1127,2778,1127,2765,1065,2765,1065,2870,1129,2870xe" filled="f" stroked="t" strokeweight=".15pt" strokecolor="#6D6E75">
                <v:path arrowok="t"/>
              </v:shape>
            </v:group>
            <v:group style="position:absolute;left:1139;top:2765;width:68;height:104" coordorigin="1139,2765" coordsize="68,104">
              <v:shape style="position:absolute;left:1139;top:2765;width:68;height:104" coordorigin="1139,2765" coordsize="68,104" path="m1178,2870l1178,2778,1206,2778,1206,2765,1139,2765,1139,2778,1167,2778,1167,2870,1178,2870xe" filled="f" stroked="t" strokeweight=".15pt" strokecolor="#6D6E75">
                <v:path arrowok="t"/>
              </v:shape>
            </v:group>
            <v:group style="position:absolute;left:487;top:113;width:2;height:4313" coordorigin="487,113" coordsize="2,4313">
              <v:shape style="position:absolute;left:487;top:113;width:2;height:4313" coordorigin="487,113" coordsize="0,4313" path="m487,113l487,4426e" filled="f" stroked="t" strokeweight=".698pt" strokecolor="#34418C">
                <v:path arrowok="t"/>
              </v:shape>
            </v:group>
            <v:group style="position:absolute;left:495;top:4432;width:352;height:2" coordorigin="495,4432" coordsize="352,2">
              <v:shape style="position:absolute;left:495;top:4432;width:352;height:2" coordorigin="495,4432" coordsize="352,0" path="m495,4432l847,4432e" filled="f" stroked="t" strokeweight=".698pt" strokecolor="#34418C">
                <v:path arrowok="t"/>
              </v:shape>
            </v:group>
            <v:group style="position:absolute;left:2612;top:81;width:674;height:462" coordorigin="2612,81" coordsize="674,462">
              <v:shape style="position:absolute;left:2612;top:81;width:674;height:462" coordorigin="2612,81" coordsize="674,462" path="m2678,81l2622,112,2612,478,2615,500,2626,519,2642,533,2662,542,3219,544,3241,540,3260,529,3275,513,3283,493,3285,147,3281,125,3271,106,3255,92,3234,83,2678,81xe" filled="t" fillcolor="#595B5E" stroked="f">
                <v:path arrowok="t"/>
                <v:fill type="solid"/>
              </v:shape>
            </v:group>
            <v:group style="position:absolute;left:2612;top:81;width:673;height:462" coordorigin="2612,81" coordsize="673,462">
              <v:shape style="position:absolute;left:2612;top:81;width:673;height:462" coordorigin="2612,81" coordsize="673,462" path="m2678,81l2622,112,2612,415,2612,480,2642,533,3219,544,3241,540,3260,529,3275,513,3283,493,3285,194,3285,146,3255,92,2678,81xe" filled="t" fillcolor="#595B5E" stroked="f">
                <v:path arrowok="t"/>
                <v:fill type="solid"/>
              </v:shape>
            </v:group>
            <v:group style="position:absolute;left:2612;top:82;width:673;height:462" coordorigin="2612,82" coordsize="673,462">
              <v:shape style="position:absolute;left:2612;top:82;width:673;height:462" coordorigin="2612,82" coordsize="673,462" path="m2768,82l2677,82,2656,85,2637,96,2622,112,2613,132,2612,467,2612,483,2646,536,3219,544,3241,540,3260,529,3275,514,3283,494,3285,142,3280,121,3268,103,3251,89,3230,82,2768,82xe" filled="t" fillcolor="#595B5E" stroked="f">
                <v:path arrowok="t"/>
                <v:fill type="solid"/>
              </v:shape>
            </v:group>
            <v:group style="position:absolute;left:2612;top:81;width:674;height:462" coordorigin="2612,81" coordsize="674,462">
              <v:shape style="position:absolute;left:2612;top:81;width:674;height:462" coordorigin="2612,81" coordsize="674,462" path="m2678,81l2622,112,2612,478,2615,500,2626,519,2642,533,2662,542,3219,544,3241,540,3260,529,3275,513,3283,493,3285,147,3281,125,3271,106,3255,92,3234,83,2678,81xe" filled="t" fillcolor="#C3C3C4" stroked="f">
                <v:path arrowok="t"/>
                <v:fill type="solid"/>
              </v:shape>
            </v:group>
            <v:group style="position:absolute;left:2612;top:81;width:674;height:462" coordorigin="2612,81" coordsize="674,462">
              <v:shape style="position:absolute;left:2612;top:81;width:674;height:462" coordorigin="2612,81" coordsize="674,462" path="m3285,147l3255,92,2678,81,2655,85,2636,96,2622,112,2613,132,2612,478,2615,500,2626,519,2642,533,2662,542,3219,544,3241,540,3260,529,3275,513,3283,493,3285,147xe" filled="f" stroked="t" strokeweight=".423pt" strokecolor="#A0A3A8">
                <v:path arrowok="t"/>
              </v:shape>
            </v:group>
            <v:group style="position:absolute;left:2710;top:233;width:486;height:161" coordorigin="2710,233" coordsize="486,161">
              <v:shape style="position:absolute;left:2710;top:233;width:486;height:161" coordorigin="2710,233" coordsize="486,161" path="m3111,233l3110,390,3111,390,3111,392,3124,392,3125,321,3164,321,3162,320,3171,318,3177,313,3181,306,3183,302,3125,302,3125,252,3183,252,3181,246,3177,240,3173,238,3168,234,3161,233,3111,233xe" filled="t" fillcolor="#595B5E" stroked="f">
                <v:path arrowok="t"/>
                <v:fill type="solid"/>
              </v:shape>
              <v:shape style="position:absolute;left:2710;top:233;width:486;height:161" coordorigin="2710,233" coordsize="486,161" path="m3164,321l3125,321,3138,322,3141,322,3143,323,3144,323,3146,324,3148,325,3150,327,3151,329,3177,391,3194,392,3196,392,3175,339,3172,332,3168,327,3167,324,3165,322,3164,321xe" filled="t" fillcolor="#595B5E" stroked="f">
                <v:path arrowok="t"/>
                <v:fill type="solid"/>
              </v:shape>
              <v:shape style="position:absolute;left:2710;top:233;width:486;height:161" coordorigin="2710,233" coordsize="486,161" path="m3183,252l3126,252,3153,253,3160,253,3164,255,3170,264,3172,270,3172,282,3156,302,3183,302,3185,298,3187,288,3187,268,3186,260,3183,252xe" filled="t" fillcolor="#595B5E" stroked="f">
                <v:path arrowok="t"/>
                <v:fill type="solid"/>
              </v:shape>
              <v:shape style="position:absolute;left:2710;top:233;width:486;height:161" coordorigin="2710,233" coordsize="486,161" path="m3024,233l3023,390,3024,390,3024,392,3094,392,3095,372,3036,371,3038,319,3088,319,3090,301,3036,299,3038,253,3092,253,3093,234,3024,233xe" filled="t" fillcolor="#595B5E" stroked="f">
                <v:path arrowok="t"/>
                <v:fill type="solid"/>
              </v:shape>
              <v:shape style="position:absolute;left:2710;top:233;width:486;height:161" coordorigin="2710,233" coordsize="486,161" path="m3088,319l3038,319,3088,320,3088,319xe" filled="t" fillcolor="#595B5E" stroked="f">
                <v:path arrowok="t"/>
                <v:fill type="solid"/>
              </v:shape>
              <v:shape style="position:absolute;left:2710;top:233;width:486;height:161" coordorigin="2710,233" coordsize="486,161" path="m3092,253l3038,253,3092,254,3092,253xe" filled="t" fillcolor="#595B5E" stroked="f">
                <v:path arrowok="t"/>
                <v:fill type="solid"/>
              </v:shape>
              <v:shape style="position:absolute;left:2710;top:233;width:486;height:161" coordorigin="2710,233" coordsize="486,161" path="m2930,390l2917,390,2917,392,2929,392,2930,390xe" filled="t" fillcolor="#595B5E" stroked="f">
                <v:path arrowok="t"/>
                <v:fill type="solid"/>
              </v:shape>
              <v:shape style="position:absolute;left:2710;top:233;width:486;height:161" coordorigin="2710,233" coordsize="486,161" path="m2966,262l2952,262,2952,265,2953,269,2973,391,2987,392,2993,357,2981,357,2978,338,2975,317,2966,262xe" filled="t" fillcolor="#595B5E" stroked="f">
                <v:path arrowok="t"/>
                <v:fill type="solid"/>
              </v:shape>
              <v:shape style="position:absolute;left:2710;top:233;width:486;height:161" coordorigin="2710,233" coordsize="486,161" path="m2892,233l2890,233,2915,391,2917,390,2930,390,2935,358,2923,358,2921,344,2906,234,2892,233xe" filled="t" fillcolor="#595B5E" stroked="f">
                <v:path arrowok="t"/>
                <v:fill type="solid"/>
              </v:shape>
              <v:shape style="position:absolute;left:2710;top:233;width:486;height:161" coordorigin="2710,233" coordsize="486,161" path="m2945,233l2926,340,2923,358,2935,358,2952,265,2952,262,2966,262,2961,234,2945,233xe" filled="t" fillcolor="#595B5E" stroked="f">
                <v:path arrowok="t"/>
                <v:fill type="solid"/>
              </v:shape>
              <v:shape style="position:absolute;left:2710;top:233;width:486;height:161" coordorigin="2710,233" coordsize="486,161" path="m3014,233l3000,233,2984,334,2981,350,2981,357,2993,357,3014,233xe" filled="t" fillcolor="#595B5E" stroked="f">
                <v:path arrowok="t"/>
                <v:fill type="solid"/>
              </v:shape>
              <v:shape style="position:absolute;left:2710;top:233;width:486;height:161" coordorigin="2710,233" coordsize="486,161" path="m2849,230l2840,230,2821,236,2807,253,2800,269,2795,288,2794,310,2795,332,2822,391,2830,394,2848,394,2856,391,2871,378,2873,374,2831,374,2824,369,2818,359,2812,342,2809,321,2810,294,2814,275,2824,255,2832,251,2873,251,2871,248,2864,241,2857,234,2849,230xe" filled="t" fillcolor="#595B5E" stroked="f">
                <v:path arrowok="t"/>
                <v:fill type="solid"/>
              </v:shape>
              <v:shape style="position:absolute;left:2710;top:233;width:486;height:161" coordorigin="2710,233" coordsize="486,161" path="m2873,251l2846,251,2851,253,2860,263,2864,270,2866,280,2869,289,2870,300,2870,313,2848,374,2873,374,2876,368,2880,355,2884,337,2886,316,2885,294,2882,275,2877,258,2873,251xe" filled="t" fillcolor="#595B5E" stroked="f">
                <v:path arrowok="t"/>
                <v:fill type="solid"/>
              </v:shape>
              <v:shape style="position:absolute;left:2710;top:233;width:486;height:161" coordorigin="2710,233" coordsize="486,161" path="m2711,233l2710,390,2711,390,2711,392,2724,392,2725,327,2764,327,2771,324,2776,314,2780,307,2725,307,2725,253,2780,253,2779,251,2761,235,2758,234,2753,233,2711,233xe" filled="t" fillcolor="#595B5E" stroked="f">
                <v:path arrowok="t"/>
                <v:fill type="solid"/>
              </v:shape>
              <v:shape style="position:absolute;left:2710;top:233;width:486;height:161" coordorigin="2710,233" coordsize="486,161" path="m2764,327l2725,327,2748,328,2761,328,2764,327xe" filled="t" fillcolor="#595B5E" stroked="f">
                <v:path arrowok="t"/>
                <v:fill type="solid"/>
              </v:shape>
              <v:shape style="position:absolute;left:2710;top:233;width:486;height:161" coordorigin="2710,233" coordsize="486,161" path="m2780,253l2725,253,2748,254,2753,254,2757,255,2762,257,2764,259,2766,264,2768,268,2769,274,2769,289,2767,296,2764,300,2761,305,2756,307,2780,307,2782,304,2784,293,2784,272,2783,264,2780,253xe" filled="t" fillcolor="#595B5E" stroked="f">
                <v:path arrowok="t"/>
                <v:fill type="solid"/>
              </v:shape>
            </v:group>
            <v:group style="position:absolute;left:3104;top:418;width:506;height:465" coordorigin="3104,418" coordsize="506,465">
              <v:shape style="position:absolute;left:3104;top:418;width:506;height:465" coordorigin="3104,418" coordsize="506,465" path="m3196,659l3174,662,3156,668,3147,678,3155,695,3169,709,3188,722,3207,734,3223,745,3283,797,3337,833,3414,846,3423,846,3421,854,3422,870,3430,882,3444,879,3504,856,3553,817,3594,766,3610,725,3610,712,3605,701,3593,695,3574,694,3570,688,3566,673,3566,668,3268,668,3238,662,3219,659,3196,659xe" filled="t" fillcolor="#41529A" stroked="f">
                <v:path arrowok="t"/>
                <v:fill type="solid"/>
              </v:shape>
              <v:shape style="position:absolute;left:3104;top:418;width:506;height:465" coordorigin="3104,418" coordsize="506,465" path="m3122,418l3106,440,3104,459,3107,473,3110,479,3264,666,3268,668,3566,668,3555,602,3281,553,3164,433,3158,428,3142,420,3122,418xe" filled="t" fillcolor="#41529A" stroked="f">
                <v:path arrowok="t"/>
                <v:fill type="solid"/>
              </v:shape>
              <v:shape style="position:absolute;left:3104;top:418;width:506;height:465" coordorigin="3104,418" coordsize="506,465" path="m3317,509l3303,510,3292,516,3284,530,3281,553,3528,553,3526,550,3516,535,3506,521,3352,521,3349,520,3341,516,3330,512,3317,509xe" filled="t" fillcolor="#41529A" stroked="f">
                <v:path arrowok="t"/>
                <v:fill type="solid"/>
              </v:shape>
              <v:shape style="position:absolute;left:3104;top:418;width:506;height:465" coordorigin="3104,418" coordsize="506,465" path="m3377,474l3365,476,3356,483,3351,497,3352,521,3506,521,3505,520,3410,481,3402,479,3390,476,3377,474xe" filled="t" fillcolor="#41529A" stroked="f">
                <v:path arrowok="t"/>
                <v:fill type="solid"/>
              </v:shape>
              <v:shape style="position:absolute;left:3104;top:418;width:506;height:465" coordorigin="3104,418" coordsize="506,465" path="m3439,464l3429,465,3421,470,3414,480,3410,481,3469,481,3460,473,3449,467,3439,464xe" filled="t" fillcolor="#41529A" stroked="f">
                <v:path arrowok="t"/>
                <v:fill type="solid"/>
              </v:shape>
            </v:group>
            <v:group style="position:absolute;left:495;top:106;width:2106;height:2" coordorigin="495,106" coordsize="2106,2">
              <v:shape style="position:absolute;left:495;top:106;width:2106;height:2" coordorigin="495,106" coordsize="2106,0" path="m495,106l2601,106e" filled="f" stroked="t" strokeweight=".698pt" strokecolor="#34418C">
                <v:path arrowok="t"/>
              </v:shape>
            </v:group>
            <v:group style="position:absolute;left:3585;top:4502;width:538;height:286" coordorigin="3585,4502" coordsize="538,286">
              <v:shape style="position:absolute;left:3585;top:4502;width:538;height:286" coordorigin="3585,4502" coordsize="538,286" path="m4053,4502l3634,4505,3588,4549,3585,4572,3588,4739,3598,4758,3613,4774,3632,4784,3655,4788,4074,4785,4094,4775,4109,4760,4119,4740,4123,4718,4120,4551,4110,4531,4095,4516,4076,4506,4053,4502xe" filled="t" fillcolor="#A8ACB3" stroked="f">
                <v:path arrowok="t"/>
                <v:fill type="solid"/>
              </v:shape>
            </v:group>
            <v:group style="position:absolute;left:3652;top:4588;width:60;height:104" coordorigin="3652,4588" coordsize="60,104">
              <v:shape style="position:absolute;left:3652;top:4588;width:60;height:104" coordorigin="3652,4588" coordsize="60,104" path="m3662,4692l3662,4650,3682,4650,3693,4650,3701,4647,3705,4641,3709,4635,3712,4627,3712,4618,3712,4613,3703,4594,3700,4591,3697,4590,3693,4589,3691,4588,3687,4588,3681,4588,3652,4588,3652,4692,3662,4692xe" filled="f" stroked="t" strokeweight=".113pt" strokecolor="#595B5E">
                <v:path arrowok="t"/>
              </v:shape>
            </v:group>
            <v:group style="position:absolute;left:3662;top:4600;width:39;height:37" coordorigin="3662,4600" coordsize="39,37">
              <v:shape style="position:absolute;left:3662;top:4600;width:39;height:37" coordorigin="3662,4600" coordsize="39,37" path="m3662,4600l3682,4600,3687,4600,3690,4601,3692,4601,3695,4602,3697,4604,3698,4607,3700,4611,3701,4614,3701,4619,3701,4625,3699,4629,3697,4633,3694,4636,3689,4638,3683,4638,3662,4638,3662,4600xe" filled="f" stroked="t" strokeweight=".113pt" strokecolor="#595B5E">
                <v:path arrowok="t"/>
              </v:shape>
            </v:group>
            <v:group style="position:absolute;left:3721;top:4586;width:75;height:108" coordorigin="3721,4586" coordsize="75,108">
              <v:shape style="position:absolute;left:3721;top:4586;width:75;height:108" coordorigin="3721,4586" coordsize="75,108" path="m3726,4667l3729,4676,3733,4682,3739,4687,3745,4692,3752,4694,3759,4694,3766,4694,3772,4692,3778,4688,3784,4683,3788,4677,3791,4669,3795,4660,3796,4651,3796,4640,3796,4630,3795,4620,3792,4612,3789,4604,3784,4598,3778,4593,3773,4589,3766,4586,3759,4586,3748,4586,3721,4651,3723,4659,3726,4667xe" filled="f" stroked="t" strokeweight=".113pt" strokecolor="#595B5E">
                <v:path arrowok="t"/>
              </v:shape>
            </v:group>
            <v:group style="position:absolute;left:3732;top:4598;width:53;height:84" coordorigin="3732,4598" coordsize="53,84">
              <v:shape style="position:absolute;left:3732;top:4598;width:53;height:84" coordorigin="3732,4598" coordsize="53,84" path="m3740,4608l3745,4601,3752,4598,3759,4598,3764,4598,3782,4618,3785,4624,3786,4632,3786,4640,3786,4654,3783,4664,3778,4671,3773,4679,3767,4682,3759,4682,3751,4682,3745,4679,3740,4671,3735,4664,3732,4654,3732,4642,3732,4626,3735,4615,3740,4608xe" filled="f" stroked="t" strokeweight=".113pt" strokecolor="#595B5E">
                <v:path arrowok="t"/>
              </v:shape>
            </v:group>
            <v:group style="position:absolute;left:3802;top:4588;width:100;height:104" coordorigin="3802,4588" coordsize="100,104">
              <v:shape style="position:absolute;left:3802;top:4588;width:100;height:104" coordorigin="3802,4588" coordsize="100,104" path="m3834,4692l3850,4613,3851,4609,3852,4605,3853,4601,3853,4602,3854,4606,3855,4613,3871,4692,3881,4692,3903,4588,3892,4588,3880,4655,3879,4663,3877,4671,3876,4678,3875,4666,3873,4654,3870,4641,3859,4588,3847,4588,3832,4658,3831,4660,3830,4666,3828,4678,3827,4671,3826,4663,3825,4656,3813,4588,3802,4588,3823,4692,3834,4692xe" filled="f" stroked="t" strokeweight=".113pt" strokecolor="#595B5E">
                <v:path arrowok="t"/>
              </v:shape>
            </v:group>
            <v:group style="position:absolute;left:3913;top:4588;width:58;height:104" coordorigin="3913,4588" coordsize="58,104">
              <v:shape style="position:absolute;left:3913;top:4588;width:58;height:104" coordorigin="3913,4588" coordsize="58,104" path="m3971,4692l3971,4680,3923,4680,3923,4644,3966,4644,3966,4632,3923,4632,3923,4600,3969,4600,3969,4588,3913,4588,3913,4692,3971,4692xe" filled="f" stroked="t" strokeweight=".113pt" strokecolor="#595B5E">
                <v:path arrowok="t"/>
              </v:shape>
            </v:group>
            <v:group style="position:absolute;left:3985;top:4588;width:69;height:104" coordorigin="3985,4588" coordsize="69,104">
              <v:shape style="position:absolute;left:3985;top:4588;width:69;height:104" coordorigin="3985,4588" coordsize="69,104" path="m3996,4692l3996,4646,4008,4646,4010,4646,4012,4646,4013,4646,4015,4647,4017,4648,4018,4649,4020,4651,4021,4653,4023,4656,4025,4659,4028,4664,4031,4671,4041,4692,4054,4692,4041,4664,4038,4658,4035,4654,4032,4650,4031,4648,4029,4647,4026,4645,4033,4643,4039,4640,4042,4635,4046,4630,4048,4624,4048,4616,4048,4611,4047,4605,4045,4601,4042,4596,4039,4593,4036,4591,4032,4589,4027,4588,4020,4588,3985,4588,3985,4692,3996,4692xe" filled="f" stroked="t" strokeweight=".113pt" strokecolor="#595B5E">
                <v:path arrowok="t"/>
              </v:shape>
            </v:group>
            <v:group style="position:absolute;left:3996;top:4600;width:41;height:34" coordorigin="3996,4600" coordsize="41,34">
              <v:shape style="position:absolute;left:3996;top:4600;width:41;height:34" coordorigin="3996,4600" coordsize="41,34" path="m3996,4600l4020,4600,4026,4600,4030,4601,4033,4604,4036,4608,4037,4612,4037,4616,4037,4620,4029,4632,4026,4633,4023,4634,4018,4634,3996,4634,3996,4600xe" filled="f" stroked="t" strokeweight=".113pt" strokecolor="#595B5E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8.082001pt;margin-top:14.49262pt;width:68.508pt;height:100.766pt;mso-position-horizontal-relative:page;mso-position-vertical-relative:paragraph;z-index:-7951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1633" w:hRule="exact"/>
                    </w:trPr>
                    <w:tc>
                      <w:tcPr>
                        <w:tcW w:w="439" w:type="dxa"/>
                        <w:vMerge w:val="restart"/>
                        <w:tcBorders>
                          <w:top w:val="single" w:sz="2" w:space="0" w:color="050100"/>
                          <w:left w:val="single" w:sz="2" w:space="0" w:color="050100"/>
                          <w:right w:val="single" w:sz="5" w:space="0" w:color="595B5E"/>
                        </w:tcBorders>
                      </w:tcPr>
                      <w:p>
                        <w:pPr>
                          <w:pStyle w:val="TableParagraph"/>
                          <w:spacing w:line="160" w:lineRule="exact" w:before="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62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95B5E"/>
                            <w:spacing w:val="0"/>
                            <w:w w:val="75"/>
                            <w:sz w:val="11"/>
                            <w:szCs w:val="11"/>
                          </w:rPr>
                          <w:t>POWER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2" w:space="0" w:color="050100"/>
                          <w:left w:val="single" w:sz="5" w:space="0" w:color="595B5E"/>
                          <w:bottom w:val="single" w:sz="5" w:space="0" w:color="595B5E"/>
                          <w:right w:val="single" w:sz="2" w:space="0" w:color="050100"/>
                        </w:tcBorders>
                      </w:tcPr>
                      <w:p>
                        <w:pPr>
                          <w:pStyle w:val="TableParagraph"/>
                          <w:spacing w:line="100" w:lineRule="exact" w:before="2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right="42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0"/>
                            <w:w w:val="60"/>
                            <w:sz w:val="12"/>
                            <w:szCs w:val="12"/>
                          </w:rPr>
                          <w:t>AU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-2"/>
                            <w:w w:val="6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FFFFF"/>
                            <w:spacing w:val="0"/>
                            <w:w w:val="6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378" w:hRule="exact"/>
                    </w:trPr>
                    <w:tc>
                      <w:tcPr>
                        <w:tcW w:w="439" w:type="dxa"/>
                        <w:vMerge/>
                        <w:tcBorders>
                          <w:left w:val="single" w:sz="2" w:space="0" w:color="050100"/>
                          <w:bottom w:val="single" w:sz="2" w:space="0" w:color="050100"/>
                          <w:right w:val="single" w:sz="5" w:space="0" w:color="595B5E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4" w:type="dxa"/>
                        <w:tcBorders>
                          <w:top w:val="single" w:sz="5" w:space="0" w:color="595B5E"/>
                          <w:left w:val="single" w:sz="5" w:space="0" w:color="595B5E"/>
                          <w:bottom w:val="single" w:sz="2" w:space="0" w:color="050100"/>
                          <w:right w:val="single" w:sz="2" w:space="0" w:color="050100"/>
                        </w:tcBorders>
                      </w:tcPr>
                      <w:p>
                        <w:pPr>
                          <w:pStyle w:val="TableParagraph"/>
                          <w:spacing w:before="91"/>
                          <w:ind w:left="19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95B5E"/>
                            <w:spacing w:val="0"/>
                            <w:w w:val="85"/>
                            <w:sz w:val="11"/>
                            <w:szCs w:val="11"/>
                          </w:rPr>
                          <w:t>AM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898C8E"/>
          <w:w w:val="107"/>
          <w:sz w:val="39"/>
          <w:szCs w:val="39"/>
        </w:rPr>
      </w:r>
      <w:r>
        <w:rPr>
          <w:rFonts w:ascii="Arial" w:hAnsi="Arial" w:cs="Arial" w:eastAsia="Arial"/>
          <w:b/>
          <w:bCs/>
          <w:emboss/>
          <w:color w:val="898C8E"/>
          <w:spacing w:val="0"/>
          <w:w w:val="105"/>
          <w:sz w:val="39"/>
          <w:szCs w:val="39"/>
        </w:rPr>
        <w:t>1</w:t>
      </w:r>
      <w:r>
        <w:rPr>
          <w:rFonts w:ascii="Arial" w:hAnsi="Arial" w:cs="Arial" w:eastAsia="Arial"/>
          <w:b/>
          <w:bCs/>
          <w:shadow w:val="0"/>
          <w:color w:val="898C8E"/>
          <w:spacing w:val="0"/>
          <w:w w:val="107"/>
          <w:sz w:val="39"/>
          <w:szCs w:val="39"/>
        </w:rPr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sz w:val="39"/>
          <w:szCs w:val="3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6" w:lineRule="exact"/>
        <w:ind w:left="2324" w:right="2522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можете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использовать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эту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функцию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необходимости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56" w:lineRule="exact"/>
        <w:ind w:left="95" w:right="637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Выберите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желаемый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режим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56" w:lineRule="exact"/>
        <w:ind w:left="611" w:right="197" w:hanging="0"/>
        <w:jc w:val="both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Выберите</w:t>
      </w:r>
      <w:r>
        <w:rPr>
          <w:rFonts w:ascii="Calibri" w:hAnsi="Calibri" w:cs="Calibri" w:eastAsia="Calibri"/>
          <w:b w:val="0"/>
          <w:bCs w:val="0"/>
          <w:color w:val="000001"/>
          <w:spacing w:val="3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желаемое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время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включения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таймеру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 w:line="256" w:lineRule="exact"/>
        <w:jc w:val="both"/>
        <w:rPr>
          <w:rFonts w:ascii="Calibri" w:hAnsi="Calibri" w:cs="Calibri" w:eastAsia="Calibri"/>
          <w:sz w:val="25"/>
          <w:szCs w:val="25"/>
        </w:rPr>
        <w:sectPr>
          <w:type w:val="continuous"/>
          <w:pgSz w:w="11906" w:h="16840"/>
          <w:pgMar w:top="1580" w:bottom="0" w:left="240" w:right="300"/>
          <w:cols w:num="2" w:equalWidth="0">
            <w:col w:w="8213" w:space="40"/>
            <w:col w:w="3113"/>
          </w:cols>
        </w:sectPr>
      </w:pP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0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D6E75"/>
          <w:spacing w:val="0"/>
          <w:w w:val="85"/>
          <w:sz w:val="14"/>
          <w:szCs w:val="14"/>
        </w:rPr>
        <w:t>QUIET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70" w:lineRule="exact"/>
        <w:ind w:left="603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быстрого</w:t>
      </w:r>
      <w:r>
        <w:rPr>
          <w:rFonts w:ascii="Calibri" w:hAnsi="Calibri" w:cs="Calibri" w:eastAsia="Calibri"/>
          <w:b w:val="0"/>
          <w:bCs w:val="0"/>
          <w:color w:val="000001"/>
          <w:spacing w:val="4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охлаждения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tabs>
          <w:tab w:pos="1250" w:val="left" w:leader="none"/>
          <w:tab w:pos="2334" w:val="left" w:leader="none"/>
          <w:tab w:pos="3483" w:val="left" w:leader="none"/>
        </w:tabs>
        <w:spacing w:line="256" w:lineRule="exact"/>
        <w:ind w:left="603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каждом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нажатии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этой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tabs>
          <w:tab w:pos="2092" w:val="left" w:leader="none"/>
          <w:tab w:pos="3061" w:val="left" w:leader="none"/>
        </w:tabs>
        <w:spacing w:line="256" w:lineRule="exact"/>
        <w:ind w:left="603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/>
        <w:pict>
          <v:group style="position:absolute;margin-left:253.641006pt;margin-top:11.041425pt;width:27.91pt;height:15.285pt;mso-position-horizontal-relative:page;mso-position-vertical-relative:paragraph;z-index:-7960" coordorigin="5073,221" coordsize="558,306">
            <v:group style="position:absolute;left:5083;top:231;width:538;height:286" coordorigin="5083,231" coordsize="538,286">
              <v:shape style="position:absolute;left:5083;top:231;width:538;height:286" coordorigin="5083,231" coordsize="538,286" path="m5551,231l5132,234,5086,278,5083,301,5086,468,5096,487,5111,503,5130,513,5153,517,5572,513,5592,504,5607,489,5617,469,5621,447,5618,280,5608,260,5593,245,5574,234,5551,231xe" filled="t" fillcolor="#A8ACB3" stroked="f">
                <v:path arrowok="t"/>
                <v:fill type="solid"/>
              </v:shape>
            </v:group>
            <v:group style="position:absolute;left:5150;top:317;width:60;height:104" coordorigin="5150,317" coordsize="60,104">
              <v:shape style="position:absolute;left:5150;top:317;width:60;height:104" coordorigin="5150,317" coordsize="60,104" path="m5160,421l5160,379,5180,379,5191,379,5199,376,5203,370,5207,363,5210,356,5210,347,5210,342,5209,337,5207,333,5206,329,5204,325,5201,323,5198,320,5195,319,5191,318,5189,317,5185,317,5179,317,5150,317,5150,421,5160,421xe" filled="f" stroked="t" strokeweight=".113pt" strokecolor="#595B5E">
                <v:path arrowok="t"/>
              </v:shape>
            </v:group>
            <v:group style="position:absolute;left:5160;top:329;width:39;height:37" coordorigin="5160,329" coordsize="39,37">
              <v:shape style="position:absolute;left:5160;top:329;width:39;height:37" coordorigin="5160,329" coordsize="39,37" path="m5160,329l5180,329,5185,329,5188,330,5199,343,5199,347,5199,354,5197,358,5195,362,5192,365,5187,366,5180,366,5160,366,5160,329xe" filled="f" stroked="t" strokeweight=".113pt" strokecolor="#595B5E">
                <v:path arrowok="t"/>
              </v:shape>
            </v:group>
            <v:group style="position:absolute;left:5220;top:315;width:75;height:108" coordorigin="5220,315" coordsize="75,108">
              <v:shape style="position:absolute;left:5220;top:315;width:75;height:108" coordorigin="5220,315" coordsize="75,108" path="m5224,396l5227,404,5231,411,5237,416,5243,420,5250,423,5257,423,5264,423,5270,421,5276,416,5282,412,5286,406,5289,397,5293,389,5294,380,5294,369,5294,359,5293,349,5290,341,5287,333,5282,327,5276,322,5271,317,5264,315,5257,315,5246,315,5220,379,5221,388,5224,396xe" filled="f" stroked="t" strokeweight=".113pt" strokecolor="#595B5E">
                <v:path arrowok="t"/>
              </v:shape>
            </v:group>
            <v:group style="position:absolute;left:5230;top:327;width:53;height:84" coordorigin="5230,327" coordsize="53,84">
              <v:shape style="position:absolute;left:5230;top:327;width:53;height:84" coordorigin="5230,327" coordsize="53,84" path="m5238,337l5243,330,5250,327,5257,327,5262,327,5280,347,5283,353,5284,361,5284,369,5284,382,5281,393,5276,400,5271,407,5265,411,5257,411,5249,411,5243,407,5238,400,5233,393,5230,383,5230,371,5230,355,5233,344,5238,337xe" filled="f" stroked="t" strokeweight=".113pt" strokecolor="#595B5E">
                <v:path arrowok="t"/>
              </v:shape>
            </v:group>
            <v:group style="position:absolute;left:5300;top:317;width:100;height:104" coordorigin="5300,317" coordsize="100,104">
              <v:shape style="position:absolute;left:5300;top:317;width:100;height:104" coordorigin="5300,317" coordsize="100,104" path="m5332,421l5348,342,5349,338,5350,334,5351,330,5351,331,5352,335,5353,342,5369,421,5379,421,5401,317,5390,317,5378,384,5377,392,5375,400,5374,407,5373,395,5371,383,5368,370,5357,317,5345,317,5330,387,5329,389,5328,395,5326,407,5325,399,5324,392,5323,385,5311,317,5300,317,5321,421,5332,421xe" filled="f" stroked="t" strokeweight=".113pt" strokecolor="#595B5E">
                <v:path arrowok="t"/>
              </v:shape>
            </v:group>
            <v:group style="position:absolute;left:5411;top:317;width:58;height:104" coordorigin="5411,317" coordsize="58,104">
              <v:shape style="position:absolute;left:5411;top:317;width:58;height:104" coordorigin="5411,317" coordsize="58,104" path="m5469,421l5469,409,5421,409,5421,373,5464,373,5464,361,5421,361,5421,329,5467,329,5467,317,5411,317,5411,421,5469,421xe" filled="f" stroked="t" strokeweight=".113pt" strokecolor="#595B5E">
                <v:path arrowok="t"/>
              </v:shape>
            </v:group>
            <v:group style="position:absolute;left:5483;top:317;width:69;height:104" coordorigin="5483,317" coordsize="69,104">
              <v:shape style="position:absolute;left:5483;top:317;width:69;height:104" coordorigin="5483,317" coordsize="69,104" path="m5494,421l5494,375,5506,375,5508,375,5521,385,5523,388,5526,393,5529,399,5539,421,5552,421,5539,393,5536,387,5533,383,5530,379,5529,377,5526,375,5524,374,5531,372,5537,369,5540,364,5544,359,5546,353,5546,345,5546,340,5545,334,5543,330,5540,325,5537,322,5534,320,5530,318,5525,317,5518,317,5483,317,5483,421,5494,421xe" filled="f" stroked="t" strokeweight=".113pt" strokecolor="#595B5E">
                <v:path arrowok="t"/>
              </v:shape>
            </v:group>
            <v:group style="position:absolute;left:5494;top:328;width:41;height:34" coordorigin="5494,328" coordsize="41,34">
              <v:shape style="position:absolute;left:5494;top:328;width:41;height:34" coordorigin="5494,328" coordsize="41,34" path="m5494,328l5518,328,5524,328,5528,330,5531,333,5534,336,5535,340,5535,345,5535,349,5521,363,5516,363,5494,363,5494,328xe" filled="f" stroked="t" strokeweight=".113pt" strokecolor="#595B5E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кнопки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дисплее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tabs>
          <w:tab w:pos="3830" w:val="left" w:leader="none"/>
        </w:tabs>
        <w:spacing w:line="256" w:lineRule="exact"/>
        <w:ind w:left="603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отображается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символ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603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кондиционер</w:t>
      </w:r>
      <w:r>
        <w:rPr>
          <w:rFonts w:ascii="Calibri" w:hAnsi="Calibri" w:cs="Calibri" w:eastAsia="Calibri"/>
          <w:b w:val="0"/>
          <w:bCs w:val="0"/>
          <w:color w:val="000001"/>
          <w:spacing w:val="4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начинает</w:t>
      </w:r>
      <w:r>
        <w:rPr>
          <w:rFonts w:ascii="Calibri" w:hAnsi="Calibri" w:cs="Calibri" w:eastAsia="Calibri"/>
          <w:b w:val="0"/>
          <w:bCs w:val="0"/>
          <w:color w:val="000001"/>
          <w:spacing w:val="4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работу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tabs>
          <w:tab w:pos="1198" w:val="left" w:leader="none"/>
          <w:tab w:pos="2547" w:val="left" w:leader="none"/>
        </w:tabs>
        <w:spacing w:line="256" w:lineRule="exact"/>
        <w:ind w:left="603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режиме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повышенной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4" w:lineRule="exact"/>
        <w:ind w:left="603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производительности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46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D6E75"/>
          <w:spacing w:val="0"/>
          <w:w w:val="85"/>
          <w:sz w:val="14"/>
          <w:szCs w:val="14"/>
        </w:rPr>
        <w:t>QUIET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20" w:lineRule="exact" w:before="8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23" w:lineRule="exact"/>
        <w:ind w:left="17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595B5E"/>
          <w:spacing w:val="0"/>
          <w:w w:val="75"/>
          <w:sz w:val="11"/>
          <w:szCs w:val="11"/>
        </w:rPr>
        <w:t>TIMER</w:t>
      </w:r>
      <w:r>
        <w:rPr>
          <w:rFonts w:ascii="Arial" w:hAnsi="Arial" w:cs="Arial" w:eastAsia="Arial"/>
          <w:b w:val="0"/>
          <w:bCs w:val="0"/>
          <w:color w:val="595B5E"/>
          <w:spacing w:val="9"/>
          <w:w w:val="7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595B5E"/>
          <w:spacing w:val="0"/>
          <w:w w:val="75"/>
          <w:sz w:val="11"/>
          <w:szCs w:val="11"/>
        </w:rPr>
        <w:t>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11" w:lineRule="exact"/>
        <w:ind w:left="-2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595B5E"/>
          <w:spacing w:val="0"/>
          <w:w w:val="85"/>
          <w:sz w:val="11"/>
          <w:szCs w:val="11"/>
        </w:rPr>
        <w:t>AM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tabs>
          <w:tab w:pos="1236" w:val="left" w:leader="none"/>
          <w:tab w:pos="2271" w:val="left" w:leader="none"/>
          <w:tab w:pos="2880" w:val="left" w:leader="none"/>
        </w:tabs>
        <w:spacing w:line="244" w:lineRule="exact"/>
        <w:ind w:left="645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пульте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загорится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8" w:lineRule="exact"/>
        <w:ind w:left="645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сообщение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TIMER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ON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2626" w:val="left" w:leader="none"/>
        </w:tabs>
        <w:spacing w:line="256" w:lineRule="exact"/>
        <w:ind w:left="1692" w:right="137" w:hanging="0"/>
        <w:jc w:val="both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Выберите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желаемое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время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выключения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таймеру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tabs>
          <w:tab w:pos="1206" w:val="left" w:leader="none"/>
          <w:tab w:pos="2256" w:val="left" w:leader="none"/>
          <w:tab w:pos="2880" w:val="left" w:leader="none"/>
        </w:tabs>
        <w:spacing w:line="261" w:lineRule="exact"/>
        <w:ind w:left="600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пульте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загорится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65" w:lineRule="exact"/>
        <w:ind w:left="600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сообщение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TIMER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OFF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 w:line="165" w:lineRule="exact"/>
        <w:jc w:val="left"/>
        <w:rPr>
          <w:rFonts w:ascii="Calibri" w:hAnsi="Calibri" w:cs="Calibri" w:eastAsia="Calibri"/>
          <w:sz w:val="25"/>
          <w:szCs w:val="25"/>
        </w:rPr>
        <w:sectPr>
          <w:type w:val="continuous"/>
          <w:pgSz w:w="11906" w:h="16840"/>
          <w:pgMar w:top="1580" w:bottom="0" w:left="240" w:right="300"/>
          <w:cols w:num="5" w:equalWidth="0">
            <w:col w:w="969" w:space="752"/>
            <w:col w:w="3970" w:space="40"/>
            <w:col w:w="827" w:space="40"/>
            <w:col w:w="595" w:space="40"/>
            <w:col w:w="4133"/>
          </w:cols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648" w:val="left" w:leader="none"/>
        </w:tabs>
        <w:ind w:left="0" w:right="127" w:firstLine="0"/>
        <w:jc w:val="right"/>
        <w:rPr>
          <w:rFonts w:ascii="Arial Narrow" w:hAnsi="Arial Narrow" w:cs="Arial Narrow" w:eastAsia="Arial Narrow"/>
          <w:sz w:val="10"/>
          <w:szCs w:val="10"/>
        </w:rPr>
      </w:pPr>
      <w:r>
        <w:rPr>
          <w:rFonts w:ascii="Arial Narrow" w:hAnsi="Arial Narrow" w:cs="Arial Narrow" w:eastAsia="Arial Narrow"/>
          <w:b w:val="0"/>
          <w:bCs w:val="0"/>
          <w:color w:val="6B6E74"/>
          <w:spacing w:val="0"/>
          <w:w w:val="100"/>
          <w:position w:val="1"/>
          <w:sz w:val="10"/>
          <w:szCs w:val="10"/>
        </w:rPr>
        <w:t>SMA</w:t>
      </w:r>
      <w:r>
        <w:rPr>
          <w:rFonts w:ascii="Arial Narrow" w:hAnsi="Arial Narrow" w:cs="Arial Narrow" w:eastAsia="Arial Narrow"/>
          <w:b w:val="0"/>
          <w:bCs w:val="0"/>
          <w:color w:val="6B6E74"/>
          <w:spacing w:val="-2"/>
          <w:w w:val="100"/>
          <w:position w:val="1"/>
          <w:sz w:val="10"/>
          <w:szCs w:val="10"/>
        </w:rPr>
        <w:t>R</w:t>
      </w:r>
      <w:r>
        <w:rPr>
          <w:rFonts w:ascii="Arial Narrow" w:hAnsi="Arial Narrow" w:cs="Arial Narrow" w:eastAsia="Arial Narrow"/>
          <w:b w:val="0"/>
          <w:bCs w:val="0"/>
          <w:color w:val="6B6E74"/>
          <w:spacing w:val="0"/>
          <w:w w:val="100"/>
          <w:position w:val="1"/>
          <w:sz w:val="10"/>
          <w:szCs w:val="10"/>
        </w:rPr>
        <w:t>T</w:t>
      </w:r>
      <w:r>
        <w:rPr>
          <w:rFonts w:ascii="Arial Narrow" w:hAnsi="Arial Narrow" w:cs="Arial Narrow" w:eastAsia="Arial Narrow"/>
          <w:b w:val="0"/>
          <w:bCs w:val="0"/>
          <w:color w:val="6B6E74"/>
          <w:spacing w:val="0"/>
          <w:w w:val="100"/>
          <w:position w:val="1"/>
          <w:sz w:val="10"/>
          <w:szCs w:val="10"/>
        </w:rPr>
        <w:tab/>
      </w:r>
      <w:r>
        <w:rPr>
          <w:rFonts w:ascii="Arial Narrow" w:hAnsi="Arial Narrow" w:cs="Arial Narrow" w:eastAsia="Arial Narrow"/>
          <w:b w:val="0"/>
          <w:bCs w:val="0"/>
          <w:color w:val="6B6E74"/>
          <w:spacing w:val="0"/>
          <w:w w:val="95"/>
          <w:position w:val="0"/>
          <w:sz w:val="10"/>
          <w:szCs w:val="10"/>
        </w:rPr>
        <w:t>SLEEP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68" w:val="left" w:leader="none"/>
        </w:tabs>
        <w:spacing w:line="132" w:lineRule="exact"/>
        <w:ind w:left="0" w:right="2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6B6E74"/>
          <w:spacing w:val="0"/>
          <w:w w:val="85"/>
          <w:position w:val="-3"/>
          <w:sz w:val="9"/>
          <w:szCs w:val="9"/>
        </w:rPr>
        <w:t>LIGHT</w:t>
      </w:r>
      <w:r>
        <w:rPr>
          <w:rFonts w:ascii="Arial" w:hAnsi="Arial" w:cs="Arial" w:eastAsia="Arial"/>
          <w:b w:val="0"/>
          <w:bCs w:val="0"/>
          <w:color w:val="6B6E74"/>
          <w:spacing w:val="0"/>
          <w:w w:val="85"/>
          <w:position w:val="-3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6B6E74"/>
          <w:spacing w:val="0"/>
          <w:w w:val="85"/>
          <w:position w:val="0"/>
          <w:sz w:val="9"/>
          <w:szCs w:val="9"/>
        </w:rPr>
        <w:t>CHILD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9"/>
          <w:szCs w:val="9"/>
        </w:rPr>
      </w:r>
    </w:p>
    <w:p>
      <w:pPr>
        <w:spacing w:line="83" w:lineRule="exact"/>
        <w:ind w:left="0" w:right="77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6B6E74"/>
          <w:spacing w:val="-22"/>
          <w:w w:val="85"/>
          <w:sz w:val="9"/>
          <w:szCs w:val="9"/>
        </w:rPr>
        <w:t>L</w:t>
      </w:r>
      <w:r>
        <w:rPr>
          <w:rFonts w:ascii="Arial" w:hAnsi="Arial" w:cs="Arial" w:eastAsia="Arial"/>
          <w:b w:val="0"/>
          <w:bCs w:val="0"/>
          <w:color w:val="6B6E74"/>
          <w:spacing w:val="-18"/>
          <w:w w:val="85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color w:val="6B6E74"/>
          <w:spacing w:val="3"/>
          <w:w w:val="85"/>
          <w:sz w:val="9"/>
          <w:szCs w:val="9"/>
        </w:rPr>
        <w:t>C</w:t>
      </w:r>
      <w:r>
        <w:rPr>
          <w:rFonts w:ascii="Arial" w:hAnsi="Arial" w:cs="Arial" w:eastAsia="Arial"/>
          <w:b w:val="0"/>
          <w:bCs w:val="0"/>
          <w:color w:val="6B6E74"/>
          <w:spacing w:val="0"/>
          <w:w w:val="85"/>
          <w:sz w:val="9"/>
          <w:szCs w:val="9"/>
        </w:rPr>
        <w:t>K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23.481821pt;margin-top:78.139244pt;width:277.525358pt;height:69.620338pt;mso-position-horizontal-relative:page;mso-position-vertical-relative:paragraph;z-index:-7958" coordorigin="470,1563" coordsize="5551,1392">
            <v:group style="position:absolute;left:480;top:1573;width:5531;height:1372" coordorigin="480,1573" coordsize="5531,1372">
              <v:shape style="position:absolute;left:480;top:1573;width:5531;height:1372" coordorigin="480,1573" coordsize="5531,1372" path="m655,1573l591,1584,528,1621,484,1697,480,2779,480,2788,500,2858,550,2916,608,2941,5838,2945,5847,2945,5920,2925,5980,2877,6005,2821,6010,1739,6009,1730,5989,1660,5940,1602,5882,1577,655,1573xe" filled="t" fillcolor="#D6D8DA" stroked="f">
                <v:path arrowok="t"/>
                <v:fill type="solid"/>
              </v:shape>
              <v:shape style="position:absolute;left:626;top:1687;width:513;height:182" type="#_x0000_t75">
                <v:imagedata r:id="rId169" o:title=""/>
              </v:shape>
            </v:group>
            <v:group style="position:absolute;left:1145;top:1740;width:97;height:120" coordorigin="1145,1740" coordsize="97,120">
              <v:shape style="position:absolute;left:1145;top:1740;width:97;height:120" coordorigin="1145,1740" coordsize="97,120" path="m1241,1749l1241,1751,1241,1752,1241,1753,1239,1758,1238,1758,1238,1758,1237,1758,1203,1758,1203,1855,1203,1856,1198,1859,1197,1859,1195,1859,1193,1859,1191,1859,1189,1859,1188,1859,1187,1859,1186,1859,1185,1858,1184,1858,1183,1858,1183,1857,1183,1857,1183,1856,1183,1855,1183,1758,1149,1758,1148,1758,1148,1758,1147,1758,1147,1758,1146,1757,1146,1756,1146,1756,1145,1755,1145,1753,1145,1752,1145,1751,1145,1749,1145,1748,1145,1746,1145,1745,1145,1744,1146,1743,1146,1742,1146,1741,1147,1741,1147,1740,1148,1740,1148,1740,1149,1740,1237,1740,1241,1748,1241,1749xe" filled="f" stroked="t" strokeweight=".8pt" strokecolor="#000000">
                <v:path arrowok="t"/>
              </v:shape>
            </v:group>
            <v:group style="position:absolute;left:1266;top:1744;width:26;height:29" coordorigin="1266,1744" coordsize="26,29">
              <v:shape style="position:absolute;left:1266;top:1744;width:26;height:29" coordorigin="1266,1744" coordsize="26,29" path="m1292,1759l1285,1772,1284,1773,1281,1773,1279,1773,1276,1773,1274,1773,1272,1772,1271,1772,1269,1771,1269,1770,1267,1769,1267,1767,1266,1765,1266,1764,1266,1761,1266,1759,1266,1756,1269,1747,1269,1746,1271,1745,1272,1745,1274,1744,1276,1744,1279,1744,1281,1744,1292,1756,1292,1759xe" filled="f" stroked="t" strokeweight=".8pt" strokecolor="#000000">
                <v:path arrowok="t"/>
              </v:shape>
            </v:group>
            <v:group style="position:absolute;left:1266;top:1831;width:26;height:29" coordorigin="1266,1831" coordsize="26,29">
              <v:shape style="position:absolute;left:1266;top:1831;width:26;height:29" coordorigin="1266,1831" coordsize="26,29" path="m1292,1845l1279,1860,1276,1860,1269,1857,1267,1856,1267,1854,1266,1852,1266,1850,1266,1848,1266,1845,1266,1843,1269,1834,1269,1833,1271,1832,1272,1832,1274,1831,1276,1831,1279,1831,1281,1831,1292,1843,1292,1845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B6E74"/>
          <w:spacing w:val="0"/>
          <w:w w:val="60"/>
          <w:sz w:val="12"/>
          <w:szCs w:val="12"/>
        </w:rPr>
        <w:t>FRESH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02" w:lineRule="exact"/>
        <w:ind w:left="382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Совет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: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tabs>
          <w:tab w:pos="1847" w:val="left" w:leader="none"/>
          <w:tab w:pos="3166" w:val="left" w:leader="none"/>
        </w:tabs>
        <w:spacing w:line="258" w:lineRule="exact"/>
        <w:ind w:left="1266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режиме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COOL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tabs>
          <w:tab w:pos="2493" w:val="left" w:leader="none"/>
        </w:tabs>
        <w:spacing w:line="256" w:lineRule="exact"/>
        <w:ind w:left="382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автома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ически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включается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tabs>
          <w:tab w:pos="1487" w:val="left" w:leader="none"/>
          <w:tab w:pos="2652" w:val="left" w:leader="none"/>
        </w:tabs>
        <w:spacing w:line="256" w:lineRule="exact"/>
        <w:ind w:left="382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высокая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скорость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вращения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382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вентилятора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кнопку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382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POWER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еще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чего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tabs>
          <w:tab w:pos="2427" w:val="left" w:leader="none"/>
        </w:tabs>
        <w:spacing w:line="256" w:lineRule="exact"/>
        <w:ind w:left="382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символ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пропадет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tabs>
          <w:tab w:pos="2282" w:val="left" w:leader="none"/>
          <w:tab w:pos="3501" w:val="left" w:leader="none"/>
        </w:tabs>
        <w:spacing w:line="256" w:lineRule="exact"/>
        <w:ind w:left="382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кондиционер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выйдет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tabs>
          <w:tab w:pos="1899" w:val="left" w:leader="none"/>
          <w:tab w:pos="3342" w:val="left" w:leader="none"/>
        </w:tabs>
        <w:spacing w:line="256" w:lineRule="exact"/>
        <w:ind w:left="382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режима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tabs>
          <w:tab w:pos="2004" w:val="left" w:leader="none"/>
        </w:tabs>
        <w:spacing w:line="256" w:lineRule="exact"/>
        <w:ind w:left="382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повышенной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производитель‐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8" w:lineRule="exact"/>
        <w:ind w:left="382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ности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30" w:lineRule="exact" w:before="2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tabs>
          <w:tab w:pos="648" w:val="left" w:leader="none"/>
        </w:tabs>
        <w:ind w:left="0" w:right="127" w:firstLine="0"/>
        <w:jc w:val="right"/>
        <w:rPr>
          <w:rFonts w:ascii="Arial Narrow" w:hAnsi="Arial Narrow" w:cs="Arial Narrow" w:eastAsia="Arial Narrow"/>
          <w:sz w:val="10"/>
          <w:szCs w:val="10"/>
        </w:rPr>
      </w:pPr>
      <w:r>
        <w:rPr>
          <w:rFonts w:ascii="Arial Narrow" w:hAnsi="Arial Narrow" w:cs="Arial Narrow" w:eastAsia="Arial Narrow"/>
          <w:b w:val="0"/>
          <w:bCs w:val="0"/>
          <w:color w:val="6B6E74"/>
          <w:spacing w:val="0"/>
          <w:w w:val="100"/>
          <w:position w:val="1"/>
          <w:sz w:val="10"/>
          <w:szCs w:val="10"/>
        </w:rPr>
        <w:t>SMA</w:t>
      </w:r>
      <w:r>
        <w:rPr>
          <w:rFonts w:ascii="Arial Narrow" w:hAnsi="Arial Narrow" w:cs="Arial Narrow" w:eastAsia="Arial Narrow"/>
          <w:b w:val="0"/>
          <w:bCs w:val="0"/>
          <w:color w:val="6B6E74"/>
          <w:spacing w:val="-2"/>
          <w:w w:val="100"/>
          <w:position w:val="1"/>
          <w:sz w:val="10"/>
          <w:szCs w:val="10"/>
        </w:rPr>
        <w:t>R</w:t>
      </w:r>
      <w:r>
        <w:rPr>
          <w:rFonts w:ascii="Arial Narrow" w:hAnsi="Arial Narrow" w:cs="Arial Narrow" w:eastAsia="Arial Narrow"/>
          <w:b w:val="0"/>
          <w:bCs w:val="0"/>
          <w:color w:val="6B6E74"/>
          <w:spacing w:val="0"/>
          <w:w w:val="100"/>
          <w:position w:val="1"/>
          <w:sz w:val="10"/>
          <w:szCs w:val="10"/>
        </w:rPr>
        <w:t>T</w:t>
      </w:r>
      <w:r>
        <w:rPr>
          <w:rFonts w:ascii="Arial Narrow" w:hAnsi="Arial Narrow" w:cs="Arial Narrow" w:eastAsia="Arial Narrow"/>
          <w:b w:val="0"/>
          <w:bCs w:val="0"/>
          <w:color w:val="6B6E74"/>
          <w:spacing w:val="0"/>
          <w:w w:val="100"/>
          <w:position w:val="1"/>
          <w:sz w:val="10"/>
          <w:szCs w:val="10"/>
        </w:rPr>
        <w:tab/>
      </w:r>
      <w:r>
        <w:rPr>
          <w:rFonts w:ascii="Arial Narrow" w:hAnsi="Arial Narrow" w:cs="Arial Narrow" w:eastAsia="Arial Narrow"/>
          <w:b w:val="0"/>
          <w:bCs w:val="0"/>
          <w:color w:val="6B6E74"/>
          <w:spacing w:val="0"/>
          <w:w w:val="95"/>
          <w:position w:val="0"/>
          <w:sz w:val="10"/>
          <w:szCs w:val="10"/>
        </w:rPr>
        <w:t>SLEEP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68" w:val="left" w:leader="none"/>
        </w:tabs>
        <w:spacing w:line="132" w:lineRule="exact"/>
        <w:ind w:left="0" w:right="2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6B6E74"/>
          <w:spacing w:val="0"/>
          <w:w w:val="85"/>
          <w:position w:val="-3"/>
          <w:sz w:val="9"/>
          <w:szCs w:val="9"/>
        </w:rPr>
        <w:t>LIGHT</w:t>
      </w:r>
      <w:r>
        <w:rPr>
          <w:rFonts w:ascii="Arial" w:hAnsi="Arial" w:cs="Arial" w:eastAsia="Arial"/>
          <w:b w:val="0"/>
          <w:bCs w:val="0"/>
          <w:color w:val="6B6E74"/>
          <w:spacing w:val="0"/>
          <w:w w:val="85"/>
          <w:position w:val="-3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6B6E74"/>
          <w:spacing w:val="0"/>
          <w:w w:val="85"/>
          <w:position w:val="0"/>
          <w:sz w:val="9"/>
          <w:szCs w:val="9"/>
        </w:rPr>
        <w:t>CHILD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9"/>
          <w:szCs w:val="9"/>
        </w:rPr>
      </w:r>
    </w:p>
    <w:p>
      <w:pPr>
        <w:spacing w:line="83" w:lineRule="exact"/>
        <w:ind w:left="0" w:right="77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6B6E74"/>
          <w:spacing w:val="-22"/>
          <w:w w:val="85"/>
          <w:sz w:val="9"/>
          <w:szCs w:val="9"/>
        </w:rPr>
        <w:t>L</w:t>
      </w:r>
      <w:r>
        <w:rPr>
          <w:rFonts w:ascii="Arial" w:hAnsi="Arial" w:cs="Arial" w:eastAsia="Arial"/>
          <w:b w:val="0"/>
          <w:bCs w:val="0"/>
          <w:color w:val="6B6E74"/>
          <w:spacing w:val="-18"/>
          <w:w w:val="85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color w:val="6B6E74"/>
          <w:spacing w:val="3"/>
          <w:w w:val="85"/>
          <w:sz w:val="9"/>
          <w:szCs w:val="9"/>
        </w:rPr>
        <w:t>C</w:t>
      </w:r>
      <w:r>
        <w:rPr>
          <w:rFonts w:ascii="Arial" w:hAnsi="Arial" w:cs="Arial" w:eastAsia="Arial"/>
          <w:b w:val="0"/>
          <w:bCs w:val="0"/>
          <w:color w:val="6B6E74"/>
          <w:spacing w:val="0"/>
          <w:w w:val="85"/>
          <w:sz w:val="9"/>
          <w:szCs w:val="9"/>
        </w:rPr>
        <w:t>K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6B6E74"/>
          <w:spacing w:val="0"/>
          <w:w w:val="60"/>
          <w:sz w:val="12"/>
          <w:szCs w:val="12"/>
        </w:rPr>
        <w:t>FRESH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70" w:lineRule="exact" w:before="7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ind w:left="382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Arial" w:hAnsi="Arial" w:cs="Arial" w:eastAsia="Arial"/>
          <w:b/>
          <w:bCs/>
          <w:color w:val="898C8E"/>
          <w:spacing w:val="0"/>
          <w:w w:val="105"/>
          <w:position w:val="-5"/>
          <w:sz w:val="39"/>
          <w:szCs w:val="39"/>
        </w:rPr>
        <w:t>2</w:t>
      </w:r>
      <w:r>
        <w:rPr>
          <w:rFonts w:ascii="Arial" w:hAnsi="Arial" w:cs="Arial" w:eastAsia="Arial"/>
          <w:b/>
          <w:bCs/>
          <w:color w:val="898C8E"/>
          <w:spacing w:val="18"/>
          <w:w w:val="105"/>
          <w:position w:val="-5"/>
          <w:sz w:val="39"/>
          <w:szCs w:val="3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5"/>
          <w:szCs w:val="25"/>
        </w:rPr>
        <w:t>Настройка</w:t>
      </w:r>
      <w:r>
        <w:rPr>
          <w:rFonts w:ascii="Calibri" w:hAnsi="Calibri" w:cs="Calibri" w:eastAsia="Calibri"/>
          <w:b w:val="0"/>
          <w:bCs w:val="0"/>
          <w:color w:val="000001"/>
          <w:spacing w:val="-15"/>
          <w:w w:val="105"/>
          <w:position w:val="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position w:val="0"/>
          <w:sz w:val="25"/>
          <w:szCs w:val="25"/>
        </w:rPr>
        <w:t>времени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5"/>
          <w:szCs w:val="25"/>
        </w:rPr>
      </w:r>
    </w:p>
    <w:p>
      <w:pPr>
        <w:pStyle w:val="BodyText"/>
        <w:spacing w:line="188" w:lineRule="auto" w:before="29"/>
        <w:ind w:left="1007" w:right="257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4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каждом</w:t>
      </w:r>
      <w:r>
        <w:rPr>
          <w:rFonts w:ascii="Calibri" w:hAnsi="Calibri" w:cs="Calibri" w:eastAsia="Calibri"/>
          <w:b w:val="0"/>
          <w:bCs w:val="0"/>
          <w:color w:val="000001"/>
          <w:spacing w:val="4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нажатии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кнопки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значение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времени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увеличивается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или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уменьшается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8" w:lineRule="auto"/>
        <w:ind w:left="1007" w:right="257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1</w:t>
      </w:r>
      <w:r>
        <w:rPr>
          <w:rFonts w:ascii="Calibri" w:hAnsi="Calibri" w:cs="Calibri" w:eastAsia="Calibri"/>
          <w:b w:val="0"/>
          <w:bCs w:val="0"/>
          <w:color w:val="000001"/>
          <w:spacing w:val="4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мин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.,</w:t>
      </w:r>
      <w:r>
        <w:rPr>
          <w:rFonts w:ascii="Calibri" w:hAnsi="Calibri" w:cs="Calibri" w:eastAsia="Calibri"/>
          <w:b w:val="0"/>
          <w:bCs w:val="0"/>
          <w:color w:val="000001"/>
          <w:spacing w:val="4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4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4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удержа‐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нии</w:t>
      </w:r>
      <w:r>
        <w:rPr>
          <w:rFonts w:ascii="Calibri" w:hAnsi="Calibri" w:cs="Calibri" w:eastAsia="Calibri"/>
          <w:b w:val="0"/>
          <w:bCs w:val="0"/>
          <w:color w:val="000001"/>
          <w:spacing w:val="4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кнопки</w:t>
      </w:r>
      <w:r>
        <w:rPr>
          <w:rFonts w:ascii="Calibri" w:hAnsi="Calibri" w:cs="Calibri" w:eastAsia="Calibri"/>
          <w:b w:val="0"/>
          <w:bCs w:val="0"/>
          <w:color w:val="000001"/>
          <w:spacing w:val="4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изменяется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быстро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Значение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времени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устанавлива‐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ется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пределах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24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часов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after="0" w:line="188" w:lineRule="auto"/>
        <w:jc w:val="both"/>
        <w:rPr>
          <w:rFonts w:ascii="Calibri" w:hAnsi="Calibri" w:cs="Calibri" w:eastAsia="Calibri"/>
        </w:rPr>
        <w:sectPr>
          <w:type w:val="continuous"/>
          <w:pgSz w:w="11906" w:h="16840"/>
          <w:pgMar w:top="1580" w:bottom="0" w:left="240" w:right="300"/>
          <w:cols w:num="4" w:equalWidth="0">
            <w:col w:w="1752" w:space="190"/>
            <w:col w:w="3750" w:space="194"/>
            <w:col w:w="1508" w:space="280"/>
            <w:col w:w="3692"/>
          </w:cols>
        </w:sectPr>
      </w:pPr>
    </w:p>
    <w:p>
      <w:pPr>
        <w:tabs>
          <w:tab w:pos="1034" w:val="left" w:leader="none"/>
          <w:tab w:pos="2083" w:val="left" w:leader="none"/>
          <w:tab w:pos="3654" w:val="left" w:leader="none"/>
          <w:tab w:pos="4896" w:val="left" w:leader="none"/>
        </w:tabs>
        <w:spacing w:line="258" w:lineRule="exact"/>
        <w:ind w:left="382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время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включения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режима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POWER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382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желательно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удалиться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комнаты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чтобы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8" w:lineRule="exact"/>
        <w:ind w:left="382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простудиться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40" w:lineRule="exact" w:before="15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ind w:left="313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87898E"/>
          <w:spacing w:val="0"/>
          <w:w w:val="100"/>
          <w:position w:val="-5"/>
          <w:sz w:val="42"/>
          <w:szCs w:val="42"/>
        </w:rPr>
        <w:t>3</w:t>
      </w:r>
      <w:r>
        <w:rPr>
          <w:rFonts w:ascii="Arial" w:hAnsi="Arial" w:cs="Arial" w:eastAsia="Arial"/>
          <w:b w:val="0"/>
          <w:bCs w:val="0"/>
          <w:color w:val="87898E"/>
          <w:spacing w:val="84"/>
          <w:w w:val="100"/>
          <w:position w:val="-5"/>
          <w:sz w:val="42"/>
          <w:szCs w:val="4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5"/>
          <w:szCs w:val="25"/>
        </w:rPr>
        <w:t>Подтверждение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position w:val="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5"/>
          <w:szCs w:val="25"/>
        </w:rPr>
        <w:t>выбранной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position w:val="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5"/>
          <w:szCs w:val="25"/>
        </w:rPr>
        <w:t>настройки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5"/>
          <w:szCs w:val="25"/>
        </w:rPr>
      </w:r>
    </w:p>
    <w:p>
      <w:pPr>
        <w:spacing w:after="0"/>
        <w:jc w:val="left"/>
        <w:rPr>
          <w:rFonts w:ascii="Calibri" w:hAnsi="Calibri" w:cs="Calibri" w:eastAsia="Calibri"/>
          <w:sz w:val="25"/>
          <w:szCs w:val="25"/>
        </w:rPr>
        <w:sectPr>
          <w:type w:val="continuous"/>
          <w:pgSz w:w="11906" w:h="16840"/>
          <w:pgMar w:top="1580" w:bottom="0" w:left="240" w:right="300"/>
          <w:cols w:num="2" w:equalWidth="0">
            <w:col w:w="5690" w:space="40"/>
            <w:col w:w="5636"/>
          </w:cols>
        </w:sectPr>
      </w:pP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8" w:lineRule="exact" w:before="89"/>
        <w:ind w:left="5920" w:right="259" w:hanging="0"/>
        <w:jc w:val="both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330.224396pt;margin-top:-24.889978pt;width:46.549848pt;height:30.953429pt;mso-position-horizontal-relative:page;mso-position-vertical-relative:paragraph;z-index:-7955" coordorigin="6604,-498" coordsize="931,619">
            <v:group style="position:absolute;left:6609;top:-494;width:677;height:332" coordorigin="6609,-494" coordsize="677,332">
              <v:shape style="position:absolute;left:6609;top:-494;width:677;height:332" coordorigin="6609,-494" coordsize="677,332" path="m7286,-327l7272,-262,7235,-208,7180,-173,6774,-161,6751,-163,6689,-185,6641,-228,6613,-288,6609,-310,6610,-336,6629,-403,6669,-454,6723,-485,7120,-494,7143,-492,7205,-470,7253,-426,7281,-367,7286,-327xe" filled="f" stroked="t" strokeweight=".423pt" strokecolor="#A0A3A8">
                <v:path arrowok="t"/>
              </v:shape>
            </v:group>
            <v:group style="position:absolute;left:6637;top:-397;width:611;height:143" coordorigin="6637,-397" coordsize="611,143">
              <v:shape style="position:absolute;left:6637;top:-397;width:611;height:143" coordorigin="6637,-397" coordsize="611,143" path="m7155,-395l7155,-257,7155,-257,7155,-256,7168,-256,7168,-320,7168,-320,7168,-374,7180,-374,7175,-394,7155,-395xe" filled="t" fillcolor="#6B6E74" stroked="f">
                <v:path arrowok="t"/>
                <v:fill type="solid"/>
              </v:shape>
              <v:shape style="position:absolute;left:6637;top:-397;width:611;height:143" coordorigin="6637,-397" coordsize="611,143" path="m7180,-371l7168,-371,7181,-315,7195,-257,7207,-256,7212,-277,7202,-277,7202,-278,7201,-278,7201,-281,7200,-286,7199,-291,7198,-297,7180,-371xe" filled="t" fillcolor="#6B6E74" stroked="f">
                <v:path arrowok="t"/>
                <v:fill type="solid"/>
              </v:shape>
              <v:shape style="position:absolute;left:6637;top:-397;width:611;height:143" coordorigin="6637,-397" coordsize="611,143" path="m7247,-266l7234,-266,7234,-257,7247,-256,7247,-266xe" filled="t" fillcolor="#6B6E74" stroked="f">
                <v:path arrowok="t"/>
                <v:fill type="solid"/>
              </v:shape>
              <v:shape style="position:absolute;left:6637;top:-397;width:611;height:143" coordorigin="6637,-397" coordsize="611,143" path="m7234,-270l7220,-270,7220,-266,7234,-266,7234,-270xe" filled="t" fillcolor="#6B6E74" stroked="f">
                <v:path arrowok="t"/>
                <v:fill type="solid"/>
              </v:shape>
              <v:shape style="position:absolute;left:6637;top:-397;width:611;height:143" coordorigin="6637,-397" coordsize="611,143" path="m7248,-369l7235,-369,7235,-299,7234,-270,7247,-270,7248,-369xe" filled="t" fillcolor="#6B6E74" stroked="f">
                <v:path arrowok="t"/>
                <v:fill type="solid"/>
              </v:shape>
              <v:shape style="position:absolute;left:6637;top:-397;width:611;height:143" coordorigin="6637,-397" coordsize="611,143" path="m7213,-282l7203,-282,7203,-280,7202,-278,7202,-277,7212,-277,7213,-282xe" filled="t" fillcolor="#6B6E74" stroked="f">
                <v:path arrowok="t"/>
                <v:fill type="solid"/>
              </v:shape>
              <v:shape style="position:absolute;left:6637;top:-397;width:611;height:143" coordorigin="6637,-397" coordsize="611,143" path="m7230,-395l7206,-299,7204,-290,7202,-281,7201,-278,7202,-278,7202,-279,7203,-282,7213,-282,7222,-318,7222,-318,7235,-372,7248,-372,7248,-394,7230,-395xe" filled="t" fillcolor="#6B6E74" stroked="f">
                <v:path arrowok="t"/>
                <v:fill type="solid"/>
              </v:shape>
              <v:shape style="position:absolute;left:6637;top:-397;width:611;height:143" coordorigin="6637,-397" coordsize="611,143" path="m7248,-372l7235,-372,7235,-369,7222,-318,7222,-318,7235,-369,7248,-369,7248,-372xe" filled="t" fillcolor="#6B6E74" stroked="f">
                <v:path arrowok="t"/>
                <v:fill type="solid"/>
              </v:shape>
              <v:shape style="position:absolute;left:6637;top:-397;width:611;height:143" coordorigin="6637,-397" coordsize="611,143" path="m7180,-374l7168,-374,7168,-372,7168,-320,7168,-320,7168,-371,7180,-371,7180,-374xe" filled="t" fillcolor="#6B6E74" stroked="f">
                <v:path arrowok="t"/>
                <v:fill type="solid"/>
              </v:shape>
              <v:shape style="position:absolute;left:6637;top:-397;width:611;height:143" coordorigin="6637,-397" coordsize="611,143" path="m7110,-395l7059,-395,7058,-257,7059,-257,7059,-256,7072,-256,7072,-318,7112,-318,7112,-318,7110,-318,7110,-318,7109,-319,7109,-319,7109,-319,7110,-319,7109,-320,7110,-320,7110,-320,7111,-320,7119,-321,7125,-325,7131,-334,7072,-334,7072,-379,7132,-379,7130,-384,7126,-388,7117,-393,7110,-395xe" filled="t" fillcolor="#6B6E74" stroked="f">
                <v:path arrowok="t"/>
                <v:fill type="solid"/>
              </v:shape>
              <v:shape style="position:absolute;left:6637;top:-397;width:611;height:143" coordorigin="6637,-397" coordsize="611,143" path="m7112,-318l7072,-318,7086,-317,7090,-317,7092,-317,7093,-317,7095,-316,7097,-315,7099,-313,7101,-311,7103,-308,7105,-304,7108,-300,7111,-293,7114,-285,7127,-257,7144,-256,7144,-257,7139,-257,7144,-257,7139,-268,7127,-294,7124,-302,7121,-308,7117,-313,7115,-315,7113,-317,7112,-318xe" filled="t" fillcolor="#6B6E74" stroked="f">
                <v:path arrowok="t"/>
                <v:fill type="solid"/>
              </v:shape>
              <v:shape style="position:absolute;left:6637;top:-397;width:611;height:143" coordorigin="6637,-397" coordsize="611,143" path="m7143,-257l7139,-257,7143,-257,7144,-257xe" filled="t" fillcolor="#6B6E74" stroked="f">
                <v:path arrowok="t"/>
                <v:fill type="solid"/>
              </v:shape>
              <v:shape style="position:absolute;left:6637;top:-397;width:611;height:143" coordorigin="6637,-397" coordsize="611,143" path="m7110,-319l7109,-319,7110,-318,7110,-318,7112,-318,7110,-319xe" filled="t" fillcolor="#6B6E74" stroked="f">
                <v:path arrowok="t"/>
                <v:fill type="solid"/>
              </v:shape>
              <v:shape style="position:absolute;left:6637;top:-397;width:611;height:143" coordorigin="6637,-397" coordsize="611,143" path="m7132,-379l7073,-379,7102,-378,7109,-378,7114,-376,7117,-372,7120,-368,7122,-363,7122,-352,7105,-334,7131,-334,7134,-338,7136,-347,7136,-364,7135,-371,7132,-379xe" filled="t" fillcolor="#6B6E74" stroked="f">
                <v:path arrowok="t"/>
                <v:fill type="solid"/>
              </v:shape>
              <v:shape style="position:absolute;left:6637;top:-397;width:611;height:143" coordorigin="6637,-397" coordsize="611,143" path="m7024,-395l7023,-257,7024,-257,7024,-256,7036,-256,7037,-394,7024,-395xe" filled="t" fillcolor="#6B6E74" stroked="f">
                <v:path arrowok="t"/>
                <v:fill type="solid"/>
              </v:shape>
              <v:shape style="position:absolute;left:6637;top:-397;width:611;height:143" coordorigin="6637,-397" coordsize="611,143" path="m6940,-395l6939,-257,6940,-257,6940,-256,6953,-256,6953,-319,6998,-319,6998,-335,6953,-336,6953,-378,7005,-378,7005,-394,6940,-395xe" filled="t" fillcolor="#6B6E74" stroked="f">
                <v:path arrowok="t"/>
                <v:fill type="solid"/>
              </v:shape>
              <v:shape style="position:absolute;left:6637;top:-397;width:611;height:143" coordorigin="6637,-397" coordsize="611,143" path="m6998,-319l6953,-319,6998,-319,6998,-319xe" filled="t" fillcolor="#6B6E74" stroked="f">
                <v:path arrowok="t"/>
                <v:fill type="solid"/>
              </v:shape>
              <v:shape style="position:absolute;left:6637;top:-397;width:611;height:143" coordorigin="6637,-397" coordsize="611,143" path="m7005,-378l6955,-378,7005,-377,7005,-378xe" filled="t" fillcolor="#6B6E74" stroked="f">
                <v:path arrowok="t"/>
                <v:fill type="solid"/>
              </v:shape>
              <v:shape style="position:absolute;left:6637;top:-397;width:611;height:143" coordorigin="6637,-397" coordsize="611,143" path="m6842,-395l6842,-257,6842,-257,6842,-256,6855,-256,6855,-316,6855,-316,6855,-365,6869,-365,6856,-394,6842,-395xe" filled="t" fillcolor="#6B6E74" stroked="f">
                <v:path arrowok="t"/>
                <v:fill type="solid"/>
              </v:shape>
              <v:shape style="position:absolute;left:6637;top:-397;width:611;height:143" coordorigin="6637,-397" coordsize="611,143" path="m6870,-363l6855,-363,6878,-315,6904,-257,6918,-256,6918,-286,6906,-286,6905,-287,6881,-339,6870,-363xe" filled="t" fillcolor="#6B6E74" stroked="f">
                <v:path arrowok="t"/>
                <v:fill type="solid"/>
              </v:shape>
              <v:shape style="position:absolute;left:6637;top:-397;width:611;height:143" coordorigin="6637,-397" coordsize="611,143" path="m6918,-338l6906,-338,6906,-286,6918,-286,6918,-338xe" filled="t" fillcolor="#6B6E74" stroked="f">
                <v:path arrowok="t"/>
                <v:fill type="solid"/>
              </v:shape>
              <v:shape style="position:absolute;left:6637;top:-397;width:611;height:143" coordorigin="6637,-397" coordsize="611,143" path="m6906,-395l6905,-287,6906,-338,6918,-338,6919,-394,6906,-395xe" filled="t" fillcolor="#6B6E74" stroked="f">
                <v:path arrowok="t"/>
                <v:fill type="solid"/>
              </v:shape>
              <v:shape style="position:absolute;left:6637;top:-397;width:611;height:143" coordorigin="6637,-397" coordsize="611,143" path="m6869,-365l6855,-365,6855,-364,6855,-316,6855,-316,6855,-363,6870,-363,6869,-365xe" filled="t" fillcolor="#6B6E74" stroked="f">
                <v:path arrowok="t"/>
                <v:fill type="solid"/>
              </v:shape>
              <v:shape style="position:absolute;left:6637;top:-397;width:611;height:143" coordorigin="6637,-397" coordsize="611,143" path="m6789,-397l6766,-397,6755,-391,6746,-377,6739,-361,6735,-342,6735,-314,6763,-257,6771,-254,6788,-254,6796,-257,6811,-268,6813,-271,6771,-271,6763,-275,6757,-285,6751,-294,6748,-307,6748,-325,6750,-347,6755,-364,6764,-376,6771,-380,6813,-380,6812,-382,6804,-388,6797,-394,6789,-397xe" filled="t" fillcolor="#6B6E74" stroked="f">
                <v:path arrowok="t"/>
                <v:fill type="solid"/>
              </v:shape>
              <v:shape style="position:absolute;left:6637;top:-397;width:611;height:143" coordorigin="6637,-397" coordsize="611,143" path="m6813,-380l6786,-380,6792,-378,6797,-373,6812,-323,6810,-303,6804,-286,6797,-275,6789,-271,6813,-271,6817,-277,6821,-288,6825,-299,6827,-311,6827,-339,6825,-351,6821,-363,6817,-373,6813,-380xe" filled="t" fillcolor="#6B6E74" stroked="f">
                <v:path arrowok="t"/>
                <v:fill type="solid"/>
              </v:shape>
              <v:shape style="position:absolute;left:6637;top:-397;width:611;height:143" coordorigin="6637,-397" coordsize="611,143" path="m6693,-397l6674,-397,6666,-394,6659,-389,6652,-383,6646,-375,6642,-364,6639,-353,6637,-341,6637,-313,6663,-257,6672,-254,6693,-254,6701,-258,6708,-266,6713,-271,6676,-271,6670,-273,6661,-281,6657,-287,6655,-296,6652,-305,6651,-313,6651,-336,6652,-344,6675,-380,6713,-380,6701,-393,6693,-397xe" filled="t" fillcolor="#6B6E74" stroked="f">
                <v:path arrowok="t"/>
                <v:fill type="solid"/>
              </v:shape>
              <v:shape style="position:absolute;left:6637;top:-397;width:611;height:143" coordorigin="6637,-397" coordsize="611,143" path="m6710,-306l6710,-305,6709,-305,6707,-294,6704,-285,6694,-273,6688,-271,6713,-271,6715,-274,6720,-285,6723,-300,6710,-306xe" filled="t" fillcolor="#6B6E74" stroked="f">
                <v:path arrowok="t"/>
                <v:fill type="solid"/>
              </v:shape>
              <v:shape style="position:absolute;left:6637;top:-397;width:611;height:143" coordorigin="6637,-397" coordsize="611,143" path="m6713,-380l6689,-380,6694,-378,6698,-374,6702,-369,6705,-362,6708,-352,6709,-352,6721,-356,6719,-369,6714,-379,6713,-380xe" filled="t" fillcolor="#6B6E74" stroked="f">
                <v:path arrowok="t"/>
                <v:fill type="solid"/>
              </v:shape>
            </v:group>
            <v:group style="position:absolute;left:7124;top:-254;width:408;height:371" coordorigin="7124,-254" coordsize="408,371">
              <v:shape style="position:absolute;left:7124;top:-254;width:408;height:371" coordorigin="7124,-254" coordsize="408,371" path="m7214,-61l7191,-60,7171,-56,7161,-46,7169,-30,7186,-16,7205,-4,7221,7,7285,61,7349,85,7381,88,7379,97,7382,113,7399,117,7410,113,7467,81,7523,18,7531,-13,7528,-26,7515,-33,7504,-39,7498,-54,7257,-54,7234,-59,7214,-61xe" filled="t" fillcolor="#41529A" stroked="f">
                <v:path arrowok="t"/>
                <v:fill type="solid"/>
              </v:shape>
              <v:shape style="position:absolute;left:7124;top:-254;width:408;height:371" coordorigin="7124,-254" coordsize="408,371" path="m7149,-254l7130,-248,7124,-226,7129,-209,7254,-55,7257,-54,7498,-54,7497,-56,7492,-79,7487,-103,7482,-114,7475,-128,7466,-143,7268,-143,7174,-242,7166,-247,7149,-254xe" filled="t" fillcolor="#41529A" stroked="f">
                <v:path arrowok="t"/>
                <v:fill type="solid"/>
              </v:shape>
              <v:shape style="position:absolute;left:7124;top:-254;width:408;height:371" coordorigin="7124,-254" coordsize="408,371" path="m7301,-182l7289,-182,7278,-177,7270,-165,7268,-143,7466,-143,7456,-158,7445,-173,7439,-180,7320,-180,7313,-181,7301,-182xe" filled="t" fillcolor="#41529A" stroked="f">
                <v:path arrowok="t"/>
                <v:fill type="solid"/>
              </v:shape>
              <v:shape style="position:absolute;left:7124;top:-254;width:408;height:371" coordorigin="7124,-254" coordsize="408,371" path="m7347,-209l7335,-207,7326,-200,7323,-184,7320,-180,7439,-180,7434,-187,7422,-199,7416,-205,7370,-205,7360,-207,7347,-209xe" filled="t" fillcolor="#41529A" stroked="f">
                <v:path arrowok="t"/>
                <v:fill type="solid"/>
              </v:shape>
              <v:shape style="position:absolute;left:7124;top:-254;width:408;height:371" coordorigin="7124,-254" coordsize="408,371" path="m7391,-217l7382,-214,7375,-206,7370,-205,7416,-205,7411,-209,7401,-215,7391,-217xe" filled="t" fillcolor="#41529A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Перед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включением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функции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Timer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правильно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настройте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часы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можете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установить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автома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ический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запуск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или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8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выключение</w:t>
      </w:r>
      <w:r>
        <w:rPr>
          <w:rFonts w:ascii="Calibri" w:hAnsi="Calibri" w:cs="Calibri" w:eastAsia="Calibri"/>
          <w:b w:val="0"/>
          <w:bCs w:val="0"/>
          <w:color w:val="000001"/>
          <w:spacing w:val="3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блока</w:t>
      </w:r>
      <w:r>
        <w:rPr>
          <w:rFonts w:ascii="Calibri" w:hAnsi="Calibri" w:cs="Calibri" w:eastAsia="Calibri"/>
          <w:b w:val="0"/>
          <w:bCs w:val="0"/>
          <w:color w:val="000001"/>
          <w:spacing w:val="3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3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следующие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моменты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времени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: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8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перед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пробуждением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утром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или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приходом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улицы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или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же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засыпания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ночью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6" w:lineRule="exact"/>
        <w:ind w:left="418" w:right="634" w:firstLine="0"/>
        <w:jc w:val="center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Выбрав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правильное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время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CONFIRM,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чтобы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подтвердить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вашу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настройку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дисплее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пульта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ДУ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сообщения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«ON»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или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«OFF»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погаснут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89" w:lineRule="exact"/>
        <w:ind w:left="4053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color w:val="898C8E"/>
          <w:spacing w:val="0"/>
          <w:w w:val="80"/>
          <w:sz w:val="26"/>
          <w:szCs w:val="26"/>
        </w:rPr>
        <w:t>TIMER</w:t>
      </w:r>
      <w:r>
        <w:rPr>
          <w:rFonts w:ascii="Arial" w:hAnsi="Arial" w:cs="Arial" w:eastAsia="Arial"/>
          <w:b/>
          <w:bCs/>
          <w:color w:val="898C8E"/>
          <w:spacing w:val="-11"/>
          <w:w w:val="8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898C8E"/>
          <w:spacing w:val="0"/>
          <w:w w:val="80"/>
          <w:sz w:val="26"/>
          <w:szCs w:val="26"/>
        </w:rPr>
        <w:t>ON</w:t>
      </w:r>
      <w:r>
        <w:rPr>
          <w:rFonts w:ascii="Arial" w:hAnsi="Arial" w:cs="Arial" w:eastAsia="Arial"/>
          <w:b/>
          <w:bCs/>
          <w:color w:val="898C8E"/>
          <w:spacing w:val="-36"/>
          <w:w w:val="80"/>
          <w:sz w:val="26"/>
          <w:szCs w:val="26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80"/>
          <w:position w:val="2"/>
          <w:sz w:val="25"/>
          <w:szCs w:val="25"/>
        </w:rPr>
        <w:t>‐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80"/>
          <w:position w:val="2"/>
          <w:sz w:val="25"/>
          <w:szCs w:val="25"/>
        </w:rPr>
        <w:t>&gt;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80"/>
          <w:position w:val="2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898C8E"/>
          <w:spacing w:val="0"/>
          <w:w w:val="80"/>
          <w:position w:val="0"/>
          <w:sz w:val="26"/>
          <w:szCs w:val="26"/>
        </w:rPr>
        <w:t>OFF</w:t>
      </w:r>
      <w:r>
        <w:rPr>
          <w:rFonts w:ascii="Arial" w:hAnsi="Arial" w:cs="Arial" w:eastAsia="Arial"/>
          <w:b/>
          <w:bCs/>
          <w:color w:val="898C8E"/>
          <w:spacing w:val="-10"/>
          <w:w w:val="80"/>
          <w:position w:val="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898C8E"/>
          <w:spacing w:val="0"/>
          <w:w w:val="80"/>
          <w:position w:val="0"/>
          <w:sz w:val="26"/>
          <w:szCs w:val="26"/>
        </w:rPr>
        <w:t>/</w:t>
      </w:r>
      <w:r>
        <w:rPr>
          <w:rFonts w:ascii="Arial" w:hAnsi="Arial" w:cs="Arial" w:eastAsia="Arial"/>
          <w:b/>
          <w:bCs/>
          <w:color w:val="898C8E"/>
          <w:spacing w:val="-10"/>
          <w:w w:val="80"/>
          <w:position w:val="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898C8E"/>
          <w:spacing w:val="0"/>
          <w:w w:val="80"/>
          <w:position w:val="0"/>
          <w:sz w:val="26"/>
          <w:szCs w:val="26"/>
        </w:rPr>
        <w:t>TIMER</w:t>
      </w:r>
      <w:r>
        <w:rPr>
          <w:rFonts w:ascii="Arial" w:hAnsi="Arial" w:cs="Arial" w:eastAsia="Arial"/>
          <w:b/>
          <w:bCs/>
          <w:color w:val="898C8E"/>
          <w:spacing w:val="-10"/>
          <w:w w:val="80"/>
          <w:position w:val="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898C8E"/>
          <w:spacing w:val="0"/>
          <w:w w:val="80"/>
          <w:position w:val="0"/>
          <w:sz w:val="26"/>
          <w:szCs w:val="26"/>
        </w:rPr>
        <w:t>ON</w:t>
      </w:r>
      <w:r>
        <w:rPr>
          <w:rFonts w:ascii="Arial" w:hAnsi="Arial" w:cs="Arial" w:eastAsia="Arial"/>
          <w:b/>
          <w:bCs/>
          <w:color w:val="898C8E"/>
          <w:spacing w:val="-5"/>
          <w:w w:val="80"/>
          <w:position w:val="0"/>
          <w:sz w:val="26"/>
          <w:szCs w:val="26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80"/>
          <w:position w:val="2"/>
          <w:sz w:val="25"/>
          <w:szCs w:val="25"/>
        </w:rPr>
        <w:t>&lt;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80"/>
          <w:position w:val="2"/>
          <w:sz w:val="25"/>
          <w:szCs w:val="25"/>
        </w:rPr>
        <w:t>‐</w:t>
      </w:r>
      <w:r>
        <w:rPr>
          <w:rFonts w:ascii="Calibri" w:hAnsi="Calibri" w:cs="Calibri" w:eastAsia="Calibri"/>
          <w:b w:val="0"/>
          <w:bCs w:val="0"/>
          <w:color w:val="000001"/>
          <w:spacing w:val="-7"/>
          <w:w w:val="80"/>
          <w:position w:val="2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898C8E"/>
          <w:spacing w:val="0"/>
          <w:w w:val="80"/>
          <w:position w:val="0"/>
          <w:sz w:val="26"/>
          <w:szCs w:val="26"/>
        </w:rPr>
        <w:t>OFF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6"/>
          <w:szCs w:val="26"/>
        </w:rPr>
      </w:r>
    </w:p>
    <w:p>
      <w:pPr>
        <w:tabs>
          <w:tab w:pos="3578" w:val="left" w:leader="none"/>
          <w:tab w:pos="4470" w:val="left" w:leader="none"/>
        </w:tabs>
        <w:spacing w:line="258" w:lineRule="exact"/>
        <w:ind w:left="0" w:right="216" w:firstLine="0"/>
        <w:jc w:val="center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TIMER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ON,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чтобы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подтвердить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выполненную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настройку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затем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выполните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66" w:lineRule="exact"/>
        <w:ind w:left="0" w:right="217" w:firstLine="0"/>
        <w:jc w:val="center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порядок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действий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указанный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пункте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«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Настройка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времени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выключения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таймеру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TIMER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OFF.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66" w:lineRule="exact"/>
        <w:ind w:left="0" w:right="212" w:firstLine="0"/>
        <w:jc w:val="center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пульте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ДУ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загорится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сообщение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: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TIMER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ON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‐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&gt;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OFF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66" w:lineRule="exact"/>
        <w:ind w:left="284" w:right="500" w:firstLine="0"/>
        <w:jc w:val="center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TIMER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OFF,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чтобы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подтвердить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выполненную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настройку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затем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выполните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66" w:lineRule="exact"/>
        <w:ind w:left="0" w:right="216" w:firstLine="0"/>
        <w:jc w:val="center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порядок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действий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указанный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пункте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«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Настройка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времени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включения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таймеру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TIMER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ON.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66" w:lineRule="exact"/>
        <w:ind w:left="0" w:right="212" w:firstLine="0"/>
        <w:jc w:val="center"/>
        <w:rPr>
          <w:rFonts w:ascii="Calibri" w:hAnsi="Calibri" w:cs="Calibri" w:eastAsia="Calibri"/>
          <w:sz w:val="25"/>
          <w:szCs w:val="25"/>
        </w:rPr>
      </w:pPr>
      <w:r>
        <w:rPr/>
        <w:pict>
          <v:group style="position:absolute;margin-left:63.452011pt;margin-top:20.028547pt;width:455.567975pt;height:45.785pt;mso-position-horizontal-relative:page;mso-position-vertical-relative:paragraph;z-index:-7957" coordorigin="1269,401" coordsize="9111,916">
            <v:shape style="position:absolute;left:1269;top:401;width:9111;height:916" coordorigin="1269,401" coordsize="9111,916" path="m9898,401l1751,401,1738,401,1676,404,1615,410,1546,421,1474,438,1405,463,1344,496,1298,540,1272,595,1269,1091,1269,1096,1290,1153,1329,1203,1401,1252,1472,1281,1565,1303,1682,1315,1751,1316,9912,1316,9974,1313,10034,1307,10103,1296,10175,1279,10245,1254,10305,1221,10351,1177,10377,1122,10380,626,10380,621,10360,563,10320,514,10248,464,10177,436,10084,414,9967,402,9898,401xe" filled="t" fillcolor="#D6D8DA" stroked="f">
              <v:path arrowok="t"/>
              <v:fill type="solid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пульте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ДУ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загорится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сообщение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: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TIMER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ON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&lt;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‐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OFF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210" w:firstLine="0"/>
        <w:jc w:val="center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Выход</w:t>
      </w:r>
      <w:r>
        <w:rPr>
          <w:rFonts w:ascii="Calibri" w:hAnsi="Calibri" w:cs="Calibri" w:eastAsia="Calibri"/>
          <w:b/>
          <w:bCs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из</w:t>
      </w:r>
      <w:r>
        <w:rPr>
          <w:rFonts w:ascii="Calibri" w:hAnsi="Calibri" w:cs="Calibri" w:eastAsia="Calibri"/>
          <w:b/>
          <w:bCs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режима</w:t>
      </w:r>
      <w:r>
        <w:rPr>
          <w:rFonts w:ascii="Calibri" w:hAnsi="Calibri" w:cs="Calibri" w:eastAsia="Calibri"/>
          <w:b/>
          <w:bCs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25"/>
          <w:szCs w:val="25"/>
        </w:rPr>
        <w:t>TIMER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66" w:lineRule="exact"/>
        <w:ind w:left="284" w:right="500" w:firstLine="0"/>
        <w:jc w:val="center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CANCEL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несколько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пока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символ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режима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TIMER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исчезнет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436" w:firstLine="0"/>
        <w:jc w:val="right"/>
        <w:rPr>
          <w:rFonts w:ascii="Calibri" w:hAnsi="Calibri" w:cs="Calibri" w:eastAsia="Calibri"/>
          <w:sz w:val="25"/>
          <w:szCs w:val="25"/>
        </w:rPr>
      </w:pPr>
      <w:r>
        <w:rPr/>
        <w:pict>
          <v:group style="position:absolute;margin-left:546.146973pt;margin-top:3.294263pt;width:11.929pt;height:9.124pt;mso-position-horizontal-relative:page;mso-position-vertical-relative:paragraph;z-index:-7952" coordorigin="10923,66" coordsize="239,182">
            <v:group style="position:absolute;left:10931;top:75;width:94;height:163" coordorigin="10931,75" coordsize="94,163">
              <v:shape style="position:absolute;left:10931;top:75;width:94;height:163" coordorigin="10931,75" coordsize="94,163" path="m11025,230l11022,238,11022,238,11021,238,11021,238,10936,238,10936,238,10935,238,10935,238,10934,237,10934,237,10933,236,10933,236,10932,235,10932,234,10932,232,10932,231,10932,230,10932,228,10932,227,10932,226,10932,225,10933,224,10933,223,10933,222,10934,222,10934,221,10935,221,10935,221,10936,221,10970,221,10970,98,10939,116,10937,117,10936,118,10935,118,10934,118,10933,118,10932,117,10932,117,10931,116,10931,115,10931,114,10931,112,10931,110,10931,109,10931,107,10931,106,10931,105,10931,105,10932,104,10932,103,10932,103,10933,102,10933,102,10934,101,10935,101,10972,77,10972,76,10973,76,10973,76,10974,76,10974,76,10975,76,10976,75,10977,75,10978,75,10979,75,10980,75,10981,75,10983,75,10991,79,10991,221,11021,221,11025,228,11025,230xe" filled="f" stroked="t" strokeweight=".8pt" strokecolor="#000000">
                <v:path arrowok="t"/>
              </v:shape>
            </v:group>
            <v:group style="position:absolute;left:11052;top:74;width:101;height:166" coordorigin="11052,74" coordsize="101,166">
              <v:shape style="position:absolute;left:11052;top:74;width:101;height:166" coordorigin="11052,74" coordsize="101,166" path="m11154,192l11139,227,11134,231,11128,235,11121,237,11114,239,11106,240,11097,240,11091,240,11069,236,11065,235,11062,234,11060,232,11057,231,11056,230,11055,229,11055,229,11054,228,11054,228,11053,227,11053,226,11053,226,11053,225,11052,224,11052,222,11052,221,11052,220,11052,218,11052,215,11052,213,11053,212,11054,211,11054,210,11056,210,11056,210,11058,211,11060,212,11062,214,11065,215,11069,216,11072,218,11077,219,11081,221,11086,222,11091,223,11097,223,11103,223,11108,222,11112,221,11116,219,11120,217,11132,194,11131,189,11121,172,11117,169,11090,164,11074,164,11073,164,11072,164,11072,163,11071,163,11071,162,11070,162,11070,161,11069,160,11069,159,11069,158,11068,157,11069,155,11068,153,11069,152,11069,151,11069,150,11070,149,11070,149,11070,148,11071,147,11072,147,11072,147,11073,147,11074,147,11088,147,11093,147,11098,146,11123,116,11123,113,11097,92,11092,92,11065,103,11062,105,11061,105,11060,105,11060,105,11059,105,11059,105,11058,105,11058,105,11057,104,11057,103,11057,102,11057,101,11057,100,11057,99,11057,97,11057,96,11057,95,11057,94,11057,93,11057,92,11057,91,11057,90,11060,87,11061,86,11062,85,11065,84,11067,82,11101,74,11108,74,11146,114,11146,119,11116,153,11116,153,11153,187,11154,192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13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/>
        <w:jc w:val="right"/>
        <w:rPr>
          <w:rFonts w:ascii="Calibri" w:hAnsi="Calibri" w:cs="Calibri" w:eastAsia="Calibri"/>
          <w:sz w:val="25"/>
          <w:szCs w:val="25"/>
        </w:rPr>
        <w:sectPr>
          <w:type w:val="continuous"/>
          <w:pgSz w:w="11906" w:h="16840"/>
          <w:pgMar w:top="1580" w:bottom="0" w:left="240" w:right="300"/>
        </w:sectPr>
      </w:pP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before="69"/>
        <w:ind w:left="3723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000080"/>
          <w:spacing w:val="0"/>
          <w:w w:val="95"/>
          <w:sz w:val="28"/>
          <w:szCs w:val="28"/>
        </w:rPr>
        <w:t>Реж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95"/>
          <w:sz w:val="28"/>
          <w:szCs w:val="28"/>
        </w:rPr>
        <w:t>им</w:t>
      </w:r>
      <w:r>
        <w:rPr>
          <w:rFonts w:ascii="Arial" w:hAnsi="Arial" w:cs="Arial" w:eastAsia="Arial"/>
          <w:b w:val="0"/>
          <w:bCs w:val="0"/>
          <w:color w:val="000080"/>
          <w:spacing w:val="-22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95"/>
          <w:sz w:val="28"/>
          <w:szCs w:val="28"/>
        </w:rPr>
        <w:t>комфортного</w:t>
      </w:r>
      <w:r>
        <w:rPr>
          <w:rFonts w:ascii="Arial" w:hAnsi="Arial" w:cs="Arial" w:eastAsia="Arial"/>
          <w:b w:val="0"/>
          <w:bCs w:val="0"/>
          <w:color w:val="000080"/>
          <w:spacing w:val="-21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95"/>
          <w:sz w:val="28"/>
          <w:szCs w:val="28"/>
        </w:rPr>
        <w:t>сн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95"/>
          <w:sz w:val="28"/>
          <w:szCs w:val="28"/>
        </w:rPr>
        <w:t>а</w:t>
      </w:r>
      <w:r>
        <w:rPr>
          <w:rFonts w:ascii="Arial" w:hAnsi="Arial" w:cs="Arial" w:eastAsia="Arial"/>
          <w:b w:val="0"/>
          <w:bCs w:val="0"/>
          <w:color w:val="000080"/>
          <w:spacing w:val="-22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95"/>
          <w:sz w:val="28"/>
          <w:szCs w:val="28"/>
        </w:rPr>
        <w:t>SLEEP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4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/>
        <w:pict>
          <v:group style="position:absolute;margin-left:20.266001pt;margin-top:-5.509571pt;width:534.441pt;height:.1pt;mso-position-horizontal-relative:page;mso-position-vertical-relative:paragraph;z-index:-7947" coordorigin="405,-110" coordsize="10689,2">
            <v:shape style="position:absolute;left:405;top:-110;width:10689;height:2" coordorigin="405,-110" coordsize="10689,0" path="m405,-110l11094,-110e" filled="f" stroked="t" strokeweight="1.997pt" strokecolor="#898C8E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Прежде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чем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ложиться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спать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SLEEP.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Этот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режим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способствует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здоровому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сну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3544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/>
        <w:pict>
          <v:group style="position:absolute;margin-left:48.791pt;margin-top:-.580716pt;width:86.98pt;height:289.988pt;mso-position-horizontal-relative:page;mso-position-vertical-relative:paragraph;z-index:-7950" coordorigin="976,-12" coordsize="1740,5800">
            <v:group style="position:absolute;left:2661;top:121;width:2;height:2381" coordorigin="2661,121" coordsize="2,2381">
              <v:shape style="position:absolute;left:2661;top:121;width:2;height:2381" coordorigin="2661,121" coordsize="0,2381" path="m2661,121l2661,2501e" filled="f" stroked="t" strokeweight=".25pt" strokecolor="#050100">
                <v:path arrowok="t"/>
              </v:shape>
            </v:group>
            <v:group style="position:absolute;left:2694;top:121;width:2;height:5539" coordorigin="2694,121" coordsize="2,5539">
              <v:shape style="position:absolute;left:2694;top:121;width:2;height:5539" coordorigin="2694,121" coordsize="0,5539" path="m2694,121l2694,5659e" filled="f" stroked="t" strokeweight=".25pt" strokecolor="#050100">
                <v:path arrowok="t"/>
              </v:shape>
            </v:group>
            <v:group style="position:absolute;left:1030;top:121;width:2;height:2381" coordorigin="1030,121" coordsize="2,2381">
              <v:shape style="position:absolute;left:1030;top:121;width:2;height:2381" coordorigin="1030,121" coordsize="0,2381" path="m1030,121l1030,2501e" filled="f" stroked="t" strokeweight=".25pt" strokecolor="#050100">
                <v:path arrowok="t"/>
              </v:shape>
            </v:group>
            <v:group style="position:absolute;left:1032;top:39;width:79;height:64" coordorigin="1032,39" coordsize="79,64">
              <v:shape style="position:absolute;left:1032;top:39;width:79;height:64" coordorigin="1032,39" coordsize="79,64" path="m1111,39l1089,43,1069,52,1052,65,1039,83,1032,104e" filled="f" stroked="t" strokeweight=".25pt" strokecolor="#050100">
                <v:path arrowok="t"/>
              </v:shape>
            </v:group>
            <v:group style="position:absolute;left:982;top:-9;width:126;height:130" coordorigin="982,-9" coordsize="126,130">
              <v:shape style="position:absolute;left:982;top:-9;width:126;height:130" coordorigin="982,-9" coordsize="126,130" path="m982,121l999,56,1044,10,1085,-6,1107,-9e" filled="f" stroked="t" strokeweight=".25pt" strokecolor="#050100">
                <v:path arrowok="t"/>
              </v:shape>
            </v:group>
            <v:group style="position:absolute;left:1111;top:-9;width:1469;height:2" coordorigin="1111,-9" coordsize="1469,2">
              <v:shape style="position:absolute;left:1111;top:-9;width:1469;height:2" coordorigin="1111,-9" coordsize="1469,0" path="m1111,-9l2580,-9e" filled="f" stroked="t" strokeweight=".25pt" strokecolor="#050100">
                <v:path arrowok="t"/>
              </v:shape>
            </v:group>
            <v:group style="position:absolute;left:998;top:7;width:113;height:113" coordorigin="998,7" coordsize="113,113">
              <v:shape style="position:absolute;left:998;top:7;width:113;height:113" coordorigin="998,7" coordsize="113,113" path="m998,121l1017,57,1067,16,1088,10,1111,7e" filled="f" stroked="t" strokeweight=".25pt" strokecolor="#050100">
                <v:path arrowok="t"/>
              </v:shape>
            </v:group>
            <v:group style="position:absolute;left:1111;top:39;width:1469;height:2" coordorigin="1111,39" coordsize="1469,2">
              <v:shape style="position:absolute;left:1111;top:39;width:1469;height:2" coordorigin="1111,39" coordsize="1469,0" path="m1111,39l2580,39e" filled="f" stroked="t" strokeweight=".25pt" strokecolor="#050100">
                <v:path arrowok="t"/>
              </v:shape>
            </v:group>
            <v:group style="position:absolute;left:981;top:2501;width:1728;height:2" coordorigin="981,2501" coordsize="1728,2">
              <v:shape style="position:absolute;left:981;top:2501;width:1728;height:2" coordorigin="981,2501" coordsize="1728,0" path="m981,2501l2710,2501e" filled="f" stroked="t" strokeweight=".25pt" strokecolor="#050100">
                <v:path arrowok="t"/>
              </v:shape>
              <v:shape style="position:absolute;left:1195;top:523;width:1308;height:1109" type="#_x0000_t75">
                <v:imagedata r:id="rId171" o:title=""/>
              </v:shape>
            </v:group>
            <v:group style="position:absolute;left:2580;top:39;width:79;height:64" coordorigin="2580,39" coordsize="79,64">
              <v:shape style="position:absolute;left:2580;top:39;width:79;height:64" coordorigin="2580,39" coordsize="79,64" path="m2580,39l2603,43,2623,52,2639,65,2652,83,2659,104e" filled="f" stroked="t" strokeweight=".25pt" strokecolor="#050100">
                <v:path arrowok="t"/>
              </v:shape>
            </v:group>
            <v:group style="position:absolute;left:2580;top:-9;width:130;height:126" coordorigin="2580,-9" coordsize="130,126">
              <v:shape style="position:absolute;left:2580;top:-9;width:130;height:126" coordorigin="2580,-9" coordsize="130,126" path="m2580,-9l2644,8,2691,53,2707,94,2710,117e" filled="f" stroked="t" strokeweight=".25pt" strokecolor="#050100">
                <v:path arrowok="t"/>
              </v:shape>
            </v:group>
            <v:group style="position:absolute;left:2580;top:7;width:114;height:113" coordorigin="2580,7" coordsize="114,113">
              <v:shape style="position:absolute;left:2580;top:7;width:114;height:113" coordorigin="2580,7" coordsize="114,113" path="m2580,7l2643,26,2684,76,2691,97,2694,120e" filled="f" stroked="t" strokeweight=".25pt" strokecolor="#050100">
                <v:path arrowok="t"/>
              </v:shape>
            </v:group>
            <v:group style="position:absolute;left:1763;top:1736;width:520;height:325" coordorigin="1763,1736" coordsize="520,325">
              <v:shape style="position:absolute;left:1763;top:1736;width:520;height:325" coordorigin="1763,1736" coordsize="520,325" path="m2283,1898l2261,1964,2200,2017,2136,2045,2060,2059,2032,2061,2004,2060,1924,2048,1857,2023,1805,1987,1767,1928,1763,1911,1764,1892,1795,1823,1841,1783,1903,1754,1976,1738,2003,1736,2032,1737,2114,1748,2183,1772,2235,1806,2276,1863,2283,1898xe" filled="f" stroked="t" strokeweight=".698pt" strokecolor="#000000">
                <v:path arrowok="t"/>
              </v:shape>
            </v:group>
            <v:group style="position:absolute;left:982;top:3207;width:1728;height:2" coordorigin="982,3207" coordsize="1728,2">
              <v:shape style="position:absolute;left:982;top:3207;width:1728;height:2" coordorigin="982,3207" coordsize="1728,0" path="m982,3207l2710,3207e" filled="f" stroked="t" strokeweight=".574pt" strokecolor="#050100">
                <v:path arrowok="t"/>
              </v:shape>
            </v:group>
            <v:group style="position:absolute;left:1004;top:3652;width:1674;height:640" coordorigin="1004,3652" coordsize="1674,640">
              <v:shape style="position:absolute;left:1004;top:3652;width:1674;height:640" coordorigin="1004,3652" coordsize="1674,640" path="m1004,3652l2678,3652,2678,4292,1004,4292,1004,3652xe" filled="t" fillcolor="#D3D4D6" stroked="f">
                <v:path arrowok="t"/>
                <v:fill type="solid"/>
              </v:shape>
            </v:group>
            <v:group style="position:absolute;left:1111;top:5786;width:1469;height:2" coordorigin="1111,5786" coordsize="1469,2">
              <v:shape style="position:absolute;left:1111;top:5786;width:1469;height:2" coordorigin="1111,5786" coordsize="1469,0" path="m1111,5786l2579,5786e" filled="f" stroked="t" strokeweight=".25pt" strokecolor="#050100">
                <v:path arrowok="t"/>
              </v:shape>
            </v:group>
            <v:group style="position:absolute;left:2581;top:5658;width:127;height:128" coordorigin="2581,5658" coordsize="127,128">
              <v:shape style="position:absolute;left:2581;top:5658;width:127;height:128" coordorigin="2581,5658" coordsize="127,128" path="m2708,5658l2691,5722,2645,5768,2604,5783,2581,5786e" filled="f" stroked="t" strokeweight=".25pt" strokecolor="#050100">
                <v:path arrowok="t"/>
              </v:shape>
            </v:group>
            <v:group style="position:absolute;left:982;top:5659;width:128;height:127" coordorigin="982,5659" coordsize="128,127">
              <v:shape style="position:absolute;left:982;top:5659;width:128;height:127" coordorigin="982,5659" coordsize="128,127" path="m1110,5786l1046,5768,1000,5723,985,5682,982,5659e" filled="f" stroked="t" strokeweight=".25pt" strokecolor="#050100">
                <v:path arrowok="t"/>
              </v:shape>
            </v:group>
            <v:group style="position:absolute;left:982;top:121;width:2;height:5537" coordorigin="982,121" coordsize="2,5537">
              <v:shape style="position:absolute;left:982;top:121;width:2;height:5537" coordorigin="982,121" coordsize="0,5537" path="m982,5658l982,121e" filled="f" stroked="t" strokeweight=".25pt" strokecolor="#050100">
                <v:path arrowok="t"/>
              </v:shape>
            </v:group>
            <v:group style="position:absolute;left:2601;top:5659;width:92;height:109" coordorigin="2601,5659" coordsize="92,109">
              <v:shape style="position:absolute;left:2601;top:5659;width:92;height:109" coordorigin="2601,5659" coordsize="92,109" path="m2694,5659l2674,5722,2623,5762,2601,5768e" filled="f" stroked="t" strokeweight=".25pt" strokecolor="#050100">
                <v:path arrowok="t"/>
              </v:shape>
            </v:group>
            <v:group style="position:absolute;left:1000;top:5679;width:110;height:91" coordorigin="1000,5679" coordsize="110,91">
              <v:shape style="position:absolute;left:1000;top:5679;width:110;height:91" coordorigin="1000,5679" coordsize="110,91" path="m1110,5770l1047,5750,1007,5700,1000,5679e" filled="f" stroked="t" strokeweight=".25pt" strokecolor="#050100">
                <v:path arrowok="t"/>
              </v:shape>
            </v:group>
            <v:group style="position:absolute;left:998;top:121;width:2;height:5537" coordorigin="998,121" coordsize="2,5537">
              <v:shape style="position:absolute;left:998;top:121;width:2;height:5537" coordorigin="998,121" coordsize="0,5537" path="m998,5658l998,121e" filled="f" stroked="t" strokeweight=".25pt" strokecolor="#050100">
                <v:path arrowok="t"/>
              </v:shape>
            </v:group>
            <v:group style="position:absolute;left:2592;top:4668;width:96;height:2" coordorigin="2592,4668" coordsize="96,2">
              <v:shape style="position:absolute;left:2592;top:4668;width:96;height:2" coordorigin="2592,4668" coordsize="96,0" path="m2688,4668l2592,4668e" filled="f" stroked="t" strokeweight=".25pt" strokecolor="#050100">
                <v:path arrowok="t"/>
              </v:shape>
            </v:group>
            <v:group style="position:absolute;left:2592;top:4987;width:96;height:2" coordorigin="2592,4987" coordsize="96,2">
              <v:shape style="position:absolute;left:2592;top:4987;width:96;height:2" coordorigin="2592,4987" coordsize="96,0" path="m2688,4987l2592,4987e" filled="f" stroked="t" strokeweight=".25pt" strokecolor="#050100">
                <v:path arrowok="t"/>
              </v:shape>
            </v:group>
            <v:group style="position:absolute;left:2592;top:4668;width:2;height:320" coordorigin="2592,4668" coordsize="2,320">
              <v:shape style="position:absolute;left:2592;top:4668;width:2;height:320" coordorigin="2592,4668" coordsize="0,320" path="m2592,4668l2592,4987e" filled="f" stroked="t" strokeweight=".25pt" strokecolor="#050100">
                <v:path arrowok="t"/>
              </v:shape>
            </v:group>
            <v:group style="position:absolute;left:2598;top:4616;width:64;height:52" coordorigin="2598,4616" coordsize="64,52">
              <v:shape style="position:absolute;left:2598;top:4616;width:64;height:52" coordorigin="2598,4616" coordsize="64,52" path="m2598,4668l2598,4616,2662,4616,2662,4668e" filled="f" stroked="t" strokeweight=".25pt" strokecolor="#050100">
                <v:path arrowok="t"/>
              </v:shape>
            </v:group>
            <v:group style="position:absolute;left:2598;top:4987;width:64;height:52" coordorigin="2598,4987" coordsize="64,52">
              <v:shape style="position:absolute;left:2598;top:4987;width:64;height:52" coordorigin="2598,4987" coordsize="64,52" path="m2598,4987l2598,5039,2662,5039,2662,4987e" filled="f" stroked="t" strokeweight=".25pt" strokecolor="#050100">
                <v:path arrowok="t"/>
              </v:shape>
              <v:shape style="position:absolute;left:1213;top:4658;width:1245;height:991" type="#_x0000_t75">
                <v:imagedata r:id="rId172" o:title=""/>
              </v:shape>
            </v:group>
            <v:group style="position:absolute;left:2264;top:1448;width:229;height:153" coordorigin="2264,1448" coordsize="229,153">
              <v:shape style="position:absolute;left:2264;top:1448;width:229;height:153" coordorigin="2264,1448" coordsize="229,153" path="m2486,1448l2272,1448,2264,1456,2264,1594,2272,1602,2486,1602,2493,1594,2493,1456,2486,1448xe" filled="t" fillcolor="#595B5E" stroked="f">
                <v:path arrowok="t"/>
                <v:fill type="solid"/>
              </v:shape>
            </v:group>
            <v:group style="position:absolute;left:2277;top:1483;width:49;height:88" coordorigin="2277,1483" coordsize="49,88">
              <v:shape style="position:absolute;left:2277;top:1483;width:49;height:88" coordorigin="2277,1483" coordsize="49,88" path="m2285,1571l2290,1545,2312,1545,2319,1571,2326,1571,2305,1483,2297,1483,2277,1571,2285,1571xe" filled="f" stroked="t" strokeweight=".113pt" strokecolor="#FFFFFF">
                <v:path arrowok="t"/>
              </v:shape>
            </v:group>
            <v:group style="position:absolute;left:2292;top:1493;width:18;height:43" coordorigin="2292,1493" coordsize="18,43">
              <v:shape style="position:absolute;left:2292;top:1493;width:18;height:43" coordorigin="2292,1493" coordsize="18,43" path="m2298,1509l2299,1504,2300,1498,2301,1493,2302,1497,2303,1503,2305,1511,2310,1535,2292,1535,2298,1509xe" filled="f" stroked="t" strokeweight=".113pt" strokecolor="#FFFFFF">
                <v:path arrowok="t"/>
              </v:shape>
            </v:group>
            <v:group style="position:absolute;left:2332;top:1483;width:42;height:89" coordorigin="2332,1483" coordsize="42,89">
              <v:shape style="position:absolute;left:2332;top:1483;width:42;height:89" coordorigin="2332,1483" coordsize="42,89" path="m2367,1534l2367,1545,2366,1553,2363,1557,2361,1560,2358,1562,2352,1562,2349,1562,2347,1561,2345,1559,2343,1558,2341,1555,2340,1551,2340,1547,2339,1542,2339,1534,2339,1483,2332,1483,2332,1534,2332,1544,2333,1551,2334,1556,2336,1562,2338,1566,2341,1569,2344,1571,2348,1573,2353,1573,2358,1573,2372,1555,2373,1550,2374,1543,2374,1534,2374,1483,2367,1483,2367,1534xe" filled="f" stroked="t" strokeweight=".113pt" strokecolor="#FFFFFF">
                <v:path arrowok="t"/>
              </v:shape>
            </v:group>
            <v:group style="position:absolute;left:2381;top:1483;width:42;height:88" coordorigin="2381,1483" coordsize="42,88">
              <v:shape style="position:absolute;left:2381;top:1483;width:42;height:88" coordorigin="2381,1483" coordsize="42,88" path="m2406,1571l2406,1494,2423,1494,2423,1483,2381,1483,2381,1494,2399,1494,2399,1571,2406,1571xe" filled="f" stroked="t" strokeweight=".113pt" strokecolor="#FFFFFF">
                <v:path arrowok="t"/>
              </v:shape>
            </v:group>
            <v:group style="position:absolute;left:2427;top:1482;width:50;height:91" coordorigin="2427,1482" coordsize="50,91">
              <v:shape style="position:absolute;left:2427;top:1482;width:50;height:91" coordorigin="2427,1482" coordsize="50,91" path="m2430,1550l2447,1573,2452,1573,2457,1573,2461,1571,2465,1567,2469,1564,2472,1559,2474,1551,2476,1544,2477,1536,2477,1528,2477,1519,2465,1488,2461,1484,2457,1482,2452,1482,2445,1482,2439,1486,2434,1494,2429,1503,2427,1514,2427,1529,2427,1536,2428,1544,2430,1550xe" filled="f" stroked="t" strokeweight=".113pt" strokecolor="#FFFFFF">
                <v:path arrowok="t"/>
              </v:shape>
            </v:group>
            <v:group style="position:absolute;left:2434;top:1492;width:36;height:71" coordorigin="2434,1492" coordsize="36,71">
              <v:shape style="position:absolute;left:2434;top:1492;width:36;height:71" coordorigin="2434,1492" coordsize="36,71" path="m2439,1500l2443,1495,2447,1492,2452,1492,2456,1492,2470,1520,2470,1527,2470,1539,2469,1548,2465,1554,2462,1560,2457,1563,2452,1563,2447,1563,2443,1560,2439,1554,2436,1548,2434,1539,2434,1529,2434,1515,2436,1506,2439,1500xe" filled="f" stroked="t" strokeweight=".113pt" strokecolor="#FFFFFF">
                <v:path arrowok="t"/>
              </v:shape>
            </v:group>
            <v:group style="position:absolute;left:2014;top:1924;width:13;height:9" coordorigin="2014,1924" coordsize="13,9">
              <v:shape style="position:absolute;left:2014;top:1924;width:13;height:9" coordorigin="2014,1924" coordsize="13,9" path="m2014,1933l2018,1933,2021,1931,2024,1928,2025,1927,2026,1926,2027,1924e" filled="f" stroked="t" strokeweight=".498pt" strokecolor="#595B5E">
                <v:path arrowok="t"/>
              </v:shape>
            </v:group>
            <v:group style="position:absolute;left:2066;top:1951;width:10;height:6" coordorigin="2066,1951" coordsize="10,6">
              <v:shape style="position:absolute;left:2066;top:1951;width:10;height:6" coordorigin="2066,1951" coordsize="10,6" path="m2066,1957l2069,1957,2072,1956,2074,1954,2075,1953,2076,1952,2076,1951e" filled="f" stroked="t" strokeweight=".498pt" strokecolor="#595B5E">
                <v:path arrowok="t"/>
              </v:shape>
            </v:group>
            <v:group style="position:absolute;left:1993;top:1854;width:124;height:125" coordorigin="1993,1854" coordsize="124,125">
              <v:shape style="position:absolute;left:1993;top:1854;width:124;height:125" coordorigin="1993,1854" coordsize="124,125" path="m2117,1917l2113,1939,2102,1958,2085,1972,2065,1979,2039,1976,2018,1967,2003,1953,1993,1936,1995,1908,2002,1886,2014,1869,2030,1859,2048,1854,2072,1857,2092,1868,2107,1883,2115,1902,2117,1917xe" filled="f" stroked="t" strokeweight=".808pt" strokecolor="#595B5E">
                <v:path arrowok="t"/>
              </v:shape>
            </v:group>
            <v:group style="position:absolute;left:2001;top:1879;width:93;height:88" coordorigin="2001,1879" coordsize="93,88">
              <v:shape style="position:absolute;left:2001;top:1879;width:93;height:88" coordorigin="2001,1879" coordsize="93,88" path="m2081,1952l2072,1952,2064,1950,2057,1947,2060,1942,2063,1936,2064,1930,2061,1933,2057,1936,2052,1938,2050,1939,2047,1940,2016,1888,2016,1884,2016,1882,2016,1879,2005,1896,2001,1916,2005,1938,2018,1956,2036,1967,2063,1967,2082,1961,2093,1952,2090,1952,2086,1952,2081,1952xe" filled="f" stroked="t" strokeweight=".748pt" strokecolor="#595B5E">
                <v:path arrowok="t"/>
              </v:shape>
            </v:group>
            <v:group style="position:absolute;left:2066;top:1900;width:22;height:20" coordorigin="2066,1900" coordsize="22,20">
              <v:shape style="position:absolute;left:2066;top:1900;width:22;height:20" coordorigin="2066,1900" coordsize="22,20" path="m2066,1904l2080,1900,2080,1919,2089,1911e" filled="f" stroked="t" strokeweight=".748pt" strokecolor="#595B5E">
                <v:path arrowok="t"/>
              </v:shape>
            </v:group>
            <v:group style="position:absolute;left:2066;top:1871;width:12;height:10" coordorigin="2066,1871" coordsize="12,10">
              <v:shape style="position:absolute;left:2066;top:1871;width:12;height:10" coordorigin="2066,1871" coordsize="12,10" path="m2066,1873l2073,1871,2073,1882,2078,1877e" filled="f" stroked="t" strokeweight=".748pt" strokecolor="#595B5E">
                <v:path arrowok="t"/>
              </v:shape>
            </v:group>
            <v:group style="position:absolute;left:1164;top:364;width:1363;height:2010" coordorigin="1164,364" coordsize="1363,2010">
              <v:shape style="position:absolute;left:1164;top:364;width:1363;height:2010" coordorigin="1164,364" coordsize="1363,2010" path="m2527,2358l2527,2367,2520,2374,2511,2374,1181,2374,1172,2374,1164,2367,1164,2358,1164,380,1164,371,1172,364,1181,364,2511,364,2520,364,2527,371,2527,380,2527,2358xe" filled="f" stroked="t" strokeweight=".25pt" strokecolor="#050100">
                <v:path arrowok="t"/>
              </v:shape>
            </v:group>
            <v:group style="position:absolute;left:1603;top:394;width:2;height:1949" coordorigin="1603,394" coordsize="2,1949">
              <v:shape style="position:absolute;left:1603;top:394;width:2;height:1949" coordorigin="1603,394" coordsize="0,1949" path="m1603,2343l1603,394e" filled="f" stroked="t" strokeweight=".565pt" strokecolor="#595B5E">
                <v:path arrowok="t"/>
              </v:shape>
            </v:group>
            <v:group style="position:absolute;left:1601;top:1996;width:891;height:2" coordorigin="1601,1996" coordsize="891,2">
              <v:shape style="position:absolute;left:1601;top:1996;width:891;height:2" coordorigin="1601,1996" coordsize="891,0" path="m2491,1996l1601,1996e" filled="f" stroked="t" strokeweight=".565pt" strokecolor="#595B5E">
                <v:path arrowok="t"/>
              </v:shape>
            </v:group>
            <v:group style="position:absolute;left:2146;top:2183;width:26;height:26" coordorigin="2146,2183" coordsize="26,26">
              <v:shape style="position:absolute;left:2146;top:2183;width:26;height:26" coordorigin="2146,2183" coordsize="26,26" path="m2169,2183l2149,2183,2146,2185,2146,2205,2149,2208,2169,2208,2171,2205,2171,2185,2169,2183xe" filled="t" fillcolor="#595B5E" stroked="f">
                <v:path arrowok="t"/>
                <v:fill type="solid"/>
              </v:shape>
            </v:group>
            <v:group style="position:absolute;left:2146;top:2260;width:26;height:26" coordorigin="2146,2260" coordsize="26,26">
              <v:shape style="position:absolute;left:2146;top:2260;width:26;height:26" coordorigin="2146,2260" coordsize="26,26" path="m2169,2260l2149,2260,2146,2263,2146,2283,2149,2286,2169,2286,2171,2283,2171,2263,2169,2260xe" filled="t" fillcolor="#595B5E" stroked="f">
                <v:path arrowok="t"/>
                <v:fill type="solid"/>
              </v:shape>
            </v:group>
            <v:group style="position:absolute;left:1938;top:2130;width:26;height:104" coordorigin="1938,2130" coordsize="26,104">
              <v:shape style="position:absolute;left:1938;top:2130;width:26;height:104" coordorigin="1938,2130" coordsize="26,104" path="m1960,2130l1938,2151,1938,2220,1964,2233,1964,2137,1963,2133,1960,2130xe" filled="t" fillcolor="#595B5E" stroked="f">
                <v:path arrowok="t"/>
                <v:fill type="solid"/>
              </v:shape>
            </v:group>
            <v:group style="position:absolute;left:1938;top:2235;width:26;height:104" coordorigin="1938,2235" coordsize="26,104">
              <v:shape style="position:absolute;left:1938;top:2235;width:26;height:104" coordorigin="1938,2235" coordsize="26,104" path="m1964,2235l1938,2248,1938,2317,1960,2338,1963,2335,1964,2331,1964,2235xe" filled="t" fillcolor="#595B5E" stroked="f">
                <v:path arrowok="t"/>
                <v:fill type="solid"/>
              </v:shape>
            </v:group>
            <v:group style="position:absolute;left:1992;top:2221;width:135;height:26" coordorigin="1992,2221" coordsize="135,26">
              <v:shape style="position:absolute;left:1992;top:2221;width:135;height:26" coordorigin="1992,2221" coordsize="135,26" path="m2101,2221l2018,2221,1992,2234,2018,2247,2101,2247,2127,2234,2101,2221xe" filled="t" fillcolor="#595B5E" stroked="f">
                <v:path arrowok="t"/>
                <v:fill type="solid"/>
              </v:shape>
            </v:group>
            <v:group style="position:absolute;left:2102;top:2130;width:26;height:104" coordorigin="2102,2130" coordsize="26,104">
              <v:shape style="position:absolute;left:2102;top:2130;width:26;height:104" coordorigin="2102,2130" coordsize="26,104" path="m2124,2130l2102,2151,2102,2220,2129,2233,2129,2137,2127,2133,2124,2130xe" filled="t" fillcolor="#595B5E" stroked="f">
                <v:path arrowok="t"/>
                <v:fill type="solid"/>
              </v:shape>
            </v:group>
            <v:group style="position:absolute;left:1996;top:2124;width:127;height:26" coordorigin="1996,2124" coordsize="127,26">
              <v:shape style="position:absolute;left:1996;top:2124;width:127;height:26" coordorigin="1996,2124" coordsize="127,26" path="m2115,2124l2003,2124,1999,2126,1996,2129,2018,2151,2101,2151,2123,2129,2120,2126,2115,2124xe" filled="t" fillcolor="#595B5E" stroked="f">
                <v:path arrowok="t"/>
                <v:fill type="solid"/>
              </v:shape>
            </v:group>
            <v:group style="position:absolute;left:1990;top:2235;width:26;height:104" coordorigin="1990,2235" coordsize="26,104">
              <v:shape style="position:absolute;left:1990;top:2235;width:26;height:104" coordorigin="1990,2235" coordsize="26,104" path="m1990,2235l1990,2331,1992,2335,1995,2338,2016,2317,2016,2248,1990,2235xe" filled="t" fillcolor="#595B5E" stroked="f">
                <v:path arrowok="t"/>
                <v:fill type="solid"/>
              </v:shape>
            </v:group>
            <v:group style="position:absolute;left:1996;top:2318;width:127;height:26" coordorigin="1996,2318" coordsize="127,26">
              <v:shape style="position:absolute;left:1996;top:2318;width:127;height:26" coordorigin="1996,2318" coordsize="127,26" path="m2101,2318l2018,2318,1996,2340,1999,2342,2003,2344,2115,2344,2120,2342,2123,2340,2101,2318xe" filled="t" fillcolor="#595B5E" stroked="f">
                <v:path arrowok="t"/>
                <v:fill type="solid"/>
              </v:shape>
            </v:group>
            <v:group style="position:absolute;left:2301;top:2130;width:26;height:104" coordorigin="2301,2130" coordsize="26,104">
              <v:shape style="position:absolute;left:2301;top:2130;width:26;height:104" coordorigin="2301,2130" coordsize="26,104" path="m2322,2130l2301,2151,2301,2220,2327,2233,2327,2137,2325,2133,2322,2130xe" filled="t" fillcolor="#595B5E" stroked="f">
                <v:path arrowok="t"/>
                <v:fill type="solid"/>
              </v:shape>
            </v:group>
            <v:group style="position:absolute;left:2194;top:2124;width:127;height:26" coordorigin="2194,2124" coordsize="127,26">
              <v:shape style="position:absolute;left:2194;top:2124;width:127;height:26" coordorigin="2194,2124" coordsize="127,26" path="m2314,2124l2202,2124,2197,2126,2194,2129,2216,2151,2299,2151,2321,2129,2318,2126,2314,2124xe" filled="t" fillcolor="#595B5E" stroked="f">
                <v:path arrowok="t"/>
                <v:fill type="solid"/>
              </v:shape>
            </v:group>
            <v:group style="position:absolute;left:2301;top:2235;width:26;height:104" coordorigin="2301,2235" coordsize="26,104">
              <v:shape style="position:absolute;left:2301;top:2235;width:26;height:104" coordorigin="2301,2235" coordsize="26,104" path="m2327,2235l2301,2248,2301,2317,2322,2338,2325,2335,2327,2331,2327,2235xe" filled="t" fillcolor="#595B5E" stroked="f">
                <v:path arrowok="t"/>
                <v:fill type="solid"/>
              </v:shape>
            </v:group>
            <v:group style="position:absolute;left:2188;top:2235;width:26;height:104" coordorigin="2188,2235" coordsize="26,104">
              <v:shape style="position:absolute;left:2188;top:2235;width:26;height:104" coordorigin="2188,2235" coordsize="26,104" path="m2188,2235l2188,2331,2190,2335,2193,2338,2215,2317,2215,2248,2188,2235xe" filled="t" fillcolor="#595B5E" stroked="f">
                <v:path arrowok="t"/>
                <v:fill type="solid"/>
              </v:shape>
            </v:group>
            <v:group style="position:absolute;left:2194;top:2318;width:127;height:26" coordorigin="2194,2318" coordsize="127,26">
              <v:shape style="position:absolute;left:2194;top:2318;width:127;height:26" coordorigin="2194,2318" coordsize="127,26" path="m2299,2318l2216,2318,2194,2340,2197,2342,2202,2344,2314,2344,2318,2342,2321,2340,2299,2318xe" filled="t" fillcolor="#595B5E" stroked="f">
                <v:path arrowok="t"/>
                <v:fill type="solid"/>
              </v:shape>
            </v:group>
            <v:group style="position:absolute;left:2188;top:2130;width:26;height:104" coordorigin="2188,2130" coordsize="26,104">
              <v:shape style="position:absolute;left:2188;top:2130;width:26;height:104" coordorigin="2188,2130" coordsize="26,104" path="m2193,2130l2190,2133,2188,2137,2188,2233,2215,2220,2215,2151,2193,2130xe" filled="t" fillcolor="#595B5E" stroked="f">
                <v:path arrowok="t"/>
                <v:fill type="solid"/>
              </v:shape>
            </v:group>
            <v:group style="position:absolute;left:2465;top:2130;width:26;height:104" coordorigin="2465,2130" coordsize="26,104">
              <v:shape style="position:absolute;left:2465;top:2130;width:26;height:104" coordorigin="2465,2130" coordsize="26,104" path="m2487,2130l2465,2151,2465,2220,2491,2233,2491,2137,2490,2133,2487,2130xe" filled="t" fillcolor="#595B5E" stroked="f">
                <v:path arrowok="t"/>
                <v:fill type="solid"/>
              </v:shape>
            </v:group>
            <v:group style="position:absolute;left:2359;top:2124;width:127;height:26" coordorigin="2359,2124" coordsize="127,26">
              <v:shape style="position:absolute;left:2359;top:2124;width:127;height:26" coordorigin="2359,2124" coordsize="127,26" path="m2478,2124l2366,2124,2362,2126,2359,2129,2380,2151,2464,2151,2486,2129,2482,2126,2478,2124xe" filled="t" fillcolor="#595B5E" stroked="f">
                <v:path arrowok="t"/>
                <v:fill type="solid"/>
              </v:shape>
            </v:group>
            <v:group style="position:absolute;left:2465;top:2235;width:26;height:104" coordorigin="2465,2235" coordsize="26,104">
              <v:shape style="position:absolute;left:2465;top:2235;width:26;height:104" coordorigin="2465,2235" coordsize="26,104" path="m2491,2235l2465,2248,2465,2317,2487,2338,2490,2335,2491,2331,2491,2235xe" filled="t" fillcolor="#595B5E" stroked="f">
                <v:path arrowok="t"/>
                <v:fill type="solid"/>
              </v:shape>
            </v:group>
            <v:group style="position:absolute;left:2353;top:2235;width:26;height:104" coordorigin="2353,2235" coordsize="26,104">
              <v:shape style="position:absolute;left:2353;top:2235;width:26;height:104" coordorigin="2353,2235" coordsize="26,104" path="m2353,2235l2353,2331,2355,2335,2358,2338,2379,2317,2379,2248,2353,2235xe" filled="t" fillcolor="#595B5E" stroked="f">
                <v:path arrowok="t"/>
                <v:fill type="solid"/>
              </v:shape>
            </v:group>
            <v:group style="position:absolute;left:2359;top:2318;width:127;height:26" coordorigin="2359,2318" coordsize="127,26">
              <v:shape style="position:absolute;left:2359;top:2318;width:127;height:26" coordorigin="2359,2318" coordsize="127,26" path="m2464,2318l2380,2318,2359,2340,2362,2342,2366,2344,2478,2344,2482,2342,2486,2340,2464,2318xe" filled="t" fillcolor="#595B5E" stroked="f">
                <v:path arrowok="t"/>
                <v:fill type="solid"/>
              </v:shape>
            </v:group>
            <v:group style="position:absolute;left:2353;top:2130;width:26;height:104" coordorigin="2353,2130" coordsize="26,104">
              <v:shape style="position:absolute;left:2353;top:2130;width:26;height:104" coordorigin="2353,2130" coordsize="26,104" path="m2358,2130l2355,2133,2353,2137,2353,2233,2379,2220,2379,2151,2358,2130xe" filled="t" fillcolor="#595B5E" stroked="f">
                <v:path arrowok="t"/>
                <v:fill type="solid"/>
              </v:shape>
            </v:group>
            <v:group style="position:absolute;left:1629;top:2008;width:95;height:94" coordorigin="1629,2008" coordsize="95,94">
              <v:shape style="position:absolute;left:1629;top:2008;width:95;height:94" coordorigin="1629,2008" coordsize="95,94" path="m1676,2008l1655,2013,1638,2026,1629,2046,1633,2072,1644,2090,1661,2101,1688,2099,1708,2090,1720,2075,1720,2074,1688,2074,1672,2058,1672,2022,1710,2022,1706,2018,1687,2009,1676,2008xe" filled="t" fillcolor="#595B5E" stroked="f">
                <v:path arrowok="t"/>
                <v:fill type="solid"/>
              </v:shape>
              <v:shape style="position:absolute;left:1629;top:2008;width:95;height:94" coordorigin="1629,2008" coordsize="95,94" path="m1710,2022l1681,2022,1681,2054,1694,2068,1688,2074,1720,2074,1725,2057,1720,2035,1710,2022xe" filled="t" fillcolor="#595B5E" stroked="f">
                <v:path arrowok="t"/>
                <v:fill type="solid"/>
              </v:shape>
            </v:group>
            <v:group style="position:absolute;left:1628;top:2116;width:64;height:81" coordorigin="1628,2116" coordsize="64,81">
              <v:shape style="position:absolute;left:1628;top:2116;width:64;height:81" coordorigin="1628,2116" coordsize="64,81" path="m1637,2197l1645,2172,1674,2172,1682,2197,1692,2197,1664,2116,1654,2116,1628,2197,1637,2197xe" filled="f" stroked="t" strokeweight=".113pt" strokecolor="#595B5E">
                <v:path arrowok="t"/>
              </v:shape>
            </v:group>
            <v:group style="position:absolute;left:1648;top:2124;width:23;height:39" coordorigin="1648,2124" coordsize="23,39">
              <v:shape style="position:absolute;left:1648;top:2124;width:23;height:39" coordorigin="1648,2124" coordsize="23,39" path="m1655,2140l1657,2135,1658,2130,1659,2124,1660,2129,1661,2134,1664,2141,1671,2163,1648,2163,1655,2140xe" filled="f" stroked="t" strokeweight=".113pt" strokecolor="#595B5E">
                <v:path arrowok="t"/>
              </v:shape>
            </v:group>
            <v:group style="position:absolute;left:1699;top:2116;width:65;height:81" coordorigin="1699,2116" coordsize="65,81">
              <v:shape style="position:absolute;left:1699;top:2116;width:65;height:81" coordorigin="1699,2116" coordsize="65,81" path="m1708,2197l1708,2128,1728,2197,1736,2197,1756,2129,1756,2197,1764,2197,1764,2116,1752,2116,1736,2172,1734,2178,1733,2182,1732,2185,1731,2182,1730,2178,1729,2173,1713,2116,1699,2116,1699,2197,1708,2197xe" filled="f" stroked="t" strokeweight=".113pt" strokecolor="#595B5E">
                <v:path arrowok="t"/>
              </v:shape>
            </v:group>
            <v:group style="position:absolute;left:2708;top:111;width:2;height:5553" coordorigin="2708,111" coordsize="2,5553">
              <v:shape style="position:absolute;left:2708;top:111;width:2;height:5553" coordorigin="2708,111" coordsize="0,5553" path="m2708,5664l2708,111e" filled="f" stroked="t" strokeweight=".25pt" strokecolor="#050100">
                <v:path arrowok="t"/>
              </v:shape>
            </v:group>
            <v:group style="position:absolute;left:1109;top:5770;width:1469;height:2" coordorigin="1109,5770" coordsize="1469,2">
              <v:shape style="position:absolute;left:1109;top:5770;width:1469;height:2" coordorigin="1109,5770" coordsize="1469,0" path="m1109,5770l2577,5770e" filled="f" stroked="t" strokeweight=".25pt" strokecolor="#050100">
                <v:path arrowok="t"/>
              </v:shape>
            </v:group>
            <v:group style="position:absolute;left:1928;top:2655;width:635;height:356" coordorigin="1928,2655" coordsize="635,356">
              <v:shape style="position:absolute;left:1928;top:2655;width:635;height:356" coordorigin="1928,2655" coordsize="635,356" path="m2563,2930l2524,3000,1960,3011,1952,3011,1944,3008,1937,3002,1931,2995,1928,2987,1928,2979,1928,2687,1928,2679,1931,2671,1937,2664,1944,2658,1952,2655,1960,2655,2482,2655,2538,2677,2563,2732,2563,2930xe" filled="f" stroked="t" strokeweight=".423pt" strokecolor="#BA6769">
                <v:path arrowok="t"/>
              </v:shape>
            </v:group>
            <v:group style="position:absolute;left:2004;top:2775;width:496;height:109" coordorigin="2004,2775" coordsize="496,109">
              <v:shape style="position:absolute;left:2004;top:2775;width:496;height:109" coordorigin="2004,2775" coordsize="496,109" path="m2443,2777l2442,2882,2443,2882,2443,2882,2454,2882,2455,2834,2493,2834,2494,2822,2454,2821,2455,2790,2499,2790,2500,2777,2443,2777xe" filled="t" fillcolor="#6B6E74" stroked="f">
                <v:path arrowok="t"/>
                <v:fill type="solid"/>
              </v:shape>
              <v:shape style="position:absolute;left:2004;top:2775;width:496;height:109" coordorigin="2004,2775" coordsize="496,109" path="m2493,2834l2455,2834,2493,2835,2493,2834xe" filled="t" fillcolor="#6B6E74" stroked="f">
                <v:path arrowok="t"/>
                <v:fill type="solid"/>
              </v:shape>
              <v:shape style="position:absolute;left:2004;top:2775;width:496;height:109" coordorigin="2004,2775" coordsize="496,109" path="m2499,2790l2455,2790,2499,2790,2499,2790xe" filled="t" fillcolor="#6B6E74" stroked="f">
                <v:path arrowok="t"/>
                <v:fill type="solid"/>
              </v:shape>
              <v:shape style="position:absolute;left:2004;top:2775;width:496;height:109" coordorigin="2004,2775" coordsize="496,109" path="m2372,2777l2371,2882,2372,2882,2372,2882,2383,2882,2383,2834,2422,2834,2423,2822,2383,2821,2383,2790,2428,2790,2429,2777,2372,2777xe" filled="t" fillcolor="#6B6E74" stroked="f">
                <v:path arrowok="t"/>
                <v:fill type="solid"/>
              </v:shape>
              <v:shape style="position:absolute;left:2004;top:2775;width:496;height:109" coordorigin="2004,2775" coordsize="496,109" path="m2422,2834l2383,2834,2422,2835,2422,2834xe" filled="t" fillcolor="#6B6E74" stroked="f">
                <v:path arrowok="t"/>
                <v:fill type="solid"/>
              </v:shape>
              <v:shape style="position:absolute;left:2004;top:2775;width:496;height:109" coordorigin="2004,2775" coordsize="496,109" path="m2428,2790l2383,2790,2428,2790,2428,2790xe" filled="t" fillcolor="#6B6E74" stroked="f">
                <v:path arrowok="t"/>
                <v:fill type="solid"/>
              </v:shape>
              <v:shape style="position:absolute;left:2004;top:2775;width:496;height:109" coordorigin="2004,2775" coordsize="496,109" path="m2325,2775l2305,2775,2295,2780,2288,2790,2280,2806,2276,2828,2276,2840,2278,2849,2281,2857,2284,2865,2289,2872,2302,2882,2309,2884,2324,2884,2331,2882,2338,2878,2344,2873,2346,2871,2309,2871,2302,2868,2297,2860,2292,2853,2289,2844,2289,2815,2292,2804,2303,2791,2310,2788,2346,2788,2345,2787,2338,2782,2332,2777,2325,2775xe" filled="t" fillcolor="#6B6E74" stroked="f">
                <v:path arrowok="t"/>
                <v:fill type="solid"/>
              </v:shape>
              <v:shape style="position:absolute;left:2004;top:2775;width:496;height:109" coordorigin="2004,2775" coordsize="496,109" path="m2346,2788l2323,2788,2327,2790,2332,2793,2345,2844,2342,2853,2332,2868,2325,2871,2346,2871,2349,2867,2353,2858,2356,2850,2358,2840,2358,2819,2356,2810,2353,2801,2349,2793,2346,2788xe" filled="t" fillcolor="#6B6E74" stroked="f">
                <v:path arrowok="t"/>
                <v:fill type="solid"/>
              </v:shape>
              <v:shape style="position:absolute;left:2004;top:2775;width:496;height:109" coordorigin="2004,2775" coordsize="496,109" path="m2240,2775l2231,2775,2206,2884,2215,2884,2240,2775xe" filled="t" fillcolor="#6B6E74" stroked="f">
                <v:path arrowok="t"/>
                <v:fill type="solid"/>
              </v:shape>
              <v:shape style="position:absolute;left:2004;top:2775;width:496;height:109" coordorigin="2004,2775" coordsize="496,109" path="m2099,2777l2098,2882,2099,2882,2099,2882,2109,2882,2110,2802,2124,2802,2111,2777,2099,2777xe" filled="t" fillcolor="#6B6E74" stroked="f">
                <v:path arrowok="t"/>
                <v:fill type="solid"/>
              </v:shape>
              <v:shape style="position:absolute;left:2004;top:2775;width:496;height:109" coordorigin="2004,2775" coordsize="496,109" path="m2124,2802l2110,2802,2153,2882,2165,2882,2165,2857,2153,2857,2124,2802xe" filled="t" fillcolor="#6B6E74" stroked="f">
                <v:path arrowok="t"/>
                <v:fill type="solid"/>
              </v:shape>
              <v:shape style="position:absolute;left:2004;top:2775;width:496;height:109" coordorigin="2004,2775" coordsize="496,109" path="m2154,2777l2153,2857,2165,2857,2165,2777,2154,2777xe" filled="t" fillcolor="#6B6E74" stroked="f">
                <v:path arrowok="t"/>
                <v:fill type="solid"/>
              </v:shape>
              <v:shape style="position:absolute;left:2004;top:2775;width:496;height:109" coordorigin="2004,2775" coordsize="496,109" path="m2053,2775l2033,2775,2023,2780,2015,2790,2007,2806,2004,2828,2004,2840,2006,2849,2009,2857,2012,2865,2017,2872,2023,2877,2029,2882,2037,2884,2052,2884,2059,2882,2065,2878,2072,2873,2073,2871,2037,2871,2030,2868,2019,2853,2017,2844,2017,2815,2020,2804,2031,2791,2037,2788,2073,2788,2072,2787,2066,2782,2060,2777,2053,2775xe" filled="t" fillcolor="#6B6E74" stroked="f">
                <v:path arrowok="t"/>
                <v:fill type="solid"/>
              </v:shape>
              <v:shape style="position:absolute;left:2004;top:2775;width:496;height:109" coordorigin="2004,2775" coordsize="496,109" path="m2073,2788l2050,2788,2055,2790,2059,2793,2064,2796,2067,2801,2069,2808,2071,2814,2072,2819,2072,2844,2070,2853,2059,2868,2053,2871,2073,2871,2077,2867,2080,2858,2084,2850,2085,2840,2085,2819,2084,2810,2077,2793,2073,2788xe" filled="t" fillcolor="#6B6E74" stroked="f">
                <v:path arrowok="t"/>
                <v:fill type="solid"/>
              </v:shape>
            </v:group>
            <v:group style="position:absolute;left:1126;top:2661;width:616;height:344" coordorigin="1126,2661" coordsize="616,344">
              <v:shape style="position:absolute;left:1126;top:2661;width:616;height:344" coordorigin="1126,2661" coordsize="616,344" path="m1742,2974l1742,2982,1739,2990,1733,2996,1726,3002,1719,3005,1711,3005,1205,3005,1146,2975,1126,2740,1129,2720,1174,2669,1711,2661,1719,2661,1726,2665,1733,2671,1739,2677,1742,2685,1742,2693,1742,2974xe" filled="f" stroked="t" strokeweight=".498pt" strokecolor="#050100">
                <v:path arrowok="t"/>
              </v:shape>
            </v:group>
            <v:group style="position:absolute;left:1401;top:2901;width:9;height:7" coordorigin="1401,2901" coordsize="9,7">
              <v:shape style="position:absolute;left:1401;top:2901;width:9;height:7" coordorigin="1401,2901" coordsize="9,7" path="m1410,2908l1406,2906,1403,2904,1401,2901e" filled="f" stroked="t" strokeweight=".113pt" strokecolor="#6B6E74">
                <v:path arrowok="t"/>
              </v:shape>
              <v:shape style="position:absolute;left:1874;top:3319;width:539;height:259" type="#_x0000_t75">
                <v:imagedata r:id="rId173" o:title=""/>
              </v:shape>
            </v:group>
            <v:group style="position:absolute;left:1874;top:3319;width:539;height:259" coordorigin="1874,3319" coordsize="539,259">
              <v:shape style="position:absolute;left:1874;top:3319;width:539;height:259" coordorigin="1874,3319" coordsize="539,259" path="m2413,3351l2406,3331,2387,3320,1906,3319,1885,3326,1874,3345,1874,3546,1881,3566,1899,3578,2381,3578,2401,3571,2412,3552,2413,3351xe" filled="f" stroked="t" strokeweight=".996pt" strokecolor="#707275">
                <v:path arrowok="t"/>
              </v:shape>
            </v:group>
            <v:group style="position:absolute;left:1227;top:3311;width:539;height:259" coordorigin="1227,3311" coordsize="539,259">
              <v:shape style="position:absolute;left:1227;top:3311;width:539;height:259" coordorigin="1227,3311" coordsize="539,259" path="m1259,3311l1238,3319,1227,3337,1227,3538,1234,3558,1252,3570,1734,3570,1754,3563,1765,3545,1766,3344,1759,3323,1740,3312,1259,3311xe" filled="t" fillcolor="#D3D4D6" stroked="f">
                <v:path arrowok="t"/>
                <v:fill type="solid"/>
              </v:shape>
            </v:group>
            <v:group style="position:absolute;left:1227;top:3311;width:539;height:259" coordorigin="1227,3311" coordsize="539,259">
              <v:shape style="position:absolute;left:1227;top:3311;width:539;height:259" coordorigin="1227,3311" coordsize="539,259" path="m1766,3344l1759,3323,1740,3312,1259,3311,1238,3319,1227,3337,1227,3538,1234,3558,1252,3570,1734,3570,1754,3563,1765,3545,1766,3344xe" filled="f" stroked="t" strokeweight=".996pt" strokecolor="#BFC6CD">
                <v:path arrowok="t"/>
              </v:shape>
            </v:group>
            <v:group style="position:absolute;left:1223;top:4317;width:326;height:224" coordorigin="1223,4317" coordsize="326,224">
              <v:shape style="position:absolute;left:1223;top:4317;width:326;height:224" coordorigin="1223,4317" coordsize="326,224" path="m1255,4317l1235,4324,1224,4343,1223,4509,1231,4529,1249,4540,1518,4541,1538,4533,1549,4515,1549,4349,1542,4328,1523,4317,1255,4317xe" filled="t" fillcolor="#D6D8DD" stroked="f">
                <v:path arrowok="t"/>
                <v:fill type="solid"/>
              </v:shape>
            </v:group>
            <v:group style="position:absolute;left:1223;top:4317;width:326;height:224" coordorigin="1223,4317" coordsize="326,224">
              <v:shape style="position:absolute;left:1223;top:4317;width:326;height:224" coordorigin="1223,4317" coordsize="326,224" path="m1549,4349l1542,4328,1523,4317,1255,4317,1235,4324,1224,4343,1223,4509,1231,4529,1249,4540,1518,4541,1538,4533,1549,4515,1549,4349xe" filled="f" stroked="t" strokeweight=".423pt" strokecolor="#A0A3A8">
                <v:path arrowok="t"/>
              </v:shape>
            </v:group>
            <v:group style="position:absolute;left:1271;top:4390;width:235;height:78" coordorigin="1271,4390" coordsize="235,78">
              <v:shape style="position:absolute;left:1271;top:4390;width:235;height:78" coordorigin="1271,4390" coordsize="235,78" path="m1465,4390l1465,4466,1465,4466,1465,4467,1471,4467,1472,4433,1491,4433,1490,4432,1494,4431,1497,4429,1500,4424,1472,4424,1472,4399,1500,4399,1499,4396,1497,4394,1495,4392,1493,4391,1489,4390,1465,4390xe" filled="t" fillcolor="#6B6E74" stroked="f">
                <v:path arrowok="t"/>
                <v:fill type="solid"/>
              </v:shape>
              <v:shape style="position:absolute;left:1271;top:4390;width:235;height:78" coordorigin="1271,4390" coordsize="235,78" path="m1491,4433l1472,4433,1478,4434,1481,4434,1482,4434,1483,4435,1484,4436,1485,4437,1486,4438,1488,4443,1489,4446,1497,4467,1505,4467,1506,4467,1498,4446,1496,4442,1495,4438,1492,4434,1491,4433,1491,4433xe" filled="t" fillcolor="#6B6E74" stroked="f">
                <v:path arrowok="t"/>
                <v:fill type="solid"/>
              </v:shape>
              <v:shape style="position:absolute;left:1271;top:4390;width:235;height:78" coordorigin="1271,4390" coordsize="235,78" path="m1500,4399l1472,4399,1485,4400,1489,4400,1491,4401,1494,4405,1495,4408,1495,4414,1490,4422,1489,4423,1487,4424,1500,4424,1501,4422,1502,4417,1502,4407,1501,4403,1500,4399xe" filled="t" fillcolor="#6B6E74" stroked="f">
                <v:path arrowok="t"/>
                <v:fill type="solid"/>
              </v:shape>
              <v:shape style="position:absolute;left:1271;top:4390;width:235;height:78" coordorigin="1271,4390" coordsize="235,78" path="m1423,4390l1422,4466,1423,4466,1423,4467,1457,4467,1457,4458,1429,4457,1430,4432,1454,4432,1455,4423,1429,4422,1430,4400,1456,4400,1456,4391,1423,4390xe" filled="t" fillcolor="#6B6E74" stroked="f">
                <v:path arrowok="t"/>
                <v:fill type="solid"/>
              </v:shape>
              <v:shape style="position:absolute;left:1271;top:4390;width:235;height:78" coordorigin="1271,4390" coordsize="235,78" path="m1454,4432l1430,4432,1454,4432,1454,4432xe" filled="t" fillcolor="#6B6E74" stroked="f">
                <v:path arrowok="t"/>
                <v:fill type="solid"/>
              </v:shape>
              <v:shape style="position:absolute;left:1271;top:4390;width:235;height:78" coordorigin="1271,4390" coordsize="235,78" path="m1456,4400l1430,4400,1456,4400,1456,4400xe" filled="t" fillcolor="#6B6E74" stroked="f">
                <v:path arrowok="t"/>
                <v:fill type="solid"/>
              </v:shape>
              <v:shape style="position:absolute;left:1271;top:4390;width:235;height:78" coordorigin="1271,4390" coordsize="235,78" path="m1377,4467l1371,4467,1371,4467,1377,4467,1377,4467xe" filled="t" fillcolor="#6B6E74" stroked="f">
                <v:path arrowok="t"/>
                <v:fill type="solid"/>
              </v:shape>
              <v:shape style="position:absolute;left:1271;top:4390;width:235;height:78" coordorigin="1271,4390" coordsize="235,78" path="m1395,4404l1388,4404,1388,4406,1389,4407,1398,4467,1405,4467,1408,4450,1402,4450,1401,4443,1400,4436,1395,4404xe" filled="t" fillcolor="#6B6E74" stroked="f">
                <v:path arrowok="t"/>
                <v:fill type="solid"/>
              </v:shape>
              <v:shape style="position:absolute;left:1271;top:4390;width:235;height:78" coordorigin="1271,4390" coordsize="235,78" path="m1359,4390l1358,4390,1370,4467,1371,4467,1377,4467,1380,4451,1374,4451,1373,4443,1372,4439,1366,4391,1359,4390xe" filled="t" fillcolor="#6B6E74" stroked="f">
                <v:path arrowok="t"/>
                <v:fill type="solid"/>
              </v:shape>
              <v:shape style="position:absolute;left:1271;top:4390;width:235;height:78" coordorigin="1271,4390" coordsize="235,78" path="m1385,4390l1375,4442,1375,4446,1374,4451,1380,4451,1388,4404,1395,4404,1392,4391,1385,4390xe" filled="t" fillcolor="#6B6E74" stroked="f">
                <v:path arrowok="t"/>
                <v:fill type="solid"/>
              </v:shape>
              <v:shape style="position:absolute;left:1271;top:4390;width:235;height:78" coordorigin="1271,4390" coordsize="235,78" path="m1418,4390l1411,4390,1403,4439,1402,4450,1408,4450,1418,4390xe" filled="t" fillcolor="#6B6E74" stroked="f">
                <v:path arrowok="t"/>
                <v:fill type="solid"/>
              </v:shape>
              <v:shape style="position:absolute;left:1271;top:4390;width:235;height:78" coordorigin="1271,4390" coordsize="235,78" path="m1338,4389l1327,4389,1321,4393,1313,4407,1311,4417,1311,4436,1312,4443,1315,4451,1316,4455,1318,4459,1322,4463,1325,4467,1329,4468,1338,4468,1342,4467,1345,4464,1349,4460,1350,4459,1329,4459,1326,4456,1323,4451,1320,4446,1319,4439,1319,4418,1320,4410,1326,4401,1330,4399,1350,4399,1349,4398,1345,4394,1342,4391,1338,4389xe" filled="t" fillcolor="#6B6E74" stroked="f">
                <v:path arrowok="t"/>
                <v:fill type="solid"/>
              </v:shape>
              <v:shape style="position:absolute;left:1271;top:4390;width:235;height:78" coordorigin="1271,4390" coordsize="235,78" path="m1350,4399l1336,4399,1339,4400,1341,4402,1344,4405,1345,4408,1347,4413,1348,4417,1348,4421,1348,4439,1347,4446,1344,4451,1341,4456,1338,4459,1350,4459,1351,4456,1355,4443,1356,4436,1356,4421,1355,4414,1353,4408,1351,4402,1350,4399xe" filled="t" fillcolor="#6B6E74" stroked="f">
                <v:path arrowok="t"/>
                <v:fill type="solid"/>
              </v:shape>
              <v:shape style="position:absolute;left:1271;top:4390;width:235;height:78" coordorigin="1271,4390" coordsize="235,78" path="m1289,4390l1271,4390,1271,4466,1271,4466,1271,4467,1278,4467,1278,4436,1297,4436,1300,4434,1305,4426,1278,4426,1278,4400,1305,4400,1304,4399,1303,4397,1300,4393,1298,4392,1296,4391,1294,4390,1289,4390xe" filled="t" fillcolor="#6B6E74" stroked="f">
                <v:path arrowok="t"/>
                <v:fill type="solid"/>
              </v:shape>
              <v:shape style="position:absolute;left:1271;top:4390;width:235;height:78" coordorigin="1271,4390" coordsize="235,78" path="m1297,4436l1278,4436,1289,4436,1296,4436,1297,4436xe" filled="t" fillcolor="#6B6E74" stroked="f">
                <v:path arrowok="t"/>
                <v:fill type="solid"/>
              </v:shape>
              <v:shape style="position:absolute;left:1271;top:4390;width:235;height:78" coordorigin="1271,4390" coordsize="235,78" path="m1305,4400l1278,4400,1289,4400,1292,4400,1294,4401,1299,4417,1298,4421,1295,4425,1293,4426,1305,4426,1305,4425,1307,4419,1307,4409,1306,4405,1305,4400xe" filled="t" fillcolor="#6B6E74" stroked="f">
                <v:path arrowok="t"/>
                <v:fill type="solid"/>
              </v:shape>
            </v:group>
            <v:group style="position:absolute;left:1649;top:3688;width:326;height:224" coordorigin="1649,3688" coordsize="326,224">
              <v:shape style="position:absolute;left:1649;top:3688;width:326;height:224" coordorigin="1649,3688" coordsize="326,224" path="m1712,3688l1681,3688,1661,3695,1650,3714,1649,3856,1649,3880,1657,3900,1675,3911,1944,3912,1964,3904,1975,3886,1976,3737,1976,3720,1968,3699,1950,3688,1712,3688xe" filled="t" fillcolor="#FFFFFF" stroked="f">
                <v:path arrowok="t"/>
                <v:fill type="solid"/>
              </v:shape>
            </v:group>
            <v:group style="position:absolute;left:1649;top:3688;width:326;height:224" coordorigin="1649,3688" coordsize="326,224">
              <v:shape style="position:absolute;left:1649;top:3688;width:326;height:224" coordorigin="1649,3688" coordsize="326,224" path="m1893,3688l1679,3688,1660,3696,1650,3715,1649,3882,1658,3902,1677,3912,1944,3912,1964,3904,1975,3886,1976,3717,1967,3698,1948,3688,1893,3688xe" filled="t" fillcolor="#FFFFFF" stroked="f">
                <v:path arrowok="t"/>
                <v:fill type="solid"/>
              </v:shape>
              <v:shape style="position:absolute;left:1649;top:3688;width:326;height:224" type="#_x0000_t75">
                <v:imagedata r:id="rId174" o:title=""/>
              </v:shape>
            </v:group>
            <v:group style="position:absolute;left:1649;top:3688;width:326;height:224" coordorigin="1649,3688" coordsize="326,224">
              <v:shape style="position:absolute;left:1649;top:3688;width:326;height:224" coordorigin="1649,3688" coordsize="326,224" path="m1976,3720l1968,3699,1950,3688,1681,3688,1661,3695,1650,3714,1649,3880,1657,3900,1675,3911,1944,3912,1964,3904,1975,3886,1976,3720xe" filled="f" stroked="t" strokeweight=".423pt" strokecolor="#A0A3A8">
                <v:path arrowok="t"/>
              </v:shape>
            </v:group>
            <v:group style="position:absolute;left:2083;top:3688;width:326;height:224" coordorigin="2083,3688" coordsize="326,224">
              <v:shape style="position:absolute;left:2083;top:3688;width:326;height:224" coordorigin="2083,3688" coordsize="326,224" path="m2409,3720l2402,3699,2383,3688,2115,3688,2095,3695,2084,3714,2083,3880,2090,3900,2109,3911,2377,3912,2398,3904,2409,3886,2409,3720xe" filled="f" stroked="t" strokeweight=".423pt" strokecolor="#A0A3A8">
                <v:path arrowok="t"/>
              </v:shape>
            </v:group>
            <v:group style="position:absolute;left:2083;top:4008;width:326;height:224" coordorigin="2083,4008" coordsize="326,224">
              <v:shape style="position:absolute;left:2083;top:4008;width:326;height:224" coordorigin="2083,4008" coordsize="326,224" path="m2409,4040l2402,4019,2383,4008,2115,4008,2094,4015,2084,4034,2083,4200,2090,4220,2109,4231,2377,4232,2398,4224,2409,4206,2409,4040xe" filled="f" stroked="t" strokeweight=".423pt" strokecolor="#A0A3A8">
                <v:path arrowok="t"/>
              </v:shape>
            </v:group>
            <v:group style="position:absolute;left:1679;top:3716;width:266;height:168" coordorigin="1679,3716" coordsize="266,168">
              <v:shape style="position:absolute;left:1679;top:3716;width:266;height:168" coordorigin="1679,3716" coordsize="266,168" path="m1908,3883l1902,3883,1902,3883,1908,3883,1908,3883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924,3821l1918,3821,1918,3825,1927,3883,1933,3883,1936,3866,1930,3866,1930,3859,1928,3845,1924,3821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891,3807l1890,3807,1901,3883,1902,3883,1908,3883,1910,3867,1905,3867,1904,3859,1897,3807,1891,3807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914,3807l1905,3862,1905,3867,1910,3867,1917,3825,1917,3824,1917,3823,1918,3821,1924,3821,1922,3807,1914,3807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945,3807l1939,3807,1931,3859,1931,3863,1930,3866,1936,3866,1945,3807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872,3805l1861,3805,1856,3809,1853,3816,1849,3823,1847,3833,1847,3853,1848,3859,1864,3885,1871,3885,1875,3883,1878,3880,1881,3877,1882,3875,1864,3875,1861,3872,1858,3867,1855,3862,1854,3855,1854,3835,1855,3827,1858,3822,1861,3817,1864,3815,1882,3815,1882,3814,1879,3810,1875,3807,1872,3805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882,3815l1870,3815,1873,3816,1877,3821,1878,3824,1880,3833,1881,3837,1881,3855,1880,3862,1875,3872,1871,3875,1882,3875,1884,3872,1887,3860,1888,3853,1888,3837,1887,3831,1884,3819,1882,3815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817,3807l1816,3883,1817,3883,1817,3883,1843,3883,1844,3874,1822,3873,1823,3807,1817,3807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782,3807l1781,3883,1782,3883,1782,3883,1787,3883,1788,3848,1807,3848,1808,3839,1787,3839,1788,3816,1810,3816,1811,3807,1782,3807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807,3848l1788,3848,1807,3849,1807,3848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810,3816l1788,3816,1810,3817,1810,3816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762,3807l1740,3807,1739,3883,1740,3883,1740,3883,1745,3883,1746,3849,1763,3849,1763,3849,1766,3847,1769,3845,1772,3840,1746,3840,1746,3816,1772,3816,1771,3813,1769,3810,1767,3809,1765,3807,1762,3807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763,3849l1746,3849,1752,3850,1754,3850,1754,3850,1769,3883,1776,3883,1777,3883,1770,3862,1768,3858,1767,3854,1765,3852,1765,3851,1764,3850,1763,3849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772,3816l1746,3816,1758,3816,1761,3816,1763,3817,1766,3821,1766,3824,1767,3830,1766,3832,1765,3836,1764,3838,1763,3839,1761,3839,1760,3840,1772,3840,1773,3838,1774,3833,1774,3824,1773,3820,1772,3816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725,3807l1724,3883,1725,3883,1725,3883,1730,3883,1731,3807,1725,3807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696,3807l1679,3883,1686,3883,1691,3860,1715,3860,1713,3851,1693,3851,1698,3826,1699,3823,1699,3819,1706,3819,1703,3807,1696,3807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715,3860l1691,3860,1708,3861,1712,3883,1719,3883,1720,3883,1715,3860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706,3819l1699,3819,1700,3827,1701,3831,1706,3851,1713,3851,1706,3819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888,3716l1887,3792,1888,3792,1888,3793,1893,3793,1894,3757,1921,3757,1921,3748,1914,3748,1893,3747,1894,3717,1888,3716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921,3757l1894,3757,1915,3757,1914,3792,1920,3793,1920,3792,1915,3792,1915,3791,1920,3791,1921,3757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920,3791l1915,3791,1915,3792,1920,3792,1920,3791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915,3716l1914,3748,1921,3748,1921,3717,1915,3716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824,3716l1823,3792,1824,3792,1824,3793,1850,3793,1850,3783,1829,3783,1830,3717,1824,3716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849,3716l1848,3726,1863,3726,1862,3792,1863,3792,1863,3793,1868,3793,1869,3726,1882,3726,1883,3717,1849,3716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882,3726l1869,3726,1882,3726,1882,3726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797,3716l1780,3793,1787,3793,1792,3770,1815,3770,1813,3761,1794,3761,1798,3739,1799,3736,1799,3733,1800,3729,1806,3729,1803,3717,1797,3716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815,3770l1792,3770,1809,3770,1813,3793,1820,3793,1820,3793,1815,3770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806,3729l1800,3729,1802,3741,1806,3761,1813,3761,1806,3729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747,3716l1746,3792,1747,3792,1747,3793,1778,3793,1778,3783,1752,3783,1753,3758,1775,3758,1776,3749,1752,3748,1753,3726,1777,3726,1777,3717,1747,3716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775,3758l1753,3758,1775,3758,1775,3758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777,3726l1753,3726,1777,3726,1777,3726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705,3716l1704,3792,1705,3792,1705,3793,1710,3793,1711,3757,1738,3757,1738,3748,1731,3748,1710,3747,1711,3717,1705,3716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738,3757l1711,3757,1732,3757,1731,3792,1737,3793,1737,3792,1732,3792,1732,3791,1737,3791,1738,3757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737,3791l1732,3791,1732,3792,1737,3792,1737,3791xe" filled="t" fillcolor="#FFFFFF" stroked="f">
                <v:path arrowok="t"/>
                <v:fill type="solid"/>
              </v:shape>
              <v:shape style="position:absolute;left:1679;top:3716;width:266;height:168" coordorigin="1679,3716" coordsize="266,168" path="m1732,3716l1731,3748,1738,3748,1738,3717,1732,3716xe" filled="t" fillcolor="#FFFFFF" stroked="f">
                <v:path arrowok="t"/>
                <v:fill type="solid"/>
              </v:shape>
            </v:group>
            <v:group style="position:absolute;left:1216;top:3688;width:326;height:224" coordorigin="1216,3688" coordsize="326,224">
              <v:shape style="position:absolute;left:1216;top:3688;width:326;height:224" coordorigin="1216,3688" coordsize="326,224" path="m1542,3720l1535,3699,1516,3688,1248,3688,1227,3695,1216,3714,1216,3880,1223,3900,1242,3911,1510,3912,1531,3904,1542,3886,1542,3720xe" filled="f" stroked="t" strokeweight=".423pt" strokecolor="#A0A3A8">
                <v:path arrowok="t"/>
              </v:shape>
            </v:group>
            <v:group style="position:absolute;left:1261;top:3761;width:236;height:77" coordorigin="1261,3761" coordsize="236,77">
              <v:shape style="position:absolute;left:1261;top:3761;width:236;height:77" coordorigin="1261,3761" coordsize="236,77" path="m1461,3761l1460,3838,1461,3838,1461,3838,1467,3838,1468,3802,1497,3802,1497,3793,1490,3793,1467,3792,1468,3762,1461,3761xe" filled="t" fillcolor="#6B6E74" stroked="f">
                <v:path arrowok="t"/>
                <v:fill type="solid"/>
              </v:shape>
              <v:shape style="position:absolute;left:1261;top:3761;width:236;height:77" coordorigin="1261,3761" coordsize="236,77" path="m1497,3802l1468,3802,1491,3803,1490,3838,1496,3838,1497,3802xe" filled="t" fillcolor="#6B6E74" stroked="f">
                <v:path arrowok="t"/>
                <v:fill type="solid"/>
              </v:shape>
              <v:shape style="position:absolute;left:1261;top:3761;width:236;height:77" coordorigin="1261,3761" coordsize="236,77" path="m1491,3761l1490,3793,1497,3793,1497,3762,1491,3761xe" filled="t" fillcolor="#6B6E74" stroked="f">
                <v:path arrowok="t"/>
                <v:fill type="solid"/>
              </v:shape>
              <v:shape style="position:absolute;left:1261;top:3761;width:236;height:77" coordorigin="1261,3761" coordsize="236,77" path="m1391,3761l1391,3838,1391,3838,1391,3838,1420,3838,1420,3829,1397,3828,1398,3762,1391,3761xe" filled="t" fillcolor="#6B6E74" stroked="f">
                <v:path arrowok="t"/>
                <v:fill type="solid"/>
              </v:shape>
              <v:shape style="position:absolute;left:1261;top:3761;width:236;height:77" coordorigin="1261,3761" coordsize="236,77" path="m1419,3761l1418,3771,1434,3772,1433,3838,1434,3838,1434,3838,1440,3838,1440,3827,1440,3771,1455,3771,1455,3762,1419,3761xe" filled="t" fillcolor="#6B6E74" stroked="f">
                <v:path arrowok="t"/>
                <v:fill type="solid"/>
              </v:shape>
              <v:shape style="position:absolute;left:1261;top:3761;width:236;height:77" coordorigin="1261,3761" coordsize="236,77" path="m1455,3771l1440,3771,1455,3772,1455,3771xe" filled="t" fillcolor="#6B6E74" stroked="f">
                <v:path arrowok="t"/>
                <v:fill type="solid"/>
              </v:shape>
              <v:shape style="position:absolute;left:1261;top:3761;width:236;height:77" coordorigin="1261,3761" coordsize="236,77" path="m1362,3761l1343,3838,1351,3838,1356,3815,1382,3815,1380,3806,1358,3806,1364,3781,1364,3777,1365,3774,1372,3774,1369,3762,1362,3761xe" filled="t" fillcolor="#6B6E74" stroked="f">
                <v:path arrowok="t"/>
                <v:fill type="solid"/>
              </v:shape>
              <v:shape style="position:absolute;left:1261;top:3761;width:236;height:77" coordorigin="1261,3761" coordsize="236,77" path="m1382,3815l1356,3815,1375,3815,1379,3838,1387,3838,1388,3838,1382,3815xe" filled="t" fillcolor="#6B6E74" stroked="f">
                <v:path arrowok="t"/>
                <v:fill type="solid"/>
              </v:shape>
              <v:shape style="position:absolute;left:1261;top:3761;width:236;height:77" coordorigin="1261,3761" coordsize="236,77" path="m1372,3774l1365,3774,1365,3778,1366,3781,1372,3806,1380,3806,1372,3774xe" filled="t" fillcolor="#6B6E74" stroked="f">
                <v:path arrowok="t"/>
                <v:fill type="solid"/>
              </v:shape>
              <v:shape style="position:absolute;left:1261;top:3761;width:236;height:77" coordorigin="1261,3761" coordsize="236,77" path="m1307,3761l1306,3838,1307,3838,1307,3838,1341,3838,1342,3829,1313,3828,1314,3803,1338,3803,1339,3794,1313,3793,1314,3771,1340,3771,1340,3762,1307,3761xe" filled="t" fillcolor="#6B6E74" stroked="f">
                <v:path arrowok="t"/>
                <v:fill type="solid"/>
              </v:shape>
              <v:shape style="position:absolute;left:1261;top:3761;width:236;height:77" coordorigin="1261,3761" coordsize="236,77" path="m1338,3803l1315,3803,1338,3804,1338,3803xe" filled="t" fillcolor="#6B6E74" stroked="f">
                <v:path arrowok="t"/>
                <v:fill type="solid"/>
              </v:shape>
              <v:shape style="position:absolute;left:1261;top:3761;width:236;height:77" coordorigin="1261,3761" coordsize="236,77" path="m1340,3771l1314,3771,1340,3772,1340,3771xe" filled="t" fillcolor="#6B6E74" stroked="f">
                <v:path arrowok="t"/>
                <v:fill type="solid"/>
              </v:shape>
              <v:shape style="position:absolute;left:1261;top:3761;width:236;height:77" coordorigin="1261,3761" coordsize="236,77" path="m1261,3761l1261,3838,1261,3838,1261,3838,1267,3838,1268,3802,1297,3802,1297,3793,1290,3793,1267,3792,1268,3762,1261,3761xe" filled="t" fillcolor="#6B6E74" stroked="f">
                <v:path arrowok="t"/>
                <v:fill type="solid"/>
              </v:shape>
              <v:shape style="position:absolute;left:1261;top:3761;width:236;height:77" coordorigin="1261,3761" coordsize="236,77" path="m1297,3802l1268,3802,1291,3803,1290,3838,1297,3838,1297,3837,1291,3837,1291,3836,1297,3836,1297,3802xe" filled="t" fillcolor="#6B6E74" stroked="f">
                <v:path arrowok="t"/>
                <v:fill type="solid"/>
              </v:shape>
              <v:shape style="position:absolute;left:1261;top:3761;width:236;height:77" coordorigin="1261,3761" coordsize="236,77" path="m1297,3836l1291,3836,1291,3837,1297,3837,1297,3836xe" filled="t" fillcolor="#6B6E74" stroked="f">
                <v:path arrowok="t"/>
                <v:fill type="solid"/>
              </v:shape>
              <v:shape style="position:absolute;left:1261;top:3761;width:236;height:77" coordorigin="1261,3761" coordsize="236,77" path="m1291,3761l1290,3793,1297,3793,1298,3762,1291,3761xe" filled="t" fillcolor="#6B6E74" stroked="f">
                <v:path arrowok="t"/>
                <v:fill type="solid"/>
              </v:shape>
            </v:group>
            <v:group style="position:absolute;left:1210;top:4006;width:326;height:224" coordorigin="1210,4006" coordsize="326,224">
              <v:shape style="position:absolute;left:1210;top:4006;width:326;height:224" coordorigin="1210,4006" coordsize="326,224" path="m1242,4006l1221,4014,1210,4032,1210,4198,1217,4219,1236,4230,1504,4230,1525,4223,1536,4204,1536,4038,1529,4018,1510,4007,1242,4006xe" filled="t" fillcolor="#606266" stroked="f">
                <v:path arrowok="t"/>
                <v:fill type="solid"/>
              </v:shape>
            </v:group>
            <v:group style="position:absolute;left:1210;top:4006;width:326;height:224" coordorigin="1210,4006" coordsize="326,224">
              <v:shape style="position:absolute;left:1210;top:4006;width:326;height:224" coordorigin="1210,4006" coordsize="326,224" path="m1536,4038l1529,4018,1510,4007,1242,4006,1221,4014,1210,4032,1210,4198,1217,4219,1236,4230,1504,4230,1525,4223,1536,4204,1536,4038xe" filled="f" stroked="t" strokeweight=".423pt" strokecolor="#A0A3A8">
                <v:path arrowok="t"/>
              </v:shape>
            </v:group>
            <v:group style="position:absolute;left:1208;top:4006;width:331;height:227" coordorigin="1208,4006" coordsize="331,227">
              <v:shape style="position:absolute;left:1208;top:4006;width:331;height:227" coordorigin="1208,4006" coordsize="331,227" path="m1538,4039l1531,4018,1513,4007,1240,4006,1220,4014,1208,4032,1208,4201,1215,4221,1233,4233,1506,4233,1527,4226,1538,4208,1538,4039xe" filled="f" stroked="t" strokeweight=".423pt" strokecolor="#A0A3A8">
                <v:path arrowok="t"/>
              </v:shape>
            </v:group>
            <v:group style="position:absolute;left:2130;top:3754;width:27;height:73" coordorigin="2130,3754" coordsize="27,73">
              <v:shape style="position:absolute;left:2130;top:3754;width:27;height:73" coordorigin="2130,3754" coordsize="27,73" path="m2156,3770l2148,3770,2148,3826,2156,3826,2156,3770xe" filled="t" fillcolor="#231F21" stroked="f">
                <v:path arrowok="t"/>
                <v:fill type="solid"/>
              </v:shape>
              <v:shape style="position:absolute;left:2130;top:3754;width:27;height:73" coordorigin="2130,3754" coordsize="27,73" path="m2156,3754l2151,3754,2149,3757,2146,3760,2143,3763,2139,3767,2135,3770,2130,3772,2130,3781,2133,3779,2136,3778,2143,3774,2145,3772,2148,3770,2156,3770,2156,3754xe" filled="t" fillcolor="#231F21" stroked="f">
                <v:path arrowok="t"/>
                <v:fill type="solid"/>
              </v:shape>
            </v:group>
            <v:group style="position:absolute;left:2179;top:3754;width:47;height:74" coordorigin="2179,3754" coordsize="47,74">
              <v:shape style="position:absolute;left:2179;top:3754;width:47;height:74" coordorigin="2179,3754" coordsize="47,74" path="m2207,3754l2197,3754,2193,3755,2186,3761,2184,3765,2180,3775,2179,3782,2179,3804,2181,3814,2187,3821,2190,3825,2196,3828,2208,3828,2212,3826,2219,3821,2219,3820,2199,3820,2195,3818,2192,3814,2190,3810,2188,3803,2188,3778,2190,3771,2193,3766,2195,3763,2199,3761,2219,3761,2218,3760,2216,3758,2213,3756,2210,3755,2207,3754xe" filled="t" fillcolor="#231F21" stroked="f">
                <v:path arrowok="t"/>
                <v:fill type="solid"/>
              </v:shape>
              <v:shape style="position:absolute;left:2179;top:3754;width:47;height:74" coordorigin="2179,3754" coordsize="47,74" path="m2219,3761l2207,3761,2210,3763,2213,3767,2216,3771,2217,3778,2217,3803,2216,3810,2210,3818,2207,3820,2219,3820,2222,3816,2225,3806,2226,3799,2226,3782,2226,3778,2224,3769,2222,3766,2220,3763,2219,3761xe" filled="t" fillcolor="#231F21" stroked="f">
                <v:path arrowok="t"/>
                <v:fill type="solid"/>
              </v:shape>
            </v:group>
            <v:group style="position:absolute;left:2243;top:3752;width:75;height:74" coordorigin="2243,3752" coordsize="75,74">
              <v:shape style="position:absolute;left:2243;top:3752;width:75;height:74" coordorigin="2243,3752" coordsize="75,74" path="m2292,3754l2267,3768,2263,3774,2261,3782,2261,3792,2262,3802,2292,3827,2298,3826,2303,3823,2306,3822,2292,3822,2287,3821,2281,3820,2277,3817,2270,3806,2268,3799,2268,3781,2270,3774,2274,3768,2277,3763,2282,3760,2289,3758,2295,3757,2305,3757,2304,3757,2300,3756,2296,3755,2292,3754xe" filled="t" fillcolor="#231F21" stroked="f">
                <v:path arrowok="t"/>
                <v:fill type="solid"/>
              </v:shape>
              <v:shape style="position:absolute;left:2243;top:3752;width:75;height:74" coordorigin="2243,3752" coordsize="75,74" path="m2317,3807l2316,3809,2313,3812,2311,3815,2307,3817,2298,3821,2292,3822,2306,3822,2318,3809,2317,3807xe" filled="t" fillcolor="#231F21" stroked="f">
                <v:path arrowok="t"/>
                <v:fill type="solid"/>
              </v:shape>
              <v:shape style="position:absolute;left:2243;top:3752;width:75;height:74" coordorigin="2243,3752" coordsize="75,74" path="m2305,3757l2295,3757,2301,3758,2310,3765,2313,3769,2314,3774,2314,3781,2317,3781,2317,3764,2314,3764,2312,3763,2310,3761,2307,3759,2305,3757xe" filled="t" fillcolor="#231F21" stroked="f">
                <v:path arrowok="t"/>
                <v:fill type="solid"/>
              </v:shape>
              <v:shape style="position:absolute;left:2243;top:3752;width:75;height:74" coordorigin="2243,3752" coordsize="75,74" path="m2317,3760l2314,3760,2314,3764,2317,3764,2317,3760xe" filled="t" fillcolor="#231F21" stroked="f">
                <v:path arrowok="t"/>
                <v:fill type="solid"/>
              </v:shape>
              <v:shape style="position:absolute;left:2243;top:3752;width:75;height:74" coordorigin="2243,3752" coordsize="75,74" path="m2252,3752l2243,3762,2243,3765,2244,3767,2247,3770,2249,3770,2254,3771,2256,3770,2257,3769,2259,3768,2251,3768,2250,3767,2248,3766,2247,3765,2246,3760,2247,3758,2249,3757,2251,3756,2252,3755,2259,3755,2259,3755,2257,3754,2255,3753,2253,3753,2252,3752xe" filled="t" fillcolor="#231F21" stroked="f">
                <v:path arrowok="t"/>
                <v:fill type="solid"/>
              </v:shape>
              <v:shape style="position:absolute;left:2243;top:3752;width:75;height:74" coordorigin="2243,3752" coordsize="75,74" path="m2259,3755l2252,3755,2254,3756,2256,3757,2257,3759,2257,3762,2257,3764,2256,3766,2255,3767,2253,3767,2251,3768,2259,3768,2259,3767,2260,3766,2261,3761,2261,3759,2260,3757,2259,3755xe" filled="t" fillcolor="#231F21" stroked="f">
                <v:path arrowok="t"/>
                <v:fill type="solid"/>
              </v:shape>
            </v:group>
            <v:group style="position:absolute;left:2069;top:4314;width:326;height:224" coordorigin="2069,4314" coordsize="326,224">
              <v:shape style="position:absolute;left:2069;top:4314;width:326;height:224" coordorigin="2069,4314" coordsize="326,224" path="m2100,4314l2080,4321,2069,4340,2069,4506,2076,4527,2095,4537,2363,4538,2383,4531,2394,4512,2395,4346,2387,4326,2369,4315,2100,4314xe" filled="t" fillcolor="#DFDDDF" stroked="f">
                <v:path arrowok="t"/>
                <v:fill type="solid"/>
              </v:shape>
            </v:group>
            <v:group style="position:absolute;left:2088;top:4314;width:326;height:224" coordorigin="2088,4314" coordsize="326,224">
              <v:shape style="position:absolute;left:2088;top:4314;width:326;height:224" coordorigin="2088,4314" coordsize="326,224" path="m2415,4346l2407,4326,2389,4315,2120,4314,2100,4321,2089,4340,2088,4506,2096,4527,2115,4537,2383,4538,2403,4531,2414,4512,2415,4346xe" filled="f" stroked="t" strokeweight=".423pt" strokecolor="#A0A3A8">
                <v:path arrowok="t"/>
              </v:shape>
            </v:group>
            <v:group style="position:absolute;left:1111;top:7;width:1469;height:2" coordorigin="1111,7" coordsize="1469,2">
              <v:shape style="position:absolute;left:1111;top:7;width:1469;height:2" coordorigin="1111,7" coordsize="1469,0" path="m1111,7l2580,7e" filled="f" stroked="t" strokeweight=".25pt" strokecolor="#0501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3.421494pt;margin-top:1.719784pt;width:50.914582pt;height:39.395594pt;mso-position-horizontal-relative:page;mso-position-vertical-relative:paragraph;z-index:-7949" coordorigin="3068,34" coordsize="1018,788">
            <v:group style="position:absolute;left:3073;top:39;width:669;height:459" coordorigin="3073,39" coordsize="669,459">
              <v:shape style="position:absolute;left:3073;top:39;width:669;height:459" coordorigin="3073,39" coordsize="669,459" path="m3742,104l3711,49,3138,39,3116,43,3097,53,3083,69,3074,90,3073,432,3077,455,3087,474,3104,488,3124,496,3676,498,3699,494,3718,483,3732,467,3740,447,3742,104xe" filled="f" stroked="t" strokeweight=".423pt" strokecolor="#A0A3A8">
                <v:path arrowok="t"/>
              </v:shape>
            </v:group>
            <v:group style="position:absolute;left:3187;top:187;width:444;height:163" coordorigin="3187,187" coordsize="444,163">
              <v:shape style="position:absolute;left:3187;top:187;width:444;height:163" coordorigin="3187,187" coordsize="444,163" path="m3597,189l3553,189,3551,346,3553,346,3553,347,3566,347,3567,283,3609,283,3617,279,3622,270,3626,263,3567,263,3567,209,3626,209,3626,207,3623,202,3619,199,3616,195,3611,192,3602,190,3597,189xe" filled="t" fillcolor="#6B6E74" stroked="f">
                <v:path arrowok="t"/>
                <v:fill type="solid"/>
              </v:shape>
              <v:shape style="position:absolute;left:3187;top:187;width:444;height:163" coordorigin="3187,187" coordsize="444,163" path="m3609,283l3567,283,3592,284,3606,284,3609,283xe" filled="t" fillcolor="#6B6E74" stroked="f">
                <v:path arrowok="t"/>
                <v:fill type="solid"/>
              </v:shape>
              <v:shape style="position:absolute;left:3187;top:187;width:444;height:163" coordorigin="3187,187" coordsize="444,163" path="m3626,209l3567,209,3592,210,3598,210,3602,211,3604,212,3607,213,3609,216,3611,220,3613,224,3614,230,3614,245,3613,252,3609,256,3606,261,3600,263,3626,263,3628,260,3631,249,3631,228,3630,221,3628,214,3626,209xe" filled="t" fillcolor="#6B6E74" stroked="f">
                <v:path arrowok="t"/>
                <v:fill type="solid"/>
              </v:shape>
              <v:shape style="position:absolute;left:3187;top:187;width:444;height:163" coordorigin="3187,187" coordsize="444,163" path="m3459,189l3458,346,3459,346,3459,347,3534,347,3535,329,3534,329,3534,329,3535,329,3535,327,3472,326,3474,275,3528,275,3529,256,3472,255,3474,209,3532,209,3533,191,3459,189xe" filled="t" fillcolor="#6B6E74" stroked="f">
                <v:path arrowok="t"/>
                <v:fill type="solid"/>
              </v:shape>
              <v:shape style="position:absolute;left:3187;top:187;width:444;height:163" coordorigin="3187,187" coordsize="444,163" path="m3535,329l3534,329,3534,329,3535,329,3535,329xe" filled="t" fillcolor="#6B6E74" stroked="f">
                <v:path arrowok="t"/>
                <v:fill type="solid"/>
              </v:shape>
              <v:shape style="position:absolute;left:3187;top:187;width:444;height:163" coordorigin="3187,187" coordsize="444,163" path="m3528,275l3475,275,3528,276,3528,275xe" filled="t" fillcolor="#6B6E74" stroked="f">
                <v:path arrowok="t"/>
                <v:fill type="solid"/>
              </v:shape>
              <v:shape style="position:absolute;left:3187;top:187;width:444;height:163" coordorigin="3187,187" coordsize="444,163" path="m3532,209l3474,209,3532,210,3532,209xe" filled="t" fillcolor="#6B6E74" stroked="f">
                <v:path arrowok="t"/>
                <v:fill type="solid"/>
              </v:shape>
              <v:shape style="position:absolute;left:3187;top:187;width:444;height:163" coordorigin="3187,187" coordsize="444,163" path="m3365,189l3364,346,3365,346,3365,347,3440,347,3442,327,3378,326,3380,275,3434,275,3435,257,3378,255,3380,209,3438,209,3439,191,3365,189xe" filled="t" fillcolor="#6B6E74" stroked="f">
                <v:path arrowok="t"/>
                <v:fill type="solid"/>
              </v:shape>
              <v:shape style="position:absolute;left:3187;top:187;width:444;height:163" coordorigin="3187,187" coordsize="444,163" path="m3434,275l3380,275,3434,276,3434,275xe" filled="t" fillcolor="#6B6E74" stroked="f">
                <v:path arrowok="t"/>
                <v:fill type="solid"/>
              </v:shape>
              <v:shape style="position:absolute;left:3187;top:187;width:444;height:163" coordorigin="3187,187" coordsize="444,163" path="m3438,209l3380,209,3438,210,3438,209xe" filled="t" fillcolor="#6B6E74" stroked="f">
                <v:path arrowok="t"/>
                <v:fill type="solid"/>
              </v:shape>
              <v:shape style="position:absolute;left:3187;top:187;width:444;height:163" coordorigin="3187,187" coordsize="444,163" path="m3286,189l3285,346,3286,346,3286,347,3349,347,3350,327,3299,326,3301,191,3286,189xe" filled="t" fillcolor="#6B6E74" stroked="f">
                <v:path arrowok="t"/>
                <v:fill type="solid"/>
              </v:shape>
              <v:shape style="position:absolute;left:3187;top:187;width:444;height:163" coordorigin="3187,187" coordsize="444,163" path="m3202,293l3188,295,3188,296,3187,296,3222,350,3238,350,3264,329,3225,329,3220,327,3216,324,3211,321,3208,318,3206,313,3204,308,3202,302,3202,293xe" filled="t" fillcolor="#6B6E74" stroked="f">
                <v:path arrowok="t"/>
                <v:fill type="solid"/>
              </v:shape>
              <v:shape style="position:absolute;left:3187;top:187;width:444;height:163" coordorigin="3187,187" coordsize="444,163" path="m3235,187l3220,187,3214,189,3208,192,3202,196,3198,201,3194,210,3192,215,3191,223,3191,239,3192,245,3194,251,3197,257,3200,262,3205,265,3209,269,3216,272,3225,275,3234,279,3240,281,3243,283,3247,285,3250,288,3251,291,3253,295,3254,299,3254,308,3235,329,3264,329,3266,324,3268,318,3270,310,3269,293,3218,249,3212,245,3207,239,3206,235,3206,223,3208,218,3215,210,3220,208,3261,208,3258,202,3254,196,3248,192,3242,189,3235,187xe" filled="t" fillcolor="#6B6E74" stroked="f">
                <v:path arrowok="t"/>
                <v:fill type="solid"/>
              </v:shape>
              <v:shape style="position:absolute;left:3187;top:187;width:444;height:163" coordorigin="3187,187" coordsize="444,163" path="m3261,208l3235,208,3241,210,3244,214,3248,219,3250,226,3251,236,3265,236,3266,225,3265,217,3261,209,3261,208xe" filled="t" fillcolor="#6B6E74" stroked="f">
                <v:path arrowok="t"/>
                <v:fill type="solid"/>
              </v:shape>
            </v:group>
            <v:group style="position:absolute;left:3579;top:356;width:503;height:462" coordorigin="3579,356" coordsize="503,462">
              <v:shape style="position:absolute;left:3579;top:356;width:503;height:462" coordorigin="3579,356" coordsize="503,462" path="m3671,596l3648,599,3631,605,3622,615,3630,632,3645,646,3664,659,3682,670,3698,681,3759,734,3813,770,3888,781,3896,782,3895,790,3895,806,3903,818,3918,815,3978,791,4027,752,4068,701,4082,660,4082,647,4076,637,4064,631,4043,631,4040,625,4038,609,4038,605,3742,605,3713,599,3694,596,3671,596xe" filled="t" fillcolor="#41529A" stroked="f">
                <v:path arrowok="t"/>
                <v:fill type="solid"/>
              </v:shape>
              <v:shape style="position:absolute;left:3579;top:356;width:503;height:462" coordorigin="3579,356" coordsize="503,462" path="m3597,356l3582,379,3579,398,3583,411,3585,416,3739,603,3742,605,4038,605,4027,537,3756,495,3639,371,3633,366,3617,359,3597,356xe" filled="t" fillcolor="#41529A" stroked="f">
                <v:path arrowok="t"/>
                <v:fill type="solid"/>
              </v:shape>
              <v:shape style="position:absolute;left:3579;top:356;width:503;height:462" coordorigin="3579,356" coordsize="503,462" path="m3796,444l3756,495,4004,495,3968,445,3816,445,3807,445,3796,444xe" filled="t" fillcolor="#41529A" stroked="f">
                <v:path arrowok="t"/>
                <v:fill type="solid"/>
              </v:shape>
              <v:shape style="position:absolute;left:3579;top:356;width:503;height:462" coordorigin="3579,356" coordsize="503,462" path="m3850,413l3838,415,3829,423,3825,438,3823,443,3816,445,3968,445,3966,442,3954,429,3945,420,3883,420,3874,418,3863,414,3850,413xe" filled="t" fillcolor="#41529A" stroked="f">
                <v:path arrowok="t"/>
                <v:fill type="solid"/>
              </v:shape>
              <v:shape style="position:absolute;left:3579;top:356;width:503;height:462" coordorigin="3579,356" coordsize="503,462" path="m3911,402l3902,403,3894,409,3887,420,3883,420,3945,420,3943,419,3932,410,3921,404,3911,402xe" filled="t" fillcolor="#41529A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SLEEP.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headerReference w:type="default" r:id="rId170"/>
          <w:pgSz w:w="11906" w:h="16840"/>
          <w:pgMar w:header="525" w:footer="0" w:top="1180" w:bottom="280" w:left="400" w:right="7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595B5E"/>
          <w:spacing w:val="0"/>
          <w:w w:val="85"/>
          <w:sz w:val="11"/>
          <w:szCs w:val="11"/>
        </w:rPr>
        <w:t>AM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846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231F21"/>
          <w:spacing w:val="0"/>
          <w:w w:val="100"/>
          <w:sz w:val="12"/>
          <w:szCs w:val="12"/>
        </w:rPr>
        <w:t>QUIET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60"/>
          <w:sz w:val="12"/>
          <w:szCs w:val="12"/>
        </w:rPr>
        <w:t>AU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6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6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51"/>
        <w:ind w:left="598" w:right="0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4"/>
          <w:szCs w:val="24"/>
        </w:rPr>
        <w:t>Режим</w:t>
      </w:r>
      <w:r>
        <w:rPr>
          <w:rFonts w:ascii="Calibri" w:hAnsi="Calibri" w:cs="Calibri" w:eastAsia="Calibri"/>
          <w:b w:val="0"/>
          <w:bCs w:val="0"/>
          <w:color w:val="000001"/>
          <w:spacing w:val="-15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4"/>
          <w:szCs w:val="24"/>
        </w:rPr>
        <w:t>работы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8"/>
        </w:numPr>
        <w:tabs>
          <w:tab w:pos="971" w:val="left" w:leader="none"/>
        </w:tabs>
        <w:spacing w:line="184" w:lineRule="auto"/>
        <w:ind w:left="559" w:right="1" w:firstLine="121"/>
        <w:jc w:val="center"/>
        <w:rPr>
          <w:rFonts w:ascii="Calibri" w:hAnsi="Calibri" w:cs="Calibri" w:eastAsia="Calibri"/>
        </w:rPr>
      </w:pPr>
      <w:r>
        <w:rPr/>
        <w:pict>
          <v:group style="position:absolute;margin-left:299.125pt;margin-top:-14.239546pt;width:234.234pt;height:179.734pt;mso-position-horizontal-relative:page;mso-position-vertical-relative:paragraph;z-index:-7946" coordorigin="5983,-285" coordsize="4685,3595">
            <v:group style="position:absolute;left:7340;top:1693;width:2186;height:374" coordorigin="7340,1693" coordsize="2186,374">
              <v:shape style="position:absolute;left:7340;top:1693;width:2186;height:374" coordorigin="7340,1693" coordsize="2186,374" path="m7766,1693l9526,1693,9526,2067,7766,2067,7766,1964,7340,1791,7766,1792,7766,1693xe" filled="f" stroked="t" strokeweight=".570pt" strokecolor="#231F21">
                <v:path arrowok="t"/>
              </v:shape>
            </v:group>
            <v:group style="position:absolute;left:5988;top:-279;width:4673;height:3583" coordorigin="5988,-279" coordsize="4673,3583">
              <v:shape style="position:absolute;left:5988;top:-279;width:4673;height:3583" coordorigin="5988,-279" coordsize="4673,3583" path="m6201,-279l10449,-279,10474,-278,10542,-261,10599,-226,10640,-177,10660,-118,10661,3122,10660,3143,10640,3202,10599,3251,10542,3286,10474,3303,6201,3304,6176,3303,6107,3286,6050,3251,6010,3202,5990,3143,5988,-97,5990,-118,6010,-177,6050,-226,6107,-260,6176,-278,6201,-279xe" filled="f" stroked="t" strokeweight=".570pt" strokecolor="#231F21">
                <v:path arrowok="t"/>
              </v:shape>
            </v:group>
            <v:group style="position:absolute;left:8028;top:1122;width:1768;height:354" coordorigin="8028,1122" coordsize="1768,354">
              <v:shape style="position:absolute;left:8028;top:1122;width:1768;height:354" coordorigin="8028,1122" coordsize="1768,354" path="m8485,1122l9795,1122,9795,1475,8485,1475,8485,1392,8028,1218,8485,1220,8485,1122xe" filled="f" stroked="t" strokeweight=".570pt" strokecolor="#231F21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охлажде‐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ния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осушения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Спустя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1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2413" w:val="left" w:leader="none"/>
        </w:tabs>
        <w:spacing w:line="258" w:lineRule="exact"/>
        <w:ind w:left="559" w:right="0"/>
        <w:jc w:val="center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SLEEP,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329" w:val="left" w:leader="none"/>
        </w:tabs>
        <w:spacing w:line="206" w:lineRule="exact"/>
        <w:ind w:left="557" w:right="0"/>
        <w:jc w:val="center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температура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подни‐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6" w:lineRule="exact"/>
        <w:ind w:left="558" w:right="0"/>
        <w:jc w:val="center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мается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1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градус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выше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6" w:lineRule="exact"/>
        <w:ind w:left="557" w:right="0"/>
        <w:jc w:val="center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заданного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значения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Еще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6" w:lineRule="exact"/>
        <w:ind w:left="557" w:right="0"/>
        <w:jc w:val="center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через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час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температура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6" w:lineRule="exact"/>
        <w:ind w:left="558" w:right="0"/>
        <w:jc w:val="center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увеличивается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еще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1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4" w:lineRule="exact"/>
        <w:ind w:left="557" w:right="0"/>
        <w:jc w:val="center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градус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Блок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продолжит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5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8" w:lineRule="exact"/>
        <w:ind w:left="582" w:right="0" w:hanging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Включение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режима</w:t>
      </w:r>
      <w:r>
        <w:rPr>
          <w:rFonts w:ascii="Calibri" w:hAnsi="Calibri" w:cs="Calibri" w:eastAsia="Calibri"/>
          <w:b w:val="0"/>
          <w:bCs w:val="0"/>
          <w:color w:val="000001"/>
          <w:spacing w:val="-20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SLEEP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30" w:lineRule="exact" w:before="1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8" w:lineRule="exact"/>
        <w:ind w:left="846" w:right="672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Остановка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режима</w:t>
      </w:r>
      <w:r>
        <w:rPr>
          <w:rFonts w:ascii="Calibri" w:hAnsi="Calibri" w:cs="Calibri" w:eastAsia="Calibri"/>
          <w:b w:val="0"/>
          <w:bCs w:val="0"/>
          <w:color w:val="000001"/>
          <w:spacing w:val="-2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SLEEP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08" w:lineRule="exact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1906" w:h="16840"/>
          <w:pgMar w:top="1580" w:bottom="0" w:left="400" w:right="760"/>
          <w:cols w:num="5" w:equalWidth="0">
            <w:col w:w="1372" w:space="40"/>
            <w:col w:w="670" w:space="40"/>
            <w:col w:w="3001" w:space="40"/>
            <w:col w:w="1832" w:space="984"/>
            <w:col w:w="2767"/>
          </w:cols>
        </w:sectPr>
      </w:pPr>
    </w:p>
    <w:p>
      <w:pPr>
        <w:tabs>
          <w:tab w:pos="648" w:val="left" w:leader="none"/>
        </w:tabs>
        <w:spacing w:line="113" w:lineRule="exact"/>
        <w:ind w:left="0" w:right="107" w:firstLine="0"/>
        <w:jc w:val="right"/>
        <w:rPr>
          <w:rFonts w:ascii="Arial Narrow" w:hAnsi="Arial Narrow" w:cs="Arial Narrow" w:eastAsia="Arial Narrow"/>
          <w:sz w:val="10"/>
          <w:szCs w:val="10"/>
        </w:rPr>
      </w:pPr>
      <w:r>
        <w:rPr>
          <w:rFonts w:ascii="Arial Narrow" w:hAnsi="Arial Narrow" w:cs="Arial Narrow" w:eastAsia="Arial Narrow"/>
          <w:b w:val="0"/>
          <w:bCs w:val="0"/>
          <w:color w:val="6B6E74"/>
          <w:spacing w:val="0"/>
          <w:w w:val="100"/>
          <w:position w:val="1"/>
          <w:sz w:val="10"/>
          <w:szCs w:val="10"/>
        </w:rPr>
        <w:t>SMA</w:t>
      </w:r>
      <w:r>
        <w:rPr>
          <w:rFonts w:ascii="Arial Narrow" w:hAnsi="Arial Narrow" w:cs="Arial Narrow" w:eastAsia="Arial Narrow"/>
          <w:b w:val="0"/>
          <w:bCs w:val="0"/>
          <w:color w:val="6B6E74"/>
          <w:spacing w:val="-2"/>
          <w:w w:val="100"/>
          <w:position w:val="1"/>
          <w:sz w:val="10"/>
          <w:szCs w:val="10"/>
        </w:rPr>
        <w:t>R</w:t>
      </w:r>
      <w:r>
        <w:rPr>
          <w:rFonts w:ascii="Arial Narrow" w:hAnsi="Arial Narrow" w:cs="Arial Narrow" w:eastAsia="Arial Narrow"/>
          <w:b w:val="0"/>
          <w:bCs w:val="0"/>
          <w:color w:val="6B6E74"/>
          <w:spacing w:val="0"/>
          <w:w w:val="100"/>
          <w:position w:val="1"/>
          <w:sz w:val="10"/>
          <w:szCs w:val="10"/>
        </w:rPr>
        <w:t>T</w:t>
      </w:r>
      <w:r>
        <w:rPr>
          <w:rFonts w:ascii="Arial Narrow" w:hAnsi="Arial Narrow" w:cs="Arial Narrow" w:eastAsia="Arial Narrow"/>
          <w:b w:val="0"/>
          <w:bCs w:val="0"/>
          <w:color w:val="6B6E74"/>
          <w:spacing w:val="0"/>
          <w:w w:val="100"/>
          <w:position w:val="1"/>
          <w:sz w:val="10"/>
          <w:szCs w:val="10"/>
        </w:rPr>
        <w:tab/>
      </w:r>
      <w:r>
        <w:rPr>
          <w:rFonts w:ascii="Arial Narrow" w:hAnsi="Arial Narrow" w:cs="Arial Narrow" w:eastAsia="Arial Narrow"/>
          <w:b w:val="0"/>
          <w:bCs w:val="0"/>
          <w:color w:val="FFFFFF"/>
          <w:spacing w:val="0"/>
          <w:w w:val="95"/>
          <w:position w:val="0"/>
          <w:sz w:val="10"/>
          <w:szCs w:val="10"/>
        </w:rPr>
        <w:t>SLEEP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68" w:val="left" w:leader="none"/>
        </w:tabs>
        <w:spacing w:line="132" w:lineRule="exact"/>
        <w:ind w:left="0" w:right="2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6B6E74"/>
          <w:spacing w:val="0"/>
          <w:w w:val="85"/>
          <w:position w:val="-3"/>
          <w:sz w:val="9"/>
          <w:szCs w:val="9"/>
        </w:rPr>
        <w:t>LIGHT</w:t>
      </w:r>
      <w:r>
        <w:rPr>
          <w:rFonts w:ascii="Arial" w:hAnsi="Arial" w:cs="Arial" w:eastAsia="Arial"/>
          <w:b w:val="0"/>
          <w:bCs w:val="0"/>
          <w:color w:val="6B6E74"/>
          <w:spacing w:val="0"/>
          <w:w w:val="85"/>
          <w:position w:val="-3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6B6E74"/>
          <w:spacing w:val="0"/>
          <w:w w:val="85"/>
          <w:position w:val="0"/>
          <w:sz w:val="9"/>
          <w:szCs w:val="9"/>
        </w:rPr>
        <w:t>CHILD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9"/>
          <w:szCs w:val="9"/>
        </w:rPr>
      </w:r>
    </w:p>
    <w:p>
      <w:pPr>
        <w:spacing w:line="83" w:lineRule="exact"/>
        <w:ind w:left="0" w:right="77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6B6E74"/>
          <w:spacing w:val="-22"/>
          <w:w w:val="85"/>
          <w:sz w:val="9"/>
          <w:szCs w:val="9"/>
        </w:rPr>
        <w:t>L</w:t>
      </w:r>
      <w:r>
        <w:rPr>
          <w:rFonts w:ascii="Arial" w:hAnsi="Arial" w:cs="Arial" w:eastAsia="Arial"/>
          <w:b w:val="0"/>
          <w:bCs w:val="0"/>
          <w:color w:val="6B6E74"/>
          <w:spacing w:val="-18"/>
          <w:w w:val="85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color w:val="6B6E74"/>
          <w:spacing w:val="3"/>
          <w:w w:val="85"/>
          <w:sz w:val="9"/>
          <w:szCs w:val="9"/>
        </w:rPr>
        <w:t>C</w:t>
      </w:r>
      <w:r>
        <w:rPr>
          <w:rFonts w:ascii="Arial" w:hAnsi="Arial" w:cs="Arial" w:eastAsia="Arial"/>
          <w:b w:val="0"/>
          <w:bCs w:val="0"/>
          <w:color w:val="6B6E74"/>
          <w:spacing w:val="0"/>
          <w:w w:val="85"/>
          <w:sz w:val="9"/>
          <w:szCs w:val="9"/>
        </w:rPr>
        <w:t>K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10" w:lineRule="exact"/>
        <w:ind w:left="0" w:right="0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6B6E74"/>
          <w:spacing w:val="0"/>
          <w:w w:val="60"/>
          <w:sz w:val="12"/>
          <w:szCs w:val="12"/>
        </w:rPr>
        <w:t>FRESH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pStyle w:val="BodyText"/>
        <w:tabs>
          <w:tab w:pos="1054" w:val="left" w:leader="none"/>
          <w:tab w:pos="1778" w:val="left" w:leader="none"/>
          <w:tab w:pos="2164" w:val="left" w:leader="none"/>
        </w:tabs>
        <w:spacing w:line="184" w:lineRule="auto" w:before="19"/>
        <w:ind w:left="664" w:right="0"/>
        <w:jc w:val="both"/>
        <w:rPr>
          <w:rFonts w:ascii="Calibri" w:hAnsi="Calibri" w:cs="Calibri" w:eastAsia="Calibri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работу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течение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6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часов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затем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остановится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Температура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выше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заданного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значения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чтобы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климат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       </w:t>
      </w:r>
      <w:r>
        <w:rPr>
          <w:rFonts w:ascii="Calibri" w:hAnsi="Calibri" w:cs="Calibri" w:eastAsia="Calibri"/>
          <w:b w:val="0"/>
          <w:bCs w:val="0"/>
          <w:color w:val="000001"/>
          <w:spacing w:val="4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8" w:lineRule="exact"/>
        <w:ind w:left="597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Заданная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8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температура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/>
        <w:br w:type="column"/>
      </w:r>
      <w:r>
        <w:rPr>
          <w:sz w:val="26"/>
          <w:szCs w:val="26"/>
        </w:rPr>
      </w:r>
    </w:p>
    <w:p>
      <w:pPr>
        <w:spacing w:line="208" w:lineRule="exact"/>
        <w:ind w:left="849" w:right="887" w:firstLine="1014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311.589996pt;margin-top:-93.418381pt;width:199.422pt;height:102.235pt;mso-position-horizontal-relative:page;mso-position-vertical-relative:paragraph;z-index:-7943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415" w:hRule="exact"/>
                    </w:trPr>
                    <w:tc>
                      <w:tcPr>
                        <w:tcW w:w="49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5" w:space="0" w:color="231F2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44" w:type="dxa"/>
                        <w:gridSpan w:val="3"/>
                        <w:tcBorders>
                          <w:top w:val="nil" w:sz="6" w:space="0" w:color="auto"/>
                          <w:left w:val="single" w:sz="5" w:space="0" w:color="231F21"/>
                          <w:bottom w:val="single" w:sz="10" w:space="0" w:color="231F21"/>
                          <w:right w:val="single" w:sz="5" w:space="0" w:color="231F21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1598"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1"/>
                            <w:szCs w:val="21"/>
                          </w:rPr>
                          <w:t>Прибл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-13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1"/>
                            <w:szCs w:val="21"/>
                          </w:rPr>
                          <w:t>6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-13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1"/>
                            <w:szCs w:val="21"/>
                          </w:rPr>
                          <w:t>часов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52" w:type="dxa"/>
                        <w:vMerge w:val="restart"/>
                        <w:tcBorders>
                          <w:top w:val="nil" w:sz="6" w:space="0" w:color="auto"/>
                          <w:left w:val="single" w:sz="5" w:space="0" w:color="231F21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64" w:hRule="exact"/>
                    </w:trPr>
                    <w:tc>
                      <w:tcPr>
                        <w:tcW w:w="492" w:type="dxa"/>
                        <w:vMerge/>
                        <w:tcBorders>
                          <w:left w:val="nil" w:sz="6" w:space="0" w:color="auto"/>
                          <w:right w:val="single" w:sz="5" w:space="0" w:color="231F2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4" w:type="dxa"/>
                        <w:gridSpan w:val="2"/>
                        <w:tcBorders>
                          <w:top w:val="single" w:sz="5" w:space="0" w:color="231F21"/>
                          <w:left w:val="single" w:sz="5" w:space="0" w:color="231F21"/>
                          <w:bottom w:val="single" w:sz="5" w:space="0" w:color="231F21"/>
                          <w:right w:val="single" w:sz="10" w:space="0" w:color="231F21"/>
                        </w:tcBorders>
                      </w:tcPr>
                      <w:p>
                        <w:pPr>
                          <w:pStyle w:val="TableParagraph"/>
                          <w:spacing w:line="200" w:lineRule="exact" w:before="1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741" w:right="0"/>
                          <w:jc w:val="left"/>
                          <w:rPr>
                            <w:rFonts w:ascii="Calibri" w:hAnsi="Calibri" w:cs="Calibri" w:eastAsia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19"/>
                            <w:szCs w:val="19"/>
                          </w:rPr>
                          <w:t>час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1870" w:type="dxa"/>
                        <w:tcBorders>
                          <w:top w:val="single" w:sz="10" w:space="0" w:color="231F21"/>
                          <w:left w:val="single" w:sz="10" w:space="0" w:color="231F21"/>
                          <w:bottom w:val="single" w:sz="10" w:space="0" w:color="231F21"/>
                          <w:right w:val="single" w:sz="5" w:space="0" w:color="231F21"/>
                        </w:tcBorders>
                      </w:tcPr>
                      <w:p>
                        <w:pPr>
                          <w:pStyle w:val="TableParagraph"/>
                          <w:spacing w:line="110" w:lineRule="exact" w:before="9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495"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95"/>
                            <w:sz w:val="16"/>
                            <w:szCs w:val="16"/>
                          </w:rPr>
                          <w:t>Повышается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16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95"/>
                            <w:sz w:val="16"/>
                            <w:szCs w:val="16"/>
                          </w:rPr>
                          <w:t>на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-9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95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-1"/>
                            <w:w w:val="95"/>
                            <w:sz w:val="16"/>
                            <w:szCs w:val="16"/>
                          </w:rPr>
                          <w:t>°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95"/>
                            <w:sz w:val="16"/>
                            <w:szCs w:val="16"/>
                          </w:rPr>
                          <w:t>С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52" w:type="dxa"/>
                        <w:vMerge/>
                        <w:tcBorders>
                          <w:left w:val="single" w:sz="5" w:space="0" w:color="231F21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29" w:hRule="exact"/>
                    </w:trPr>
                    <w:tc>
                      <w:tcPr>
                        <w:tcW w:w="492" w:type="dxa"/>
                        <w:vMerge/>
                        <w:tcBorders>
                          <w:left w:val="nil" w:sz="6" w:space="0" w:color="auto"/>
                          <w:bottom w:val="single" w:sz="5" w:space="0" w:color="231F21"/>
                          <w:right w:val="single" w:sz="5" w:space="0" w:color="231F2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08" w:type="dxa"/>
                        <w:tcBorders>
                          <w:top w:val="single" w:sz="5" w:space="0" w:color="231F21"/>
                          <w:left w:val="single" w:sz="5" w:space="0" w:color="231F21"/>
                          <w:bottom w:val="single" w:sz="5" w:space="0" w:color="231F21"/>
                          <w:right w:val="single" w:sz="10" w:space="0" w:color="231F21"/>
                        </w:tcBorders>
                      </w:tcPr>
                      <w:p>
                        <w:pPr>
                          <w:pStyle w:val="TableParagraph"/>
                          <w:spacing w:line="200" w:lineRule="exact" w:before="1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81" w:right="0"/>
                          <w:jc w:val="left"/>
                          <w:rPr>
                            <w:rFonts w:ascii="Calibri" w:hAnsi="Calibri" w:cs="Calibri" w:eastAsia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19"/>
                            <w:szCs w:val="19"/>
                          </w:rPr>
                          <w:t>час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2536" w:type="dxa"/>
                        <w:gridSpan w:val="2"/>
                        <w:tcBorders>
                          <w:top w:val="single" w:sz="10" w:space="0" w:color="231F21"/>
                          <w:left w:val="single" w:sz="10" w:space="0" w:color="231F21"/>
                          <w:bottom w:val="single" w:sz="5" w:space="0" w:color="231F21"/>
                          <w:right w:val="single" w:sz="5" w:space="0" w:color="231F21"/>
                        </w:tcBorders>
                      </w:tcPr>
                      <w:p>
                        <w:pPr>
                          <w:pStyle w:val="TableParagraph"/>
                          <w:spacing w:line="220" w:lineRule="exact" w:before="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ind w:left="511" w:right="0"/>
                          <w:jc w:val="left"/>
                          <w:rPr>
                            <w:rFonts w:ascii="Calibri" w:hAnsi="Calibri" w:cs="Calibri" w:eastAsia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19"/>
                            <w:szCs w:val="19"/>
                          </w:rPr>
                          <w:t>Повышается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1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19"/>
                            <w:szCs w:val="19"/>
                          </w:rPr>
                          <w:t>на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1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-1"/>
                            <w:w w:val="100"/>
                            <w:sz w:val="19"/>
                            <w:szCs w:val="19"/>
                          </w:rPr>
                          <w:t>°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19"/>
                            <w:szCs w:val="19"/>
                          </w:rPr>
                          <w:t>С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352" w:type="dxa"/>
                        <w:vMerge/>
                        <w:tcBorders>
                          <w:left w:val="single" w:sz="5" w:space="0" w:color="231F21"/>
                          <w:bottom w:val="single" w:sz="5" w:space="0" w:color="231F21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492" w:type="dxa"/>
                        <w:tcBorders>
                          <w:top w:val="single" w:sz="5" w:space="0" w:color="231F21"/>
                          <w:left w:val="nil" w:sz="6" w:space="0" w:color="auto"/>
                          <w:bottom w:val="nil" w:sz="6" w:space="0" w:color="auto"/>
                          <w:right w:val="single" w:sz="5" w:space="0" w:color="231F21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96" w:type="dxa"/>
                        <w:gridSpan w:val="4"/>
                        <w:tcBorders>
                          <w:top w:val="single" w:sz="5" w:space="0" w:color="231F21"/>
                          <w:left w:val="single" w:sz="5" w:space="0" w:color="231F21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 w:before="21"/>
                          <w:ind w:right="65"/>
                          <w:jc w:val="righ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95"/>
                            <w:sz w:val="21"/>
                            <w:szCs w:val="21"/>
                          </w:rPr>
                          <w:t>выключени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8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режима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08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06" w:h="16840"/>
          <w:pgMar w:top="1580" w:bottom="0" w:left="400" w:right="760"/>
          <w:cols w:num="4" w:equalWidth="0">
            <w:col w:w="1976" w:space="40"/>
            <w:col w:w="3107" w:space="40"/>
            <w:col w:w="1726" w:space="1002"/>
            <w:col w:w="2855"/>
          </w:cols>
        </w:sectPr>
      </w:pPr>
    </w:p>
    <w:p>
      <w:pPr>
        <w:pStyle w:val="BodyText"/>
        <w:tabs>
          <w:tab w:pos="4738" w:val="left" w:leader="none"/>
        </w:tabs>
        <w:spacing w:line="184" w:lineRule="auto"/>
        <w:ind w:left="2679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помещении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был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комфортным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27" w:lineRule="exact"/>
        <w:ind w:left="1159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spacing w:val="0"/>
          <w:w w:val="105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-16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режиме</w:t>
      </w:r>
      <w:r>
        <w:rPr>
          <w:rFonts w:ascii="Calibri" w:hAnsi="Calibri" w:cs="Calibri" w:eastAsia="Calibri"/>
          <w:b w:val="0"/>
          <w:bCs w:val="0"/>
          <w:color w:val="000001"/>
          <w:spacing w:val="-15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охлаждения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5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осушения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127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06" w:h="16840"/>
          <w:pgMar w:top="1580" w:bottom="0" w:left="400" w:right="760"/>
          <w:cols w:num="2" w:equalWidth="0">
            <w:col w:w="5122" w:space="40"/>
            <w:col w:w="5584"/>
          </w:cols>
        </w:sectPr>
      </w:pP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9050" w:val="left" w:leader="none"/>
        </w:tabs>
        <w:spacing w:line="230" w:lineRule="exact" w:before="63"/>
        <w:ind w:left="6078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/>
        <w:pict>
          <v:group style="position:absolute;margin-left:297.332001pt;margin-top:4.178448pt;width:239.461pt;height:178.98pt;mso-position-horizontal-relative:page;mso-position-vertical-relative:paragraph;z-index:-7945" coordorigin="5947,84" coordsize="4789,3580">
            <v:group style="position:absolute;left:8170;top:2159;width:1926;height:404" coordorigin="8170,2159" coordsize="1926,404">
              <v:shape style="position:absolute;left:8170;top:2159;width:1926;height:404" coordorigin="8170,2159" coordsize="1926,404" path="m8170,2563l8170,2159,10096,2159e" filled="f" stroked="t" strokeweight=".996pt" strokecolor="#231F21">
                <v:path arrowok="t"/>
              </v:shape>
            </v:group>
            <v:group style="position:absolute;left:8170;top:2241;width:1837;height:274" coordorigin="8170,2241" coordsize="1837,274">
              <v:shape style="position:absolute;left:8170;top:2241;width:1837;height:274" coordorigin="8170,2241" coordsize="1837,274" path="m8457,2241l10007,2241,10007,2515,8457,2515,8457,2470,8170,2307,8457,2307,8457,2241xe" filled="f" stroked="t" strokeweight=".505pt" strokecolor="#231F21">
                <v:path arrowok="t"/>
              </v:shape>
            </v:group>
            <v:group style="position:absolute;left:6143;top:601;width:4324;height:2" coordorigin="6143,601" coordsize="4324,2">
              <v:shape style="position:absolute;left:6143;top:601;width:4324;height:2" coordorigin="6143,601" coordsize="4324,0" path="m6143,601l10467,601e" filled="f" stroked="t" strokeweight=".591pt" strokecolor="#231F21">
                <v:path arrowok="t"/>
              </v:shape>
            </v:group>
            <v:group style="position:absolute;left:10097;top:599;width:2;height:2113" coordorigin="10097,599" coordsize="2,2113">
              <v:shape style="position:absolute;left:10097;top:599;width:2;height:2113" coordorigin="10097,599" coordsize="0,2113" path="m10097,599l10097,2712e" filled="f" stroked="t" strokeweight=".591pt" strokecolor="#231F21">
                <v:path arrowok="t"/>
              </v:shape>
            </v:group>
            <v:group style="position:absolute;left:6348;top:280;width:2;height:2414" coordorigin="6348,280" coordsize="2,2414">
              <v:shape style="position:absolute;left:6348;top:280;width:2;height:2414" coordorigin="6348,280" coordsize="0,2414" path="m6348,280l6348,2694e" filled="f" stroked="t" strokeweight=".591pt" strokecolor="#231F21">
                <v:path arrowok="t"/>
              </v:shape>
            </v:group>
            <v:group style="position:absolute;left:6348;top:2581;width:1233;height:2" coordorigin="6348,2581" coordsize="1233,2">
              <v:shape style="position:absolute;left:6348;top:2581;width:1233;height:2" coordorigin="6348,2581" coordsize="1233,0" path="m6348,2581l7581,2581e" filled="f" stroked="t" strokeweight=".591pt" strokecolor="#231F21">
                <v:path arrowok="t"/>
              </v:shape>
            </v:group>
            <v:group style="position:absolute;left:7011;top:806;width:2706;height:320" coordorigin="7011,806" coordsize="2706,320">
              <v:shape style="position:absolute;left:7011;top:806;width:2706;height:320" coordorigin="7011,806" coordsize="2706,320" path="m7570,806l9718,806,9718,1126,7570,1126,7570,1022,7011,1026,7570,901,7570,806xe" filled="f" stroked="t" strokeweight=".591pt" strokecolor="#231F21">
                <v:path arrowok="t"/>
              </v:shape>
            </v:group>
            <v:group style="position:absolute;left:6994;top:587;width:3112;height:1992" coordorigin="6994,587" coordsize="3112,1992">
              <v:shape style="position:absolute;left:6994;top:587;width:3112;height:1992" coordorigin="6994,587" coordsize="3112,1992" path="m6994,587l6999,1553,7520,1553,7520,2579,10106,2579e" filled="f" stroked="t" strokeweight=".848pt" strokecolor="#231F21">
                <v:path arrowok="t"/>
              </v:shape>
            </v:group>
            <v:group style="position:absolute;left:7541;top:1436;width:2466;height:320" coordorigin="7541,1436" coordsize="2466,320">
              <v:shape style="position:absolute;left:7541;top:1436;width:2466;height:320" coordorigin="7541,1436" coordsize="2466,320" path="m8071,1436l10007,1436,10007,1756,8071,1756,8071,1653,7541,1656,8071,1531,8071,1436xe" filled="f" stroked="t" strokeweight=".591pt" strokecolor="#231F21">
                <v:path arrowok="t"/>
              </v:shape>
            </v:group>
            <v:group style="position:absolute;left:5952;top:89;width:4778;height:3568" coordorigin="5952,89" coordsize="4778,3568">
              <v:shape style="position:absolute;left:5952;top:89;width:4778;height:3568" coordorigin="5952,89" coordsize="4778,3568" path="m10730,3402l10721,3470,10695,3531,10656,3582,10604,3622,10544,3648,10476,3657,6208,3657,6184,3656,6119,3642,6061,3611,6013,3567,5977,3512,5957,3449,5952,344,5953,321,5968,256,5999,198,6043,150,6098,114,6161,94,10475,89,10498,90,10564,105,10622,136,10670,180,10705,234,10726,298,10730,3402xe" filled="f" stroked="t" strokeweight=".570pt" strokecolor="#231F21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Заданная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Выключение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9119" w:val="left" w:leader="none"/>
        </w:tabs>
        <w:spacing w:line="194" w:lineRule="exact"/>
        <w:ind w:left="6078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температура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режи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ма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06" w:h="16840"/>
          <w:pgMar w:top="1580" w:bottom="0" w:left="400" w:right="760"/>
        </w:sectPr>
      </w:pP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0"/>
          <w:numId w:val="8"/>
        </w:numPr>
        <w:tabs>
          <w:tab w:pos="594" w:val="left" w:leader="none"/>
        </w:tabs>
        <w:ind w:left="594" w:right="0" w:hanging="221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обогрева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24" w:lineRule="exact"/>
        <w:ind w:left="373" w:right="0" w:firstLine="273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Спустя</w:t>
      </w:r>
      <w:r>
        <w:rPr>
          <w:rFonts w:ascii="Calibri" w:hAnsi="Calibri" w:cs="Calibri" w:eastAsia="Calibri"/>
          <w:b w:val="0"/>
          <w:bCs w:val="0"/>
          <w:color w:val="000001"/>
          <w:spacing w:val="4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1</w:t>
      </w:r>
      <w:r>
        <w:rPr>
          <w:rFonts w:ascii="Calibri" w:hAnsi="Calibri" w:cs="Calibri" w:eastAsia="Calibri"/>
          <w:b w:val="0"/>
          <w:bCs w:val="0"/>
          <w:color w:val="000001"/>
          <w:spacing w:val="4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час</w:t>
      </w:r>
      <w:r>
        <w:rPr>
          <w:rFonts w:ascii="Calibri" w:hAnsi="Calibri" w:cs="Calibri" w:eastAsia="Calibri"/>
          <w:b w:val="0"/>
          <w:bCs w:val="0"/>
          <w:color w:val="000001"/>
          <w:spacing w:val="4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4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включения</w:t>
      </w:r>
      <w:r>
        <w:rPr>
          <w:rFonts w:ascii="Calibri" w:hAnsi="Calibri" w:cs="Calibri" w:eastAsia="Calibri"/>
          <w:b w:val="0"/>
          <w:bCs w:val="0"/>
          <w:color w:val="000001"/>
          <w:spacing w:val="4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режима</w:t>
      </w:r>
      <w:r>
        <w:rPr>
          <w:rFonts w:ascii="Calibri" w:hAnsi="Calibri" w:cs="Calibri" w:eastAsia="Calibri"/>
          <w:b w:val="0"/>
          <w:bCs w:val="0"/>
          <w:color w:val="000001"/>
          <w:spacing w:val="4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SLEEP,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температура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понижается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градуса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ниже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заданного</w:t>
      </w:r>
      <w:r>
        <w:rPr>
          <w:rFonts w:ascii="Calibri" w:hAnsi="Calibri" w:cs="Calibri" w:eastAsia="Calibri"/>
          <w:b w:val="0"/>
          <w:bCs w:val="0"/>
          <w:color w:val="000001"/>
          <w:spacing w:val="4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значения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4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Еще</w:t>
      </w:r>
      <w:r>
        <w:rPr>
          <w:rFonts w:ascii="Calibri" w:hAnsi="Calibri" w:cs="Calibri" w:eastAsia="Calibri"/>
          <w:b w:val="0"/>
          <w:bCs w:val="0"/>
          <w:color w:val="000001"/>
          <w:spacing w:val="4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через</w:t>
      </w:r>
      <w:r>
        <w:rPr>
          <w:rFonts w:ascii="Calibri" w:hAnsi="Calibri" w:cs="Calibri" w:eastAsia="Calibri"/>
          <w:b w:val="0"/>
          <w:bCs w:val="0"/>
          <w:color w:val="000001"/>
          <w:spacing w:val="4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час</w:t>
      </w:r>
      <w:r>
        <w:rPr>
          <w:rFonts w:ascii="Calibri" w:hAnsi="Calibri" w:cs="Calibri" w:eastAsia="Calibri"/>
          <w:b w:val="0"/>
          <w:bCs w:val="0"/>
          <w:color w:val="000001"/>
          <w:spacing w:val="4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температура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уменьшится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еще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градуса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Еще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через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3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часа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before="56"/>
        <w:ind w:left="373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1</w:t>
      </w:r>
      <w:r>
        <w:rPr>
          <w:rFonts w:ascii="Calibri" w:hAnsi="Calibri" w:cs="Calibri" w:eastAsia="Calibri"/>
          <w:b w:val="0"/>
          <w:bCs w:val="0"/>
          <w:color w:val="000001"/>
          <w:spacing w:val="-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час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00" w:lineRule="exact" w:before="5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5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1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час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66"/>
        <w:ind w:left="199" w:right="1211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Понижается</w:t>
      </w:r>
      <w:r>
        <w:rPr>
          <w:rFonts w:ascii="Calibri" w:hAnsi="Calibri" w:cs="Calibri" w:eastAsia="Calibri"/>
          <w:b w:val="0"/>
          <w:bCs w:val="0"/>
          <w:color w:val="000001"/>
          <w:spacing w:val="-15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-15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48" w:lineRule="auto"/>
        <w:ind w:left="1143" w:right="1211" w:hanging="515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Понижается</w:t>
      </w:r>
      <w:r>
        <w:rPr>
          <w:rFonts w:ascii="Calibri" w:hAnsi="Calibri" w:cs="Calibri" w:eastAsia="Calibri"/>
          <w:b w:val="0"/>
          <w:bCs w:val="0"/>
          <w:color w:val="000001"/>
          <w:spacing w:val="-17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-16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3</w:t>
      </w:r>
      <w:r>
        <w:rPr>
          <w:rFonts w:ascii="Calibri" w:hAnsi="Calibri" w:cs="Calibri" w:eastAsia="Calibri"/>
          <w:b w:val="0"/>
          <w:bCs w:val="0"/>
          <w:color w:val="000001"/>
          <w:spacing w:val="-11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часа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348" w:lineRule="auto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06" w:h="16840"/>
          <w:pgMar w:top="1580" w:bottom="0" w:left="400" w:right="760"/>
          <w:cols w:num="4" w:equalWidth="0">
            <w:col w:w="5195" w:space="492"/>
            <w:col w:w="811" w:space="40"/>
            <w:col w:w="593" w:space="40"/>
            <w:col w:w="3575"/>
          </w:cols>
        </w:sectPr>
      </w:pPr>
    </w:p>
    <w:p>
      <w:pPr>
        <w:pStyle w:val="BodyText"/>
        <w:tabs>
          <w:tab w:pos="1815" w:val="left" w:leader="none"/>
          <w:tab w:pos="3037" w:val="left" w:leader="none"/>
          <w:tab w:pos="3491" w:val="left" w:leader="none"/>
          <w:tab w:pos="3831" w:val="left" w:leader="none"/>
          <w:tab w:pos="4738" w:val="left" w:leader="none"/>
        </w:tabs>
        <w:spacing w:line="224" w:lineRule="exact"/>
        <w:ind w:left="373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температура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повысится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1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градус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Блок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продолжит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работу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течение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следующих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3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часов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35" w:lineRule="exact"/>
        <w:ind w:left="373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3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часа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92" w:lineRule="exact"/>
        <w:ind w:left="326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spacing w:val="0"/>
          <w:w w:val="85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85"/>
          <w:sz w:val="21"/>
          <w:szCs w:val="21"/>
        </w:rPr>
        <w:t>Повышается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85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85"/>
          <w:sz w:val="21"/>
          <w:szCs w:val="21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85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85"/>
          <w:sz w:val="21"/>
          <w:szCs w:val="21"/>
        </w:rPr>
        <w:t>1°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85"/>
          <w:sz w:val="21"/>
          <w:szCs w:val="21"/>
        </w:rPr>
        <w:t>С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192" w:lineRule="exact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1906" w:h="16840"/>
          <w:pgMar w:top="1580" w:bottom="0" w:left="400" w:right="760"/>
          <w:cols w:num="3" w:equalWidth="0">
            <w:col w:w="5196" w:space="1618"/>
            <w:col w:w="911" w:space="40"/>
            <w:col w:w="2981"/>
          </w:cols>
        </w:sectPr>
      </w:pPr>
    </w:p>
    <w:p>
      <w:pPr>
        <w:pStyle w:val="BodyText"/>
        <w:spacing w:line="224" w:lineRule="exact"/>
        <w:ind w:left="373" w:right="0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3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затем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остановится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3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Температура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3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ниже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заданного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значения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чтобы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климат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помещении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был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комфортным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tabs>
          <w:tab w:pos="3251" w:val="left" w:leader="none"/>
        </w:tabs>
        <w:spacing w:line="191" w:lineRule="exact"/>
        <w:ind w:left="37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spacing w:val="0"/>
          <w:w w:val="105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Включение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Остановка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tabs>
          <w:tab w:pos="2799" w:val="left" w:leader="none"/>
        </w:tabs>
        <w:spacing w:line="212" w:lineRule="exact"/>
        <w:ind w:left="373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режима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SLEEP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режи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ма</w:t>
      </w:r>
      <w:r>
        <w:rPr>
          <w:rFonts w:ascii="Calibri" w:hAnsi="Calibri" w:cs="Calibri" w:eastAsia="Calibri"/>
          <w:b w:val="0"/>
          <w:bCs w:val="0"/>
          <w:color w:val="000001"/>
          <w:spacing w:val="-1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SLEEP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328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режиме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обогрева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/>
        <w:jc w:val="left"/>
        <w:rPr>
          <w:rFonts w:ascii="Calibri" w:hAnsi="Calibri" w:cs="Calibri" w:eastAsia="Calibri"/>
          <w:sz w:val="25"/>
          <w:szCs w:val="25"/>
        </w:rPr>
        <w:sectPr>
          <w:type w:val="continuous"/>
          <w:pgSz w:w="11906" w:h="16840"/>
          <w:pgMar w:top="1580" w:bottom="0" w:left="400" w:right="760"/>
          <w:cols w:num="2" w:equalWidth="0">
            <w:col w:w="5195" w:space="364"/>
            <w:col w:w="5187"/>
          </w:cols>
        </w:sectPr>
      </w:pPr>
    </w:p>
    <w:p>
      <w:pPr>
        <w:spacing w:line="150" w:lineRule="exact" w:before="5"/>
        <w:rPr>
          <w:sz w:val="15"/>
          <w:szCs w:val="15"/>
        </w:rPr>
      </w:pPr>
      <w:r>
        <w:rPr/>
        <w:pict>
          <v:group style="position:absolute;margin-left:19.266001pt;margin-top:14.883015pt;width:556.164pt;height:45.906pt;mso-position-horizontal-relative:page;mso-position-vertical-relative:page;z-index:-7948" coordorigin="385,298" coordsize="11123,918">
            <v:group style="position:absolute;left:395;top:308;width:11103;height:898" coordorigin="395,308" coordsize="11103,898">
              <v:shape style="position:absolute;left:395;top:308;width:11103;height:898" coordorigin="395,308" coordsize="11103,898" path="m11282,308l612,308,586,309,511,324,450,355,402,414,395,450,397,1081,433,1144,488,1180,558,1201,612,1206,11308,1205,11383,1190,11443,1159,11492,1099,11499,1064,11497,433,11460,369,11406,333,11336,312,11282,308xe" filled="t" fillcolor="#E8E8E8" stroked="f">
                <v:path arrowok="t"/>
                <v:fill type="solid"/>
              </v:shape>
              <v:shape style="position:absolute;left:4557;top:570;width:1552;height:303" type="#_x0000_t75">
                <v:imagedata r:id="rId175" o:title=""/>
              </v:shape>
              <v:shape style="position:absolute;left:6262;top:546;width:888;height:402" type="#_x0000_t75">
                <v:imagedata r:id="rId176" o:title=""/>
              </v:shape>
            </v:group>
            <v:group style="position:absolute;left:7163;top:653;width:169;height:209" coordorigin="7163,653" coordsize="169,209">
              <v:shape style="position:absolute;left:7163;top:653;width:169;height:209" coordorigin="7163,653" coordsize="169,209" path="m7332,669l7328,684,7327,685,7326,685,7325,685,7266,685,7266,855,7266,856,7266,857,7265,858,7264,859,7264,860,7262,860,7261,861,7248,862,7244,862,7233,860,7232,860,7231,859,7231,858,7230,857,7230,856,7230,855,7230,685,7171,685,7170,685,7169,685,7168,684,7167,684,7166,683,7165,681,7165,680,7164,679,7164,676,7163,674,7163,672,7163,669,7163,666,7163,664,7164,662,7164,660,7165,658,7171,653,7325,653,7332,666,7332,669xe" filled="f" stroked="t" strokeweight=".8pt" strokecolor="#000000">
                <v:path arrowok="t"/>
              </v:shape>
            </v:group>
            <v:group style="position:absolute;left:7563;top:651;width:36;height:210" coordorigin="7563,651" coordsize="36,210">
              <v:shape style="position:absolute;left:7563;top:651;width:36;height:210" coordorigin="7563,651" coordsize="36,210" path="m7599,855l7596,860,7594,861,7581,862,7578,862,7567,860,7565,860,7564,859,7564,858,7563,857,7563,856,7563,855,7563,658,7563,657,7563,656,7564,655,7564,655,7565,654,7567,653,7568,653,7581,651,7585,652,7599,658,7599,855xe" filled="f" stroked="t" strokeweight=".8pt" strokecolor="#000000">
                <v:path arrowok="t"/>
              </v:shape>
            </v:group>
            <v:group style="position:absolute;left:7368;top:651;width:159;height:213" coordorigin="7368,651" coordsize="159,213">
              <v:shape style="position:absolute;left:7368;top:651;width:159;height:213" coordorigin="7368,651" coordsize="159,213" path="m7404,728l7409,727,7415,727,7420,727,7426,726,7432,726,7438,726,7498,739,7526,793,7526,803,7487,855,7428,864,7424,864,7420,864,7416,864,7397,863,7393,863,7390,862,7386,862,7380,861,7375,859,7372,856,7369,853,7368,848,7368,841,7368,658,7368,657,7368,656,7369,655,7369,655,7385,651,7392,652,7404,658,7404,728xe" filled="f" stroked="t" strokeweight=".8pt" strokecolor="#000000">
                <v:path arrowok="t"/>
              </v:shape>
            </v:group>
            <v:group style="position:absolute;left:7404;top:756;width:85;height:79" coordorigin="7404,756" coordsize="85,79">
              <v:shape style="position:absolute;left:7404;top:756;width:85;height:79" coordorigin="7404,756" coordsize="85,79" path="m7489,795l7489,789,7488,784,7445,756,7436,756,7430,756,7424,756,7419,756,7414,756,7409,757,7404,757,7404,833,7409,834,7414,834,7419,834,7424,835,7430,835,7437,835,7460,832,7476,825,7485,817,7489,808,7489,795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pStyle w:val="BodyText"/>
        <w:numPr>
          <w:ilvl w:val="0"/>
          <w:numId w:val="8"/>
        </w:numPr>
        <w:tabs>
          <w:tab w:pos="776" w:val="left" w:leader="none"/>
        </w:tabs>
        <w:spacing w:line="267" w:lineRule="exact" w:before="58"/>
        <w:ind w:left="776" w:right="8323" w:hanging="322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режиме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SMART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404" w:right="108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Блок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работает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комфортного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который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подстраивается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под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автома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ически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выбираемый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404" w:right="109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Если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функция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комфортного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сна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настроена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8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часов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это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время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нельзя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менять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404" w:right="9295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настройки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8"/>
        </w:numPr>
        <w:tabs>
          <w:tab w:pos="1028" w:val="left" w:leader="none"/>
        </w:tabs>
        <w:spacing w:line="224" w:lineRule="exact"/>
        <w:ind w:left="1028" w:right="110" w:hanging="624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настройки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функции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TIMER,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функцию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комфортного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включить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нельзя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Если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404" w:right="109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пользователь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устанавливает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функцию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TIMER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включения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функции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комфортного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последняя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404" w:right="109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отменена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Если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оба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установлены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одновременно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прибор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работать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404" w:right="108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срабатывания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таймера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завершения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времени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любого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режимов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блок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автом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тически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6" w:lineRule="exact"/>
        <w:ind w:left="404" w:right="6032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выключится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второй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отменен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24" w:lineRule="exact"/>
        <w:ind w:left="404" w:right="109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Функция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возобновления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отключения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электропитания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включении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блока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первый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компрессор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запускается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только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истечению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3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минут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возобновлении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подачи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питания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отказа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электросети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блок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запустится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автом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тически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через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3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минуты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включится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компрессор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67" w:lineRule="exact"/>
        <w:ind w:left="404" w:right="2718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Примечание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возобновлению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отказа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электросети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AUTORES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ART: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404" w:right="110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SLEEP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10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раз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пять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секунд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чего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прозвучат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четыре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звуковых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сигнала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функция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404" w:right="111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включена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Чтобы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выключить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функцию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снова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SLEEP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10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раз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пять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секунд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после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6" w:lineRule="exact"/>
        <w:ind w:left="404" w:right="6756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чего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прозвучат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два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звуковых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сигнала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129" w:firstLine="0"/>
        <w:jc w:val="right"/>
        <w:rPr>
          <w:rFonts w:ascii="Calibri" w:hAnsi="Calibri" w:cs="Calibri" w:eastAsia="Calibri"/>
          <w:sz w:val="25"/>
          <w:szCs w:val="25"/>
        </w:rPr>
      </w:pPr>
      <w:r>
        <w:rPr/>
        <w:pict>
          <v:group style="position:absolute;margin-left:538.487pt;margin-top:3.354255pt;width:12.335pt;height:8.984pt;mso-position-horizontal-relative:page;mso-position-vertical-relative:paragraph;z-index:-7944" coordorigin="10770,67" coordsize="247,180">
            <v:group style="position:absolute;left:10778;top:75;width:94;height:163" coordorigin="10778,75" coordsize="94,163">
              <v:shape style="position:absolute;left:10778;top:75;width:94;height:163" coordorigin="10778,75" coordsize="94,163" path="m10872,229l10869,238,10869,238,10868,238,10867,238,10783,238,10782,238,10782,238,10781,238,10781,237,10780,237,10780,236,10779,235,10779,235,10779,234,10779,232,10778,231,10778,229,10778,228,10779,227,10779,226,10779,225,10779,224,10780,223,10780,222,10780,222,10781,221,10782,221,10782,221,10783,221,10817,221,10817,98,10785,116,10784,117,10783,118,10782,118,10781,118,10780,118,10779,117,10779,117,10778,116,10778,115,10778,113,10778,112,10778,110,10778,109,10778,107,10778,106,10778,105,10778,104,10779,104,10779,103,10779,103,10780,102,10780,102,10781,101,10781,100,10819,77,10819,76,10819,76,10820,76,10820,76,10821,76,10822,75,10822,75,10823,75,10824,75,10825,75,10827,75,10828,75,10830,75,10838,78,10838,78,10838,79,10838,221,10867,221,10868,221,10869,221,10869,221,10870,222,10872,228,10872,229xe" filled="f" stroked="t" strokeweight=".8pt" strokecolor="#000000">
                <v:path arrowok="t"/>
              </v:shape>
            </v:group>
            <v:group style="position:absolute;left:10892;top:75;width:116;height:163" coordorigin="10892,75" coordsize="116,163">
              <v:shape style="position:absolute;left:10892;top:75;width:116;height:163" coordorigin="10892,75" coordsize="116,163" path="m11008,192l11008,195,11008,197,11007,199,11006,200,11005,201,11004,201,10985,201,10985,235,10985,236,10985,236,10985,237,10985,237,10984,237,10983,238,10982,238,10981,238,10980,238,10978,239,10977,239,10975,239,10972,239,10971,239,10969,238,10968,238,10967,238,10966,238,10965,237,10965,237,10964,237,10964,236,10964,236,10964,235,10964,201,10898,201,10897,201,10896,201,10895,200,10895,200,10894,200,10894,199,10893,199,10893,198,10892,196,10892,195,10892,193,10892,191,10892,190,10892,188,10892,187,10892,186,10892,185,10893,184,10893,183,10893,182,10894,181,10894,180,10953,79,10955,78,10955,77,10969,75,10972,76,10985,79,10985,80,10985,183,11004,183,11005,183,11006,184,11007,185,11008,187,11008,189,11008,192xe" filled="f" stroked="t" strokeweight=".8pt" strokecolor="#000000">
                <v:path arrowok="t"/>
              </v:shape>
            </v:group>
            <v:group style="position:absolute;left:10912;top:94;width:52;height:89" coordorigin="10912,94" coordsize="52,89">
              <v:shape style="position:absolute;left:10912;top:94;width:52;height:89" coordorigin="10912,94" coordsize="52,89" path="m10964,94l10964,94,10912,183,10964,183,10964,94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14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/>
        <w:jc w:val="right"/>
        <w:rPr>
          <w:rFonts w:ascii="Calibri" w:hAnsi="Calibri" w:cs="Calibri" w:eastAsia="Calibri"/>
          <w:sz w:val="25"/>
          <w:szCs w:val="25"/>
        </w:rPr>
        <w:sectPr>
          <w:type w:val="continuous"/>
          <w:pgSz w:w="11906" w:h="16840"/>
          <w:pgMar w:top="1580" w:bottom="0" w:left="400" w:right="7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818" w:val="left" w:leader="none"/>
        </w:tabs>
        <w:spacing w:before="68"/>
        <w:ind w:left="1546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308.187408pt;margin-top:41.618309pt;width:86.988796pt;height:291.146184pt;mso-position-horizontal-relative:page;mso-position-vertical-relative:paragraph;z-index:-7936" coordorigin="6164,832" coordsize="1740,5823">
            <v:group style="position:absolute;left:7849;top:965;width:2;height:2381" coordorigin="7849,965" coordsize="2,2381">
              <v:shape style="position:absolute;left:7849;top:965;width:2;height:2381" coordorigin="7849,965" coordsize="0,2381" path="m7849,965l7849,3345e" filled="f" stroked="t" strokeweight=".25pt" strokecolor="#070302">
                <v:path arrowok="t"/>
              </v:shape>
            </v:group>
            <v:group style="position:absolute;left:6218;top:965;width:2;height:2381" coordorigin="6218,965" coordsize="2,2381">
              <v:shape style="position:absolute;left:6218;top:965;width:2;height:2381" coordorigin="6218,965" coordsize="0,2381" path="m6218,965l6218,3345e" filled="f" stroked="t" strokeweight=".25pt" strokecolor="#070302">
                <v:path arrowok="t"/>
              </v:shape>
            </v:group>
            <v:group style="position:absolute;left:6220;top:884;width:79;height:64" coordorigin="6220,884" coordsize="79,64">
              <v:shape style="position:absolute;left:6220;top:884;width:79;height:64" coordorigin="6220,884" coordsize="79,64" path="m6299,884l6277,887,6257,896,6240,909,6227,927,6220,948e" filled="f" stroked="t" strokeweight=".25pt" strokecolor="#070302">
                <v:path arrowok="t"/>
              </v:shape>
            </v:group>
            <v:group style="position:absolute;left:6299;top:835;width:1469;height:2" coordorigin="6299,835" coordsize="1469,2">
              <v:shape style="position:absolute;left:6299;top:835;width:1469;height:2" coordorigin="6299,835" coordsize="1469,0" path="m6299,835l7768,835e" filled="f" stroked="t" strokeweight=".2503pt" strokecolor="#070302">
                <v:path arrowok="t"/>
              </v:shape>
            </v:group>
            <v:group style="position:absolute;left:7772;top:965;width:126;height:5688" coordorigin="7772,965" coordsize="126,5688">
              <v:shape style="position:absolute;left:7772;top:965;width:126;height:5688" coordorigin="7772,965" coordsize="126,5688" path="m7898,965l7898,6523,7896,6546,7868,6605,7816,6644,7795,6650,7772,6653e" filled="f" stroked="t" strokeweight=".25pt" strokecolor="#070302">
                <v:path arrowok="t"/>
              </v:shape>
            </v:group>
            <v:group style="position:absolute;left:7034;top:6653;width:734;height:2" coordorigin="7034,6653" coordsize="734,2">
              <v:shape style="position:absolute;left:7034;top:6653;width:734;height:2" coordorigin="7034,6653" coordsize="734,0" path="m7768,6653l7034,6653e" filled="f" stroked="t" strokeweight=".25pt" strokecolor="#070302">
                <v:path arrowok="t"/>
              </v:shape>
            </v:group>
            <v:group style="position:absolute;left:6170;top:6527;width:864;height:126" coordorigin="6170,6527" coordsize="864,126">
              <v:shape style="position:absolute;left:6170;top:6527;width:864;height:126" coordorigin="6170,6527" coordsize="864,126" path="m7034,6653l6299,6653,6276,6651,6217,6623,6179,6571,6172,6550,6170,6527e" filled="f" stroked="t" strokeweight=".25pt" strokecolor="#070302">
                <v:path arrowok="t"/>
              </v:shape>
            </v:group>
            <v:group style="position:absolute;left:6170;top:835;width:126;height:5688" coordorigin="6170,835" coordsize="126,5688">
              <v:shape style="position:absolute;left:6170;top:835;width:126;height:5688" coordorigin="6170,835" coordsize="126,5688" path="m6170,6523l6170,965,6172,942,6199,882,6251,844,6273,838,6295,835e" filled="f" stroked="t" strokeweight=".25pt" strokecolor="#070302">
                <v:path arrowok="t"/>
              </v:shape>
            </v:group>
            <v:group style="position:absolute;left:6299;top:851;width:1469;height:2" coordorigin="6299,851" coordsize="1469,2">
              <v:shape style="position:absolute;left:6299;top:851;width:1469;height:2" coordorigin="6299,851" coordsize="1469,0" path="m6299,851l7768,851e" filled="f" stroked="t" strokeweight=".2503pt" strokecolor="#070302">
                <v:path arrowok="t"/>
              </v:shape>
            </v:group>
            <v:group style="position:absolute;left:7769;top:965;width:113;height:5672" coordorigin="7769,965" coordsize="113,5672">
              <v:shape style="position:absolute;left:7769;top:965;width:113;height:5672" coordorigin="7769,965" coordsize="113,5672" path="m7882,965l7882,6523,7879,6546,7849,6603,7791,6634,7769,6637e" filled="f" stroked="t" strokeweight=".25pt" strokecolor="#070302">
                <v:path arrowok="t"/>
              </v:shape>
            </v:group>
            <v:group style="position:absolute;left:7034;top:6637;width:734;height:2" coordorigin="7034,6637" coordsize="734,2">
              <v:shape style="position:absolute;left:7034;top:6637;width:734;height:2" coordorigin="7034,6637" coordsize="734,0" path="m7768,6637l7034,6637e" filled="f" stroked="t" strokeweight=".25pt" strokecolor="#070302">
                <v:path arrowok="t"/>
              </v:shape>
            </v:group>
            <v:group style="position:absolute;left:6186;top:6524;width:848;height:113" coordorigin="6186,6524" coordsize="848,113">
              <v:shape style="position:absolute;left:6186;top:6524;width:848;height:113" coordorigin="6186,6524" coordsize="848,113" path="m7034,6637l6299,6637,6276,6634,6219,6604,6188,6546,6186,6524e" filled="f" stroked="t" strokeweight=".25pt" strokecolor="#070302">
                <v:path arrowok="t"/>
              </v:shape>
            </v:group>
            <v:group style="position:absolute;left:6186;top:851;width:113;height:5672" coordorigin="6186,851" coordsize="113,5672">
              <v:shape style="position:absolute;left:6186;top:851;width:113;height:5672" coordorigin="6186,851" coordsize="113,5672" path="m6186,6523l6186,965,6188,942,6219,885,6276,854,6299,851e" filled="f" stroked="t" strokeweight=".25pt" strokecolor="#070302">
                <v:path arrowok="t"/>
              </v:shape>
            </v:group>
            <v:group style="position:absolute;left:6170;top:4051;width:1728;height:2" coordorigin="6170,4051" coordsize="1728,2">
              <v:shape style="position:absolute;left:6170;top:4051;width:1728;height:2" coordorigin="6170,4051" coordsize="1728,0" path="m6170,4051l7898,4051e" filled="f" stroked="t" strokeweight=".578398pt" strokecolor="#070302">
                <v:path arrowok="t"/>
              </v:shape>
            </v:group>
            <v:group style="position:absolute;left:6299;top:884;width:1469;height:2" coordorigin="6299,884" coordsize="1469,2">
              <v:shape style="position:absolute;left:6299;top:884;width:1469;height:2" coordorigin="6299,884" coordsize="1469,0" path="m6299,884l7768,884e" filled="f" stroked="t" strokeweight=".2503pt" strokecolor="#070302">
                <v:path arrowok="t"/>
              </v:shape>
            </v:group>
            <v:group style="position:absolute;left:6170;top:3345;width:1728;height:2" coordorigin="6170,3345" coordsize="1728,2">
              <v:shape style="position:absolute;left:6170;top:3345;width:1728;height:2" coordorigin="6170,3345" coordsize="1728,0" path="m6170,3345l7898,3345e" filled="f" stroked="t" strokeweight=".25pt" strokecolor="#070302">
                <v:path arrowok="t"/>
              </v:shape>
              <v:shape style="position:absolute;left:6349;top:1216;width:1368;height:2015" type="#_x0000_t75">
                <v:imagedata r:id="rId177" o:title=""/>
              </v:shape>
            </v:group>
            <v:group style="position:absolute;left:6331;top:4541;width:638;height:292" coordorigin="6331,4541" coordsize="638,292">
              <v:shape style="position:absolute;left:6331;top:4541;width:638;height:292" coordorigin="6331,4541" coordsize="638,292" path="m6969,4800l6969,4808,6966,4817,6959,4823,6953,4829,6945,4833,6936,4833,6363,4833,6355,4833,6346,4829,6340,4823,6334,4817,6331,4808,6331,4800,6331,4573,6331,4565,6334,4557,6340,4550,6346,4544,6355,4541,6363,4541,6936,4541,6945,4541,6953,4544,6959,4550,6966,4557,6969,4565,6969,4573,6969,4800xe" filled="f" stroked="t" strokeweight=".401pt" strokecolor="#C27B71">
                <v:path arrowok="t"/>
              </v:shape>
            </v:group>
            <v:group style="position:absolute;left:6331;top:4165;width:638;height:292" coordorigin="6331,4165" coordsize="638,292">
              <v:shape style="position:absolute;left:6331;top:4165;width:638;height:292" coordorigin="6331,4165" coordsize="638,292" path="m6969,4424l6969,4432,6966,4441,6959,4447,6953,4453,6945,4456,6936,4456,6363,4456,6355,4456,6346,4453,6340,4447,6334,4441,6331,4432,6331,4424,6331,4246,6353,4190,6408,4165,6888,4165,6908,4167,6957,4204,6969,4242,6969,4424xe" filled="f" stroked="t" strokeweight=".401pt" strokecolor="#4578AE">
                <v:path arrowok="t"/>
              </v:shape>
            </v:group>
            <v:group style="position:absolute;left:6331;top:4917;width:638;height:292" coordorigin="6331,4917" coordsize="638,292">
              <v:shape style="position:absolute;left:6331;top:4917;width:638;height:292" coordorigin="6331,4917" coordsize="638,292" path="m6969,5128l6947,5183,6892,5209,6412,5209,6392,5206,6342,5169,6331,4949,6331,4941,6334,4933,6340,4926,6346,4920,6355,4917,6363,4917,6936,4917,6945,4917,6953,4920,6959,4926,6966,4933,6969,4941,6969,4949,6969,5128xe" filled="f" stroked="t" strokeweight=".25pt" strokecolor="#070302">
                <v:path arrowok="t"/>
              </v:shape>
            </v:group>
            <v:group style="position:absolute;left:6433;top:4250;width:358;height:97" coordorigin="6433,4250" coordsize="358,97">
              <v:shape style="position:absolute;left:6433;top:4250;width:358;height:97" coordorigin="6433,4250" coordsize="358,97" path="m6732,4252l6731,4345,6732,4345,6732,4346,6790,4346,6790,4334,6744,4334,6745,4254,6744,4254,6744,4253,6745,4253,6745,4252,6732,4252xe" filled="t" fillcolor="#6C6F77" stroked="f">
                <v:path arrowok="t"/>
                <v:fill type="solid"/>
              </v:shape>
              <v:shape style="position:absolute;left:6433;top:4250;width:358;height:97" coordorigin="6433,4250" coordsize="358,97" path="m6745,4253l6744,4253,6744,4254,6745,4254,6745,4253xe" filled="t" fillcolor="#6C6F77" stroked="f">
                <v:path arrowok="t"/>
                <v:fill type="solid"/>
              </v:shape>
              <v:shape style="position:absolute;left:6433;top:4250;width:358;height:97" coordorigin="6433,4250" coordsize="358,97" path="m6681,4250l6659,4250,6648,4254,6640,4263,6631,4272,6627,4284,6627,4308,6629,4316,6663,4347,6680,4347,6688,4345,6702,4338,6704,4336,6663,4336,6656,4332,6650,4326,6644,4320,6641,4311,6641,4286,6644,4276,6656,4265,6664,4262,6704,4262,6703,4260,6696,4256,6689,4252,6681,4250xe" filled="t" fillcolor="#6C6F77" stroked="f">
                <v:path arrowok="t"/>
                <v:fill type="solid"/>
              </v:shape>
              <v:shape style="position:absolute;left:6433;top:4250;width:358;height:97" coordorigin="6433,4250" coordsize="358,97" path="m6704,4262l6678,4262,6684,4263,6688,4266,6703,4311,6700,4320,6688,4332,6681,4336,6704,4336,6707,4332,6715,4317,6717,4308,6717,4289,6715,4281,6708,4266,6704,4262xe" filled="t" fillcolor="#6C6F77" stroked="f">
                <v:path arrowok="t"/>
                <v:fill type="solid"/>
              </v:shape>
              <v:shape style="position:absolute;left:6433;top:4250;width:358;height:97" coordorigin="6433,4250" coordsize="358,97" path="m6580,4250l6558,4250,6547,4254,6539,4263,6530,4272,6526,4284,6526,4308,6528,4316,6535,4331,6540,4337,6547,4341,6554,4345,6562,4347,6579,4347,6587,4345,6594,4342,6601,4338,6603,4336,6562,4336,6555,4332,6549,4326,6543,4320,6540,4311,6540,4286,6543,4276,6555,4265,6563,4262,6603,4262,6602,4260,6595,4256,6588,4252,6580,4250xe" filled="t" fillcolor="#6C6F77" stroked="f">
                <v:path arrowok="t"/>
                <v:fill type="solid"/>
              </v:shape>
              <v:shape style="position:absolute;left:6433;top:4250;width:358;height:97" coordorigin="6433,4250" coordsize="358,97" path="m6603,4262l6577,4262,6583,4263,6588,4266,6602,4311,6599,4320,6593,4326,6588,4332,6580,4336,6603,4336,6607,4332,6614,4317,6616,4308,6616,4289,6614,4281,6607,4266,6603,4262xe" filled="t" fillcolor="#6C6F77" stroked="f">
                <v:path arrowok="t"/>
                <v:fill type="solid"/>
              </v:shape>
              <v:shape style="position:absolute;left:6433;top:4250;width:358;height:97" coordorigin="6433,4250" coordsize="358,97" path="m6486,4250l6469,4250,6461,4252,6454,4256,6447,4259,6442,4265,6438,4272,6435,4280,6433,4288,6433,4307,6434,4315,6438,4323,6441,4331,6446,4337,6459,4345,6467,4347,6487,4347,6495,4345,6502,4339,6507,4336,6470,4336,6465,4334,6447,4292,6448,4286,6470,4262,6507,4262,6494,4252,6486,4250xe" filled="t" fillcolor="#6C6F77" stroked="f">
                <v:path arrowok="t"/>
                <v:fill type="solid"/>
              </v:shape>
              <v:shape style="position:absolute;left:6433;top:4250;width:358;height:97" coordorigin="6433,4250" coordsize="358,97" path="m6503,4312l6502,4313,6501,4320,6498,4326,6488,4334,6483,4336,6507,4336,6509,4334,6513,4326,6516,4316,6516,4315,6503,4312xe" filled="t" fillcolor="#6C6F77" stroked="f">
                <v:path arrowok="t"/>
                <v:fill type="solid"/>
              </v:shape>
              <v:shape style="position:absolute;left:6433;top:4250;width:358;height:97" coordorigin="6433,4250" coordsize="358,97" path="m6507,4262l6483,4262,6488,4263,6492,4266,6496,4269,6499,4274,6501,4281,6501,4281,6515,4278,6514,4278,6512,4269,6507,4262,6507,4262xe" filled="t" fillcolor="#6C6F77" stroked="f">
                <v:path arrowok="t"/>
                <v:fill type="solid"/>
              </v:shape>
            </v:group>
            <v:group style="position:absolute;left:6451;top:4628;width:325;height:94" coordorigin="6451,4628" coordsize="325,94">
              <v:shape style="position:absolute;left:6451;top:4628;width:325;height:94" coordorigin="6451,4628" coordsize="325,94" path="m6657,4628l6620,4722,6634,4722,6645,4693,6697,4693,6693,4682,6649,4682,6659,4656,6661,4651,6662,4646,6663,4641,6676,4641,6671,4628,6657,4628xe" filled="t" fillcolor="#6C6F77" stroked="f">
                <v:path arrowok="t"/>
                <v:fill type="solid"/>
              </v:shape>
              <v:shape style="position:absolute;left:6451;top:4628;width:325;height:94" coordorigin="6451,4628" coordsize="325,94" path="m6697,4693l6645,4693,6683,4694,6694,4721,6708,4722,6709,4722,6697,4693xe" filled="t" fillcolor="#6C6F77" stroked="f">
                <v:path arrowok="t"/>
                <v:fill type="solid"/>
              </v:shape>
              <v:shape style="position:absolute;left:6451;top:4628;width:325;height:94" coordorigin="6451,4628" coordsize="325,94" path="m6701,4628l6701,4639,6732,4640,6731,4721,6732,4721,6732,4722,6744,4722,6745,4639,6775,4639,6776,4628,6701,4628xe" filled="t" fillcolor="#6C6F77" stroked="f">
                <v:path arrowok="t"/>
                <v:fill type="solid"/>
              </v:shape>
              <v:shape style="position:absolute;left:6451;top:4628;width:325;height:94" coordorigin="6451,4628" coordsize="325,94" path="m6676,4641l6663,4641,6665,4646,6667,4651,6669,4658,6679,4682,6693,4682,6676,4641xe" filled="t" fillcolor="#6C6F77" stroked="f">
                <v:path arrowok="t"/>
                <v:fill type="solid"/>
              </v:shape>
              <v:shape style="position:absolute;left:6451;top:4628;width:325;height:94" coordorigin="6451,4628" coordsize="325,94" path="m6775,4639l6745,4639,6775,4640,6775,4639xe" filled="t" fillcolor="#6C6F77" stroked="f">
                <v:path arrowok="t"/>
                <v:fill type="solid"/>
              </v:shape>
              <v:shape style="position:absolute;left:6451;top:4628;width:325;height:94" coordorigin="6451,4628" coordsize="325,94" path="m6545,4628l6545,4721,6545,4721,6545,4722,6614,4722,6615,4710,6557,4710,6558,4679,6609,4679,6609,4668,6557,4667,6558,4639,6612,4639,6613,4629,6612,4629,6612,4629,6613,4629,6613,4628,6545,4628xe" filled="t" fillcolor="#6C6F77" stroked="f">
                <v:path arrowok="t"/>
                <v:fill type="solid"/>
              </v:shape>
              <v:shape style="position:absolute;left:6451;top:4628;width:325;height:94" coordorigin="6451,4628" coordsize="325,94" path="m6609,4679l6558,4679,6609,4679,6609,4679xe" filled="t" fillcolor="#6C6F77" stroked="f">
                <v:path arrowok="t"/>
                <v:fill type="solid"/>
              </v:shape>
              <v:shape style="position:absolute;left:6451;top:4628;width:325;height:94" coordorigin="6451,4628" coordsize="325,94" path="m6612,4639l6558,4639,6612,4640,6612,4639xe" filled="t" fillcolor="#6C6F77" stroked="f">
                <v:path arrowok="t"/>
                <v:fill type="solid"/>
              </v:shape>
              <v:shape style="position:absolute;left:6451;top:4628;width:325;height:94" coordorigin="6451,4628" coordsize="325,94" path="m6613,4629l6612,4629,6612,4629,6613,4629,6613,4629xe" filled="t" fillcolor="#6C6F77" stroked="f">
                <v:path arrowok="t"/>
                <v:fill type="solid"/>
              </v:shape>
              <v:shape style="position:absolute;left:6451;top:4628;width:325;height:94" coordorigin="6451,4628" coordsize="325,94" path="m6452,4628l6451,4721,6452,4721,6452,4722,6464,4722,6465,4677,6525,4677,6525,4667,6512,4667,6464,4666,6465,4628,6452,4628xe" filled="t" fillcolor="#6C6F77" stroked="f">
                <v:path arrowok="t"/>
                <v:fill type="solid"/>
              </v:shape>
              <v:shape style="position:absolute;left:6451;top:4628;width:325;height:94" coordorigin="6451,4628" coordsize="325,94" path="m6525,4677l6465,4677,6512,4678,6512,4721,6525,4722,6525,4721,6512,4721,6512,4720,6525,4720,6525,4677xe" filled="t" fillcolor="#6C6F77" stroked="f">
                <v:path arrowok="t"/>
                <v:fill type="solid"/>
              </v:shape>
              <v:shape style="position:absolute;left:6451;top:4628;width:325;height:94" coordorigin="6451,4628" coordsize="325,94" path="m6512,4628l6512,4667,6525,4667,6525,4628,6512,4628xe" filled="t" fillcolor="#6C6F77" stroked="f">
                <v:path arrowok="t"/>
                <v:fill type="solid"/>
              </v:shape>
            </v:group>
            <v:group style="position:absolute;left:6482;top:5004;width:262;height:94" coordorigin="6482,5004" coordsize="262,94">
              <v:shape style="position:absolute;left:6482;top:5004;width:262;height:94" coordorigin="6482,5004" coordsize="262,94" path="m6626,5004l6577,5004,6576,5097,6577,5097,6577,5098,6589,5098,6590,5056,6628,5056,6627,5055,6635,5054,6641,5051,6647,5045,6590,5045,6590,5015,6647,5015,6645,5011,6642,5008,6633,5005,6626,5004xe" filled="t" fillcolor="#6C6F77" stroked="f">
                <v:path arrowok="t"/>
                <v:fill type="solid"/>
              </v:shape>
              <v:shape style="position:absolute;left:6482;top:5004;width:262;height:94" coordorigin="6482,5004" coordsize="262,94" path="m6628,5056l6590,5056,6603,5057,6609,5057,6610,5057,6612,5058,6614,5058,6616,5060,6617,5061,6643,5098,6660,5098,6640,5067,6636,5063,6631,5058,6629,5057,6628,5056xe" filled="t" fillcolor="#6C6F77" stroked="f">
                <v:path arrowok="t"/>
                <v:fill type="solid"/>
              </v:shape>
              <v:shape style="position:absolute;left:6482;top:5004;width:262;height:94" coordorigin="6482,5004" coordsize="262,94" path="m6657,5004l6693,5058,6693,5097,6694,5097,6694,5098,6706,5098,6707,5058,6715,5047,6701,5047,6698,5042,6695,5037,6692,5032,6674,5004,6657,5004xe" filled="t" fillcolor="#6C6F77" stroked="f">
                <v:path arrowok="t"/>
                <v:fill type="solid"/>
              </v:shape>
              <v:shape style="position:absolute;left:6482;top:5004;width:262;height:94" coordorigin="6482,5004" coordsize="262,94" path="m6745,5004l6729,5004,6711,5031,6707,5037,6704,5042,6701,5047,6715,5047,6745,5004xe" filled="t" fillcolor="#6C6F77" stroked="f">
                <v:path arrowok="t"/>
                <v:fill type="solid"/>
              </v:shape>
              <v:shape style="position:absolute;left:6482;top:5004;width:262;height:94" coordorigin="6482,5004" coordsize="262,94" path="m6647,5015l6590,5015,6619,5015,6625,5015,6630,5017,6633,5019,6636,5022,6638,5026,6638,5033,6637,5035,6621,5045,6647,5045,6650,5042,6652,5037,6652,5025,6650,5020,6647,5015xe" filled="t" fillcolor="#6C6F77" stroked="f">
                <v:path arrowok="t"/>
                <v:fill type="solid"/>
              </v:shape>
              <v:shape style="position:absolute;left:6482;top:5004;width:262;height:94" coordorigin="6482,5004" coordsize="262,94" path="m6522,5004l6483,5004,6482,5097,6483,5097,6483,5098,6522,5098,6527,5097,6550,5086,6521,5086,6496,5086,6496,5015,6550,5015,6542,5009,6537,5006,6528,5004,6522,5004xe" filled="t" fillcolor="#6C6F77" stroked="f">
                <v:path arrowok="t"/>
                <v:fill type="solid"/>
              </v:shape>
              <v:shape style="position:absolute;left:6482;top:5004;width:262;height:94" coordorigin="6482,5004" coordsize="262,94" path="m6550,5015l6497,5015,6515,5016,6522,5016,6527,5017,6535,5020,6539,5023,6542,5028,6545,5033,6546,5041,6546,5058,6546,5063,6544,5068,6543,5073,6529,5084,6526,5085,6521,5086,6550,5086,6560,5058,6560,5042,6559,5035,6557,5028,6554,5022,6551,5016,6550,5015xe" filled="t" fillcolor="#6C6F77" stroked="f">
                <v:path arrowok="t"/>
                <v:fill type="solid"/>
              </v:shape>
            </v:group>
            <v:group style="position:absolute;left:7768;top:884;width:79;height:64" coordorigin="7768,884" coordsize="79,64">
              <v:shape style="position:absolute;left:7768;top:884;width:79;height:64" coordorigin="7768,884" coordsize="79,64" path="m7768,884l7791,887,7811,896,7827,909,7840,927,7847,948e" filled="f" stroked="t" strokeweight=".25pt" strokecolor="#070302">
                <v:path arrowok="t"/>
              </v:shape>
            </v:group>
            <v:group style="position:absolute;left:7768;top:835;width:130;height:126" coordorigin="7768,835" coordsize="130,126">
              <v:shape style="position:absolute;left:7768;top:835;width:130;height:126" coordorigin="7768,835" coordsize="130,126" path="m7768,835l7832,852,7879,897,7895,938,7898,961e" filled="f" stroked="t" strokeweight=".25pt" strokecolor="#070302">
                <v:path arrowok="t"/>
              </v:shape>
            </v:group>
            <v:group style="position:absolute;left:7768;top:851;width:113;height:113" coordorigin="7768,851" coordsize="113,113">
              <v:shape style="position:absolute;left:7768;top:851;width:113;height:113" coordorigin="7768,851" coordsize="113,113" path="m7768,851l7831,870,7872,920,7879,941,7881,964e" filled="f" stroked="t" strokeweight=".25pt" strokecolor="#070302">
                <v:path arrowok="t"/>
              </v:shape>
            </v:group>
            <v:group style="position:absolute;left:7125;top:3516;width:635;height:356" coordorigin="7125,3516" coordsize="635,356">
              <v:shape style="position:absolute;left:7125;top:3516;width:635;height:356" coordorigin="7125,3516" coordsize="635,356" path="m7761,3791l7721,3861,7158,3872,7150,3872,7141,3869,7135,3863,7129,3857,7125,3848,7125,3840,7125,3548,7125,3540,7129,3532,7135,3525,7141,3519,7150,3516,7158,3516,7680,3516,7735,3538,7761,3593,7761,3791xe" filled="f" stroked="t" strokeweight=".423pt" strokecolor="#B76B70">
                <v:path arrowok="t"/>
              </v:shape>
            </v:group>
            <v:group style="position:absolute;left:7202;top:3636;width:496;height:109" coordorigin="7202,3636" coordsize="496,109">
              <v:shape style="position:absolute;left:7202;top:3636;width:496;height:109" coordorigin="7202,3636" coordsize="496,109" path="m7641,3638l7640,3743,7641,3743,7641,3743,7652,3743,7653,3695,7691,3695,7692,3683,7652,3682,7653,3651,7697,3651,7698,3638,7641,3638xe" filled="t" fillcolor="#6C6F77" stroked="f">
                <v:path arrowok="t"/>
                <v:fill type="solid"/>
              </v:shape>
              <v:shape style="position:absolute;left:7202;top:3636;width:496;height:109" coordorigin="7202,3636" coordsize="496,109" path="m7691,3695l7653,3695,7691,3696,7691,3695xe" filled="t" fillcolor="#6C6F77" stroked="f">
                <v:path arrowok="t"/>
                <v:fill type="solid"/>
              </v:shape>
              <v:shape style="position:absolute;left:7202;top:3636;width:496;height:109" coordorigin="7202,3636" coordsize="496,109" path="m7697,3651l7653,3651,7697,3651,7697,3651xe" filled="t" fillcolor="#6C6F77" stroked="f">
                <v:path arrowok="t"/>
                <v:fill type="solid"/>
              </v:shape>
              <v:shape style="position:absolute;left:7202;top:3636;width:496;height:109" coordorigin="7202,3636" coordsize="496,109" path="m7570,3638l7569,3743,7570,3743,7570,3743,7581,3743,7581,3695,7620,3695,7620,3683,7581,3682,7581,3651,7626,3651,7626,3639,7626,3639,7626,3639,7626,3638,7570,3638xe" filled="t" fillcolor="#6C6F77" stroked="f">
                <v:path arrowok="t"/>
                <v:fill type="solid"/>
              </v:shape>
              <v:shape style="position:absolute;left:7202;top:3636;width:496;height:109" coordorigin="7202,3636" coordsize="496,109" path="m7620,3695l7581,3695,7620,3696,7620,3695xe" filled="t" fillcolor="#6C6F77" stroked="f">
                <v:path arrowok="t"/>
                <v:fill type="solid"/>
              </v:shape>
              <v:shape style="position:absolute;left:7202;top:3636;width:496;height:109" coordorigin="7202,3636" coordsize="496,109" path="m7626,3651l7581,3651,7626,3651,7626,3651xe" filled="t" fillcolor="#6C6F77" stroked="f">
                <v:path arrowok="t"/>
                <v:fill type="solid"/>
              </v:shape>
              <v:shape style="position:absolute;left:7202;top:3636;width:496;height:109" coordorigin="7202,3636" coordsize="496,109" path="m7626,3639l7626,3639,7626,3639xe" filled="t" fillcolor="#6C6F77" stroked="f">
                <v:path arrowok="t"/>
                <v:fill type="solid"/>
              </v:shape>
              <v:shape style="position:absolute;left:7202;top:3636;width:496;height:109" coordorigin="7202,3636" coordsize="496,109" path="m7523,3636l7503,3636,7493,3641,7485,3651,7477,3667,7474,3689,7474,3701,7476,3710,7479,3718,7482,3727,7487,3733,7500,3743,7507,3745,7522,3745,7529,3743,7535,3739,7542,3734,7543,3732,7507,3732,7500,3729,7495,3721,7490,3714,7487,3705,7487,3677,7490,3665,7501,3652,7507,3649,7543,3649,7542,3648,7536,3643,7530,3638,7523,3636xe" filled="t" fillcolor="#6C6F77" stroked="f">
                <v:path arrowok="t"/>
                <v:fill type="solid"/>
              </v:shape>
              <v:shape style="position:absolute;left:7202;top:3636;width:496;height:109" coordorigin="7202,3636" coordsize="496,109" path="m7543,3649l7520,3649,7525,3651,7529,3654,7534,3658,7537,3662,7539,3669,7541,3675,7542,3680,7542,3705,7540,3714,7529,3729,7523,3732,7543,3732,7547,3728,7550,3719,7554,3711,7555,3701,7555,3680,7554,3671,7547,3654,7543,3649xe" filled="t" fillcolor="#6C6F77" stroked="f">
                <v:path arrowok="t"/>
                <v:fill type="solid"/>
              </v:shape>
              <v:shape style="position:absolute;left:7202;top:3636;width:496;height:109" coordorigin="7202,3636" coordsize="496,109" path="m7438,3636l7429,3636,7404,3745,7413,3745,7438,3636xe" filled="t" fillcolor="#6C6F77" stroked="f">
                <v:path arrowok="t"/>
                <v:fill type="solid"/>
              </v:shape>
              <v:shape style="position:absolute;left:7202;top:3636;width:496;height:109" coordorigin="7202,3636" coordsize="496,109" path="m7296,3638l7296,3743,7296,3743,7296,3743,7307,3743,7308,3663,7322,3663,7308,3638,7296,3638xe" filled="t" fillcolor="#6C6F77" stroked="f">
                <v:path arrowok="t"/>
                <v:fill type="solid"/>
              </v:shape>
              <v:shape style="position:absolute;left:7202;top:3636;width:496;height:109" coordorigin="7202,3636" coordsize="496,109" path="m7322,3663l7308,3663,7350,3743,7362,3743,7362,3718,7351,3718,7322,3663xe" filled="t" fillcolor="#6C6F77" stroked="f">
                <v:path arrowok="t"/>
                <v:fill type="solid"/>
              </v:shape>
              <v:shape style="position:absolute;left:7202;top:3636;width:496;height:109" coordorigin="7202,3636" coordsize="496,109" path="m7352,3638l7351,3718,7362,3718,7363,3638,7352,3638xe" filled="t" fillcolor="#6C6F77" stroked="f">
                <v:path arrowok="t"/>
                <v:fill type="solid"/>
              </v:shape>
              <v:shape style="position:absolute;left:7202;top:3636;width:496;height:109" coordorigin="7202,3636" coordsize="496,109" path="m7250,3636l7231,3636,7221,3641,7213,3651,7205,3667,7202,3689,7202,3701,7203,3710,7207,3718,7210,3727,7215,3733,7221,3738,7227,3743,7234,3745,7250,3745,7257,3743,7263,3739,7269,3734,7271,3732,7234,3732,7228,3729,7222,3721,7217,3714,7214,3705,7214,3677,7217,3665,7228,3652,7235,3649,7271,3649,7270,3648,7257,3638,7250,3636xe" filled="t" fillcolor="#6C6F77" stroked="f">
                <v:path arrowok="t"/>
                <v:fill type="solid"/>
              </v:shape>
              <v:shape style="position:absolute;left:7202;top:3636;width:496;height:109" coordorigin="7202,3636" coordsize="496,109" path="m7271,3649l7248,3649,7253,3651,7257,3654,7261,3658,7265,3662,7267,3669,7269,3675,7270,3680,7270,3705,7268,3714,7262,3722,7257,3729,7250,3732,7271,3732,7274,3728,7278,3719,7281,3711,7283,3701,7283,3680,7281,3671,7278,3662,7275,3654,7271,3649xe" filled="t" fillcolor="#6C6F77" stroked="f">
                <v:path arrowok="t"/>
                <v:fill type="solid"/>
              </v:shape>
            </v:group>
            <v:group style="position:absolute;left:6324;top:3523;width:616;height:344" coordorigin="6324,3523" coordsize="616,344">
              <v:shape style="position:absolute;left:6324;top:3523;width:616;height:344" coordorigin="6324,3523" coordsize="616,344" path="m6916,3523l6908,3523,6388,3524,6334,3562,6324,3601,6325,3803,6363,3856,6402,3866,6916,3866,6924,3863,6937,3851,6940,3843,6940,3546,6937,3538,6930,3532,6924,3526,6916,3523xe" filled="t" fillcolor="#E7E0DF" stroked="f">
                <v:path arrowok="t"/>
                <v:fill type="solid"/>
              </v:shape>
            </v:group>
            <v:group style="position:absolute;left:6324;top:3523;width:616;height:344" coordorigin="6324,3523" coordsize="616,344">
              <v:shape style="position:absolute;left:6324;top:3523;width:616;height:344" coordorigin="6324,3523" coordsize="616,344" path="m6940,3835l6940,3843,6937,3851,6930,3857,6924,3863,6916,3866,6908,3866,6402,3866,6344,3836,6324,3601,6327,3581,6372,3530,6908,3523,6916,3523,6924,3526,6930,3532,6937,3538,6940,3546,6940,3554,6940,3835xe" filled="f" stroked="t" strokeweight=".498pt" strokecolor="#070302">
                <v:path arrowok="t"/>
              </v:shape>
            </v:group>
            <v:group style="position:absolute;left:7082;top:5542;width:614;height:282" coordorigin="7082,5542" coordsize="614,282">
              <v:shape style="position:absolute;left:7082;top:5542;width:614;height:282" coordorigin="7082,5542" coordsize="614,282" path="m7696,5793l7696,5801,7693,5809,7687,5815,7681,5821,7673,5824,7665,5824,7113,5824,7105,5824,7097,5821,7091,5815,7085,5809,7082,5801,7082,5793,7082,5574,7082,5566,7085,5558,7091,5552,7097,5545,7105,5542,7111,5542,7600,5542,7658,5561,7694,5615,7696,5632,7696,5793xe" filled="f" stroked="t" strokeweight=".25pt" strokecolor="#070302">
                <v:path arrowok="t"/>
              </v:shape>
            </v:group>
            <v:group style="position:absolute;left:6363;top:5938;width:616;height:281" coordorigin="6363,5938" coordsize="616,281">
              <v:shape style="position:absolute;left:6363;top:5938;width:616;height:281" coordorigin="6363,5938" coordsize="616,281" path="m6955,5938l6386,5938,6378,5941,6372,5947,6366,5953,6363,5961,6363,6128,6400,6200,6456,6219,6955,6219,6963,6216,6975,6204,6978,6196,6978,5961,6975,5953,6963,5941,6955,5938xe" filled="t" fillcolor="#E89477" stroked="f">
                <v:path arrowok="t"/>
                <v:fill type="solid"/>
              </v:shape>
            </v:group>
            <v:group style="position:absolute;left:6363;top:5938;width:616;height:281" coordorigin="6363,5938" coordsize="616,281">
              <v:shape style="position:absolute;left:6363;top:5938;width:616;height:281" coordorigin="6363,5938" coordsize="616,281" path="m6978,6188l6978,6196,6975,6204,6969,6210,6963,6216,6955,6219,6947,6219,6456,6219,6383,6181,6363,5969,6363,5961,6366,5953,6372,5947,6378,5941,6386,5938,6394,5938,6947,5938,6955,5938,6963,5941,6969,5947,6975,5953,6978,5961,6978,5969,6978,6188xe" filled="f" stroked="t" strokeweight=".25pt" strokecolor="#070302">
                <v:path arrowok="t"/>
              </v:shape>
            </v:group>
            <v:group style="position:absolute;left:7102;top:5938;width:614;height:281" coordorigin="7102,5938" coordsize="614,281">
              <v:shape style="position:absolute;left:7102;top:5938;width:614;height:281" coordorigin="7102,5938" coordsize="614,281" path="m7693,5938l7125,5938,7117,5941,7105,5953,7102,5961,7102,6196,7105,6204,7111,6210,7117,6216,7125,6219,7625,6219,7697,6182,7716,6126,7716,5961,7713,5953,7707,5947,7701,5941,7693,5938xe" filled="t" fillcolor="#485FA1" stroked="f">
                <v:path arrowok="t"/>
                <v:fill type="solid"/>
              </v:shape>
            </v:group>
            <v:group style="position:absolute;left:7102;top:5938;width:614;height:281" coordorigin="7102,5938" coordsize="614,281">
              <v:shape style="position:absolute;left:7102;top:5938;width:614;height:281" coordorigin="7102,5938" coordsize="614,281" path="m7716,6125l7697,6182,7643,6217,7133,6219,7125,6219,7117,6216,7111,6210,7105,6204,7102,6196,7102,6188,7102,5969,7102,5961,7105,5953,7111,5947,7117,5941,7125,5938,7133,5938,7685,5938,7693,5938,7701,5941,7707,5947,7713,5953,7716,5961,7716,5969,7716,6125xe" filled="f" stroked="t" strokeweight=".25pt" strokecolor="#070302">
                <v:path arrowok="t"/>
              </v:shape>
            </v:group>
            <v:group style="position:absolute;left:6504;top:5971;width:39;height:90" coordorigin="6504,5971" coordsize="39,90">
              <v:shape style="position:absolute;left:6504;top:5971;width:39;height:90" coordorigin="6504,5971" coordsize="39,90" path="m6512,6060l6512,6020,6540,6020,6540,6009,6512,6009,6512,5981,6544,5981,6544,5971,6504,5971,6504,6060,6512,6060xe" filled="f" stroked="t" strokeweight=".113pt" strokecolor="#6C6F77">
                <v:path arrowok="t"/>
              </v:shape>
            </v:group>
            <v:group style="position:absolute;left:6547;top:5971;width:55;height:90" coordorigin="6547,5971" coordsize="55,90">
              <v:shape style="position:absolute;left:6547;top:5971;width:55;height:90" coordorigin="6547,5971" coordsize="55,90" path="m6555,6060l6562,6033,6586,6033,6593,6060,6602,6060,6578,5971,6570,5971,6547,6060,6555,6060xe" filled="f" stroked="t" strokeweight=".113pt" strokecolor="#6C6F77">
                <v:path arrowok="t"/>
              </v:shape>
            </v:group>
            <v:group style="position:absolute;left:6564;top:5980;width:20;height:43" coordorigin="6564,5980" coordsize="20,43">
              <v:shape style="position:absolute;left:6564;top:5980;width:20;height:43" coordorigin="6564,5980" coordsize="20,43" path="m6571,5997l6572,5992,6573,5986,6574,5980,6575,5985,6576,5991,6578,5999,6584,6024,6564,6024,6571,5997xe" filled="f" stroked="t" strokeweight=".113pt" strokecolor="#6C6F77">
                <v:path arrowok="t"/>
              </v:shape>
            </v:group>
            <v:group style="position:absolute;left:6608;top:5971;width:46;height:90" coordorigin="6608,5971" coordsize="46,90">
              <v:shape style="position:absolute;left:6608;top:5971;width:46;height:90" coordorigin="6608,5971" coordsize="46,90" path="m6615,6060l6615,5990,6646,6060,6654,6060,6654,5971,6646,5971,6646,6041,6616,5971,6608,5971,6608,6060,6615,6060xe" filled="f" stroked="t" strokeweight=".113pt" strokecolor="#6C6F77">
                <v:path arrowok="t"/>
              </v:shape>
            </v:group>
            <v:group style="position:absolute;left:6502;top:6089;width:46;height:93" coordorigin="6502,6089" coordsize="46,93">
              <v:shape style="position:absolute;left:6502;top:6089;width:46;height:93" coordorigin="6502,6089" coordsize="46,93" path="m6505,6168l6507,6172,6510,6176,6513,6178,6517,6181,6521,6182,6527,6182,6531,6182,6535,6181,6538,6178,6541,6176,6544,6173,6546,6169,6547,6164,6548,6160,6548,6155,6548,6150,6525,6128,6519,6125,6515,6123,6514,6121,6512,6119,6511,6116,6511,6113,6511,6109,6513,6106,6515,6104,6517,6101,6520,6100,6525,6100,6529,6100,6533,6101,6535,6104,6537,6107,6539,6111,6539,6117,6547,6116,6546,6111,6545,6106,6544,6102,6542,6098,6539,6095,6536,6093,6533,6090,6529,6089,6524,6089,6521,6089,6506,6101,6505,6105,6504,6109,6504,6114,6504,6118,6505,6122,6506,6125,6507,6128,6524,6139,6529,6141,6532,6142,6534,6143,6536,6145,6538,6147,6539,6149,6540,6151,6541,6153,6541,6156,6541,6159,6529,6171,6526,6171,6523,6171,6509,6151,6502,6152,6502,6158,6503,6163,6505,6168xe" filled="f" stroked="t" strokeweight=".113pt" strokecolor="#6C6F77">
                <v:path arrowok="t"/>
              </v:shape>
            </v:group>
            <v:group style="position:absolute;left:6559;top:6091;width:45;height:90" coordorigin="6559,6091" coordsize="45,90">
              <v:shape style="position:absolute;left:6559;top:6091;width:45;height:90" coordorigin="6559,6091" coordsize="45,90" path="m6567,6180l6567,6144,6582,6144,6590,6144,6595,6141,6599,6136,6602,6131,6603,6124,6603,6117,6603,6112,6597,6096,6595,6094,6593,6092,6590,6092,6588,6091,6585,6091,6581,6091,6559,6091,6559,6180,6567,6180xe" filled="f" stroked="t" strokeweight=".113pt" strokecolor="#6C6F77">
                <v:path arrowok="t"/>
              </v:shape>
            </v:group>
            <v:group style="position:absolute;left:6567;top:6101;width:29;height:32" coordorigin="6567,6101" coordsize="29,32">
              <v:shape style="position:absolute;left:6567;top:6101;width:29;height:32" coordorigin="6567,6101" coordsize="29,32" path="m6567,6101l6581,6101,6585,6101,6587,6102,6589,6102,6591,6103,6592,6105,6594,6107,6595,6110,6595,6113,6595,6117,6595,6122,6594,6126,6592,6129,6590,6132,6587,6133,6582,6133,6567,6133,6567,6101xe" filled="f" stroked="t" strokeweight=".113pt" strokecolor="#6C6F77">
                <v:path arrowok="t"/>
              </v:shape>
            </v:group>
            <v:group style="position:absolute;left:6613;top:6091;width:44;height:90" coordorigin="6613,6091" coordsize="44,90">
              <v:shape style="position:absolute;left:6613;top:6091;width:44;height:90" coordorigin="6613,6091" coordsize="44,90" path="m6657,6180l6657,6170,6621,6170,6621,6139,6653,6139,6653,6129,6621,6129,6621,6101,6656,6101,6656,6091,6613,6091,6613,6180,6657,6180xe" filled="f" stroked="t" strokeweight=".113pt" strokecolor="#6C6F77">
                <v:path arrowok="t"/>
              </v:shape>
            </v:group>
            <v:group style="position:absolute;left:6668;top:6091;width:44;height:90" coordorigin="6668,6091" coordsize="44,90">
              <v:shape style="position:absolute;left:6668;top:6091;width:44;height:90" coordorigin="6668,6091" coordsize="44,90" path="m6711,6180l6711,6170,6675,6170,6675,6139,6708,6139,6708,6129,6675,6129,6675,6101,6710,6101,6710,6091,6668,6091,6668,6180,6711,6180xe" filled="f" stroked="t" strokeweight=".113pt" strokecolor="#6C6F77">
                <v:path arrowok="t"/>
              </v:shape>
            </v:group>
            <v:group style="position:absolute;left:6722;top:6091;width:48;height:90" coordorigin="6722,6091" coordsize="48,90">
              <v:shape style="position:absolute;left:6722;top:6091;width:48;height:90" coordorigin="6722,6091" coordsize="48,90" path="m6743,6180l6747,6180,6750,6180,6753,6179,6755,6178,6758,6176,6759,6174,6761,6172,6769,6153,6770,6148,6770,6142,6770,6135,6770,6127,6770,6120,6768,6114,6767,6108,6764,6103,6761,6098,6759,6095,6756,6093,6753,6092,6750,6091,6747,6091,6742,6091,6722,6091,6722,6180,6743,6180xe" filled="f" stroked="t" strokeweight=".113pt" strokecolor="#6C6F77">
                <v:path arrowok="t"/>
              </v:shape>
            </v:group>
            <v:group style="position:absolute;left:6730;top:6101;width:33;height:68" coordorigin="6730,6101" coordsize="33,68">
              <v:shape style="position:absolute;left:6730;top:6101;width:33;height:68" coordorigin="6730,6101" coordsize="33,68" path="m6730,6101l6742,6101,6747,6101,6750,6102,6752,6103,6755,6105,6757,6108,6759,6113,6761,6118,6762,6125,6762,6135,6762,6142,6762,6147,6751,6168,6749,6169,6746,6170,6742,6170,6730,6170,6730,6101xe" filled="f" stroked="t" strokeweight=".113pt" strokecolor="#6C6F77">
                <v:path arrowok="t"/>
              </v:shape>
            </v:group>
            <v:group style="position:absolute;left:7331;top:5631;width:265;height:81" coordorigin="7331,5631" coordsize="265,81">
              <v:shape style="position:absolute;left:7331;top:5631;width:265;height:81" coordorigin="7331,5631" coordsize="265,81" path="m7575,5631l7565,5631,7559,5633,7541,5664,7541,5680,7565,5712,7575,5712,7579,5711,7587,5707,7591,5703,7594,5701,7567,5701,7563,5700,7560,5698,7557,5696,7554,5693,7553,5688,7551,5684,7550,5678,7550,5664,7551,5661,7552,5656,7553,5653,7554,5651,7556,5649,7557,5646,7559,5644,7564,5642,7567,5641,7590,5641,7588,5638,7585,5636,7582,5634,7578,5632,7575,5631xe" filled="t" fillcolor="#6C6F77" stroked="f">
                <v:path arrowok="t"/>
                <v:fill type="solid"/>
              </v:shape>
              <v:shape style="position:absolute;left:7331;top:5631;width:265;height:81" coordorigin="7331,5631" coordsize="265,81" path="m7570,5670l7570,5680,7570,5680,7570,5680,7587,5680,7586,5694,7585,5695,7583,5697,7580,5699,7577,5700,7574,5701,7594,5701,7595,5699,7595,5671,7570,5670xe" filled="t" fillcolor="#6C6F77" stroked="f">
                <v:path arrowok="t"/>
                <v:fill type="solid"/>
              </v:shape>
              <v:shape style="position:absolute;left:7331;top:5631;width:265;height:81" coordorigin="7331,5631" coordsize="265,81" path="m7590,5641l7573,5641,7576,5642,7578,5643,7580,5644,7582,5646,7583,5648,7585,5650,7586,5653,7586,5657,7586,5658,7595,5655,7595,5654,7593,5649,7592,5645,7590,5641xe" filled="t" fillcolor="#6C6F77" stroked="f">
                <v:path arrowok="t"/>
                <v:fill type="solid"/>
              </v:shape>
              <v:shape style="position:absolute;left:7331;top:5631;width:265;height:81" coordorigin="7331,5631" coordsize="265,81" path="m7485,5632l7485,5710,7485,5710,7485,5710,7493,5710,7493,5652,7504,5652,7494,5633,7485,5632xe" filled="t" fillcolor="#6C6F77" stroked="f">
                <v:path arrowok="t"/>
                <v:fill type="solid"/>
              </v:shape>
              <v:shape style="position:absolute;left:7331;top:5631;width:265;height:81" coordorigin="7331,5631" coordsize="265,81" path="m7504,5652l7493,5652,7522,5710,7531,5710,7531,5691,7523,5691,7504,5652xe" filled="t" fillcolor="#6C6F77" stroked="f">
                <v:path arrowok="t"/>
                <v:fill type="solid"/>
              </v:shape>
              <v:shape style="position:absolute;left:7331;top:5631;width:265;height:81" coordorigin="7331,5631" coordsize="265,81" path="m7523,5632l7523,5691,7531,5691,7531,5633,7523,5632xe" filled="t" fillcolor="#6C6F77" stroked="f">
                <v:path arrowok="t"/>
                <v:fill type="solid"/>
              </v:shape>
              <v:shape style="position:absolute;left:7331;top:5631;width:265;height:81" coordorigin="7331,5631" coordsize="265,81" path="m7465,5632l7464,5710,7465,5710,7465,5710,7472,5710,7473,5635,7472,5635,7472,5634,7473,5634,7473,5633,7465,5632xe" filled="t" fillcolor="#6C6F77" stroked="f">
                <v:path arrowok="t"/>
                <v:fill type="solid"/>
              </v:shape>
              <v:shape style="position:absolute;left:7331;top:5631;width:265;height:81" coordorigin="7331,5631" coordsize="265,81" path="m7473,5634l7472,5634,7472,5635,7473,5635,7473,5634xe" filled="t" fillcolor="#6C6F77" stroked="f">
                <v:path arrowok="t"/>
                <v:fill type="solid"/>
              </v:shape>
              <v:shape style="position:absolute;left:7331;top:5631;width:265;height:81" coordorigin="7331,5631" coordsize="265,81" path="m7406,5710l7398,5710,7398,5710,7405,5710,7406,5710xe" filled="t" fillcolor="#6C6F77" stroked="f">
                <v:path arrowok="t"/>
                <v:fill type="solid"/>
              </v:shape>
              <v:shape style="position:absolute;left:7331;top:5631;width:265;height:81" coordorigin="7331,5631" coordsize="265,81" path="m7427,5646l7419,5646,7420,5647,7420,5649,7420,5651,7433,5710,7440,5710,7444,5694,7437,5694,7436,5687,7435,5680,7433,5672,7427,5646xe" filled="t" fillcolor="#6C6F77" stroked="f">
                <v:path arrowok="t"/>
                <v:fill type="solid"/>
              </v:shape>
              <v:shape style="position:absolute;left:7331;top:5631;width:265;height:81" coordorigin="7331,5631" coordsize="265,81" path="m7382,5632l7382,5632,7397,5710,7398,5710,7406,5710,7409,5695,7401,5695,7401,5691,7400,5687,7399,5683,7391,5633,7382,5632xe" filled="t" fillcolor="#6C6F77" stroked="f">
                <v:path arrowok="t"/>
                <v:fill type="solid"/>
              </v:shape>
              <v:shape style="position:absolute;left:7331;top:5631;width:265;height:81" coordorigin="7331,5631" coordsize="265,81" path="m7415,5632l7403,5686,7401,5695,7409,5695,7418,5651,7419,5650,7419,5646,7427,5646,7425,5633,7415,5632xe" filled="t" fillcolor="#6C6F77" stroked="f">
                <v:path arrowok="t"/>
                <v:fill type="solid"/>
              </v:shape>
              <v:shape style="position:absolute;left:7331;top:5631;width:265;height:81" coordorigin="7331,5631" coordsize="265,81" path="m7457,5632l7449,5632,7439,5683,7438,5687,7437,5694,7444,5694,7457,5632xe" filled="t" fillcolor="#6C6F77" stroked="f">
                <v:path arrowok="t"/>
                <v:fill type="solid"/>
              </v:shape>
              <v:shape style="position:absolute;left:7331;top:5631;width:265;height:81" coordorigin="7331,5631" coordsize="265,81" path="m7339,5684l7331,5684,7331,5685,7331,5685,7342,5708,7346,5711,7351,5712,7360,5712,7364,5711,7371,5706,7373,5704,7375,5701,7352,5701,7350,5701,7340,5688,7339,5684xe" filled="t" fillcolor="#6C6F77" stroked="f">
                <v:path arrowok="t"/>
                <v:fill type="solid"/>
              </v:shape>
              <v:shape style="position:absolute;left:7331;top:5631;width:265;height:81" coordorigin="7331,5631" coordsize="265,81" path="m7358,5631l7350,5631,7346,5632,7340,5636,7337,5638,7334,5645,7333,5649,7333,5657,7353,5675,7358,5677,7369,5692,7369,5693,7367,5697,7365,5699,7363,5700,7361,5701,7359,5701,7375,5701,7375,5700,7377,5696,7378,5692,7378,5684,7377,5680,7374,5674,7371,5671,7368,5669,7365,5667,7361,5666,7355,5664,7349,5662,7345,5660,7344,5659,7342,5657,7342,5655,7342,5649,7343,5647,7347,5642,7350,5641,7373,5641,7371,5639,7369,5636,7365,5634,7362,5632,7358,5631xe" filled="t" fillcolor="#6C6F77" stroked="f">
                <v:path arrowok="t"/>
                <v:fill type="solid"/>
              </v:shape>
              <v:shape style="position:absolute;left:7331;top:5631;width:265;height:81" coordorigin="7331,5631" coordsize="265,81" path="m7373,5641l7359,5641,7362,5643,7364,5645,7366,5647,7367,5651,7368,5655,7376,5655,7376,5651,7376,5649,7375,5646,7373,5641xe" filled="t" fillcolor="#6C6F77" stroked="f">
                <v:path arrowok="t"/>
                <v:fill type="solid"/>
              </v:shape>
            </v:group>
            <v:group style="position:absolute;left:7193;top:5611;width:82;height:41" coordorigin="7193,5611" coordsize="82,41">
              <v:shape style="position:absolute;left:7193;top:5611;width:82;height:41" coordorigin="7193,5611" coordsize="82,41" path="m7233,5611l7193,5652,7274,5652,7233,5611xe" filled="t" fillcolor="#7A5B52" stroked="f">
                <v:path arrowok="t"/>
                <v:fill type="solid"/>
              </v:shape>
            </v:group>
            <v:group style="position:absolute;left:7193;top:5677;width:82;height:41" coordorigin="7193,5677" coordsize="82,41">
              <v:shape style="position:absolute;left:7193;top:5677;width:82;height:41" coordorigin="7193,5677" coordsize="82,41" path="m7274,5677l7193,5677,7233,5718,7274,5677xe" filled="t" fillcolor="#7A5B52" stroked="f">
                <v:path arrowok="t"/>
                <v:fill type="solid"/>
              </v:shape>
            </v:group>
            <v:group style="position:absolute;left:7291;top:6020;width:64;height:86" coordorigin="7291,6020" coordsize="64,86">
              <v:shape style="position:absolute;left:7291;top:6020;width:64;height:86" coordorigin="7291,6020" coordsize="64,86" path="m7355,6105l7355,6095,7302,6095,7302,6066,7350,6066,7350,6056,7302,6056,7302,6030,7353,6030,7353,6020,7291,6020,7291,6105,7355,6105xe" filled="f" stroked="t" strokeweight=".113pt" strokecolor="#6C6F77">
                <v:path arrowok="t"/>
              </v:shape>
            </v:group>
            <v:group style="position:absolute;left:7367;top:6018;width:76;height:89" coordorigin="7367,6018" coordsize="76,89">
              <v:shape style="position:absolute;left:7367;top:6018;width:76;height:89" coordorigin="7367,6018" coordsize="76,89" path="m7423,6092l7418,6095,7413,6097,7406,6097,7401,6097,7396,6096,7392,6093,7388,6090,7384,6086,7382,6081,7380,6076,7379,6069,7379,6062,7379,6056,7401,6028,7407,6028,7413,6028,7418,6029,7422,6032,7426,6035,7428,6040,7430,6046,7441,6043,7439,6035,7435,6029,7429,6025,7424,6021,7416,6018,7408,6018,7400,6018,7393,6020,7387,6024,7381,6027,7376,6032,7372,6039,7369,6045,7367,6053,7367,6062,7367,6070,7369,6078,7372,6085,7375,6092,7379,6098,7385,6101,7391,6105,7398,6107,7408,6107,7416,6107,7424,6104,7430,6100,7436,6095,7441,6088,7443,6078,7432,6075,7430,6083,7427,6088,7423,6092xe" filled="f" stroked="t" strokeweight=".113pt" strokecolor="#6C6F77">
                <v:path arrowok="t"/>
              </v:shape>
            </v:group>
            <v:group style="position:absolute;left:7454;top:6018;width:82;height:89" coordorigin="7454,6018" coordsize="82,89">
              <v:shape style="position:absolute;left:7454;top:6018;width:82;height:89" coordorigin="7454,6018" coordsize="82,89" path="m7458,6085l7462,6092,7466,6097,7473,6101,7479,6105,7486,6107,7495,6107,7502,6107,7509,6105,7515,6102,7522,6098,7527,6093,7530,6086,7534,6079,7535,6071,7535,6063,7535,6054,7534,6047,7530,6040,7527,6033,7522,6028,7516,6024,7510,6020,7503,6018,7495,6018,7483,6018,7473,6022,7465,6030,7457,6038,7454,6050,7454,6064,7454,6071,7455,6078,7458,6085xe" filled="f" stroked="t" strokeweight=".113pt" strokecolor="#6C6F77">
                <v:path arrowok="t"/>
              </v:shape>
            </v:group>
            <v:group style="position:absolute;left:7465;top:6028;width:59;height:69" coordorigin="7465,6028" coordsize="59,69">
              <v:shape style="position:absolute;left:7465;top:6028;width:59;height:69" coordorigin="7465,6028" coordsize="59,69" path="m7474,6036l7480,6031,7487,6028,7495,6028,7500,6028,7520,6044,7523,6050,7524,6056,7524,6063,7524,6074,7521,6082,7515,6088,7510,6094,7503,6097,7494,6097,7486,6097,7479,6094,7474,6088,7468,6082,7465,6074,7465,6064,7465,6051,7468,6042,7474,6036xe" filled="f" stroked="t" strokeweight=".113pt" strokecolor="#6C6F77">
                <v:path arrowok="t"/>
              </v:shape>
            </v:group>
            <v:group style="position:absolute;left:6363;top:5542;width:615;height:282" coordorigin="6363,5542" coordsize="615,282">
              <v:shape style="position:absolute;left:6363;top:5542;width:615;height:282" coordorigin="6363,5542" coordsize="615,282" path="m6954,5542l6454,5542,6382,5579,6363,5636,6363,5801,6366,5809,6372,5815,6378,5821,6386,5824,6954,5824,6962,5821,6968,5815,6975,5809,6978,5801,6978,5566,6975,5558,6968,5552,6962,5545,6954,5542xe" filled="t" fillcolor="#E89477" stroked="f">
                <v:path arrowok="t"/>
                <v:fill type="solid"/>
              </v:shape>
            </v:group>
            <v:group style="position:absolute;left:6363;top:5542;width:615;height:282" coordorigin="6363,5542" coordsize="615,282">
              <v:shape style="position:absolute;left:6363;top:5542;width:615;height:282" coordorigin="6363,5542" coordsize="615,282" path="m6978,5793l6978,5801,6975,5809,6968,5815,6962,5821,6954,5824,6946,5824,6394,5824,6386,5824,6378,5821,6372,5815,6366,5809,6363,5801,6363,5793,6363,5636,6382,5579,6436,5545,6946,5542,6954,5542,6962,5545,6968,5552,6975,5558,6978,5566,6978,5574,6978,5793xe" filled="f" stroked="t" strokeweight=".25pt" strokecolor="#070302">
                <v:path arrowok="t"/>
              </v:shape>
            </v:group>
            <v:group style="position:absolute;left:6434;top:5612;width:41;height:82" coordorigin="6434,5612" coordsize="41,82">
              <v:shape style="position:absolute;left:6434;top:5612;width:41;height:82" coordorigin="6434,5612" coordsize="41,82" path="m6475,5612l6434,5652,6475,5693,6475,5612xe" filled="t" fillcolor="#7A5B52" stroked="f">
                <v:path arrowok="t"/>
                <v:fill type="solid"/>
              </v:shape>
            </v:group>
            <v:group style="position:absolute;left:6495;top:5612;width:41;height:82" coordorigin="6495,5612" coordsize="41,82">
              <v:shape style="position:absolute;left:6495;top:5612;width:41;height:82" coordorigin="6495,5612" coordsize="41,82" path="m6495,5612l6495,5693,6536,5652,6495,5612xe" filled="t" fillcolor="#7A5B52" stroked="f">
                <v:path arrowok="t"/>
                <v:fill type="solid"/>
              </v:shape>
            </v:group>
            <v:group style="position:absolute;left:6562;top:5623;width:265;height:80" coordorigin="6562,5623" coordsize="265,80">
              <v:shape style="position:absolute;left:6562;top:5623;width:265;height:80" coordorigin="6562,5623" coordsize="265,80" path="m6806,5623l6796,5623,6791,5625,6786,5628,6781,5631,6778,5636,6776,5643,6774,5649,6772,5656,6772,5672,6796,5703,6806,5703,6811,5702,6815,5700,6819,5698,6823,5695,6825,5693,6798,5693,6795,5692,6781,5670,6782,5656,6782,5652,6784,5648,6784,5645,6786,5643,6789,5638,6790,5636,6793,5635,6795,5634,6798,5633,6821,5633,6819,5630,6817,5628,6810,5624,6806,5623xe" filled="t" fillcolor="#6C6F77" stroked="f">
                <v:path arrowok="t"/>
                <v:fill type="solid"/>
              </v:shape>
              <v:shape style="position:absolute;left:6562;top:5623;width:265;height:80" coordorigin="6562,5623" coordsize="265,80" path="m6802,5662l6801,5672,6802,5672,6802,5672,6819,5672,6818,5686,6817,5687,6814,5689,6811,5691,6808,5692,6805,5693,6825,5693,6826,5691,6827,5662,6802,5662xe" filled="t" fillcolor="#6C6F77" stroked="f">
                <v:path arrowok="t"/>
                <v:fill type="solid"/>
              </v:shape>
              <v:shape style="position:absolute;left:6562;top:5623;width:265;height:80" coordorigin="6562,5623" coordsize="265,80" path="m6821,5633l6804,5633,6807,5634,6809,5635,6812,5636,6813,5638,6814,5640,6816,5642,6817,5645,6818,5649,6818,5650,6826,5647,6826,5646,6825,5641,6823,5637,6821,5633xe" filled="t" fillcolor="#6C6F77" stroked="f">
                <v:path arrowok="t"/>
                <v:fill type="solid"/>
              </v:shape>
              <v:shape style="position:absolute;left:6562;top:5623;width:265;height:80" coordorigin="6562,5623" coordsize="265,80" path="m6717,5624l6716,5702,6717,5702,6717,5702,6724,5702,6725,5644,6735,5644,6725,5625,6717,5624xe" filled="t" fillcolor="#6C6F77" stroked="f">
                <v:path arrowok="t"/>
                <v:fill type="solid"/>
              </v:shape>
              <v:shape style="position:absolute;left:6562;top:5623;width:265;height:80" coordorigin="6562,5623" coordsize="265,80" path="m6735,5644l6725,5644,6754,5702,6762,5702,6762,5682,6754,5682,6735,5644xe" filled="t" fillcolor="#6C6F77" stroked="f">
                <v:path arrowok="t"/>
                <v:fill type="solid"/>
              </v:shape>
              <v:shape style="position:absolute;left:6562;top:5623;width:265;height:80" coordorigin="6562,5623" coordsize="265,80" path="m6755,5624l6754,5682,6762,5682,6763,5625,6755,5624xe" filled="t" fillcolor="#6C6F77" stroked="f">
                <v:path arrowok="t"/>
                <v:fill type="solid"/>
              </v:shape>
              <v:shape style="position:absolute;left:6562;top:5623;width:265;height:80" coordorigin="6562,5623" coordsize="265,80" path="m6696,5624l6695,5702,6696,5702,6696,5702,6704,5702,6704,5627,6703,5627,6703,5626,6704,5626,6704,5625,6696,5624xe" filled="t" fillcolor="#6C6F77" stroked="f">
                <v:path arrowok="t"/>
                <v:fill type="solid"/>
              </v:shape>
              <v:shape style="position:absolute;left:6562;top:5623;width:265;height:80" coordorigin="6562,5623" coordsize="265,80" path="m6704,5626l6703,5626,6703,5627,6704,5627,6704,5626xe" filled="t" fillcolor="#6C6F77" stroked="f">
                <v:path arrowok="t"/>
                <v:fill type="solid"/>
              </v:shape>
              <v:shape style="position:absolute;left:6562;top:5623;width:265;height:80" coordorigin="6562,5623" coordsize="265,80" path="m6637,5702l6629,5702,6629,5702,6637,5702,6637,5702xe" filled="t" fillcolor="#6C6F77" stroked="f">
                <v:path arrowok="t"/>
                <v:fill type="solid"/>
              </v:shape>
              <v:shape style="position:absolute;left:6562;top:5623;width:265;height:80" coordorigin="6562,5623" coordsize="265,80" path="m6659,5638l6651,5638,6651,5639,6651,5641,6652,5643,6664,5702,6672,5702,6675,5686,6668,5686,6667,5679,6666,5671,6664,5664,6659,5638xe" filled="t" fillcolor="#6C6F77" stroked="f">
                <v:path arrowok="t"/>
                <v:fill type="solid"/>
              </v:shape>
              <v:shape style="position:absolute;left:6562;top:5623;width:265;height:80" coordorigin="6562,5623" coordsize="265,80" path="m6614,5624l6613,5624,6628,5702,6629,5702,6637,5702,6640,5687,6633,5687,6632,5682,6632,5679,6631,5675,6622,5625,6614,5624xe" filled="t" fillcolor="#6C6F77" stroked="f">
                <v:path arrowok="t"/>
                <v:fill type="solid"/>
              </v:shape>
              <v:shape style="position:absolute;left:6562;top:5623;width:265;height:80" coordorigin="6562,5623" coordsize="265,80" path="m6646,5624l6634,5678,6633,5687,6640,5687,6650,5642,6650,5639,6651,5638,6659,5638,6656,5625,6646,5624xe" filled="t" fillcolor="#6C6F77" stroked="f">
                <v:path arrowok="t"/>
                <v:fill type="solid"/>
              </v:shape>
              <v:shape style="position:absolute;left:6562;top:5623;width:265;height:80" coordorigin="6562,5623" coordsize="265,80" path="m6688,5624l6680,5624,6670,5675,6669,5679,6668,5686,6675,5686,6688,5624xe" filled="t" fillcolor="#6C6F77" stroked="f">
                <v:path arrowok="t"/>
                <v:fill type="solid"/>
              </v:shape>
              <v:shape style="position:absolute;left:6562;top:5623;width:265;height:80" coordorigin="6562,5623" coordsize="265,80" path="m6571,5676l6563,5676,6563,5677,6562,5677,6582,5703,6591,5703,6595,5702,6602,5698,6605,5695,6606,5693,6584,5693,6581,5692,6571,5680,6571,5676xe" filled="t" fillcolor="#6C6F77" stroked="f">
                <v:path arrowok="t"/>
                <v:fill type="solid"/>
              </v:shape>
              <v:shape style="position:absolute;left:6562;top:5623;width:265;height:80" coordorigin="6562,5623" coordsize="265,80" path="m6590,5623l6581,5623,6578,5624,6574,5626,6571,5628,6569,5630,6565,5637,6564,5641,6564,5649,6589,5668,6593,5670,6600,5678,6600,5683,6590,5693,6606,5693,6608,5688,6609,5685,6609,5675,6608,5672,6605,5665,6603,5663,6599,5661,6597,5659,6593,5658,6586,5656,6580,5654,6576,5652,6574,5649,6573,5647,6573,5641,6574,5639,6578,5634,6581,5633,6604,5633,6603,5631,6600,5628,6597,5626,6593,5624,6590,5623xe" filled="t" fillcolor="#6C6F77" stroked="f">
                <v:path arrowok="t"/>
                <v:fill type="solid"/>
              </v:shape>
              <v:shape style="position:absolute;left:6562;top:5623;width:265;height:80" coordorigin="6562,5623" coordsize="265,80" path="m6604,5633l6590,5633,6593,5634,6595,5637,6597,5639,6598,5643,6599,5647,6607,5647,6607,5643,6607,5641,6606,5638,6605,5634,6604,5633xe" filled="t" fillcolor="#6C6F77" stroked="f">
                <v:path arrowok="t"/>
                <v:fill type="solid"/>
              </v:shape>
            </v:group>
            <v:group style="position:absolute;left:6455;top:3640;width:84;height:114" coordorigin="6455,3640" coordsize="84,114">
              <v:shape style="position:absolute;left:6455;top:3640;width:84;height:114" coordorigin="6455,3640" coordsize="84,114" path="m6534,3718l6536,3711,6537,3703,6537,3694,6537,3684,6504,3640,6496,3640,6489,3640,6481,3643,6475,3647,6469,3651,6464,3658,6461,3666,6457,3675,6455,3684,6455,3694,6455,3705,6475,3742,6481,3746,6488,3749,6496,3749,6504,3749,6511,3746,6517,3742,6523,3748,6529,3752,6536,3755,6539,3745,6535,3743,6530,3740,6524,3735,6529,3730,6532,3724,6534,3718xe" filled="f" stroked="t" strokeweight=".15pt" strokecolor="#6E7178">
                <v:path arrowok="t"/>
              </v:shape>
            </v:group>
            <v:group style="position:absolute;left:6467;top:3652;width:59;height:84" coordorigin="6467,3652" coordsize="59,84">
              <v:shape style="position:absolute;left:6467;top:3652;width:59;height:84" coordorigin="6467,3652" coordsize="59,84" path="m6497,3728l6501,3729,6504,3731,6508,3734,6504,3736,6500,3737,6496,3737,6488,3737,6481,3733,6475,3726,6470,3719,6467,3708,6467,3694,6467,3680,6470,3670,6475,3663,6481,3656,6488,3652,6496,3652,6502,3652,6522,3672,6524,3679,6526,3686,6526,3694,6526,3709,6522,3720,6516,3728,6511,3723,6506,3720,6499,3718,6497,3728xe" filled="f" stroked="t" strokeweight=".15pt" strokecolor="#6E7178">
                <v:path arrowok="t"/>
              </v:shape>
            </v:group>
            <v:group style="position:absolute;left:6553;top:3642;width:67;height:106" coordorigin="6553,3642" coordsize="67,106">
              <v:shape style="position:absolute;left:6553;top:3642;width:67;height:106" coordorigin="6553,3642" coordsize="67,106" path="m6609,3703l6609,3716,6607,3724,6604,3729,6600,3734,6594,3736,6586,3736,6581,3736,6577,3735,6573,3733,6570,3730,6568,3727,6566,3723,6565,3718,6564,3712,6564,3703,6564,3642,6553,3642,6553,3703,6553,3714,6554,3722,6556,3729,6558,3735,6562,3740,6567,3743,6572,3747,6579,3749,6587,3749,6595,3749,6617,3728,6619,3721,6620,3713,6620,3703,6620,3642,6609,3642,6609,3703xe" filled="f" stroked="t" strokeweight=".15pt" strokecolor="#6E7178">
                <v:path arrowok="t"/>
              </v:shape>
            </v:group>
            <v:group style="position:absolute;left:6647;top:3641;width:2;height:107" coordorigin="6647,3641" coordsize="2,107">
              <v:shape style="position:absolute;left:6647;top:3641;width:2;height:107" coordorigin="6647,3641" coordsize="0,107" path="m6647,3641l6647,3748e" filled="f" stroked="t" strokeweight=".812pt" strokecolor="#6E7178">
                <v:path arrowok="t"/>
              </v:shape>
            </v:group>
            <v:group style="position:absolute;left:6673;top:3642;width:64;height:104" coordorigin="6673,3642" coordsize="64,104">
              <v:shape style="position:absolute;left:6673;top:3642;width:64;height:104" coordorigin="6673,3642" coordsize="64,104" path="m6736,3747l6736,3734,6684,3734,6684,3699,6731,3699,6731,3687,6684,3687,6684,3655,6735,3655,6735,3642,6673,3642,6673,3747,6736,3747xe" filled="f" stroked="t" strokeweight=".15pt" strokecolor="#6E7178">
                <v:path arrowok="t"/>
              </v:shape>
            </v:group>
            <v:group style="position:absolute;left:6746;top:3642;width:68;height:104" coordorigin="6746,3642" coordsize="68,104">
              <v:shape style="position:absolute;left:6746;top:3642;width:68;height:104" coordorigin="6746,3642" coordsize="68,104" path="m6785,3747l6785,3655,6814,3655,6814,3642,6746,3642,6746,3655,6774,3655,6774,3747,6785,3747xe" filled="f" stroked="t" strokeweight=".15pt" strokecolor="#6E7178">
                <v:path arrowok="t"/>
              </v:shape>
            </v:group>
            <v:group style="position:absolute;left:7318;top:4621;width:336;height:90" coordorigin="7318,4621" coordsize="336,90">
              <v:shape style="position:absolute;left:7318;top:4621;width:336;height:90" coordorigin="7318,4621" coordsize="336,90" path="m7625,4621l7586,4621,7585,4709,7586,4709,7586,4710,7597,4710,7598,4674,7634,4674,7641,4672,7650,4663,7598,4663,7598,4632,7650,4632,7649,4631,7647,4628,7644,4626,7641,4624,7637,4622,7629,4621,7625,4621xe" filled="t" fillcolor="#6C6F77" stroked="f">
                <v:path arrowok="t"/>
                <v:fill type="solid"/>
              </v:shape>
              <v:shape style="position:absolute;left:7318;top:4621;width:336;height:90" coordorigin="7318,4621" coordsize="336,90" path="m7634,4674l7598,4674,7620,4674,7633,4674,7634,4674xe" filled="t" fillcolor="#6C6F77" stroked="f">
                <v:path arrowok="t"/>
                <v:fill type="solid"/>
              </v:shape>
              <v:shape style="position:absolute;left:7318;top:4621;width:336;height:90" coordorigin="7318,4621" coordsize="336,90" path="m7650,4632l7598,4632,7620,4632,7625,4632,7629,4632,7631,4633,7633,4634,7636,4635,7638,4638,7639,4640,7640,4643,7640,4652,7639,4656,7636,4658,7633,4661,7628,4663,7650,4663,7651,4661,7654,4654,7654,4642,7653,4638,7651,4634,7650,4632xe" filled="t" fillcolor="#6C6F77" stroked="f">
                <v:path arrowok="t"/>
                <v:fill type="solid"/>
              </v:shape>
              <v:shape style="position:absolute;left:7318;top:4621;width:336;height:90" coordorigin="7318,4621" coordsize="336,90" path="m7482,4621l7482,4709,7482,4709,7482,4710,7494,4710,7494,4638,7506,4638,7501,4621,7482,4621xe" filled="t" fillcolor="#6C6F77" stroked="f">
                <v:path arrowok="t"/>
                <v:fill type="solid"/>
              </v:shape>
              <v:shape style="position:absolute;left:7318;top:4621;width:336;height:90" coordorigin="7318,4621" coordsize="336,90" path="m7506,4638l7494,4638,7519,4710,7530,4710,7535,4695,7525,4695,7524,4692,7523,4688,7506,4638xe" filled="t" fillcolor="#6C6F77" stroked="f">
                <v:path arrowok="t"/>
                <v:fill type="solid"/>
              </v:shape>
              <v:shape style="position:absolute;left:7318;top:4621;width:336;height:90" coordorigin="7318,4621" coordsize="336,90" path="m7567,4639l7555,4639,7555,4709,7567,4710,7567,4639xe" filled="t" fillcolor="#6C6F77" stroked="f">
                <v:path arrowok="t"/>
                <v:fill type="solid"/>
              </v:shape>
              <v:shape style="position:absolute;left:7318;top:4621;width:336;height:90" coordorigin="7318,4621" coordsize="336,90" path="m7551,4621l7529,4682,7528,4687,7526,4692,7525,4695,7535,4695,7555,4639,7567,4639,7567,4621,7551,4621xe" filled="t" fillcolor="#6C6F77" stroked="f">
                <v:path arrowok="t"/>
                <v:fill type="solid"/>
              </v:shape>
              <v:shape style="position:absolute;left:7318;top:4621;width:336;height:90" coordorigin="7318,4621" coordsize="336,90" path="m7401,4621l7400,4709,7401,4709,7401,4710,7467,4710,7467,4699,7413,4698,7413,4669,7462,4669,7462,4659,7413,4658,7413,4632,7465,4632,7465,4621,7401,4621xe" filled="t" fillcolor="#6C6F77" stroked="f">
                <v:path arrowok="t"/>
                <v:fill type="solid"/>
              </v:shape>
              <v:shape style="position:absolute;left:7318;top:4621;width:336;height:90" coordorigin="7318,4621" coordsize="336,90" path="m7462,4669l7413,4669,7461,4670,7462,4669xe" filled="t" fillcolor="#6C6F77" stroked="f">
                <v:path arrowok="t"/>
                <v:fill type="solid"/>
              </v:shape>
              <v:shape style="position:absolute;left:7318;top:4621;width:336;height:90" coordorigin="7318,4621" coordsize="336,90" path="m7465,4632l7413,4632,7465,4632,7465,4632xe" filled="t" fillcolor="#6C6F77" stroked="f">
                <v:path arrowok="t"/>
                <v:fill type="solid"/>
              </v:shape>
              <v:shape style="position:absolute;left:7318;top:4621;width:336;height:90" coordorigin="7318,4621" coordsize="336,90" path="m7319,4621l7318,4632,7348,4632,7347,4709,7348,4709,7348,4710,7359,4710,7360,4632,7389,4632,7389,4631,7319,4631,7319,4631,7389,4631,7389,4621,7319,4621xe" filled="t" fillcolor="#6C6F77" stroked="f">
                <v:path arrowok="t"/>
                <v:fill type="solid"/>
              </v:shape>
              <v:shape style="position:absolute;left:7318;top:4621;width:336;height:90" coordorigin="7318,4621" coordsize="336,90" path="m7319,4641l7320,4641,7319,4641xe" filled="t" fillcolor="#6C6F77" stroked="f">
                <v:path arrowok="t"/>
                <v:fill type="solid"/>
              </v:shape>
              <v:shape style="position:absolute;left:7318;top:4621;width:336;height:90" coordorigin="7318,4621" coordsize="336,90" path="m7389,4632l7360,4632,7389,4632,7389,4632xe" filled="t" fillcolor="#6C6F77" stroked="f">
                <v:path arrowok="t"/>
                <v:fill type="solid"/>
              </v:shape>
            </v:group>
            <v:group style="position:absolute;left:7142;top:4167;width:614;height:1007" coordorigin="7142,4167" coordsize="614,1007">
              <v:shape style="position:absolute;left:7142;top:4167;width:614;height:1007" coordorigin="7142,4167" coordsize="614,1007" path="m7756,5096l7726,5155,7220,5174,7200,5172,7149,5127,7142,4245,7144,4225,7190,4175,7678,4167,7698,4170,7749,4215,7756,5096xe" filled="f" stroked="t" strokeweight=".25pt" strokecolor="#070302">
                <v:path arrowok="t"/>
              </v:shape>
            </v:group>
            <v:group style="position:absolute;left:7321;top:4253;width:254;height:48" coordorigin="7321,4253" coordsize="254,48">
              <v:shape style="position:absolute;left:7321;top:4253;width:254;height:48" coordorigin="7321,4253" coordsize="254,48" path="m7449,4253l7321,4301,7576,4301,7449,4253xe" filled="t" fillcolor="#6C6F77" stroked="f">
                <v:path arrowok="t"/>
                <v:fill type="solid"/>
              </v:shape>
            </v:group>
            <v:group style="position:absolute;left:7347;top:5020;width:254;height:48" coordorigin="7347,5020" coordsize="254,48">
              <v:shape style="position:absolute;left:7347;top:5020;width:254;height:48" coordorigin="7347,5020" coordsize="254,48" path="m7601,5020l7347,5020,7474,5067,7601,5020xe" filled="t" fillcolor="#6C6F77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46.914398pt;margin-top:62.23151pt;width:28.402pt;height:12.965pt;mso-position-horizontal-relative:page;mso-position-vertical-relative:paragraph;z-index:-7933" coordorigin="8938,1245" coordsize="568,259">
            <v:shape style="position:absolute;left:8938;top:1245;width:568;height:259" coordorigin="8938,1245" coordsize="568,259" path="m9437,1245l8994,1246,8942,1284,8938,1304,8940,1457,8948,1475,8964,1490,8984,1500,9008,1504,9451,1503,9473,1495,9491,1482,9502,1465,9506,1444,9505,1292,9496,1273,9481,1258,9461,1248,9437,1245xe" filled="t" fillcolor="#9F969E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8.113312pt;margin-top:29.821411pt;width:258.945pt;height:.1pt;mso-position-horizontal-relative:page;mso-position-vertical-relative:paragraph;z-index:-7930" coordorigin="6162,596" coordsize="5179,2">
            <v:shape style="position:absolute;left:6162;top:596;width:5179;height:2" coordorigin="6162,596" coordsize="5179,0" path="m6162,596l11341,596e" filled="f" stroked="t" strokeweight="1.997pt" strokecolor="#898B8E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00080"/>
          <w:spacing w:val="0"/>
          <w:w w:val="85"/>
          <w:sz w:val="29"/>
          <w:szCs w:val="29"/>
        </w:rPr>
        <w:t>&lt;DyHKLl</w:t>
      </w:r>
      <w:r>
        <w:rPr>
          <w:rFonts w:ascii="Arial" w:hAnsi="Arial" w:cs="Arial" w:eastAsia="Arial"/>
          <w:b w:val="0"/>
          <w:bCs w:val="0"/>
          <w:color w:val="000080"/>
          <w:spacing w:val="11"/>
          <w:w w:val="85"/>
          <w:sz w:val="29"/>
          <w:szCs w:val="29"/>
        </w:rPr>
        <w:t>I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85"/>
          <w:sz w:val="29"/>
          <w:szCs w:val="29"/>
        </w:rPr>
        <w:t>S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85"/>
          <w:sz w:val="29"/>
          <w:szCs w:val="29"/>
        </w:rPr>
        <w:t>MART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85"/>
          <w:sz w:val="29"/>
          <w:szCs w:val="29"/>
        </w:rPr>
        <w:tab/>
      </w:r>
      <w:r>
        <w:rPr>
          <w:rFonts w:ascii="Arial" w:hAnsi="Arial" w:cs="Arial" w:eastAsia="Arial"/>
          <w:b w:val="0"/>
          <w:bCs w:val="0"/>
          <w:color w:val="000080"/>
          <w:spacing w:val="0"/>
          <w:w w:val="85"/>
          <w:position w:val="2"/>
          <w:sz w:val="28"/>
          <w:szCs w:val="28"/>
        </w:rPr>
        <w:t>Pe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85"/>
          <w:position w:val="2"/>
          <w:sz w:val="28"/>
          <w:szCs w:val="28"/>
        </w:rPr>
        <w:t>tK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85"/>
          <w:position w:val="2"/>
          <w:sz w:val="28"/>
          <w:szCs w:val="28"/>
        </w:rPr>
        <w:t>lM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85"/>
          <w:position w:val="2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000080"/>
          <w:spacing w:val="1"/>
          <w:w w:val="85"/>
          <w:position w:val="2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85"/>
          <w:position w:val="2"/>
          <w:sz w:val="28"/>
          <w:szCs w:val="28"/>
        </w:rPr>
        <w:t>ECO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8"/>
          <w:szCs w:val="28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1906" w:h="16840"/>
          <w:pgMar w:header="525" w:footer="0" w:top="1180" w:bottom="280" w:left="700" w:right="500"/>
        </w:sectPr>
      </w:pP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2663" w:val="left" w:leader="none"/>
          <w:tab w:pos="3634" w:val="left" w:leader="none"/>
          <w:tab w:pos="4848" w:val="left" w:leader="none"/>
        </w:tabs>
        <w:spacing w:line="208" w:lineRule="exact"/>
        <w:ind w:left="2092" w:right="0" w:hanging="0"/>
        <w:jc w:val="left"/>
        <w:rPr>
          <w:rFonts w:ascii="Calibri" w:hAnsi="Calibri" w:cs="Calibri" w:eastAsia="Calibri"/>
          <w:sz w:val="21"/>
          <w:szCs w:val="21"/>
        </w:rPr>
      </w:pPr>
      <w:r>
        <w:rPr/>
        <w:pict>
          <v:group style="position:absolute;margin-left:41.159801pt;margin-top:.810002pt;width:148.867097pt;height:291.6759pt;mso-position-horizontal-relative:page;mso-position-vertical-relative:paragraph;z-index:-7937" coordorigin="823,16" coordsize="2977,5834">
            <v:group style="position:absolute;left:2534;top:149;width:2;height:5571" coordorigin="2534,149" coordsize="2,5571">
              <v:shape style="position:absolute;left:2534;top:149;width:2;height:5571" coordorigin="2534,149" coordsize="0,5571" path="m2534,149l2534,5720e" filled="f" stroked="t" strokeweight=".25pt" strokecolor="#050100">
                <v:path arrowok="t"/>
              </v:shape>
            </v:group>
            <v:group style="position:absolute;left:829;top:3254;width:1721;height:2" coordorigin="829,3254" coordsize="1721,2">
              <v:shape style="position:absolute;left:829;top:3254;width:1721;height:2" coordorigin="829,3254" coordsize="1721,0" path="m829,3254l2550,3254e" filled="f" stroked="t" strokeweight=".579pt" strokecolor="#050100">
                <v:path arrowok="t"/>
              </v:shape>
            </v:group>
            <v:group style="position:absolute;left:852;top:3701;width:1667;height:644" coordorigin="852,3701" coordsize="1667,644">
              <v:shape style="position:absolute;left:852;top:3701;width:1667;height:644" coordorigin="852,3701" coordsize="1667,644" path="m852,3701l2518,3701,2518,4344,852,4344,852,3701xe" filled="t" fillcolor="#D2D4D6" stroked="f">
                <v:path arrowok="t"/>
                <v:fill type="solid"/>
              </v:shape>
            </v:group>
            <v:group style="position:absolute;left:958;top:5847;width:1463;height:2" coordorigin="958,5847" coordsize="1463,2">
              <v:shape style="position:absolute;left:958;top:5847;width:1463;height:2" coordorigin="958,5847" coordsize="1463,0" path="m958,5847l2420,5847e" filled="f" stroked="t" strokeweight=".25pt" strokecolor="#050100">
                <v:path arrowok="t"/>
              </v:shape>
            </v:group>
            <v:group style="position:absolute;left:2422;top:5719;width:126;height:129" coordorigin="2422,5719" coordsize="126,129">
              <v:shape style="position:absolute;left:2422;top:5719;width:126;height:129" coordorigin="2422,5719" coordsize="126,129" path="m2548,5719l2531,5783,2486,5829,2445,5845,2422,5847e" filled="f" stroked="t" strokeweight=".25pt" strokecolor="#050100">
                <v:path arrowok="t"/>
              </v:shape>
            </v:group>
            <v:group style="position:absolute;left:830;top:5720;width:127;height:127" coordorigin="830,5720" coordsize="127,127">
              <v:shape style="position:absolute;left:830;top:5720;width:127;height:127" coordorigin="830,5720" coordsize="127,127" path="m957,5847l893,5830,848,5784,832,5743,830,5720e" filled="f" stroked="t" strokeweight=".25pt" strokecolor="#050100">
                <v:path arrowok="t"/>
              </v:shape>
            </v:group>
            <v:group style="position:absolute;left:830;top:149;width:2;height:5569" coordorigin="830,149" coordsize="2,5569">
              <v:shape style="position:absolute;left:830;top:149;width:2;height:5569" coordorigin="830,149" coordsize="0,5569" path="m830,5719l830,149e" filled="f" stroked="t" strokeweight=".25pt" strokecolor="#050100">
                <v:path arrowok="t"/>
              </v:shape>
            </v:group>
            <v:group style="position:absolute;left:2442;top:5720;width:92;height:109" coordorigin="2442,5720" coordsize="92,109">
              <v:shape style="position:absolute;left:2442;top:5720;width:92;height:109" coordorigin="2442,5720" coordsize="92,109" path="m2534,5720l2514,5783,2463,5823,2442,5829e" filled="f" stroked="t" strokeweight=".25pt" strokecolor="#050100">
                <v:path arrowok="t"/>
              </v:shape>
            </v:group>
            <v:group style="position:absolute;left:848;top:5740;width:110;height:91" coordorigin="848,5740" coordsize="110,91">
              <v:shape style="position:absolute;left:848;top:5740;width:110;height:91" coordorigin="848,5740" coordsize="110,91" path="m957,5831l894,5812,854,5761,848,5740e" filled="f" stroked="t" strokeweight=".25pt" strokecolor="#050100">
                <v:path arrowok="t"/>
              </v:shape>
            </v:group>
            <v:group style="position:absolute;left:846;top:149;width:2;height:5569" coordorigin="846,149" coordsize="2,5569">
              <v:shape style="position:absolute;left:846;top:149;width:2;height:5569" coordorigin="846,149" coordsize="0,5569" path="m846,5719l846,149e" filled="f" stroked="t" strokeweight=".25pt" strokecolor="#050100">
                <v:path arrowok="t"/>
              </v:shape>
            </v:group>
            <v:group style="position:absolute;left:2433;top:4723;width:96;height:2" coordorigin="2433,4723" coordsize="96,2">
              <v:shape style="position:absolute;left:2433;top:4723;width:96;height:2" coordorigin="2433,4723" coordsize="96,0" path="m2528,4723l2433,4723e" filled="f" stroked="t" strokeweight=".25pt" strokecolor="#050100">
                <v:path arrowok="t"/>
              </v:shape>
            </v:group>
            <v:group style="position:absolute;left:2433;top:5044;width:96;height:2" coordorigin="2433,5044" coordsize="96,2">
              <v:shape style="position:absolute;left:2433;top:5044;width:96;height:2" coordorigin="2433,5044" coordsize="96,0" path="m2528,5044l2433,5044e" filled="f" stroked="t" strokeweight=".25pt" strokecolor="#050100">
                <v:path arrowok="t"/>
              </v:shape>
            </v:group>
            <v:group style="position:absolute;left:2433;top:4723;width:2;height:322" coordorigin="2433,4723" coordsize="2,322">
              <v:shape style="position:absolute;left:2433;top:4723;width:2;height:322" coordorigin="2433,4723" coordsize="0,322" path="m2433,4723l2433,5044e" filled="f" stroked="t" strokeweight=".25pt" strokecolor="#050100">
                <v:path arrowok="t"/>
              </v:shape>
            </v:group>
            <v:group style="position:absolute;left:2439;top:4671;width:64;height:52" coordorigin="2439,4671" coordsize="64,52">
              <v:shape style="position:absolute;left:2439;top:4671;width:64;height:52" coordorigin="2439,4671" coordsize="64,52" path="m2439,4723l2439,4671,2503,4671,2503,4723e" filled="f" stroked="t" strokeweight=".25pt" strokecolor="#050100">
                <v:path arrowok="t"/>
              </v:shape>
            </v:group>
            <v:group style="position:absolute;left:2439;top:5044;width:64;height:52" coordorigin="2439,5044" coordsize="64,52">
              <v:shape style="position:absolute;left:2439;top:5044;width:64;height:52" coordorigin="2439,5044" coordsize="64,52" path="m2439,5044l2439,5096,2503,5096,2503,5044e" filled="f" stroked="t" strokeweight=".25pt" strokecolor="#050100">
                <v:path arrowok="t"/>
              </v:shape>
              <v:shape style="position:absolute;left:1059;top:4713;width:1240;height:989" type="#_x0000_t75">
                <v:imagedata r:id="rId178" o:title=""/>
              </v:shape>
            </v:group>
            <v:group style="position:absolute;left:2548;top:139;width:2;height:5585" coordorigin="2548,139" coordsize="2,5585">
              <v:shape style="position:absolute;left:2548;top:139;width:2;height:5585" coordorigin="2548,139" coordsize="0,5585" path="m2548,5724l2548,139e" filled="f" stroked="t" strokeweight=".25pt" strokecolor="#050100">
                <v:path arrowok="t"/>
              </v:shape>
            </v:group>
            <v:group style="position:absolute;left:955;top:5831;width:1463;height:2" coordorigin="955,5831" coordsize="1463,2">
              <v:shape style="position:absolute;left:955;top:5831;width:1463;height:2" coordorigin="955,5831" coordsize="1463,0" path="m955,5831l2418,5831e" filled="f" stroked="t" strokeweight=".25pt" strokecolor="#050100">
                <v:path arrowok="t"/>
              </v:shape>
            </v:group>
            <v:group style="position:absolute;left:1771;top:2698;width:633;height:358" coordorigin="1771,2698" coordsize="633,358">
              <v:shape style="position:absolute;left:1771;top:2698;width:633;height:358" coordorigin="1771,2698" coordsize="633,358" path="m2404,2975l2382,3031,2327,3057,1804,3057,1795,3057,1787,3054,1781,3047,1774,3041,1771,3033,1771,3024,1771,2731,1771,2723,1774,2714,1781,2708,1787,2701,1795,2698,1804,2698,2323,2698,2392,2738,2404,2776,2404,2975xe" filled="f" stroked="t" strokeweight=".424pt" strokecolor="#B96869">
                <v:path arrowok="t"/>
              </v:shape>
            </v:group>
            <v:group style="position:absolute;left:1847;top:2819;width:494;height:110" coordorigin="1847,2819" coordsize="494,110">
              <v:shape style="position:absolute;left:1847;top:2819;width:494;height:110" coordorigin="1847,2819" coordsize="494,110" path="m2285,2821l2284,2926,2285,2926,2285,2927,2296,2927,2296,2879,2335,2879,2335,2866,2296,2866,2296,2834,2341,2834,2341,2821,2285,2821xe" filled="t" fillcolor="#6C6E74" stroked="f">
                <v:path arrowok="t"/>
                <v:fill type="solid"/>
              </v:shape>
              <v:shape style="position:absolute;left:1847;top:2819;width:494;height:110" coordorigin="1847,2819" coordsize="494,110" path="m2335,2879l2296,2879,2335,2879,2335,2879xe" filled="t" fillcolor="#6C6E74" stroked="f">
                <v:path arrowok="t"/>
                <v:fill type="solid"/>
              </v:shape>
              <v:shape style="position:absolute;left:1847;top:2819;width:494;height:110" coordorigin="1847,2819" coordsize="494,110" path="m2341,2834l2296,2834,2341,2834,2341,2834xe" filled="t" fillcolor="#6C6E74" stroked="f">
                <v:path arrowok="t"/>
                <v:fill type="solid"/>
              </v:shape>
              <v:shape style="position:absolute;left:1847;top:2819;width:494;height:110" coordorigin="1847,2819" coordsize="494,110" path="m2214,2821l2213,2926,2214,2926,2214,2927,2224,2927,2225,2879,2264,2879,2264,2866,2224,2866,2225,2834,2270,2834,2270,2822,2270,2822,2270,2822,2270,2821,2214,2821xe" filled="t" fillcolor="#6C6E74" stroked="f">
                <v:path arrowok="t"/>
                <v:fill type="solid"/>
              </v:shape>
              <v:shape style="position:absolute;left:1847;top:2819;width:494;height:110" coordorigin="1847,2819" coordsize="494,110" path="m2264,2879l2225,2879,2264,2879,2264,2879xe" filled="t" fillcolor="#6C6E74" stroked="f">
                <v:path arrowok="t"/>
                <v:fill type="solid"/>
              </v:shape>
              <v:shape style="position:absolute;left:1847;top:2819;width:494;height:110" coordorigin="1847,2819" coordsize="494,110" path="m2270,2834l2225,2834,2270,2834,2270,2834xe" filled="t" fillcolor="#6C6E74" stroked="f">
                <v:path arrowok="t"/>
                <v:fill type="solid"/>
              </v:shape>
              <v:shape style="position:absolute;left:1847;top:2819;width:494;height:110" coordorigin="1847,2819" coordsize="494,110" path="m2270,2822l2270,2822,2270,2822xe" filled="t" fillcolor="#6C6E74" stroked="f">
                <v:path arrowok="t"/>
                <v:fill type="solid"/>
              </v:shape>
              <v:shape style="position:absolute;left:1847;top:2819;width:494;height:110" coordorigin="1847,2819" coordsize="494,110" path="m2167,2819l2147,2819,2137,2824,2130,2834,2122,2850,2118,2872,2118,2885,2120,2893,2123,2902,2127,2910,2131,2917,2138,2922,2144,2926,2151,2929,2166,2929,2173,2927,2180,2922,2186,2918,2188,2916,2151,2916,2144,2912,2139,2905,2134,2898,2131,2888,2131,2860,2134,2849,2139,2842,2145,2835,2151,2832,2188,2832,2186,2831,2174,2821,2167,2819xe" filled="t" fillcolor="#6C6E74" stroked="f">
                <v:path arrowok="t"/>
                <v:fill type="solid"/>
              </v:shape>
              <v:shape style="position:absolute;left:1847;top:2819;width:494;height:110" coordorigin="1847,2819" coordsize="494,110" path="m2188,2832l2164,2832,2169,2834,2173,2837,2187,2888,2184,2898,2174,2912,2167,2916,2188,2916,2191,2911,2194,2903,2198,2894,2199,2885,2199,2863,2198,2854,2191,2837,2188,2832xe" filled="t" fillcolor="#6C6E74" stroked="f">
                <v:path arrowok="t"/>
                <v:fill type="solid"/>
              </v:shape>
              <v:shape style="position:absolute;left:1847;top:2819;width:494;height:110" coordorigin="1847,2819" coordsize="494,110" path="m2082,2819l2073,2819,2048,2929,2057,2929,2082,2819xe" filled="t" fillcolor="#6C6E74" stroked="f">
                <v:path arrowok="t"/>
                <v:fill type="solid"/>
              </v:shape>
              <v:shape style="position:absolute;left:1847;top:2819;width:494;height:110" coordorigin="1847,2819" coordsize="494,110" path="m1942,2821l1941,2926,1942,2926,1942,2927,1952,2927,1953,2846,1967,2846,1953,2821,1942,2821xe" filled="t" fillcolor="#6C6E74" stroked="f">
                <v:path arrowok="t"/>
                <v:fill type="solid"/>
              </v:shape>
              <v:shape style="position:absolute;left:1847;top:2819;width:494;height:110" coordorigin="1847,2819" coordsize="494,110" path="m1967,2846l1953,2846,1995,2927,2007,2927,2007,2901,1996,2901,1967,2846xe" filled="t" fillcolor="#6C6E74" stroked="f">
                <v:path arrowok="t"/>
                <v:fill type="solid"/>
              </v:shape>
              <v:shape style="position:absolute;left:1847;top:2819;width:494;height:110" coordorigin="1847,2819" coordsize="494,110" path="m1997,2821l1996,2901,2007,2901,2008,2821,1997,2821xe" filled="t" fillcolor="#6C6E74" stroked="f">
                <v:path arrowok="t"/>
                <v:fill type="solid"/>
              </v:shape>
              <v:shape style="position:absolute;left:1847;top:2819;width:494;height:110" coordorigin="1847,2819" coordsize="494,110" path="m1896,2819l1876,2819,1866,2824,1859,2834,1850,2850,1847,2872,1847,2885,1849,2893,1855,2910,1860,2917,1873,2926,1880,2929,1895,2929,1902,2927,1915,2918,1916,2916,1880,2916,1873,2912,1868,2905,1863,2898,1860,2888,1860,2860,1863,2849,1874,2835,1880,2832,1916,2832,1915,2831,1903,2821,1896,2819xe" filled="t" fillcolor="#6C6E74" stroked="f">
                <v:path arrowok="t"/>
                <v:fill type="solid"/>
              </v:shape>
              <v:shape style="position:absolute;left:1847;top:2819;width:494;height:110" coordorigin="1847,2819" coordsize="494,110" path="m1916,2832l1893,2832,1898,2834,1902,2837,1915,2888,1913,2898,1907,2905,1902,2912,1896,2916,1916,2916,1920,2911,1923,2903,1926,2894,1928,2885,1928,2863,1926,2854,1920,2837,1916,2832xe" filled="t" fillcolor="#6C6E74" stroked="f">
                <v:path arrowok="t"/>
                <v:fill type="solid"/>
              </v:shape>
            </v:group>
            <v:group style="position:absolute;left:973;top:2705;width:613;height:346" coordorigin="973,2705" coordsize="613,346">
              <v:shape style="position:absolute;left:973;top:2705;width:613;height:346" coordorigin="973,2705" coordsize="613,346" path="m1586,3019l1586,3027,1583,3035,1577,3042,1571,3048,1563,3051,1555,3051,1051,3051,993,3020,973,2783,976,2763,1021,2712,1555,2705,1563,2705,1571,2708,1577,2714,1583,2720,1586,2728,1586,2736,1586,3019xe" filled="f" stroked="t" strokeweight=".499pt" strokecolor="#050100">
                <v:path arrowok="t"/>
              </v:shape>
            </v:group>
            <v:group style="position:absolute;left:1247;top:2946;width:9;height:7" coordorigin="1247,2946" coordsize="9,7">
              <v:shape style="position:absolute;left:1247;top:2946;width:9;height:7" coordorigin="1247,2946" coordsize="9,7" path="m1256,2953l1252,2951,1249,2949,1247,2946e" filled="f" stroked="t" strokeweight=".113pt" strokecolor="#6C6E74">
                <v:path arrowok="t"/>
              </v:shape>
            </v:group>
            <v:group style="position:absolute;left:1717;top:3366;width:537;height:261" coordorigin="1717,3366" coordsize="537,261">
              <v:shape style="position:absolute;left:1717;top:3366;width:537;height:261" coordorigin="1717,3366" coordsize="537,261" path="m1750,3366l1729,3374,1718,3392,1717,3594,1725,3615,1743,3626,2222,3627,2243,3619,2254,3601,2255,3399,2247,3378,2229,3367,1750,3366xe" filled="t" fillcolor="#D2D4D6" stroked="f">
                <v:path arrowok="t"/>
                <v:fill type="solid"/>
              </v:shape>
            </v:group>
            <v:group style="position:absolute;left:1717;top:3366;width:537;height:261" coordorigin="1717,3366" coordsize="537,261">
              <v:shape style="position:absolute;left:1717;top:3366;width:537;height:261" coordorigin="1717,3366" coordsize="537,261" path="m2255,3399l2247,3378,2229,3367,1750,3366,1729,3374,1718,3392,1717,3594,1725,3615,1743,3626,2222,3627,2243,3619,2254,3601,2255,3399xe" filled="f" stroked="t" strokeweight=".997pt" strokecolor="#6F7176">
                <v:path arrowok="t"/>
              </v:shape>
            </v:group>
            <v:group style="position:absolute;left:1073;top:3358;width:537;height:261" coordorigin="1073,3358" coordsize="537,261">
              <v:shape style="position:absolute;left:1073;top:3358;width:537;height:261" coordorigin="1073,3358" coordsize="537,261" path="m1610,3391l1603,3370,1585,3359,1105,3358,1085,3366,1074,3384,1073,3586,1080,3607,1099,3618,1578,3619,1598,3612,1610,3593,1610,3391xe" filled="f" stroked="t" strokeweight=".997pt" strokecolor="#C0C5CE">
                <v:path arrowok="t"/>
              </v:shape>
              <v:shape style="position:absolute;left:1050;top:3727;width:1211;height:878" type="#_x0000_t75">
                <v:imagedata r:id="rId179" o:title=""/>
              </v:shape>
              <v:shape style="position:absolute;left:826;top:16;width:1726;height:2530" type="#_x0000_t75">
                <v:imagedata r:id="rId180" o:title=""/>
              </v:shape>
            </v:group>
            <v:group style="position:absolute;left:3155;top:3334;width:635;height:358" coordorigin="3155,3334" coordsize="635,358">
              <v:shape style="position:absolute;left:3155;top:3334;width:635;height:358" coordorigin="3155,3334" coordsize="635,358" path="m3766,3334l3232,3335,3177,3360,3155,3416,3155,3615,3180,3670,3236,3693,3766,3693,3775,3690,3781,3683,3787,3677,3791,3669,3791,3359,3787,3350,3781,3344,3775,3338,3766,3334xe" filled="t" fillcolor="#C4C4C5" stroked="f">
                <v:path arrowok="t"/>
                <v:fill type="solid"/>
              </v:shape>
            </v:group>
            <v:group style="position:absolute;left:3155;top:3334;width:635;height:359" coordorigin="3155,3334" coordsize="635,359">
              <v:shape style="position:absolute;left:3155;top:3334;width:635;height:359" coordorigin="3155,3334" coordsize="635,359" path="m3791,3660l3791,3669,3787,3677,3781,3683,3775,3690,3766,3693,3758,3693,3236,3693,3167,3653,3155,3416,3158,3396,3194,3346,3758,3334,3766,3334,3775,3338,3781,3344,3787,3350,3791,3359,3791,3367,3791,3660xe" filled="f" stroked="t" strokeweight=".25pt" strokecolor="#050100">
                <v:path arrowok="t"/>
              </v:shape>
            </v:group>
            <v:group style="position:absolute;left:3257;top:3463;width:74;height:97" coordorigin="3257,3463" coordsize="74,97">
              <v:shape style="position:absolute;left:3257;top:3463;width:74;height:97" coordorigin="3257,3463" coordsize="74,97" path="m3262,3545l3266,3550,3270,3553,3276,3556,3281,3558,3288,3559,3297,3559,3303,3559,3309,3558,3314,3556,3320,3553,3324,3550,3327,3546,3329,3541,3331,3536,3331,3532,3331,3526,3330,3522,3327,3518,3324,3514,3320,3511,3315,3509,3311,3507,3305,3505,3295,3503,3285,3500,3279,3498,3276,3496,3274,3494,3273,3491,3273,3488,3273,3484,3274,3481,3278,3478,3281,3475,3286,3474,3294,3474,3301,3474,3316,3492,3328,3491,3312,3466,3306,3464,3300,3463,3293,3463,3287,3463,3265,3475,3262,3479,3261,3484,3261,3489,3261,3493,3300,3517,3306,3518,3308,3519,3312,3521,3315,3523,3316,3525,3318,3527,3319,3530,3319,3533,3319,3535,3318,3538,3301,3548,3296,3548,3291,3548,3286,3547,3282,3546,3278,3544,3275,3541,3273,3538,3271,3535,3269,3532,3269,3527,3257,3528,3257,3534,3259,3540,3262,3545xe" filled="f" stroked="t" strokeweight=".113pt" strokecolor="#6C6E74">
                <v:path arrowok="t"/>
              </v:shape>
            </v:group>
            <v:group style="position:absolute;left:3347;top:3464;width:88;height:93" coordorigin="3347,3464" coordsize="88,93">
              <v:shape style="position:absolute;left:3347;top:3464;width:88;height:93" coordorigin="3347,3464" coordsize="88,93" path="m3359,3558l3359,3478,3386,3558,3397,3558,3424,3480,3424,3558,3435,3558,3435,3464,3419,3464,3397,3529,3395,3536,3393,3541,3392,3544,3391,3541,3389,3537,3387,3531,3366,3464,3347,3464,3347,3558,3359,3558xe" filled="f" stroked="t" strokeweight=".113pt" strokecolor="#6C6E74">
                <v:path arrowok="t"/>
              </v:shape>
            </v:group>
            <v:group style="position:absolute;left:3445;top:3464;width:86;height:93" coordorigin="3445,3464" coordsize="86,93">
              <v:shape style="position:absolute;left:3445;top:3464;width:86;height:93" coordorigin="3445,3464" coordsize="86,93" path="m3458,3558l3468,3530,3507,3530,3518,3558,3532,3558,3494,3464,3480,3464,3445,3558,3458,3558xe" filled="f" stroked="t" strokeweight=".113pt" strokecolor="#6C6E74">
                <v:path arrowok="t"/>
              </v:shape>
            </v:group>
            <v:group style="position:absolute;left:3472;top:3474;width:31;height:45" coordorigin="3472,3474" coordsize="31,45">
              <v:shape style="position:absolute;left:3472;top:3474;width:31;height:45" coordorigin="3472,3474" coordsize="31,45" path="m3482,3492l3484,3486,3486,3480,3487,3474,3488,3479,3490,3486,3493,3494,3503,3519,3472,3519,3482,3492xe" filled="f" stroked="t" strokeweight=".113pt" strokecolor="#6C6E74">
                <v:path arrowok="t"/>
              </v:shape>
            </v:group>
            <v:group style="position:absolute;left:3542;top:3464;width:81;height:93" coordorigin="3542,3464" coordsize="81,93">
              <v:shape style="position:absolute;left:3542;top:3464;width:81;height:93" coordorigin="3542,3464" coordsize="81,93" path="m3554,3558l3554,3516,3568,3516,3571,3516,3586,3526,3589,3529,3592,3533,3595,3538,3608,3558,3623,3558,3607,3532,3604,3527,3600,3523,3597,3520,3595,3518,3593,3517,3589,3515,3598,3514,3605,3511,3609,3507,3613,3502,3615,3497,3615,3490,3615,3485,3601,3467,3597,3465,3591,3464,3582,3464,3542,3464,3542,3558,3554,3558xe" filled="f" stroked="t" strokeweight=".113pt" strokecolor="#6C6E74">
                <v:path arrowok="t"/>
              </v:shape>
            </v:group>
            <v:group style="position:absolute;left:3554;top:3475;width:49;height:31" coordorigin="3554,3475" coordsize="49,31">
              <v:shape style="position:absolute;left:3554;top:3475;width:49;height:31" coordorigin="3554,3475" coordsize="49,31" path="m3554,3475l3583,3475,3590,3475,3595,3476,3598,3479,3601,3482,3603,3485,3603,3490,3603,3493,3602,3496,3600,3498,3599,3501,3596,3503,3593,3504,3590,3505,3586,3506,3580,3506,3554,3506,3554,3475xe" filled="f" stroked="t" strokeweight=".113pt" strokecolor="#6C6E74">
                <v:path arrowok="t"/>
              </v:shape>
            </v:group>
            <v:group style="position:absolute;left:3625;top:3464;width:73;height:93" coordorigin="3625,3464" coordsize="73,93">
              <v:shape style="position:absolute;left:3625;top:3464;width:73;height:93" coordorigin="3625,3464" coordsize="73,93" path="m3668,3558l3668,3475,3699,3475,3699,3464,3625,3464,3625,3475,3656,3475,3656,3558,3668,3558xe" filled="f" stroked="t" strokeweight=".113pt" strokecolor="#6C6E74">
                <v:path arrowok="t"/>
              </v:shape>
            </v:group>
            <v:group style="position:absolute;left:1493;top:3519;width:1688;height:9" coordorigin="1493,3519" coordsize="1688,9">
              <v:shape style="position:absolute;left:1493;top:3519;width:1688;height:9" coordorigin="1493,3519" coordsize="1688,9" path="m1493,3519l3181,3528e" filled="f" stroked="t" strokeweight=".698pt" strokecolor="#35418D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Эта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отсутствует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которых</w:t>
      </w:r>
      <w:r>
        <w:rPr>
          <w:rFonts w:ascii="Calibri" w:hAnsi="Calibri" w:cs="Calibri" w:eastAsia="Calibri"/>
          <w:b w:val="0"/>
          <w:bCs w:val="0"/>
          <w:color w:val="000001"/>
          <w:spacing w:val="-2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моделе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).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3289" w:val="left" w:leader="none"/>
          <w:tab w:pos="4144" w:val="left" w:leader="none"/>
        </w:tabs>
        <w:spacing w:line="232" w:lineRule="exact" w:before="70"/>
        <w:ind w:left="2092" w:right="103" w:hanging="0"/>
        <w:jc w:val="left"/>
        <w:rPr>
          <w:rFonts w:ascii="Calibri" w:hAnsi="Calibri" w:cs="Calibri" w:eastAsia="Calibri"/>
          <w:sz w:val="20"/>
          <w:szCs w:val="20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Нажм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ку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ECO.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сплее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ульта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ДУ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отобразится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32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06" w:h="16840"/>
          <w:pgMar w:top="1580" w:bottom="0" w:left="700" w:right="500"/>
          <w:cols w:num="2" w:equalWidth="0">
            <w:col w:w="4943" w:space="428"/>
            <w:col w:w="5335"/>
          </w:cols>
        </w:sectPr>
      </w:pPr>
    </w:p>
    <w:p>
      <w:pPr>
        <w:spacing w:before="18"/>
        <w:ind w:left="37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65"/>
          <w:sz w:val="14"/>
          <w:szCs w:val="14"/>
        </w:rPr>
        <w:t>SMA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6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6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18" w:lineRule="exact"/>
        <w:ind w:left="371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spacing w:val="0"/>
          <w:w w:val="105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Нажав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одну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мож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те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9" w:lineRule="exact"/>
        <w:ind w:left="371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символ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9" w:lineRule="exact"/>
        <w:ind w:left="147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403E40"/>
          <w:spacing w:val="0"/>
          <w:w w:val="100"/>
          <w:sz w:val="18"/>
          <w:szCs w:val="18"/>
        </w:rPr>
        <w:t>ECO</w:t>
      </w:r>
      <w:r>
        <w:rPr>
          <w:rFonts w:ascii="Arial" w:hAnsi="Arial" w:cs="Arial" w:eastAsia="Arial"/>
          <w:b w:val="0"/>
          <w:bCs w:val="0"/>
          <w:color w:val="403E40"/>
          <w:spacing w:val="34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Блок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начн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работу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09" w:lineRule="exact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06" w:h="16840"/>
          <w:pgMar w:top="1580" w:bottom="0" w:left="700" w:right="500"/>
          <w:cols w:num="4" w:equalWidth="0">
            <w:col w:w="698" w:space="1022"/>
            <w:col w:w="3223" w:space="2148"/>
            <w:col w:w="1029" w:space="40"/>
            <w:col w:w="2546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60"/>
          <w:sz w:val="12"/>
          <w:szCs w:val="12"/>
        </w:rPr>
        <w:t>AU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6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6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6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5A5C5F"/>
          <w:spacing w:val="0"/>
          <w:w w:val="85"/>
          <w:sz w:val="11"/>
          <w:szCs w:val="11"/>
        </w:rPr>
        <w:t>AM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tabs>
          <w:tab w:pos="2149" w:val="left" w:leader="none"/>
        </w:tabs>
        <w:spacing w:line="210" w:lineRule="exact"/>
        <w:ind w:left="429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олуч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комфортн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21"/>
          <w:szCs w:val="21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ю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1720" w:val="left" w:leader="none"/>
          <w:tab w:pos="2155" w:val="left" w:leader="none"/>
        </w:tabs>
        <w:spacing w:line="207" w:lineRule="exact"/>
        <w:ind w:left="429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атмосферу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омещен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!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tabs>
          <w:tab w:pos="1700" w:val="left" w:leader="none"/>
          <w:tab w:pos="3168" w:val="left" w:leader="none"/>
        </w:tabs>
        <w:spacing w:line="195" w:lineRule="auto"/>
        <w:ind w:left="429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онер</w:t>
      </w:r>
      <w:r>
        <w:rPr>
          <w:rFonts w:ascii="Calibri" w:hAnsi="Calibri" w:cs="Calibri" w:eastAsia="Calibri"/>
          <w:b w:val="0"/>
          <w:bCs w:val="0"/>
          <w:color w:val="000001"/>
          <w:spacing w:val="4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воздуха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способен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вать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тем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ературу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1567" w:val="left" w:leader="none"/>
          <w:tab w:pos="1869" w:val="left" w:leader="none"/>
          <w:tab w:pos="2331" w:val="left" w:leader="none"/>
          <w:tab w:pos="3181" w:val="left" w:leader="none"/>
        </w:tabs>
        <w:spacing w:line="195" w:lineRule="auto" w:before="7"/>
        <w:ind w:left="429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влажность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омещен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зат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  <w:tab/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олнять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50" w:lineRule="exact" w:before="7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76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1"/>
          <w:szCs w:val="11"/>
        </w:rPr>
        <w:t>ECO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5C5E62"/>
          <w:spacing w:val="0"/>
          <w:w w:val="85"/>
          <w:sz w:val="11"/>
          <w:szCs w:val="11"/>
        </w:rPr>
        <w:t>AM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224" w:lineRule="exact"/>
        <w:ind w:left="772" w:right="1053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spacing w:val="0"/>
          <w:w w:val="105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-22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экономичном</w:t>
      </w:r>
      <w:r>
        <w:rPr>
          <w:rFonts w:ascii="Calibri" w:hAnsi="Calibri" w:cs="Calibri" w:eastAsia="Calibri"/>
          <w:b w:val="0"/>
          <w:bCs w:val="0"/>
          <w:color w:val="000001"/>
          <w:spacing w:val="-22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режим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80" w:lineRule="exact" w:before="10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8" w:lineRule="exact"/>
        <w:ind w:left="787" w:right="133" w:hanging="0"/>
        <w:jc w:val="both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09.233307pt;margin-top:-51.168781pt;width:65.446227pt;height:37.232792pt;mso-position-horizontal-relative:page;mso-position-vertical-relative:paragraph;z-index:-7935" coordorigin="8185,-1023" coordsize="1309,745">
            <v:group style="position:absolute;left:8190;top:-1014;width:979;height:448" coordorigin="8190,-1014" coordsize="979,448">
              <v:shape style="position:absolute;left:8190;top:-1014;width:979;height:448" coordorigin="8190,-1014" coordsize="979,448" path="m9132,-1014l8332,-1014,8260,-990,8212,-942,8192,-885,8190,-865,8190,-603,8195,-590,8215,-571,8227,-566,9132,-566,9145,-571,9164,-590,9169,-603,9169,-977,9164,-990,9145,-1009,9132,-1014xe" filled="t" fillcolor="#BBBBBE" stroked="f">
                <v:path arrowok="t"/>
                <v:fill type="solid"/>
              </v:shape>
            </v:group>
            <v:group style="position:absolute;left:8194;top:-1021;width:979;height:448" coordorigin="8194,-1021" coordsize="979,448">
              <v:shape style="position:absolute;left:8194;top:-1021;width:979;height:448" coordorigin="8194,-1021" coordsize="979,448" path="m9173,-623l9173,-610,9168,-597,9158,-587,9148,-578,9136,-573,9123,-573,8243,-573,8231,-573,8218,-578,8208,-587,8199,-597,8194,-610,8194,-623,8194,-872,8206,-930,8245,-983,8300,-1014,9123,-1021,9136,-1021,9148,-1016,9158,-1006,9168,-997,9173,-984,9173,-971,9173,-623xe" filled="f" stroked="t" strokeweight=".25pt" strokecolor="#070302">
                <v:path arrowok="t"/>
              </v:shape>
            </v:group>
            <v:group style="position:absolute;left:8539;top:-890;width:246;height:150" coordorigin="8539,-890" coordsize="246,150">
              <v:shape style="position:absolute;left:8539;top:-890;width:246;height:150" coordorigin="8539,-890" coordsize="246,150" path="m8752,-890l8731,-890,8721,-883,8713,-869,8707,-853,8703,-833,8703,-805,8704,-788,8712,-764,8721,-751,8728,-744,8735,-740,8751,-740,8759,-743,8765,-749,8772,-755,8773,-758,8736,-758,8729,-763,8724,-773,8718,-790,8715,-812,8717,-836,8721,-854,8730,-867,8736,-872,8773,-872,8772,-874,8766,-880,8759,-887,8752,-890xe" filled="t" fillcolor="#5C5E62" stroked="f">
                <v:path arrowok="t"/>
                <v:fill type="solid"/>
              </v:shape>
              <v:shape style="position:absolute;left:8539;top:-890;width:246;height:150" coordorigin="8539,-890" coordsize="246,150" path="m8773,-872l8749,-872,8754,-869,8758,-865,8763,-860,8766,-854,8771,-837,8772,-826,8772,-815,8736,-758,8773,-758,8777,-764,8784,-787,8785,-800,8785,-829,8784,-842,8777,-865,8773,-872xe" filled="t" fillcolor="#5C5E62" stroked="f">
                <v:path arrowok="t"/>
                <v:fill type="solid"/>
              </v:shape>
              <v:shape style="position:absolute;left:8539;top:-890;width:246;height:150" coordorigin="8539,-890" coordsize="246,150" path="m8666,-890l8649,-890,8642,-887,8616,-831,8616,-802,8617,-790,8623,-766,8628,-756,8634,-750,8639,-744,8647,-740,8666,-740,8674,-745,8680,-753,8684,-758,8651,-758,8646,-761,8642,-765,8638,-769,8635,-776,8632,-785,8630,-794,8629,-802,8629,-826,8630,-835,8650,-872,8685,-872,8679,-879,8673,-886,8666,-890xe" filled="t" fillcolor="#5C5E62" stroked="f">
                <v:path arrowok="t"/>
                <v:fill type="solid"/>
              </v:shape>
              <v:shape style="position:absolute;left:8539;top:-890;width:246;height:150" coordorigin="8539,-890" coordsize="246,150" path="m8680,-795l8678,-782,8675,-773,8671,-767,8667,-761,8662,-758,8684,-758,8687,-761,8691,-773,8693,-789,8681,-795,8680,-795xe" filled="t" fillcolor="#5C5E62" stroked="f">
                <v:path arrowok="t"/>
                <v:fill type="solid"/>
              </v:shape>
              <v:shape style="position:absolute;left:8539;top:-890;width:246;height:150" coordorigin="8539,-890" coordsize="246,150" path="m8685,-872l8662,-872,8666,-869,8674,-860,8677,-853,8679,-843,8679,-841,8691,-846,8689,-861,8685,-871,8685,-872xe" filled="t" fillcolor="#5C5E62" stroked="f">
                <v:path arrowok="t"/>
                <v:fill type="solid"/>
              </v:shape>
              <v:shape style="position:absolute;left:8539;top:-890;width:246;height:150" coordorigin="8539,-890" coordsize="246,150" path="m8540,-887l8539,-744,8540,-744,8540,-743,8604,-743,8605,-759,8604,-759,8605,-760,8605,-761,8552,-762,8553,-809,8599,-809,8600,-826,8552,-827,8553,-870,8602,-870,8603,-886,8540,-887xe" filled="t" fillcolor="#5C5E62" stroked="f">
                <v:path arrowok="t"/>
                <v:fill type="solid"/>
              </v:shape>
              <v:shape style="position:absolute;left:8539;top:-890;width:246;height:150" coordorigin="8539,-890" coordsize="246,150" path="m8605,-760l8604,-760,8605,-759xe" filled="t" fillcolor="#5C5E62" stroked="f">
                <v:path arrowok="t"/>
                <v:fill type="solid"/>
              </v:shape>
              <v:shape style="position:absolute;left:8539;top:-890;width:246;height:150" coordorigin="8539,-890" coordsize="246,150" path="m8599,-809l8553,-809,8599,-808,8599,-809xe" filled="t" fillcolor="#5C5E62" stroked="f">
                <v:path arrowok="t"/>
                <v:fill type="solid"/>
              </v:shape>
              <v:shape style="position:absolute;left:8539;top:-890;width:246;height:150" coordorigin="8539,-890" coordsize="246,150" path="m8602,-870l8553,-870,8602,-869,8602,-870xe" filled="t" fillcolor="#5C5E62" stroked="f">
                <v:path arrowok="t"/>
                <v:fill type="solid"/>
              </v:shape>
            </v:group>
            <v:group style="position:absolute;left:9004;top:-726;width:487;height:444" coordorigin="9004,-726" coordsize="487,444">
              <v:shape style="position:absolute;left:9004;top:-726;width:487;height:444" coordorigin="9004,-726" coordsize="487,444" path="m9111,-494l9087,-494,9065,-490,9049,-483,9045,-471,9053,-457,9069,-444,9089,-431,9107,-420,9136,-395,9189,-352,9255,-325,9301,-320,9295,-292,9297,-281,9310,-282,9324,-287,9383,-314,9432,-357,9482,-430,9491,-461,9488,-464,9454,-464,9447,-485,9157,-485,9130,-491,9111,-494xe" filled="t" fillcolor="#475C9F" stroked="f">
                <v:path arrowok="t"/>
                <v:fill type="solid"/>
              </v:shape>
              <v:shape style="position:absolute;left:9004;top:-726;width:487;height:444" coordorigin="9004,-726" coordsize="487,444" path="m9474,-467l9454,-464,9488,-464,9486,-466,9474,-467xe" filled="t" fillcolor="#475C9F" stroked="f">
                <v:path arrowok="t"/>
                <v:fill type="solid"/>
              </v:shape>
              <v:shape style="position:absolute;left:9004;top:-726;width:487;height:444" coordorigin="9004,-726" coordsize="487,444" path="m9025,-726l9015,-719,9004,-695,9004,-678,9004,-675,9009,-664,9154,-487,9157,-485,9447,-485,9428,-543,9395,-600,9169,-600,9061,-704,9038,-721,9025,-726xe" filled="t" fillcolor="#475C9F" stroked="f">
                <v:path arrowok="t"/>
                <v:fill type="solid"/>
              </v:shape>
              <v:shape style="position:absolute;left:9004;top:-726;width:487;height:444" coordorigin="9004,-726" coordsize="487,444" path="m9186,-657l9175,-655,9169,-646,9167,-628,9169,-600,9395,-600,9391,-606,9381,-621,9370,-635,9361,-644,9232,-644,9205,-653,9186,-657xe" filled="t" fillcolor="#475C9F" stroked="f">
                <v:path arrowok="t"/>
                <v:fill type="solid"/>
              </v:shape>
              <v:shape style="position:absolute;left:9004;top:-726;width:487;height:444" coordorigin="9004,-726" coordsize="487,444" path="m9236,-683l9230,-678,9229,-668,9229,-664,9232,-644,9361,-644,9358,-648,9346,-659,9339,-665,9296,-665,9268,-676,9249,-682,9236,-683xe" filled="t" fillcolor="#475C9F" stroked="f">
                <v:path arrowok="t"/>
                <v:fill type="solid"/>
              </v:shape>
              <v:shape style="position:absolute;left:9004;top:-726;width:487;height:444" coordorigin="9004,-726" coordsize="487,444" path="m9313,-675l9304,-673,9296,-665,9339,-665,9334,-668,9323,-674,9313,-675xe" filled="t" fillcolor="#475C9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10.699005pt;margin-top:38.484619pt;width:63.898048pt;height:36.497862pt;mso-position-horizontal-relative:page;mso-position-vertical-relative:paragraph;z-index:-7934" coordorigin="8214,770" coordsize="1278,730">
            <v:group style="position:absolute;left:8216;top:773;width:959;height:439" coordorigin="8216,773" coordsize="959,439">
              <v:shape style="position:absolute;left:8216;top:773;width:959;height:439" coordorigin="8216,773" coordsize="959,439" path="m9140,773l8359,773,8287,796,8238,842,8218,899,8216,919,8216,1176,8221,1188,8231,1198,8240,1207,8253,1212,9140,1212,9152,1207,9161,1198,9171,1188,9176,1176,9176,809,9171,797,9161,787,9152,778,9140,773xe" filled="t" fillcolor="#BBBBBE" stroked="f">
                <v:path arrowok="t"/>
                <v:fill type="solid"/>
              </v:shape>
            </v:group>
            <v:group style="position:absolute;left:8221;top:772;width:959;height:439" coordorigin="8221,772" coordsize="959,439">
              <v:shape style="position:absolute;left:8221;top:772;width:959;height:439" coordorigin="8221,772" coordsize="959,439" path="m9180,1163l9180,1175,9176,1187,9166,1197,9157,1207,9144,1211,9132,1211,8270,1211,8257,1211,8245,1207,8235,1197,8226,1187,8221,1175,8221,1163,8221,919,8233,860,8273,808,8328,778,9132,772,9144,772,9157,777,9166,786,9176,796,9180,808,9180,821,9180,1163xe" filled="f" stroked="t" strokeweight=".25pt" strokecolor="#070302">
                <v:path arrowok="t"/>
              </v:shape>
            </v:group>
            <v:group style="position:absolute;left:8564;top:920;width:241;height:147" coordorigin="8564,920" coordsize="241,147">
              <v:shape style="position:absolute;left:8564;top:920;width:241;height:147" coordorigin="8564,920" coordsize="241,147" path="m8773,920l8752,920,8742,927,8735,941,8728,957,8724,977,8724,1004,8726,1022,8731,1042,8736,1051,8749,1064,8756,1067,8772,1067,8779,1064,8792,1052,8794,1049,8757,1049,8750,1045,8745,1035,8739,1018,8737,996,8738,972,8743,955,8751,943,8757,938,8794,938,8792,936,8786,930,8780,924,8773,920xe" filled="t" fillcolor="#414143" stroked="f">
                <v:path arrowok="t"/>
                <v:fill type="solid"/>
              </v:shape>
              <v:shape style="position:absolute;left:8564;top:920;width:241;height:147" coordorigin="8564,920" coordsize="241,147" path="m8794,938l8770,938,8774,941,8779,945,8792,996,8790,1017,8757,1049,8794,1049,8797,1044,8800,1032,8804,1021,8805,1008,8805,980,8804,967,8797,945,8794,938xe" filled="t" fillcolor="#414143" stroked="f">
                <v:path arrowok="t"/>
                <v:fill type="solid"/>
              </v:shape>
              <v:shape style="position:absolute;left:8564;top:920;width:241;height:147" coordorigin="8564,920" coordsize="241,147" path="m8688,921l8672,921,8665,924,8639,978,8639,1006,8662,1064,8670,1067,8688,1067,8696,1063,8706,1049,8674,1049,8669,1047,8665,1043,8661,1039,8657,1032,8655,1024,8653,1015,8652,1006,8652,984,8653,975,8655,965,8657,958,8660,951,8664,946,8668,941,8673,938,8707,938,8701,932,8695,924,8688,921xe" filled="t" fillcolor="#414143" stroked="f">
                <v:path arrowok="t"/>
                <v:fill type="solid"/>
              </v:shape>
              <v:shape style="position:absolute;left:8564;top:920;width:241;height:147" coordorigin="8564,920" coordsize="241,147" path="m8702,1013l8702,1015,8700,1026,8698,1035,8693,1041,8689,1046,8684,1049,8706,1049,8708,1046,8713,1035,8715,1020,8703,1014,8702,1013xe" filled="t" fillcolor="#414143" stroked="f">
                <v:path arrowok="t"/>
                <v:fill type="solid"/>
              </v:shape>
              <v:shape style="position:absolute;left:8564;top:920;width:241;height:147" coordorigin="8564,920" coordsize="241,147" path="m8707,938l8685,938,8689,941,8692,945,8696,949,8699,957,8701,968,8713,963,8711,949,8707,939,8707,938xe" filled="t" fillcolor="#414143" stroked="f">
                <v:path arrowok="t"/>
                <v:fill type="solid"/>
              </v:shape>
              <v:shape style="position:absolute;left:8564;top:920;width:241;height:147" coordorigin="8564,920" coordsize="241,147" path="m8565,923l8564,1064,8565,1064,8565,1065,8628,1065,8629,1048,8628,1048,8629,1048,8629,1047,8576,1046,8577,1000,8623,1000,8624,983,8576,982,8577,940,8626,940,8627,924,8565,923xe" filled="t" fillcolor="#414143" stroked="f">
                <v:path arrowok="t"/>
                <v:fill type="solid"/>
              </v:shape>
              <v:shape style="position:absolute;left:8564;top:920;width:241;height:147" coordorigin="8564,920" coordsize="241,147" path="m8629,1048l8628,1048,8629,1048xe" filled="t" fillcolor="#414143" stroked="f">
                <v:path arrowok="t"/>
                <v:fill type="solid"/>
              </v:shape>
              <v:shape style="position:absolute;left:8564;top:920;width:241;height:147" coordorigin="8564,920" coordsize="241,147" path="m8623,1000l8577,1000,8623,1001,8623,1000xe" filled="t" fillcolor="#414143" stroked="f">
                <v:path arrowok="t"/>
                <v:fill type="solid"/>
              </v:shape>
              <v:shape style="position:absolute;left:8564;top:920;width:241;height:147" coordorigin="8564,920" coordsize="241,147" path="m8626,940l8577,940,8626,941,8626,940xe" filled="t" fillcolor="#414143" stroked="f">
                <v:path arrowok="t"/>
                <v:fill type="solid"/>
              </v:shape>
            </v:group>
            <v:group style="position:absolute;left:9015;top:1062;width:475;height:436" coordorigin="9015,1062" coordsize="475,436">
              <v:shape style="position:absolute;left:9015;top:1062;width:475;height:436" coordorigin="9015,1062" coordsize="475,436" path="m9119,1289l9096,1289,9074,1292,9059,1300,9065,1319,9079,1335,9097,1348,9115,1360,9144,1385,9197,1428,9262,1455,9307,1459,9300,1487,9302,1497,9316,1496,9330,1491,9389,1464,9438,1419,9472,1367,9489,1320,9487,1318,9454,1318,9448,1297,9165,1297,9139,1291,9119,1289xe" filled="t" fillcolor="#475C9F" stroked="f">
                <v:path arrowok="t"/>
                <v:fill type="solid"/>
              </v:shape>
              <v:shape style="position:absolute;left:9015;top:1062;width:475;height:436" coordorigin="9015,1062" coordsize="475,436" path="m9472,1316l9454,1318,9487,1318,9484,1316,9472,1316xe" filled="t" fillcolor="#475C9F" stroked="f">
                <v:path arrowok="t"/>
                <v:fill type="solid"/>
              </v:shape>
              <v:shape style="position:absolute;left:9015;top:1062;width:475;height:436" coordorigin="9015,1062" coordsize="475,436" path="m9036,1062l9026,1069,9015,1092,9016,1111,9020,1123,9162,1295,9165,1297,9448,1297,9430,1239,9400,1186,9177,1186,9071,1082,9048,1066,9036,1062xe" filled="t" fillcolor="#475C9F" stroked="f">
                <v:path arrowok="t"/>
                <v:fill type="solid"/>
              </v:shape>
              <v:shape style="position:absolute;left:9015;top:1062;width:475;height:436" coordorigin="9015,1062" coordsize="475,436" path="m9194,1129l9182,1131,9177,1140,9175,1158,9177,1186,9400,1186,9393,1176,9383,1162,9371,1148,9367,1143,9239,1143,9212,1134,9194,1129xe" filled="t" fillcolor="#475C9F" stroked="f">
                <v:path arrowok="t"/>
                <v:fill type="solid"/>
              </v:shape>
              <v:shape style="position:absolute;left:9015;top:1062;width:475;height:436" coordorigin="9015,1062" coordsize="475,436" path="m9242,1104l9237,1109,9236,1122,9239,1143,9367,1143,9359,1135,9349,1125,9299,1125,9272,1113,9254,1105,9242,1104xe" filled="t" fillcolor="#475C9F" stroked="f">
                <v:path arrowok="t"/>
                <v:fill type="solid"/>
              </v:shape>
              <v:shape style="position:absolute;left:9015;top:1062;width:475;height:436" coordorigin="9015,1062" coordsize="475,436" path="m9315,1111l9306,1115,9299,1125,9349,1125,9348,1124,9336,1116,9325,1111,9315,1111xe" filled="t" fillcolor="#475C9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Нажм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ку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ECO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дважд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4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Сообщение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ECO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зне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жим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выключ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08" w:lineRule="exact"/>
        <w:jc w:val="both"/>
        <w:rPr>
          <w:rFonts w:ascii="Calibri" w:hAnsi="Calibri" w:cs="Calibri" w:eastAsia="Calibri"/>
          <w:sz w:val="20"/>
          <w:szCs w:val="20"/>
        </w:rPr>
        <w:sectPr>
          <w:type w:val="continuous"/>
          <w:pgSz w:w="11906" w:h="16840"/>
          <w:pgMar w:top="1580" w:bottom="0" w:left="700" w:right="500"/>
          <w:cols w:num="4" w:equalWidth="0">
            <w:col w:w="1623" w:space="40"/>
            <w:col w:w="3282" w:space="40"/>
            <w:col w:w="1275" w:space="431"/>
            <w:col w:w="4015"/>
          </w:cols>
        </w:sectPr>
      </w:pP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392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221F20"/>
          <w:spacing w:val="0"/>
          <w:w w:val="95"/>
          <w:sz w:val="12"/>
          <w:szCs w:val="12"/>
        </w:rPr>
        <w:t>QUIET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50" w:lineRule="exact" w:before="9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92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За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уск</w:t>
      </w:r>
      <w:r>
        <w:rPr>
          <w:rFonts w:ascii="Calibri" w:hAnsi="Calibri" w:cs="Calibri" w:eastAsia="Calibri"/>
          <w:b w:val="0"/>
          <w:bCs w:val="0"/>
          <w:color w:val="000001"/>
          <w:spacing w:val="-1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режима</w:t>
      </w:r>
      <w:r>
        <w:rPr>
          <w:rFonts w:ascii="Calibri" w:hAnsi="Calibri" w:cs="Calibri" w:eastAsia="Calibri"/>
          <w:b w:val="0"/>
          <w:bCs w:val="0"/>
          <w:color w:val="000001"/>
          <w:spacing w:val="-1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SMART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77"/>
        <w:ind w:left="39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spacing w:val="0"/>
          <w:w w:val="85"/>
        </w:rPr>
        <w:br w:type="column"/>
      </w:r>
      <w:r>
        <w:rPr>
          <w:rFonts w:ascii="Arial" w:hAnsi="Arial" w:cs="Arial" w:eastAsia="Arial"/>
          <w:b w:val="0"/>
          <w:bCs w:val="0"/>
          <w:color w:val="6E7178"/>
          <w:spacing w:val="0"/>
          <w:w w:val="85"/>
          <w:sz w:val="14"/>
          <w:szCs w:val="14"/>
        </w:rPr>
        <w:t>QUIET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06" w:h="16840"/>
          <w:pgMar w:top="1580" w:bottom="0" w:left="700" w:right="500"/>
          <w:cols w:num="3" w:equalWidth="0">
            <w:col w:w="757" w:space="1018"/>
            <w:col w:w="2389" w:space="1194"/>
            <w:col w:w="5348"/>
          </w:cols>
        </w:sectPr>
      </w:pP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645" w:val="left" w:leader="none"/>
        </w:tabs>
        <w:ind w:left="0" w:right="107" w:firstLine="0"/>
        <w:jc w:val="right"/>
        <w:rPr>
          <w:rFonts w:ascii="Arial Narrow" w:hAnsi="Arial Narrow" w:cs="Arial Narrow" w:eastAsia="Arial Narrow"/>
          <w:sz w:val="10"/>
          <w:szCs w:val="10"/>
        </w:rPr>
      </w:pPr>
      <w:r>
        <w:rPr>
          <w:rFonts w:ascii="Arial Narrow" w:hAnsi="Arial Narrow" w:cs="Arial Narrow" w:eastAsia="Arial Narrow"/>
          <w:b w:val="0"/>
          <w:bCs w:val="0"/>
          <w:color w:val="6C6E74"/>
          <w:spacing w:val="0"/>
          <w:w w:val="100"/>
          <w:position w:val="1"/>
          <w:sz w:val="10"/>
          <w:szCs w:val="10"/>
        </w:rPr>
        <w:t>SMA</w:t>
      </w:r>
      <w:r>
        <w:rPr>
          <w:rFonts w:ascii="Arial Narrow" w:hAnsi="Arial Narrow" w:cs="Arial Narrow" w:eastAsia="Arial Narrow"/>
          <w:b w:val="0"/>
          <w:bCs w:val="0"/>
          <w:color w:val="6C6E74"/>
          <w:spacing w:val="-2"/>
          <w:w w:val="100"/>
          <w:position w:val="1"/>
          <w:sz w:val="10"/>
          <w:szCs w:val="10"/>
        </w:rPr>
        <w:t>R</w:t>
      </w:r>
      <w:r>
        <w:rPr>
          <w:rFonts w:ascii="Arial Narrow" w:hAnsi="Arial Narrow" w:cs="Arial Narrow" w:eastAsia="Arial Narrow"/>
          <w:b w:val="0"/>
          <w:bCs w:val="0"/>
          <w:color w:val="6C6E74"/>
          <w:spacing w:val="0"/>
          <w:w w:val="100"/>
          <w:position w:val="1"/>
          <w:sz w:val="10"/>
          <w:szCs w:val="10"/>
        </w:rPr>
        <w:t>T</w:t>
      </w:r>
      <w:r>
        <w:rPr>
          <w:rFonts w:ascii="Arial Narrow" w:hAnsi="Arial Narrow" w:cs="Arial Narrow" w:eastAsia="Arial Narrow"/>
          <w:b w:val="0"/>
          <w:bCs w:val="0"/>
          <w:color w:val="6C6E74"/>
          <w:spacing w:val="0"/>
          <w:w w:val="100"/>
          <w:position w:val="1"/>
          <w:sz w:val="10"/>
          <w:szCs w:val="10"/>
        </w:rPr>
        <w:tab/>
      </w:r>
      <w:r>
        <w:rPr>
          <w:rFonts w:ascii="Arial Narrow" w:hAnsi="Arial Narrow" w:cs="Arial Narrow" w:eastAsia="Arial Narrow"/>
          <w:b w:val="0"/>
          <w:bCs w:val="0"/>
          <w:color w:val="6C6E74"/>
          <w:spacing w:val="0"/>
          <w:w w:val="95"/>
          <w:position w:val="0"/>
          <w:sz w:val="10"/>
          <w:szCs w:val="10"/>
        </w:rPr>
        <w:t>SLEEP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65" w:val="left" w:leader="none"/>
        </w:tabs>
        <w:spacing w:line="132" w:lineRule="exact"/>
        <w:ind w:left="0" w:right="2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6C6E74"/>
          <w:spacing w:val="0"/>
          <w:w w:val="85"/>
          <w:position w:val="-3"/>
          <w:sz w:val="9"/>
          <w:szCs w:val="9"/>
        </w:rPr>
        <w:t>LIGHT</w:t>
      </w:r>
      <w:r>
        <w:rPr>
          <w:rFonts w:ascii="Arial" w:hAnsi="Arial" w:cs="Arial" w:eastAsia="Arial"/>
          <w:b w:val="0"/>
          <w:bCs w:val="0"/>
          <w:color w:val="6C6E74"/>
          <w:spacing w:val="0"/>
          <w:w w:val="85"/>
          <w:position w:val="-3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6C6E74"/>
          <w:spacing w:val="0"/>
          <w:w w:val="85"/>
          <w:position w:val="0"/>
          <w:sz w:val="9"/>
          <w:szCs w:val="9"/>
        </w:rPr>
        <w:t>CHILD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9"/>
          <w:szCs w:val="9"/>
        </w:rPr>
      </w:r>
    </w:p>
    <w:p>
      <w:pPr>
        <w:spacing w:line="83" w:lineRule="exact"/>
        <w:ind w:left="0" w:right="76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6C6E74"/>
          <w:spacing w:val="-22"/>
          <w:w w:val="85"/>
          <w:sz w:val="9"/>
          <w:szCs w:val="9"/>
        </w:rPr>
        <w:t>L</w:t>
      </w:r>
      <w:r>
        <w:rPr>
          <w:rFonts w:ascii="Arial" w:hAnsi="Arial" w:cs="Arial" w:eastAsia="Arial"/>
          <w:b w:val="0"/>
          <w:bCs w:val="0"/>
          <w:color w:val="6C6E74"/>
          <w:spacing w:val="-18"/>
          <w:w w:val="85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color w:val="6C6E74"/>
          <w:spacing w:val="3"/>
          <w:w w:val="85"/>
          <w:sz w:val="9"/>
          <w:szCs w:val="9"/>
        </w:rPr>
        <w:t>C</w:t>
      </w:r>
      <w:r>
        <w:rPr>
          <w:rFonts w:ascii="Arial" w:hAnsi="Arial" w:cs="Arial" w:eastAsia="Arial"/>
          <w:b w:val="0"/>
          <w:bCs w:val="0"/>
          <w:color w:val="6C6E74"/>
          <w:spacing w:val="0"/>
          <w:w w:val="85"/>
          <w:sz w:val="9"/>
          <w:szCs w:val="9"/>
        </w:rPr>
        <w:t>K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6C6E74"/>
          <w:spacing w:val="0"/>
          <w:w w:val="60"/>
          <w:sz w:val="12"/>
          <w:szCs w:val="12"/>
        </w:rPr>
        <w:t>FRESH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40" w:lineRule="exact" w:before="8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ind w:left="871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6C6E74"/>
          <w:spacing w:val="0"/>
          <w:w w:val="100"/>
          <w:sz w:val="13"/>
          <w:szCs w:val="13"/>
        </w:rPr>
        <w:t>SMA</w:t>
      </w:r>
      <w:r>
        <w:rPr>
          <w:rFonts w:ascii="Arial" w:hAnsi="Arial" w:cs="Arial" w:eastAsia="Arial"/>
          <w:b w:val="0"/>
          <w:bCs w:val="0"/>
          <w:color w:val="6C6E74"/>
          <w:spacing w:val="-3"/>
          <w:w w:val="100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6C6E74"/>
          <w:spacing w:val="0"/>
          <w:w w:val="100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030" w:val="left" w:leader="none"/>
          <w:tab w:pos="1705" w:val="left" w:leader="none"/>
          <w:tab w:pos="2023" w:val="left" w:leader="none"/>
          <w:tab w:pos="2560" w:val="left" w:leader="none"/>
        </w:tabs>
        <w:spacing w:line="208" w:lineRule="exact"/>
        <w:ind w:left="396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/>
        <w:pict>
          <v:group style="position:absolute;margin-left:180.012207pt;margin-top:41.850311pt;width:22.898pt;height:10.949pt;mso-position-horizontal-relative:page;mso-position-vertical-relative:paragraph;z-index:-7940" coordorigin="3600,837" coordsize="458,219">
            <v:group style="position:absolute;left:3610;top:847;width:438;height:199" coordorigin="3610,847" coordsize="438,199">
              <v:shape style="position:absolute;left:3610;top:847;width:438;height:199" coordorigin="3610,847" coordsize="438,199" path="m4040,847l3619,847,3610,855,3610,1038,3619,1046,4040,1046,4048,1038,4048,855,4040,847xe" filled="t" fillcolor="#5A5C5F" stroked="f">
                <v:path arrowok="t"/>
                <v:fill type="solid"/>
              </v:shape>
            </v:group>
            <v:group style="position:absolute;left:3650;top:881;width:61;height:123" coordorigin="3650,881" coordsize="61,123">
              <v:shape style="position:absolute;left:3650;top:881;width:61;height:123" coordorigin="3650,881" coordsize="61,123" path="m3654,985l3676,1004,3682,1004,3688,1004,3711,975,3711,968,3711,962,3698,939,3695,937,3689,935,3681,932,3673,929,3668,926,3666,923,3664,920,3663,917,3663,913,3663,908,3664,904,3667,900,3670,897,3674,895,3680,895,3686,895,3699,918,3708,917,3685,881,3680,881,3675,881,3656,897,3654,902,3653,908,3653,914,3653,919,3678,947,3685,950,3690,952,3692,953,3695,955,3697,957,3699,960,3700,963,3701,966,3701,970,3701,973,3686,990,3682,990,3678,990,3674,989,3670,986,3667,984,3660,962,3650,964,3650,972,3652,979,3654,985xe" filled="f" stroked="t" strokeweight=".113pt" strokecolor="#FFFFFF">
                <v:path arrowok="t"/>
              </v:shape>
            </v:group>
            <v:group style="position:absolute;left:3724;top:883;width:73;height:119" coordorigin="3724,883" coordsize="73,119">
              <v:shape style="position:absolute;left:3724;top:883;width:73;height:119" coordorigin="3724,883" coordsize="73,119" path="m3734,1002l3734,901,3756,1002,3765,1002,3787,902,3787,1002,3797,1002,3797,883,3783,883,3765,966,3763,974,3762,980,3761,985,3760,981,3759,975,3757,967,3739,883,3724,883,3724,1002,3734,1002xe" filled="f" stroked="t" strokeweight=".113pt" strokecolor="#FFFFFF">
                <v:path arrowok="t"/>
              </v:shape>
            </v:group>
            <v:group style="position:absolute;left:3805;top:883;width:71;height:119" coordorigin="3805,883" coordsize="71,119">
              <v:shape style="position:absolute;left:3805;top:883;width:71;height:119" coordorigin="3805,883" coordsize="71,119" path="m3815,1002l3824,966,3856,966,3865,1002,3876,1002,3845,883,3834,883,3805,1002,3815,1002xe" filled="f" stroked="t" strokeweight=".113pt" strokecolor="#FFFFFF">
                <v:path arrowok="t"/>
              </v:shape>
            </v:group>
            <v:group style="position:absolute;left:3827;top:895;width:26;height:58" coordorigin="3827,895" coordsize="26,58">
              <v:shape style="position:absolute;left:3827;top:895;width:26;height:58" coordorigin="3827,895" coordsize="26,58" path="m3835,918l3837,911,3838,903,3839,895,3840,902,3842,910,3845,920,3853,953,3827,953,3835,918xe" filled="f" stroked="t" strokeweight=".113pt" strokecolor="#FFFFFF">
                <v:path arrowok="t"/>
              </v:shape>
            </v:group>
            <v:group style="position:absolute;left:3884;top:883;width:67;height:119" coordorigin="3884,883" coordsize="67,119">
              <v:shape style="position:absolute;left:3884;top:883;width:67;height:119" coordorigin="3884,883" coordsize="67,119" path="m3894,1002l3894,949,3906,949,3909,949,3921,961,3923,965,3926,970,3929,977,3939,1002,3951,1002,3938,970,3936,963,3933,958,3930,954,3928,952,3926,950,3924,948,3931,946,3936,942,3940,937,3943,931,3945,924,3945,915,3945,909,3944,903,3942,898,3940,892,3937,888,3934,886,3930,884,3925,883,3918,883,3884,883,3884,1002,3894,1002xe" filled="f" stroked="t" strokeweight=".113pt" strokecolor="#FFFFFF">
                <v:path arrowok="t"/>
              </v:shape>
            </v:group>
            <v:group style="position:absolute;left:3894;top:896;width:40;height:39" coordorigin="3894,896" coordsize="40,39">
              <v:shape style="position:absolute;left:3894;top:896;width:40;height:39" coordorigin="3894,896" coordsize="40,39" path="m3894,896l3918,896,3924,896,3928,898,3931,902,3933,905,3935,910,3935,915,3935,919,3934,923,3933,926,3931,929,3929,932,3927,933,3924,935,3921,935,3916,935,3894,935,3894,896xe" filled="f" stroked="t" strokeweight=".113pt" strokecolor="#FFFFFF">
                <v:path arrowok="t"/>
              </v:shape>
            </v:group>
            <v:group style="position:absolute;left:3953;top:883;width:60;height:119" coordorigin="3953,883" coordsize="60,119">
              <v:shape style="position:absolute;left:3953;top:883;width:60;height:119" coordorigin="3953,883" coordsize="60,119" path="m3989,1002l3989,897,4014,897,4014,883,3953,883,3953,897,3978,897,3978,1002,3989,1002xe" filled="f" stroked="t" strokeweight=".113pt" strokecolor="#FFFFFF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Нажм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ку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/OFF,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осле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блок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начн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работ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95"/>
          <w:sz w:val="21"/>
          <w:szCs w:val="21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5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Нажм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SMA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R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T.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сплее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ульта</w:t>
      </w:r>
      <w:r>
        <w:rPr>
          <w:rFonts w:ascii="Calibri" w:hAnsi="Calibri" w:cs="Calibri" w:eastAsia="Calibri"/>
          <w:b w:val="0"/>
          <w:bCs w:val="0"/>
          <w:color w:val="000001"/>
          <w:spacing w:val="4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ДУ</w:t>
      </w:r>
      <w:r>
        <w:rPr>
          <w:rFonts w:ascii="Calibri" w:hAnsi="Calibri" w:cs="Calibri" w:eastAsia="Calibri"/>
          <w:b w:val="0"/>
          <w:bCs w:val="0"/>
          <w:color w:val="000001"/>
          <w:spacing w:val="4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отобраз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тся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4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символ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ab/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ореол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блока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стан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БЕЛЫ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4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Блок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начн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работу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ме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SMA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R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T.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20" w:lineRule="exact"/>
        <w:ind w:left="396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6C6F77"/>
          <w:spacing w:val="0"/>
          <w:w w:val="65"/>
          <w:sz w:val="12"/>
          <w:szCs w:val="12"/>
        </w:rPr>
        <w:t>FAN</w:t>
      </w:r>
      <w:r>
        <w:rPr>
          <w:rFonts w:ascii="Arial" w:hAnsi="Arial" w:cs="Arial" w:eastAsia="Arial"/>
          <w:b w:val="0"/>
          <w:bCs w:val="0"/>
          <w:color w:val="6C6F77"/>
          <w:spacing w:val="0"/>
          <w:w w:val="67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C6F77"/>
          <w:spacing w:val="0"/>
          <w:w w:val="65"/>
          <w:sz w:val="12"/>
          <w:szCs w:val="12"/>
        </w:rPr>
        <w:t>SPEED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50" w:lineRule="exact" w:before="5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74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232021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396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FFF0E3"/>
          <w:spacing w:val="0"/>
          <w:w w:val="100"/>
          <w:sz w:val="12"/>
          <w:szCs w:val="12"/>
        </w:rPr>
        <w:t>ECO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1906" w:h="16840"/>
          <w:pgMar w:top="1580" w:bottom="0" w:left="700" w:right="500"/>
          <w:cols w:num="4" w:equalWidth="0">
            <w:col w:w="1517" w:space="163"/>
            <w:col w:w="3218" w:space="503"/>
            <w:col w:w="673" w:space="110"/>
            <w:col w:w="4522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0" w:lineRule="exact" w:before="63"/>
        <w:ind w:left="169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ия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SMART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FRE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S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H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воздухообме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)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92" w:lineRule="exact"/>
        <w:ind w:left="169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ия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SMART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Defrost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размораживан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19"/>
          <w:szCs w:val="19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)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92" w:lineRule="exact"/>
        <w:ind w:left="168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ия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SMART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FAN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SPEED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управлен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скоростью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нт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лятор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)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92" w:lineRule="exact"/>
        <w:ind w:left="168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ия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SMART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FAN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HEALTH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распр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ме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HEALTH)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92" w:lineRule="exact"/>
        <w:ind w:left="168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ия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SMART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DRY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осу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)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92" w:lineRule="exact"/>
        <w:ind w:left="168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ия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SMART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SOFT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мягк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)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92" w:lineRule="exact"/>
        <w:ind w:left="168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ия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SMART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равлен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темп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ратуро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)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94" w:lineRule="exact"/>
        <w:ind w:left="168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Отключ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9"/>
          <w:szCs w:val="19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ма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19"/>
          <w:szCs w:val="1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9"/>
          <w:szCs w:val="19"/>
        </w:rPr>
        <w:t>SMART.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4"/>
        <w:ind w:left="105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44.773102pt;margin-top:-.506703pt;width:32.910pt;height:18.82pt;mso-position-horizontal-relative:page;mso-position-vertical-relative:paragraph;z-index:-7942" coordorigin="895,-10" coordsize="658,376">
            <v:group style="position:absolute;left:905;top:0;width:638;height:356" coordorigin="905,0" coordsize="638,356">
              <v:shape style="position:absolute;left:905;top:0;width:638;height:356" coordorigin="905,0" coordsize="638,356" path="m1520,0l983,0,928,25,905,81,906,279,931,334,987,356,1520,356,1528,353,1534,347,1540,340,1544,332,1544,24,1540,16,1528,3,1520,0xe" filled="t" fillcolor="#C4C4C5" stroked="f">
                <v:path arrowok="t"/>
                <v:fill type="solid"/>
              </v:shape>
            </v:group>
            <v:group style="position:absolute;left:905;top:0;width:638;height:356" coordorigin="905,0" coordsize="638,356">
              <v:shape style="position:absolute;left:905;top:0;width:638;height:356" coordorigin="905,0" coordsize="638,356" path="m1544,324l1544,332,1540,340,1534,347,1528,353,1520,356,1511,356,987,356,931,334,906,279,905,81,908,61,945,12,1511,0,1520,0,1528,3,1534,9,1540,16,1544,24,1544,32,1544,324xe" filled="f" stroked="t" strokeweight=".25pt" strokecolor="#050100">
                <v:path arrowok="t"/>
              </v:shape>
            </v:group>
            <v:group style="position:absolute;left:1000;top:120;width:74;height:96" coordorigin="1000,120" coordsize="74,96">
              <v:shape style="position:absolute;left:1000;top:120;width:74;height:96" coordorigin="1000,120" coordsize="74,96" path="m1006,201l1032,216,1040,216,1047,216,1053,215,1058,212,1063,210,1067,207,1070,202,1073,198,1074,193,1074,188,1074,183,1073,179,1071,175,1068,171,1064,168,1059,166,1055,164,1048,162,1038,160,1028,157,1022,155,1020,153,1017,151,1016,148,1016,145,1016,141,1018,138,1021,135,1024,132,1030,131,1037,131,1044,131,1060,149,1072,148,1071,142,1070,138,1067,133,1064,129,1060,126,1055,123,1050,121,1044,120,1037,120,1030,120,1008,133,1005,137,1004,141,1004,146,1004,150,1044,174,1049,175,1052,176,1056,178,1058,179,1060,182,1062,184,1063,186,1063,189,1063,192,1044,205,1040,205,1034,205,1029,204,1025,202,1021,200,1018,198,1016,195,1014,192,1013,188,1012,184,1000,185,1001,191,1002,196,1006,201xe" filled="f" stroked="t" strokeweight=".113pt" strokecolor="#6C6E74">
                <v:path arrowok="t"/>
              </v:shape>
            </v:group>
            <v:group style="position:absolute;left:1091;top:122;width:89;height:93" coordorigin="1091,122" coordsize="89,93">
              <v:shape style="position:absolute;left:1091;top:122;width:89;height:93" coordorigin="1091,122" coordsize="89,93" path="m1103,214l1103,135,1130,214,1141,214,1168,137,1168,214,1179,214,1179,122,1163,122,1141,186,1138,193,1137,198,1136,201,1135,198,1133,193,1131,187,1109,122,1091,122,1091,214,1103,214xe" filled="f" stroked="t" strokeweight=".113pt" strokecolor="#6C6E74">
                <v:path arrowok="t"/>
              </v:shape>
            </v:group>
            <v:group style="position:absolute;left:1189;top:122;width:87;height:93" coordorigin="1189,122" coordsize="87,93">
              <v:shape style="position:absolute;left:1189;top:122;width:87;height:93" coordorigin="1189,122" coordsize="87,93" path="m1202,214l1212,186,1251,186,1262,214,1276,214,1238,122,1225,122,1189,214,1202,214xe" filled="f" stroked="t" strokeweight=".113pt" strokecolor="#6C6E74">
                <v:path arrowok="t"/>
              </v:shape>
            </v:group>
            <v:group style="position:absolute;left:1216;top:131;width:32;height:45" coordorigin="1216,131" coordsize="32,45">
              <v:shape style="position:absolute;left:1216;top:131;width:32;height:45" coordorigin="1216,131" coordsize="32,45" path="m1226,149l1228,143,1230,137,1231,131,1232,136,1235,143,1238,151,1247,176,1216,176,1226,149xe" filled="f" stroked="t" strokeweight=".113pt" strokecolor="#6C6E74">
                <v:path arrowok="t"/>
              </v:shape>
            </v:group>
            <v:group style="position:absolute;left:1286;top:122;width:82;height:93" coordorigin="1286,122" coordsize="82,93">
              <v:shape style="position:absolute;left:1286;top:122;width:82;height:93" coordorigin="1286,122" coordsize="82,93" path="m1298,214l1298,173,1313,173,1316,173,1331,182,1334,185,1336,190,1340,195,1352,214,1368,214,1352,189,1334,172,1343,171,1349,168,1354,164,1358,159,1360,154,1360,147,1360,142,1359,137,1356,133,1354,129,1350,126,1346,124,1342,122,1335,122,1327,122,1286,122,1286,214,1298,214xe" filled="f" stroked="t" strokeweight=".113pt" strokecolor="#6C6E74">
                <v:path arrowok="t"/>
              </v:shape>
            </v:group>
            <v:group style="position:absolute;left:1298;top:132;width:49;height:31" coordorigin="1298,132" coordsize="49,31">
              <v:shape style="position:absolute;left:1298;top:132;width:49;height:31" coordorigin="1298,132" coordsize="49,31" path="m1298,132l1328,132,1334,132,1340,133,1343,136,1346,139,1348,143,1348,147,1348,150,1347,153,1345,155,1343,158,1341,160,1338,161,1335,162,1330,163,1325,163,1298,163,1298,132xe" filled="f" stroked="t" strokeweight=".113pt" strokecolor="#6C6E74">
                <v:path arrowok="t"/>
              </v:shape>
            </v:group>
            <v:group style="position:absolute;left:1370;top:122;width:74;height:93" coordorigin="1370,122" coordsize="74,93">
              <v:shape style="position:absolute;left:1370;top:122;width:74;height:93" coordorigin="1370,122" coordsize="74,93" path="m1413,214l1413,133,1444,133,1444,122,1370,122,1370,133,1401,133,1401,214,1413,214xe" filled="f" stroked="t" strokeweight=".113pt" strokecolor="#6C6E7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5.097397pt;margin-top:-.694803pt;width:32.762pt;height:18.817pt;mso-position-horizontal-relative:page;mso-position-vertical-relative:paragraph;z-index:-7941" coordorigin="2302,-14" coordsize="655,376">
            <v:group style="position:absolute;left:2312;top:-4;width:635;height:356" coordorigin="2312,-4" coordsize="635,356">
              <v:shape style="position:absolute;left:2312;top:-4;width:635;height:356" coordorigin="2312,-4" coordsize="635,356" path="m2866,-4l2336,-4,2328,-1,2315,12,2312,20,2312,328,2315,337,2328,349,2336,352,2870,352,2925,327,2947,271,2947,73,2922,18,2866,-4xe" filled="t" fillcolor="#C4C4C5" stroked="f">
                <v:path arrowok="t"/>
                <v:fill type="solid"/>
              </v:shape>
            </v:group>
            <v:group style="position:absolute;left:2312;top:-4;width:635;height:356" coordorigin="2312,-4" coordsize="635,356">
              <v:shape style="position:absolute;left:2312;top:-4;width:635;height:356" coordorigin="2312,-4" coordsize="635,356" path="m2947,271l2908,341,2344,352,2336,352,2328,349,2321,343,2315,337,2312,328,2312,320,2312,28,2312,20,2315,12,2321,6,2328,-1,2336,-4,2344,-4,2866,-4,2922,18,2947,73,2947,271xe" filled="f" stroked="t" strokeweight=".25pt" strokecolor="#050100">
                <v:path arrowok="t"/>
              </v:shape>
            </v:group>
            <v:group style="position:absolute;left:2388;top:116;width:496;height:109" coordorigin="2388,116" coordsize="496,109">
              <v:shape style="position:absolute;left:2388;top:116;width:496;height:109" coordorigin="2388,116" coordsize="496,109" path="m2827,118l2827,223,2827,223,2827,224,2838,224,2839,175,2878,175,2878,163,2838,163,2839,131,2884,131,2884,118,2827,118xe" filled="t" fillcolor="#6C6E74" stroked="f">
                <v:path arrowok="t"/>
                <v:fill type="solid"/>
              </v:shape>
              <v:shape style="position:absolute;left:2388;top:116;width:496;height:109" coordorigin="2388,116" coordsize="496,109" path="m2878,175l2839,175,2878,176,2878,175xe" filled="t" fillcolor="#6C6E74" stroked="f">
                <v:path arrowok="t"/>
                <v:fill type="solid"/>
              </v:shape>
              <v:shape style="position:absolute;left:2388;top:116;width:496;height:109" coordorigin="2388,116" coordsize="496,109" path="m2884,131l2839,131,2884,131,2884,131xe" filled="t" fillcolor="#6C6E74" stroked="f">
                <v:path arrowok="t"/>
                <v:fill type="solid"/>
              </v:shape>
              <v:shape style="position:absolute;left:2388;top:116;width:496;height:109" coordorigin="2388,116" coordsize="496,109" path="m2756,118l2755,223,2756,223,2756,224,2767,224,2768,175,2806,175,2807,163,2767,163,2768,131,2812,131,2813,119,2812,119,2813,119,2813,118,2756,118xe" filled="t" fillcolor="#6C6E74" stroked="f">
                <v:path arrowok="t"/>
                <v:fill type="solid"/>
              </v:shape>
              <v:shape style="position:absolute;left:2388;top:116;width:496;height:109" coordorigin="2388,116" coordsize="496,109" path="m2806,175l2768,175,2806,176,2806,175xe" filled="t" fillcolor="#6C6E74" stroked="f">
                <v:path arrowok="t"/>
                <v:fill type="solid"/>
              </v:shape>
              <v:shape style="position:absolute;left:2388;top:116;width:496;height:109" coordorigin="2388,116" coordsize="496,109" path="m2812,131l2768,131,2812,131,2812,131xe" filled="t" fillcolor="#6C6E74" stroked="f">
                <v:path arrowok="t"/>
                <v:fill type="solid"/>
              </v:shape>
              <v:shape style="position:absolute;left:2388;top:116;width:496;height:109" coordorigin="2388,116" coordsize="496,109" path="m2813,119l2812,119,2813,119xe" filled="t" fillcolor="#6C6E74" stroked="f">
                <v:path arrowok="t"/>
                <v:fill type="solid"/>
              </v:shape>
              <v:shape style="position:absolute;left:2388;top:116;width:496;height:109" coordorigin="2388,116" coordsize="496,109" path="m2709,116l2689,116,2679,121,2672,131,2664,147,2661,169,2661,181,2662,190,2665,198,2669,207,2673,213,2680,218,2686,223,2693,225,2709,225,2716,223,2722,219,2728,214,2730,212,2693,212,2687,209,2681,201,2676,194,2673,185,2673,157,2676,145,2687,132,2694,129,2730,129,2729,128,2716,118,2709,116xe" filled="t" fillcolor="#6C6E74" stroked="f">
                <v:path arrowok="t"/>
                <v:fill type="solid"/>
              </v:shape>
              <v:shape style="position:absolute;left:2388;top:116;width:496;height:109" coordorigin="2388,116" coordsize="496,109" path="m2730,129l2707,129,2711,131,2716,134,2729,185,2726,194,2716,209,2709,212,2730,212,2733,208,2740,191,2742,181,2742,160,2740,151,2737,142,2734,134,2730,129xe" filled="t" fillcolor="#6C6E74" stroked="f">
                <v:path arrowok="t"/>
                <v:fill type="solid"/>
              </v:shape>
              <v:shape style="position:absolute;left:2388;top:116;width:496;height:109" coordorigin="2388,116" coordsize="496,109" path="m2624,116l2615,116,2590,225,2599,225,2624,116xe" filled="t" fillcolor="#6C6E74" stroked="f">
                <v:path arrowok="t"/>
                <v:fill type="solid"/>
              </v:shape>
              <v:shape style="position:absolute;left:2388;top:116;width:496;height:109" coordorigin="2388,116" coordsize="496,109" path="m2483,118l2482,223,2483,223,2483,224,2494,224,2494,143,2508,143,2495,118,2483,118xe" filled="t" fillcolor="#6C6E74" stroked="f">
                <v:path arrowok="t"/>
                <v:fill type="solid"/>
              </v:shape>
              <v:shape style="position:absolute;left:2388;top:116;width:496;height:109" coordorigin="2388,116" coordsize="496,109" path="m2508,143l2494,143,2537,223,2549,224,2549,198,2538,198,2508,143xe" filled="t" fillcolor="#6C6E74" stroked="f">
                <v:path arrowok="t"/>
                <v:fill type="solid"/>
              </v:shape>
              <v:shape style="position:absolute;left:2388;top:116;width:496;height:109" coordorigin="2388,116" coordsize="496,109" path="m2538,118l2538,198,2549,198,2549,118,2538,118xe" filled="t" fillcolor="#6C6E74" stroked="f">
                <v:path arrowok="t"/>
                <v:fill type="solid"/>
              </v:shape>
              <v:shape style="position:absolute;left:2388;top:116;width:496;height:109" coordorigin="2388,116" coordsize="496,109" path="m2437,116l2417,116,2407,121,2400,131,2391,147,2388,169,2388,181,2390,190,2393,198,2396,207,2401,213,2407,218,2414,223,2421,225,2436,225,2443,223,2450,219,2456,214,2457,212,2421,212,2414,209,2409,201,2404,194,2401,185,2401,157,2404,145,2409,139,2415,132,2421,129,2458,129,2456,128,2444,118,2437,116xe" filled="t" fillcolor="#6C6E74" stroked="f">
                <v:path arrowok="t"/>
                <v:fill type="solid"/>
              </v:shape>
              <v:shape style="position:absolute;left:2388;top:116;width:496;height:109" coordorigin="2388,116" coordsize="496,109" path="m2458,129l2434,129,2439,131,2448,138,2451,142,2453,149,2456,155,2456,160,2457,185,2454,194,2449,202,2444,209,2437,212,2457,212,2461,208,2464,199,2468,191,2469,181,2469,160,2468,151,2461,134,2458,129xe" filled="t" fillcolor="#6C6E74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21F1F"/>
          <w:spacing w:val="0"/>
          <w:w w:val="100"/>
          <w:sz w:val="20"/>
          <w:szCs w:val="20"/>
        </w:rPr>
        <w:t>или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06" w:h="16840"/>
          <w:pgMar w:top="1580" w:bottom="0" w:left="700" w:right="500"/>
        </w:sectPr>
      </w:pPr>
    </w:p>
    <w:p>
      <w:pPr>
        <w:spacing w:line="140" w:lineRule="exact" w:before="4"/>
        <w:rPr>
          <w:sz w:val="14"/>
          <w:szCs w:val="14"/>
        </w:rPr>
      </w:pPr>
      <w:r>
        <w:rPr/>
        <w:pict>
          <v:group style="position:absolute;margin-left:21.565599pt;margin-top:26.010315pt;width:555.725pt;height:45.471pt;mso-position-horizontal-relative:page;mso-position-vertical-relative:page;z-index:-7932" coordorigin="431,520" coordsize="11115,909">
            <v:group style="position:absolute;left:437;top:526;width:11103;height:898" coordorigin="437,526" coordsize="11103,898">
              <v:shape style="position:absolute;left:437;top:526;width:11103;height:898" coordorigin="437,526" coordsize="11103,898" path="m11324,526l653,526,628,527,553,542,492,573,444,633,437,668,438,1299,475,1363,529,1398,600,1420,653,1424,11349,1423,11424,1408,11485,1377,11533,1317,11540,1282,11539,651,11502,587,11448,552,11377,530,11324,526xe" filled="t" fillcolor="#E9E8E8" stroked="f">
                <v:path arrowok="t"/>
                <v:fill type="solid"/>
              </v:shape>
              <v:shape style="position:absolute;left:4599;top:788;width:1552;height:303" type="#_x0000_t75">
                <v:imagedata r:id="rId181" o:title=""/>
              </v:shape>
              <v:shape style="position:absolute;left:6303;top:764;width:888;height:402" type="#_x0000_t75">
                <v:imagedata r:id="rId182" o:title=""/>
              </v:shape>
            </v:group>
            <v:group style="position:absolute;left:7205;top:871;width:169;height:209" coordorigin="7205,871" coordsize="169,209">
              <v:shape style="position:absolute;left:7205;top:871;width:169;height:209" coordorigin="7205,871" coordsize="169,209" path="m7374,887l7370,903,7369,903,7368,904,7367,904,7308,904,7308,1073,7308,1074,7307,1075,7307,1076,7306,1077,7305,1078,7304,1078,7303,1079,7289,1080,7286,1080,7275,1078,7274,1078,7273,1077,7272,1076,7272,1075,7271,1074,7271,1073,7271,904,7212,904,7211,904,7210,903,7209,903,7208,902,7207,901,7207,900,7206,898,7206,897,7206,894,7205,892,7205,890,7205,887,7205,884,7205,882,7206,880,7206,878,7206,876,7207,875,7208,873,7208,872,7209,872,7210,871,7211,871,7212,871,7367,871,7374,885,7374,887xe" filled="f" stroked="t" strokeweight=".8pt" strokecolor="#000000">
                <v:path arrowok="t"/>
              </v:shape>
            </v:group>
            <v:group style="position:absolute;left:7605;top:870;width:36;height:210" coordorigin="7605,870" coordsize="36,210">
              <v:shape style="position:absolute;left:7605;top:870;width:36;height:210" coordorigin="7605,870" coordsize="36,210" path="m7641,1073l7637,1078,7636,1079,7623,1080,7619,1080,7608,1078,7607,1078,7606,1077,7606,1076,7605,1075,7605,1074,7605,1073,7605,876,7605,875,7605,874,7606,874,7606,873,7607,872,7608,871,7610,871,7623,870,7626,870,7641,876,7641,1073xe" filled="f" stroked="t" strokeweight=".8pt" strokecolor="#000000">
                <v:path arrowok="t"/>
              </v:shape>
            </v:group>
            <v:group style="position:absolute;left:7409;top:870;width:159;height:213" coordorigin="7409,870" coordsize="159,213">
              <v:shape style="position:absolute;left:7409;top:870;width:159;height:213" coordorigin="7409,870" coordsize="159,213" path="m7446,946l7473,944,7480,944,7540,957,7568,1011,7568,1021,7528,1073,7469,1083,7465,1082,7461,1082,7458,1082,7431,1080,7427,1080,7421,1079,7417,1077,7414,1074,7411,1071,7409,1066,7409,1060,7409,876,7427,870,7434,870,7446,876,7446,946xe" filled="f" stroked="t" strokeweight=".8pt" strokecolor="#000000">
                <v:path arrowok="t"/>
              </v:shape>
            </v:group>
            <v:group style="position:absolute;left:7446;top:974;width:85;height:79" coordorigin="7446,974" coordsize="85,79">
              <v:shape style="position:absolute;left:7446;top:974;width:85;height:79" coordorigin="7446,974" coordsize="85,79" path="m7530,1013l7530,1007,7530,1002,7487,974,7477,974,7471,974,7466,974,7460,974,7455,975,7450,975,7446,975,7446,1051,7451,1052,7456,1052,7461,1053,7466,1053,7472,1053,7479,1053,7502,1051,7518,1043,7526,1036,7530,1026,7530,1013xe" filled="f" stroked="t" strokeweight=".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.688pt;margin-top:110.715218pt;width:258.941000pt;height:.1pt;mso-position-horizontal-relative:page;mso-position-vertical-relative:page;z-index:-7931" coordorigin="494,2214" coordsize="5179,2">
            <v:shape style="position:absolute;left:494;top:2214;width:5179;height:2" coordorigin="494,2214" coordsize="5179,0" path="m494,2214l5673,2214e" filled="f" stroked="t" strokeweight="1.997pt" strokecolor="#898B8E">
              <v:path arrowok="t"/>
            </v:shape>
            <w10:wrap type="none"/>
          </v:group>
        </w:pict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9"/>
        </w:numPr>
        <w:tabs>
          <w:tab w:pos="689" w:val="left" w:leader="none"/>
        </w:tabs>
        <w:spacing w:line="208" w:lineRule="exact"/>
        <w:ind w:left="114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Чтобы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включить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ю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SMA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T,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ме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охлажд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обогр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ва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осу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3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нажм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3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SMA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T.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9"/>
        </w:numPr>
        <w:tabs>
          <w:tab w:pos="367" w:val="left" w:leader="none"/>
        </w:tabs>
        <w:spacing w:line="208" w:lineRule="exact"/>
        <w:ind w:left="114" w:right="0" w:hanging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4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за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ущенном</w:t>
      </w:r>
      <w:r>
        <w:rPr>
          <w:rFonts w:ascii="Calibri" w:hAnsi="Calibri" w:cs="Calibri" w:eastAsia="Calibri"/>
          <w:b w:val="0"/>
          <w:bCs w:val="0"/>
          <w:color w:val="000001"/>
          <w:spacing w:val="45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ме</w:t>
      </w:r>
      <w:r>
        <w:rPr>
          <w:rFonts w:ascii="Calibri" w:hAnsi="Calibri" w:cs="Calibri" w:eastAsia="Calibri"/>
          <w:b w:val="0"/>
          <w:bCs w:val="0"/>
          <w:color w:val="000001"/>
          <w:spacing w:val="4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SMA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R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T</w:t>
      </w:r>
      <w:r>
        <w:rPr>
          <w:rFonts w:ascii="Calibri" w:hAnsi="Calibri" w:cs="Calibri" w:eastAsia="Calibri"/>
          <w:b w:val="0"/>
          <w:bCs w:val="0"/>
          <w:color w:val="000001"/>
          <w:spacing w:val="4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4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нном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рован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воздух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выбор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охлажд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8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обогр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ва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только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вентилятора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олняется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автома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ски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завис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мости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от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заданной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тем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ератур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9"/>
        </w:numPr>
        <w:tabs>
          <w:tab w:pos="432" w:val="left" w:leader="none"/>
        </w:tabs>
        <w:spacing w:line="208" w:lineRule="exact"/>
        <w:ind w:left="114" w:right="1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Чтобы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выйти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ма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SMA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R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T,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нажм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охлажд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обогр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ва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осу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этого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конд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онер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ерейдет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ма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SMA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R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T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новый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9"/>
        </w:numPr>
        <w:tabs>
          <w:tab w:pos="430" w:val="left" w:leader="none"/>
          <w:tab w:pos="701" w:val="left" w:leader="none"/>
          <w:tab w:pos="1519" w:val="left" w:leader="none"/>
          <w:tab w:pos="1878" w:val="left" w:leader="none"/>
          <w:tab w:pos="2670" w:val="left" w:leader="none"/>
          <w:tab w:pos="3520" w:val="left" w:leader="none"/>
          <w:tab w:pos="3817" w:val="left" w:leader="none"/>
        </w:tabs>
        <w:spacing w:line="208" w:lineRule="exact" w:before="89"/>
        <w:ind w:left="114" w:right="579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эн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ргосбер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жен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работает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только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во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мя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жима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охлажден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обогрева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осу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установки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жима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эн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ргосбер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же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ия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нажм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sharp,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mut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e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8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sle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p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smart,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чтобы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ти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этой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9"/>
        </w:numPr>
        <w:tabs>
          <w:tab w:pos="340" w:val="left" w:leader="none"/>
          <w:tab w:pos="1005" w:val="left" w:leader="none"/>
          <w:tab w:pos="1435" w:val="left" w:leader="none"/>
          <w:tab w:pos="2195" w:val="left" w:leader="none"/>
          <w:tab w:pos="2588" w:val="left" w:leader="none"/>
          <w:tab w:pos="3083" w:val="left" w:leader="none"/>
        </w:tabs>
        <w:spacing w:line="208" w:lineRule="exact"/>
        <w:ind w:left="114" w:right="579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35.734261pt;margin-top:-43.958508pt;width:265.140479pt;height:149.125pt;mso-position-horizontal-relative:page;mso-position-vertical-relative:paragraph;z-index:-7939" coordorigin="715,-879" coordsize="5303,2983">
            <v:shape style="position:absolute;left:715;top:-879;width:5303;height:2983" coordorigin="715,-879" coordsize="5303,2983" path="m883,-879l818,-878,756,-868,720,-816,715,-728,715,1952,719,2033,751,2090,838,2103,5849,2103,5884,2103,5960,2098,6007,2059,6017,1987,6017,1952,6017,-728,6013,-808,5981,-866,5895,-879,883,-879xe" filled="t" fillcolor="#D6D7DA" stroked="f">
              <v:path arrowok="t"/>
              <v:fill type="solid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установки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жима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эн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ргосбережен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главный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блок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автома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ски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гулировать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заданное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знач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ние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мп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ратуры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управлять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ем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ком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ссор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Этот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роцесс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мож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быть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  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равномерным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  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   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ользоват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льской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настройк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.•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эн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ргосбер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же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более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эффект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когда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конди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онер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воздуха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работает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длит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1"/>
          <w:szCs w:val="21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льного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9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мени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более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2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часо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).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494" w:firstLine="0"/>
        <w:jc w:val="right"/>
        <w:rPr>
          <w:rFonts w:ascii="Calibri" w:hAnsi="Calibri" w:cs="Calibri" w:eastAsia="Calibri"/>
          <w:sz w:val="25"/>
          <w:szCs w:val="25"/>
        </w:rPr>
      </w:pPr>
      <w:r>
        <w:rPr/>
        <w:pict>
          <v:group style="position:absolute;margin-left:310.333832pt;margin-top:-211.915451pt;width:249.210914pt;height:166.140903pt;mso-position-horizontal-relative:page;mso-position-vertical-relative:paragraph;z-index:-7938" coordorigin="6207,-4238" coordsize="4984,3323">
            <v:shape style="position:absolute;left:6207;top:-4238;width:4984;height:3323" coordorigin="6207,-4238" coordsize="4984,3323" path="m6365,-4238l6295,-4237,6234,-4224,6208,-4156,6207,-1037,6207,-1005,6220,-943,6287,-917,6354,-915,11071,-916,11149,-923,11187,-973,11191,-1037,11191,-4117,11190,-4149,11177,-4211,11110,-4237,6365,-4238xe" filled="t" fillcolor="#D6D7DA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3.252319pt;margin-top:3.355155pt;width:11.956pt;height:9.062pt;mso-position-horizontal-relative:page;mso-position-vertical-relative:paragraph;z-index:-7929" coordorigin="10665,67" coordsize="239,181">
            <v:group style="position:absolute;left:10673;top:75;width:94;height:163" coordorigin="10673,75" coordsize="94,163">
              <v:shape style="position:absolute;left:10673;top:75;width:94;height:163" coordorigin="10673,75" coordsize="94,163" path="m10767,229l10764,238,10764,238,10763,238,10763,238,10678,238,10678,238,10677,238,10677,238,10676,237,10676,237,10675,236,10675,236,10674,235,10674,234,10674,232,10674,231,10674,229,10674,228,10674,227,10674,226,10674,225,10675,224,10675,223,10675,222,10676,222,10676,221,10677,221,10678,221,10678,221,10712,221,10712,98,10681,116,10679,117,10678,118,10677,118,10676,118,10675,118,10675,117,10674,117,10674,116,10673,115,10673,113,10673,112,10673,110,10673,109,10673,107,10673,106,10673,105,10674,104,10674,104,10674,103,10674,103,10675,102,10675,102,10676,101,10677,101,10714,77,10714,76,10715,76,10715,76,10716,76,10716,76,10717,76,10718,75,10719,75,10720,75,10721,75,10722,75,10724,75,10725,75,10727,75,10734,79,10734,221,10763,221,10763,221,10764,221,10765,221,10765,222,10767,228,10767,229xe" filled="f" stroked="t" strokeweight=".8pt" strokecolor="#000000">
                <v:path arrowok="t"/>
              </v:shape>
            </v:group>
            <v:group style="position:absolute;left:10794;top:76;width:102;height:164" coordorigin="10794,76" coordsize="102,164">
              <v:shape style="position:absolute;left:10794;top:76;width:102;height:164" coordorigin="10794,76" coordsize="102,164" path="m10896,186l10879,226,10874,231,10868,234,10860,237,10853,239,10845,240,10836,240,10831,240,10826,240,10821,239,10817,239,10813,238,10810,237,10806,236,10803,235,10801,234,10799,233,10797,232,10797,231,10796,231,10795,228,10794,227,10794,226,10794,225,10794,224,10794,223,10794,221,10794,220,10794,219,10794,217,10794,216,10794,215,10795,215,10795,214,10796,213,10796,213,10796,213,10797,213,10798,213,10798,213,10800,213,10801,214,10803,215,10806,216,10809,218,10812,219,10815,220,10820,221,10824,222,10829,223,10835,223,10841,223,10846,222,10850,221,10855,219,10859,217,10863,214,10866,212,10873,188,10873,183,10832,157,10827,157,10823,157,10819,157,10815,158,10812,158,10809,158,10806,158,10805,158,10804,157,10803,156,10802,153,10802,150,10802,84,10802,82,10803,80,10804,78,10805,77,10807,76,10810,76,10881,76,10882,76,10883,77,10886,84,10886,86,10886,89,10886,91,10885,93,10884,94,10883,95,10882,95,10824,95,10824,140,10826,140,10829,140,10832,140,10835,140,10839,140,10843,139,10851,140,10859,141,10896,179,10896,186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15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/>
        <w:jc w:val="right"/>
        <w:rPr>
          <w:rFonts w:ascii="Calibri" w:hAnsi="Calibri" w:cs="Calibri" w:eastAsia="Calibri"/>
          <w:sz w:val="25"/>
          <w:szCs w:val="25"/>
        </w:rPr>
        <w:sectPr>
          <w:type w:val="continuous"/>
          <w:pgSz w:w="11906" w:h="16840"/>
          <w:pgMar w:top="1580" w:bottom="0" w:left="700" w:right="500"/>
          <w:cols w:num="2" w:equalWidth="0">
            <w:col w:w="5150" w:space="449"/>
            <w:col w:w="5107"/>
          </w:cols>
        </w:sectPr>
      </w:pP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56"/>
        <w:ind w:left="0" w:right="51" w:firstLine="0"/>
        <w:jc w:val="center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35.3521pt;margin-top:22.137115pt;width:517.8160pt;height:.1pt;mso-position-horizontal-relative:page;mso-position-vertical-relative:paragraph;z-index:-7923" coordorigin="707,443" coordsize="10356,2">
            <v:shape style="position:absolute;left:707;top:443;width:10356;height:2" coordorigin="707,443" coordsize="10356,0" path="m707,443l11063,443e" filled="f" stroked="t" strokeweight="1.997pt" strokecolor="#898B8E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00080"/>
          <w:spacing w:val="0"/>
          <w:w w:val="75"/>
          <w:sz w:val="29"/>
          <w:szCs w:val="29"/>
        </w:rPr>
        <w:t>Pe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75"/>
          <w:sz w:val="29"/>
          <w:szCs w:val="29"/>
        </w:rPr>
        <w:t>&gt;K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75"/>
          <w:sz w:val="29"/>
          <w:szCs w:val="29"/>
        </w:rPr>
        <w:t>ltlM</w:t>
      </w:r>
      <w:r>
        <w:rPr>
          <w:rFonts w:ascii="Arial" w:hAnsi="Arial" w:cs="Arial" w:eastAsia="Arial"/>
          <w:b w:val="0"/>
          <w:bCs w:val="0"/>
          <w:color w:val="000080"/>
          <w:spacing w:val="1"/>
          <w:w w:val="7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75"/>
          <w:sz w:val="29"/>
          <w:szCs w:val="29"/>
        </w:rPr>
        <w:t>FRESH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87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ток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го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воздуха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до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30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м3/час.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73" w:lineRule="exact"/>
        <w:ind w:left="119" w:right="0" w:firstLine="0"/>
        <w:jc w:val="left"/>
        <w:rPr>
          <w:rFonts w:ascii="Myriad Pro" w:hAnsi="Myriad Pro" w:cs="Myriad Pro" w:eastAsia="Myriad Pro"/>
          <w:sz w:val="24"/>
          <w:szCs w:val="24"/>
        </w:rPr>
      </w:pP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(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20"/>
          <w:w w:val="9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-5"/>
          <w:w w:val="90"/>
          <w:sz w:val="24"/>
          <w:szCs w:val="24"/>
        </w:rPr>
        <w:t>T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a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   </w:t>
      </w:r>
      <w:r>
        <w:rPr>
          <w:rFonts w:ascii="Myriad Pro" w:hAnsi="Myriad Pro" w:cs="Myriad Pro" w:eastAsia="Myriad Pro"/>
          <w:b w:val="0"/>
          <w:bCs w:val="0"/>
          <w:spacing w:val="22"/>
          <w:w w:val="9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YHK</w:t>
      </w:r>
      <w:r>
        <w:rPr>
          <w:rFonts w:ascii="Myriad Pro" w:hAnsi="Myriad Pro" w:cs="Myriad Pro" w:eastAsia="Myriad Pro"/>
          <w:b w:val="0"/>
          <w:bCs w:val="0"/>
          <w:spacing w:val="9"/>
          <w:w w:val="9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80"/>
          <w:sz w:val="24"/>
          <w:szCs w:val="24"/>
        </w:rPr>
        <w:t>11</w:t>
      </w:r>
      <w:r>
        <w:rPr>
          <w:rFonts w:ascii="Myriad Pro" w:hAnsi="Myriad Pro" w:cs="Myriad Pro" w:eastAsia="Myriad Pro"/>
          <w:b w:val="0"/>
          <w:bCs w:val="0"/>
          <w:spacing w:val="0"/>
          <w:w w:val="80"/>
          <w:sz w:val="24"/>
          <w:szCs w:val="24"/>
        </w:rPr>
        <w:t>      </w:t>
      </w:r>
      <w:r>
        <w:rPr>
          <w:rFonts w:ascii="Myriad Pro" w:hAnsi="Myriad Pro" w:cs="Myriad Pro" w:eastAsia="Myriad Pro"/>
          <w:b w:val="0"/>
          <w:bCs w:val="0"/>
          <w:spacing w:val="10"/>
          <w:w w:val="8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B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Jl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30"/>
          <w:w w:val="9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-1"/>
          <w:w w:val="90"/>
          <w:sz w:val="24"/>
          <w:szCs w:val="24"/>
        </w:rPr>
        <w:t>e</w:t>
      </w:r>
      <w:r>
        <w:rPr>
          <w:rFonts w:ascii="Myriad Pro" w:hAnsi="Myriad Pro" w:cs="Myriad Pro" w:eastAsia="Myriad Pro"/>
          <w:b w:val="0"/>
          <w:bCs w:val="0"/>
          <w:spacing w:val="-6"/>
          <w:w w:val="90"/>
          <w:sz w:val="24"/>
          <w:szCs w:val="24"/>
        </w:rPr>
        <w:t>T</w:t>
      </w:r>
      <w:r>
        <w:rPr>
          <w:rFonts w:ascii="Myriad Pro" w:hAnsi="Myriad Pro" w:cs="Myriad Pro" w:eastAsia="Myriad Pro"/>
          <w:b w:val="0"/>
          <w:bCs w:val="0"/>
          <w:spacing w:val="1"/>
          <w:w w:val="90"/>
          <w:sz w:val="24"/>
          <w:szCs w:val="24"/>
        </w:rPr>
        <w:t>C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  </w:t>
      </w:r>
      <w:r>
        <w:rPr>
          <w:rFonts w:ascii="Myriad Pro" w:hAnsi="Myriad Pro" w:cs="Myriad Pro" w:eastAsia="Myriad Pro"/>
          <w:b w:val="0"/>
          <w:bCs w:val="0"/>
          <w:spacing w:val="36"/>
          <w:w w:val="9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-2"/>
          <w:w w:val="90"/>
          <w:sz w:val="24"/>
          <w:szCs w:val="24"/>
        </w:rPr>
        <w:t>A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On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O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JlH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1</w:t>
      </w:r>
      <w:r>
        <w:rPr>
          <w:rFonts w:ascii="Myriad Pro" w:hAnsi="Myriad Pro" w:cs="Myriad Pro" w:eastAsia="Myriad Pro"/>
          <w:b w:val="0"/>
          <w:bCs w:val="0"/>
          <w:spacing w:val="-2"/>
          <w:w w:val="90"/>
          <w:sz w:val="24"/>
          <w:szCs w:val="24"/>
        </w:rPr>
        <w:t>1</w:t>
      </w:r>
      <w:r>
        <w:rPr>
          <w:rFonts w:ascii="Myriad Pro" w:hAnsi="Myriad Pro" w:cs="Myriad Pro" w:eastAsia="Myriad Pro"/>
          <w:b w:val="0"/>
          <w:bCs w:val="0"/>
          <w:spacing w:val="-6"/>
          <w:w w:val="90"/>
          <w:sz w:val="24"/>
          <w:szCs w:val="24"/>
        </w:rPr>
        <w:t>T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e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Jl</w:t>
      </w:r>
      <w:r>
        <w:rPr>
          <w:rFonts w:ascii="Myriad Pro" w:hAnsi="Myriad Pro" w:cs="Myriad Pro" w:eastAsia="Myriad Pro"/>
          <w:b w:val="0"/>
          <w:bCs w:val="0"/>
          <w:spacing w:val="12"/>
          <w:w w:val="9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HO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19"/>
          <w:w w:val="9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On</w:t>
      </w:r>
      <w:r>
        <w:rPr>
          <w:rFonts w:ascii="Myriad Pro" w:hAnsi="Myriad Pro" w:cs="Myriad Pro" w:eastAsia="Myriad Pro"/>
          <w:b w:val="0"/>
          <w:bCs w:val="0"/>
          <w:spacing w:val="7"/>
          <w:w w:val="9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11e</w:t>
      </w:r>
      <w:r>
        <w:rPr>
          <w:rFonts w:ascii="Myriad Pro" w:hAnsi="Myriad Pro" w:cs="Myriad Pro" w:eastAsia="Myriad Pro"/>
          <w:b w:val="0"/>
          <w:bCs w:val="0"/>
          <w:spacing w:val="7"/>
          <w:w w:val="9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.)</w:t>
      </w:r>
      <w:r>
        <w:rPr>
          <w:rFonts w:ascii="Myriad Pro" w:hAnsi="Myriad Pro" w:cs="Myriad Pro" w:eastAsia="Myriad Pro"/>
          <w:b w:val="0"/>
          <w:bCs w:val="0"/>
          <w:spacing w:val="0"/>
          <w:w w:val="100"/>
          <w:sz w:val="24"/>
          <w:szCs w:val="24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633" w:val="left" w:leader="none"/>
        </w:tabs>
        <w:spacing w:line="256" w:lineRule="exact"/>
        <w:ind w:left="3189" w:right="443" w:firstLine="0"/>
        <w:jc w:val="left"/>
        <w:rPr>
          <w:rFonts w:ascii="Calibri" w:hAnsi="Calibri" w:cs="Calibri" w:eastAsia="Calibri"/>
          <w:sz w:val="25"/>
          <w:szCs w:val="25"/>
        </w:rPr>
      </w:pPr>
      <w:r>
        <w:rPr/>
        <w:pict>
          <v:group style="position:absolute;margin-left:233.508102pt;margin-top:16.361204pt;width:22.2519pt;height:17.152pt;mso-position-horizontal-relative:page;mso-position-vertical-relative:paragraph;z-index:-7928" coordorigin="4670,327" coordsize="445,343">
            <v:group style="position:absolute;left:4680;top:337;width:82;height:139" coordorigin="4680,337" coordsize="82,139">
              <v:shape style="position:absolute;left:4680;top:337;width:82;height:139" coordorigin="4680,337" coordsize="82,139" path="m4735,337l4709,337,4699,343,4691,356,4684,372,4681,392,4680,407,4682,430,4686,449,4702,469,4718,476,4735,476,4745,470,4752,459,4755,452,4716,452,4711,447,4707,438,4703,429,4701,419,4701,394,4703,384,4711,367,4716,362,4755,362,4755,360,4745,343,4735,337xe" filled="t" fillcolor="#52545A" stroked="f">
                <v:path arrowok="t"/>
                <v:fill type="solid"/>
              </v:shape>
              <v:shape style="position:absolute;left:4680;top:337;width:82;height:139" coordorigin="4680,337" coordsize="82,139" path="m4755,362l4728,362,4733,367,4737,375,4740,384,4742,394,4742,419,4740,429,4737,438,4733,447,4728,452,4755,452,4759,443,4762,422,4762,394,4759,374,4755,362xe" filled="t" fillcolor="#52545A" stroked="f">
                <v:path arrowok="t"/>
                <v:fill type="solid"/>
              </v:shape>
            </v:group>
            <v:group style="position:absolute;left:4768;top:383;width:41;height:91" coordorigin="4768,383" coordsize="41,91">
              <v:shape style="position:absolute;left:4768;top:383;width:41;height:91" coordorigin="4768,383" coordsize="41,91" path="m4809,401l4792,401,4794,404,4794,415,4792,419,4789,424,4782,432,4772,444,4768,457,4768,474,4808,474,4808,455,4784,455,4786,451,4788,447,4791,444,4795,440,4800,436,4809,414,4809,402,4809,401xe" filled="t" fillcolor="#52545A" stroked="f">
                <v:path arrowok="t"/>
                <v:fill type="solid"/>
              </v:shape>
              <v:shape style="position:absolute;left:4768;top:383;width:41;height:91" coordorigin="4768,383" coordsize="41,91" path="m4794,383l4781,383,4776,387,4772,395,4769,400,4768,407,4768,414,4782,414,4783,405,4785,401,4809,401,4807,395,4799,385,4794,383xe" filled="t" fillcolor="#52545A" stroked="f">
                <v:path arrowok="t"/>
                <v:fill type="solid"/>
              </v:shape>
            </v:group>
            <v:group style="position:absolute;left:4798;top:557;width:122;height:63" coordorigin="4798,557" coordsize="122,63">
              <v:shape style="position:absolute;left:4798;top:557;width:122;height:63" coordorigin="4798,557" coordsize="122,63" path="m4906,582l4825,582,4842,583,4859,596,4867,600,4876,602,4876,620,4920,591,4906,582xe" filled="t" fillcolor="#52545A" stroked="f">
                <v:path arrowok="t"/>
                <v:fill type="solid"/>
              </v:shape>
              <v:shape style="position:absolute;left:4798;top:557;width:122;height:63" coordorigin="4798,557" coordsize="122,63" path="m4831,557l4813,562,4798,573,4809,593,4825,582,4906,582,4900,578,4876,578,4872,577,4868,574,4865,571,4848,560,4831,557xe" filled="t" fillcolor="#52545A" stroked="f">
                <v:path arrowok="t"/>
                <v:fill type="solid"/>
              </v:shape>
              <v:shape style="position:absolute;left:4798;top:557;width:122;height:63" coordorigin="4798,557" coordsize="122,63" path="m4876,561l4876,578,4900,578,4876,561xe" filled="t" fillcolor="#52545A" stroked="f">
                <v:path arrowok="t"/>
                <v:fill type="solid"/>
              </v:shape>
            </v:group>
            <v:group style="position:absolute;left:4777;top:392;width:284;height:147" coordorigin="4777,392" coordsize="284,147">
              <v:shape style="position:absolute;left:4777;top:392;width:284;height:147" coordorigin="4777,392" coordsize="284,147" path="m4919,392l4913,397,4777,509,4840,509,4840,540,4860,540,4860,486,4841,486,4918,422,4954,422,4919,392xe" filled="t" fillcolor="#52545A" stroked="f">
                <v:path arrowok="t"/>
                <v:fill type="solid"/>
              </v:shape>
              <v:shape style="position:absolute;left:4777;top:392;width:284;height:147" coordorigin="4777,392" coordsize="284,147" path="m4954,422l4918,422,4927,428,4996,485,4978,486,4978,540,4998,540,4998,509,5061,509,4954,422xe" filled="t" fillcolor="#52545A" stroked="f">
                <v:path arrowok="t"/>
                <v:fill type="solid"/>
              </v:shape>
            </v:group>
            <v:group style="position:absolute;left:4840;top:619;width:158;height:41" coordorigin="4840,619" coordsize="158,41">
              <v:shape style="position:absolute;left:4840;top:619;width:158;height:41" coordorigin="4840,619" coordsize="158,41" path="m4860,619l4840,619,4840,660,4998,660,4998,637,4860,637,4860,619xe" filled="t" fillcolor="#52545A" stroked="f">
                <v:path arrowok="t"/>
                <v:fill type="solid"/>
              </v:shape>
              <v:shape style="position:absolute;left:4840;top:619;width:158;height:41" coordorigin="4840,619" coordsize="158,41" path="m4998,619l4978,619,4978,637,4998,637,4998,619xe" filled="t" fillcolor="#52545A" stroked="f">
                <v:path arrowok="t"/>
                <v:fill type="solid"/>
              </v:shape>
            </v:group>
            <v:group style="position:absolute;left:5054;top:540;width:20;height:80" coordorigin="5054,540" coordsize="20,80">
              <v:shape style="position:absolute;left:5054;top:540;width:20;height:80" coordorigin="5054,540" coordsize="20,80" path="m5054,579l5074,579e" filled="f" stroked="t" strokeweight="4.082pt" strokecolor="#52545A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2.320206pt;margin-top:4.869205pt;width:46.615744pt;height:39.088258pt;mso-position-horizontal-relative:page;mso-position-vertical-relative:paragraph;z-index:-7927" coordorigin="2846,97" coordsize="932,782">
            <v:group style="position:absolute;left:2861;top:112;width:600;height:412" coordorigin="2861,112" coordsize="600,412">
              <v:shape style="position:absolute;left:2861;top:112;width:600;height:412" coordorigin="2861,112" coordsize="600,412" path="m2919,112l2866,145,2861,464,2865,487,2877,505,2894,518,2916,523,3402,523,3424,519,3442,507,3455,490,3461,468,3461,170,3456,148,3445,130,3427,117,3405,112,2919,112xe" filled="t" fillcolor="#53565F" stroked="f">
                <v:path arrowok="t"/>
                <v:fill type="solid"/>
              </v:shape>
            </v:group>
            <v:group style="position:absolute;left:2861;top:112;width:600;height:412" coordorigin="2861,112" coordsize="600,412">
              <v:shape style="position:absolute;left:2861;top:112;width:600;height:412" coordorigin="2861,112" coordsize="600,412" path="m3406,112l2919,112,2897,116,2879,128,2866,145,2861,167,2861,465,2894,518,3402,523,3424,519,3442,507,3455,490,3460,469,3460,168,3456,148,3445,130,3427,117,3406,112xe" filled="t" fillcolor="#53565F" stroked="f">
                <v:path arrowok="t"/>
                <v:fill type="solid"/>
              </v:shape>
            </v:group>
            <v:group style="position:absolute;left:2861;top:112;width:600;height:412" coordorigin="2861,112" coordsize="600,412">
              <v:shape style="position:absolute;left:2861;top:112;width:600;height:412" coordorigin="2861,112" coordsize="600,412" path="m3406,112l2915,112,2894,117,2877,130,2865,148,2861,168,2861,467,2866,489,2878,507,2896,519,2918,523,3402,523,3424,519,3442,508,3455,490,3460,471,3460,164,3454,144,3441,127,3423,116,3406,112xe" filled="t" fillcolor="#53565F" stroked="f">
                <v:path arrowok="t"/>
                <v:fill type="solid"/>
              </v:shape>
            </v:group>
            <v:group style="position:absolute;left:2861;top:112;width:600;height:412" coordorigin="2861,112" coordsize="600,412">
              <v:shape style="position:absolute;left:2861;top:112;width:600;height:412" coordorigin="2861,112" coordsize="600,412" path="m2919,112l2866,145,2861,465,2865,487,2877,505,2894,518,2916,523,3402,523,3424,519,3442,507,3455,490,3461,468,3461,170,3456,148,3445,130,3427,117,3405,112,2919,112xe" filled="t" fillcolor="#BAB9BB" stroked="f">
                <v:path arrowok="t"/>
                <v:fill type="solid"/>
              </v:shape>
            </v:group>
            <v:group style="position:absolute;left:2856;top:107;width:608;height:420" coordorigin="2856,107" coordsize="608,420">
              <v:shape style="position:absolute;left:2856;top:107;width:608;height:420" coordorigin="2856,107" coordsize="608,420" path="m3402,107l2909,108,2860,148,2856,170,2857,475,2865,496,2879,512,2897,524,2919,528,3412,527,3433,519,3402,519,2900,516,2882,504,2869,486,2865,465,2868,151,2880,133,2898,120,2919,116,3431,116,3424,111,3402,107xe" filled="t" fillcolor="#949BA4" stroked="f">
                <v:path arrowok="t"/>
                <v:fill type="solid"/>
              </v:shape>
              <v:shape style="position:absolute;left:2856;top:107;width:608;height:420" coordorigin="2856,107" coordsize="608,420" path="m3431,116l2919,116,3421,119,3439,131,3452,149,3456,170,3453,484,3441,502,3424,515,3402,519,3433,519,3450,505,3461,487,3465,465,3465,170,3461,170,3464,160,3457,139,3443,122,3431,116xe" filled="t" fillcolor="#949BA4" stroked="f">
                <v:path arrowok="t"/>
                <v:fill type="solid"/>
              </v:shape>
            </v:group>
            <v:group style="position:absolute;left:2956;top:244;width:410;height:146" coordorigin="2956,244" coordsize="410,146">
              <v:shape style="position:absolute;left:2956;top:244;width:410;height:146" coordorigin="2956,244" coordsize="410,146" path="m3293,247l3292,387,3293,387,3293,388,3305,388,3307,321,3365,321,3365,305,3351,305,3305,304,3307,248,3293,247xe" filled="t" fillcolor="#53565F" stroked="f">
                <v:path arrowok="t"/>
                <v:fill type="solid"/>
              </v:shape>
              <v:shape style="position:absolute;left:2956;top:244;width:410;height:146" coordorigin="2956,244" coordsize="410,146" path="m3365,321l3307,321,3352,323,3351,387,3364,388,3365,321xe" filled="t" fillcolor="#53565F" stroked="f">
                <v:path arrowok="t"/>
                <v:fill type="solid"/>
              </v:shape>
              <v:shape style="position:absolute;left:2956;top:244;width:410;height:146" coordorigin="2956,244" coordsize="410,146" path="m3352,247l3351,305,3365,305,3365,248,3352,247xe" filled="t" fillcolor="#53565F" stroked="f">
                <v:path arrowok="t"/>
                <v:fill type="solid"/>
              </v:shape>
              <v:shape style="position:absolute;left:2956;top:244;width:410;height:146" coordorigin="2956,244" coordsize="410,146" path="m3217,341l3205,341,3205,342,3204,342,3222,385,3228,389,3235,391,3250,391,3256,389,3261,385,3267,381,3271,376,3273,372,3238,372,3234,370,3226,365,3223,362,3219,353,3218,347,3217,341xe" filled="t" fillcolor="#53565F" stroked="f">
                <v:path arrowok="t"/>
                <v:fill type="solid"/>
              </v:shape>
              <v:shape style="position:absolute;left:2956;top:244;width:410;height:146" coordorigin="2956,244" coordsize="410,146" path="m3247,244l3234,244,3228,246,3223,249,3218,253,3214,257,3208,270,3207,277,3207,291,3208,296,3210,302,3213,307,3216,311,3224,318,3230,321,3246,327,3252,329,3254,331,3258,333,3260,335,3263,341,3264,345,3264,353,3263,357,3260,364,3258,367,3254,369,3251,371,3247,372,3273,372,3274,369,3277,362,3278,355,3278,340,3232,300,3226,297,3222,291,3221,287,3221,277,3223,272,3226,269,3229,265,3234,263,3270,263,3268,258,3264,253,3258,250,3253,246,3247,244xe" filled="t" fillcolor="#53565F" stroked="f">
                <v:path arrowok="t"/>
                <v:fill type="solid"/>
              </v:shape>
              <v:shape style="position:absolute;left:2956;top:244;width:410;height:146" coordorigin="2956,244" coordsize="410,146" path="m3270,263l3247,263,3252,265,3255,269,3259,273,3261,280,3261,289,3274,288,3275,279,3273,271,3270,263xe" filled="t" fillcolor="#53565F" stroked="f">
                <v:path arrowok="t"/>
                <v:fill type="solid"/>
              </v:shape>
              <v:shape style="position:absolute;left:2956;top:244;width:410;height:146" coordorigin="2956,244" coordsize="410,146" path="m3125,247l3124,387,3125,387,3125,388,3192,388,3194,370,3137,369,3138,323,3187,323,3188,307,3137,306,3138,264,3190,264,3191,248,3125,247xe" filled="t" fillcolor="#53565F" stroked="f">
                <v:path arrowok="t"/>
                <v:fill type="solid"/>
              </v:shape>
              <v:shape style="position:absolute;left:2956;top:244;width:410;height:146" coordorigin="2956,244" coordsize="410,146" path="m3187,323l3138,323,3187,324,3187,323xe" filled="t" fillcolor="#53565F" stroked="f">
                <v:path arrowok="t"/>
                <v:fill type="solid"/>
              </v:shape>
              <v:shape style="position:absolute;left:2956;top:244;width:410;height:146" coordorigin="2956,244" coordsize="410,146" path="m3190,264l3139,264,3190,266,3190,264xe" filled="t" fillcolor="#53565F" stroked="f">
                <v:path arrowok="t"/>
                <v:fill type="solid"/>
              </v:shape>
              <v:shape style="position:absolute;left:2956;top:244;width:410;height:146" coordorigin="2956,244" coordsize="410,146" path="m3082,247l3034,247,3033,387,3034,387,3034,388,3046,388,3047,325,3084,325,3083,324,3091,322,3097,318,3101,311,3103,308,3047,308,3047,263,3103,263,3101,258,3097,253,3088,248,3082,247xe" filled="t" fillcolor="#53565F" stroked="f">
                <v:path arrowok="t"/>
                <v:fill type="solid"/>
              </v:shape>
              <v:shape style="position:absolute;left:2956;top:244;width:410;height:146" coordorigin="2956,244" coordsize="410,146" path="m3084,325l3047,325,3060,326,3063,326,3065,327,3097,387,3113,388,3115,388,3099,349,3096,341,3092,335,3087,328,3086,326,3084,325xe" filled="t" fillcolor="#53565F" stroked="f">
                <v:path arrowok="t"/>
                <v:fill type="solid"/>
              </v:shape>
              <v:shape style="position:absolute;left:2956;top:244;width:410;height:146" coordorigin="2956,244" coordsize="410,146" path="m3103,263l3047,263,3074,264,3081,264,3085,266,3091,274,3093,279,3093,290,3077,308,3103,308,3105,304,3107,296,3107,278,3106,271,3103,263xe" filled="t" fillcolor="#53565F" stroked="f">
                <v:path arrowok="t"/>
                <v:fill type="solid"/>
              </v:shape>
              <v:shape style="position:absolute;left:2956;top:244;width:410;height:146" coordorigin="2956,244" coordsize="410,146" path="m2957,247l2956,387,2957,387,2957,388,2969,388,2970,324,3012,324,3013,307,2969,306,2970,264,3018,264,3019,248,2957,247xe" filled="t" fillcolor="#53565F" stroked="f">
                <v:path arrowok="t"/>
                <v:fill type="solid"/>
              </v:shape>
              <v:shape style="position:absolute;left:2956;top:244;width:410;height:146" coordorigin="2956,244" coordsize="410,146" path="m3012,324l2970,324,3011,325,3012,324xe" filled="t" fillcolor="#53565F" stroked="f">
                <v:path arrowok="t"/>
                <v:fill type="solid"/>
              </v:shape>
              <v:shape style="position:absolute;left:2956;top:244;width:410;height:146" coordorigin="2956,244" coordsize="410,146" path="m3018,264l2971,264,3018,266,3018,264xe" filled="t" fillcolor="#53565F" stroked="f">
                <v:path arrowok="t"/>
                <v:fill type="solid"/>
              </v:shape>
            </v:group>
            <v:group style="position:absolute;left:3303;top:443;width:466;height:426" coordorigin="3303,443" coordsize="466,426">
              <v:shape style="position:absolute;left:3303;top:443;width:466;height:426" coordorigin="3303,443" coordsize="466,426" path="m3405,665l3382,666,3360,669,3346,677,3352,696,3367,711,3385,724,3403,736,3432,761,3485,804,3549,828,3589,832,3582,859,3585,869,3600,867,3613,863,3671,835,3722,787,3755,735,3769,701,3767,697,3719,697,3718,674,3450,674,3424,668,3405,665xe" filled="t" fillcolor="#4653A4" stroked="f">
                <v:path arrowok="t"/>
                <v:fill type="solid"/>
              </v:shape>
              <v:shape style="position:absolute;left:3303;top:443;width:466;height:426" coordorigin="3303,443" coordsize="466,426" path="m3758,691l3742,692,3719,697,3767,697,3767,694,3758,691xe" filled="t" fillcolor="#4653A4" stroked="f">
                <v:path arrowok="t"/>
                <v:fill type="solid"/>
              </v:shape>
              <v:shape style="position:absolute;left:3303;top:443;width:466;height:426" coordorigin="3303,443" coordsize="466,426" path="m3323,443l3313,451,3303,475,3305,493,3309,504,3447,672,3450,674,3718,674,3703,604,3462,562,3358,464,3336,447,3323,443xe" filled="t" fillcolor="#4653A4" stroked="f">
                <v:path arrowok="t"/>
                <v:fill type="solid"/>
              </v:shape>
              <v:shape style="position:absolute;left:3303;top:443;width:466;height:426" coordorigin="3303,443" coordsize="466,426" path="m3479,511l3468,512,3462,520,3460,536,3462,562,3677,562,3666,547,3655,533,3652,528,3523,528,3497,517,3479,511xe" filled="t" fillcolor="#4653A4" stroked="f">
                <v:path arrowok="t"/>
                <v:fill type="solid"/>
              </v:shape>
              <v:shape style="position:absolute;left:3303;top:443;width:466;height:426" coordorigin="3303,443" coordsize="466,426" path="m3525,484l3520,491,3520,505,3523,528,3652,528,3644,519,3632,508,3623,501,3584,501,3556,490,3537,484,3525,484xe" filled="t" fillcolor="#4653A4" stroked="f">
                <v:path arrowok="t"/>
                <v:fill type="solid"/>
              </v:shape>
              <v:shape style="position:absolute;left:3303;top:443;width:466;height:426" coordorigin="3303,443" coordsize="466,426" path="m3600,491l3591,494,3584,501,3623,501,3621,499,3610,493,3600,491xe" filled="t" fillcolor="#4653A4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4.4692pt;margin-top:-5.216995pt;width:77.1006pt;height:255.7148pt;mso-position-horizontal-relative:page;mso-position-vertical-relative:paragraph;z-index:-7925" coordorigin="1089,-104" coordsize="1542,5114">
            <v:shape style="position:absolute;left:2071;top:4052;width:286;height:140" type="#_x0000_t75">
              <v:imagedata r:id="rId184" o:title=""/>
            </v:shape>
            <v:group style="position:absolute;left:2067;top:4047;width:295;height:149" coordorigin="2067,4047" coordsize="295,149">
              <v:shape style="position:absolute;left:2067;top:4047;width:295;height:149" coordorigin="2067,4047" coordsize="295,149" path="m2287,4047l2130,4048,2079,4083,2067,4128,2072,4150,2083,4168,2099,4183,2119,4193,2141,4196,2293,4196,2315,4191,2320,4188,2141,4188,2123,4185,2106,4176,2088,4160,2078,4142,2075,4122,2078,4104,2086,4086,2102,4068,2120,4059,2141,4056,2320,4056,2309,4051,2287,4047xe" filled="t" fillcolor="#949BA4" stroked="f">
                <v:path arrowok="t"/>
                <v:fill type="solid"/>
              </v:shape>
              <v:shape style="position:absolute;left:2067;top:4047;width:295;height:149" coordorigin="2067,4047" coordsize="295,149" path="m2362,4122l2357,4122,2353,4122,2350,4140,2342,4157,2326,4175,2308,4184,2287,4188,2320,4188,2334,4180,2349,4164,2358,4144,2362,4122xe" filled="t" fillcolor="#949BA4" stroked="f">
                <v:path arrowok="t"/>
                <v:fill type="solid"/>
              </v:shape>
              <v:shape style="position:absolute;left:2067;top:4047;width:295;height:149" coordorigin="2067,4047" coordsize="295,149" path="m2320,4056l2141,4056,2287,4056,2305,4058,2322,4067,2341,4083,2350,4101,2353,4122,2361,4116,2356,4094,2345,4075,2329,4060,2320,4056xe" filled="t" fillcolor="#949BA4" stroked="f">
                <v:path arrowok="t"/>
                <v:fill type="solid"/>
              </v:shape>
            </v:group>
            <v:group style="position:absolute;left:2574;top:20;width:5;height:2096" coordorigin="2574,20" coordsize="5,2096">
              <v:shape style="position:absolute;left:2574;top:20;width:5;height:2096" coordorigin="2574,20" coordsize="5,2096" path="m2576,20l2576,20e" filled="f" stroked="t" strokeweight=".1pt" strokecolor="#13110F">
                <v:path arrowok="t"/>
              </v:shape>
            </v:group>
            <v:group style="position:absolute;left:2603;top:21;width:5;height:4887" coordorigin="2603,21" coordsize="5,4887">
              <v:shape style="position:absolute;left:2603;top:21;width:5;height:4887" coordorigin="2603,21" coordsize="5,4887" path="m2605,21l2605,21e" filled="f" stroked="t" strokeweight=".1pt" strokecolor="#13110F">
                <v:path arrowok="t"/>
              </v:shape>
            </v:group>
            <v:group style="position:absolute;left:1141;top:20;width:5;height:2096" coordorigin="1141,20" coordsize="5,2096">
              <v:shape style="position:absolute;left:1141;top:20;width:5;height:2096" coordorigin="1141,20" coordsize="5,2096" path="m1144,20l1144,20e" filled="f" stroked="t" strokeweight=".1pt" strokecolor="#13110F">
                <v:path arrowok="t"/>
              </v:shape>
            </v:group>
            <v:group style="position:absolute;left:1141;top:-52;width:76;height:76" coordorigin="1141,-52" coordsize="76,76">
              <v:shape style="position:absolute;left:1141;top:-52;width:76;height:76" coordorigin="1141,-52" coordsize="76,76" path="m1210,-52l1154,-20,1141,22,1144,25,1149,3,1159,-17,1173,-33,1193,-43,1215,-47,1217,-49,1210,-52xe" filled="t" fillcolor="#13110F" stroked="f">
                <v:path arrowok="t"/>
                <v:fill type="solid"/>
              </v:shape>
            </v:group>
            <v:group style="position:absolute;left:1099;top:-93;width:118;height:118" coordorigin="1099,-93" coordsize="118,118">
              <v:shape style="position:absolute;left:1099;top:-93;width:118;height:118" coordorigin="1099,-93" coordsize="118,118" path="m1198,-93l1127,-54,1101,1,1099,22,1102,24,1106,3,1112,-19,1152,-70,1215,-89,1217,-92,1198,-93xe" filled="t" fillcolor="#13110F" stroked="f">
                <v:path arrowok="t"/>
                <v:fill type="solid"/>
              </v:shape>
            </v:group>
            <v:group style="position:absolute;left:1215;top:-80;width:1290;height:2" coordorigin="1215,-80" coordsize="1290,2">
              <v:shape style="position:absolute;left:1215;top:-80;width:1290;height:2" coordorigin="1215,-80" coordsize="1290,0" path="m1215,-80l2505,-80e" filled="f" stroked="t" strokeweight=".1004pt" strokecolor="#13110F">
                <v:path arrowok="t"/>
              </v:shape>
            </v:group>
            <v:group style="position:absolute;left:1114;top:-79;width:104;height:104" coordorigin="1114,-79" coordsize="104,104">
              <v:shape style="position:absolute;left:1114;top:-79;width:104;height:104" coordorigin="1114,-79" coordsize="104,104" path="m1202,-79l1132,-36,1114,22,1116,24,1120,3,1127,-18,1172,-65,1215,-75,1217,-78,1202,-79xe" filled="t" fillcolor="#13110F" stroked="f">
                <v:path arrowok="t"/>
                <v:fill type="solid"/>
              </v:shape>
            </v:group>
            <v:group style="position:absolute;left:1215;top:-52;width:1290;height:2" coordorigin="1215,-52" coordsize="1290,2">
              <v:shape style="position:absolute;left:1215;top:-52;width:1290;height:2" coordorigin="1215,-52" coordsize="1290,0" path="m1215,-52l2505,-52e" filled="f" stroked="t" strokeweight=".1pt" strokecolor="#13110F">
                <v:path arrowok="t"/>
              </v:shape>
            </v:group>
            <v:group style="position:absolute;left:1100;top:2112;width:1519;height:2" coordorigin="1100,2112" coordsize="1519,2">
              <v:shape style="position:absolute;left:1100;top:2112;width:1519;height:2" coordorigin="1100,2112" coordsize="1519,0" path="m1100,2112l2619,2112e" filled="f" stroked="t" strokeweight=".286pt" strokecolor="#13110F">
                <v:path arrowok="t"/>
              </v:shape>
              <v:shape style="position:absolute;left:1640;top:989;width:801;height:362" type="#_x0000_t75">
                <v:imagedata r:id="rId185" o:title=""/>
              </v:shape>
            </v:group>
            <v:group style="position:absolute;left:2503;top:-52;width:76;height:76" coordorigin="2503,-52" coordsize="76,76">
              <v:shape style="position:absolute;left:2503;top:-52;width:76;height:76" coordorigin="2503,-52" coordsize="76,76" path="m2505,-52l2503,-49,2524,-44,2544,-34,2560,-19,2570,0,2574,22,2576,25,2547,-39,2527,-48,2505,-52xe" filled="t" fillcolor="#13110F" stroked="f">
                <v:path arrowok="t"/>
                <v:fill type="solid"/>
              </v:shape>
            </v:group>
            <v:group style="position:absolute;left:2503;top:-94;width:119;height:119" coordorigin="2503,-94" coordsize="119,119">
              <v:shape style="position:absolute;left:2503;top:-94;width:119;height:119" coordorigin="2503,-94" coordsize="119,119" path="m2505,-94l2503,-92,2515,-89,2535,-85,2553,-78,2600,-37,2616,22,2619,25,2600,-46,2549,-86,2528,-92,2505,-94xe" filled="t" fillcolor="#13110F" stroked="f">
                <v:path arrowok="t"/>
                <v:fill type="solid"/>
              </v:shape>
            </v:group>
            <v:group style="position:absolute;left:2503;top:-80;width:105;height:105" coordorigin="2503,-80" coordsize="105,105">
              <v:shape style="position:absolute;left:2503;top:-80;width:105;height:105" coordorigin="2503,-80" coordsize="105,105" path="m2505,-80l2503,-78,2512,-75,2530,-72,2547,-64,2593,-18,2602,22,2605,24,2583,-44,2528,-78,2505,-80xe" filled="t" fillcolor="#13110F" stroked="f">
                <v:path arrowok="t"/>
                <v:fill type="solid"/>
              </v:shape>
              <v:shape style="position:absolute;left:1772;top:1293;width:470;height:299" type="#_x0000_t75">
                <v:imagedata r:id="rId186" o:title=""/>
              </v:shape>
              <v:shape style="position:absolute;left:1288;top:374;width:1136;height:590" type="#_x0000_t75">
                <v:imagedata r:id="rId187" o:title=""/>
              </v:shape>
            </v:group>
            <v:group style="position:absolute;left:1100;top:2652;width:1519;height:2" coordorigin="1100,2652" coordsize="1519,2">
              <v:shape style="position:absolute;left:1100;top:2652;width:1519;height:2" coordorigin="1100,2652" coordsize="1519,0" path="m1100,2652l2619,2652e" filled="f" stroked="t" strokeweight=".5714pt" strokecolor="#13110F">
                <v:path arrowok="t"/>
              </v:shape>
            </v:group>
            <v:group style="position:absolute;left:1125;top:3073;width:1470;height:582" coordorigin="1125,3073" coordsize="1470,582">
              <v:shape style="position:absolute;left:1125;top:3073;width:1470;height:582" coordorigin="1125,3073" coordsize="1470,582" path="m1125,3073l2595,3073,2595,3655,1125,3655,1125,3073xe" filled="t" fillcolor="#C8CACF" stroked="f">
                <v:path arrowok="t"/>
                <v:fill type="solid"/>
              </v:shape>
            </v:group>
            <v:group style="position:absolute;left:1215;top:4995;width:1290;height:2" coordorigin="1215,4995" coordsize="1290,2">
              <v:shape style="position:absolute;left:1215;top:4995;width:1290;height:2" coordorigin="1215,4995" coordsize="1290,0" path="m1215,4995l2505,4995e" filled="f" stroked="t" strokeweight=".1pt" strokecolor="#13110F">
                <v:path arrowok="t"/>
              </v:shape>
            </v:group>
            <v:group style="position:absolute;left:2504;top:4900;width:117;height:100" coordorigin="2504,4900" coordsize="117,100">
              <v:shape style="position:absolute;left:2504;top:4900;width:117;height:100" coordorigin="2504,4900" coordsize="117,100" path="m2619,4900l2616,4907,2613,4930,2604,4950,2554,4988,2506,4995,2504,4997,2512,5000,2533,4998,2553,4993,2612,4945,2621,4903,2619,4900xe" filled="t" fillcolor="#13110F" stroked="f">
                <v:path arrowok="t"/>
                <v:fill type="solid"/>
              </v:shape>
            </v:group>
            <v:group style="position:absolute;left:1099;top:4883;width:117;height:117" coordorigin="1099,4883" coordsize="117,117">
              <v:shape style="position:absolute;left:1099;top:4883;width:117;height:117" coordorigin="1099,4883" coordsize="117,117" path="m1102,4883l1120,4951,1170,4991,1214,5000,1217,4997,1206,4995,1186,4991,1167,4984,1121,4944,1104,4885,1102,4883xe" filled="t" fillcolor="#13110F" stroked="f">
                <v:path arrowok="t"/>
                <v:fill type="solid"/>
              </v:shape>
            </v:group>
            <v:group style="position:absolute;left:1099;top:2450;width:19;height:2" coordorigin="1099,2450" coordsize="19,2">
              <v:shape style="position:absolute;left:1099;top:2450;width:19;height:2" coordorigin="1099,2450" coordsize="19,0" path="m1099,2450l1118,2450e" filled="f" stroked="t" strokeweight=".1pt" strokecolor="#13110F">
                <v:path arrowok="t"/>
              </v:shape>
            </v:group>
            <v:group style="position:absolute;left:2504;top:4900;width:103;height:86" coordorigin="2504,4900" coordsize="103,86">
              <v:shape style="position:absolute;left:2504;top:4900;width:103;height:86" coordorigin="2504,4900" coordsize="103,86" path="m2605,4900l2566,4967,2506,4981,2504,4983,2509,4986,2529,4984,2548,4980,2597,4944,2607,4903,2605,4900xe" filled="t" fillcolor="#13110F" stroked="f">
                <v:path arrowok="t"/>
                <v:fill type="solid"/>
              </v:shape>
            </v:group>
            <v:group style="position:absolute;left:1113;top:4883;width:103;height:103" coordorigin="1113,4883" coordsize="103,103">
              <v:shape style="position:absolute;left:1113;top:4883;width:103;height:103" coordorigin="1113,4883" coordsize="103,103" path="m1116,4883l1137,4949,1192,4983,1214,4986,1217,4983,1209,4981,1191,4978,1173,4971,1127,4926,1118,4885,1116,4883xe" filled="t" fillcolor="#13110F" stroked="f">
                <v:path arrowok="t"/>
                <v:fill type="solid"/>
              </v:shape>
            </v:group>
            <v:group style="position:absolute;left:2513;top:4013;width:89;height:5" coordorigin="2513,4013" coordsize="89,5">
              <v:shape style="position:absolute;left:2513;top:4013;width:89;height:5" coordorigin="2513,4013" coordsize="89,5" path="m2600,4013l2516,4013,2513,4015,2516,4018,2600,4018,2602,4015,2600,4013xe" filled="t" fillcolor="#13110F" stroked="f">
                <v:path arrowok="t"/>
                <v:fill type="solid"/>
              </v:shape>
            </v:group>
            <v:group style="position:absolute;left:2513;top:4294;width:89;height:5" coordorigin="2513,4294" coordsize="89,5">
              <v:shape style="position:absolute;left:2513;top:4294;width:89;height:5" coordorigin="2513,4294" coordsize="89,5" path="m2600,4294l2516,4294,2513,4296,2516,4299,2600,4299,2602,4296,2600,4294xe" filled="t" fillcolor="#13110F" stroked="f">
                <v:path arrowok="t"/>
                <v:fill type="solid"/>
              </v:shape>
            </v:group>
            <v:group style="position:absolute;left:2513;top:4013;width:5;height:286" coordorigin="2513,4013" coordsize="5,286">
              <v:shape style="position:absolute;left:2513;top:4013;width:5;height:286" coordorigin="2513,4013" coordsize="5,286" path="m2516,4013l2513,4015,2513,4296,2516,4299,2518,4296,2518,4015,2516,4013xe" filled="t" fillcolor="#13110F" stroked="f">
                <v:path arrowok="t"/>
                <v:fill type="solid"/>
              </v:shape>
            </v:group>
            <v:group style="position:absolute;left:2519;top:3968;width:61;height:50" coordorigin="2519,3968" coordsize="61,50">
              <v:shape style="position:absolute;left:2519;top:3968;width:61;height:50" coordorigin="2519,3968" coordsize="61,50" path="m2577,3968l2521,3968,2519,3968,2519,3970,2519,4015,2521,4018,2524,4015,2524,3973,2580,3973,2580,3970,2579,3968,2577,3968xe" filled="t" fillcolor="#13110F" stroked="f">
                <v:path arrowok="t"/>
                <v:fill type="solid"/>
              </v:shape>
              <v:shape style="position:absolute;left:2519;top:3968;width:61;height:50" coordorigin="2519,3968" coordsize="61,50" path="m2580,3973l2575,3973,2575,4015,2577,4018,2580,4015,2580,3973xe" filled="t" fillcolor="#13110F" stroked="f">
                <v:path arrowok="t"/>
                <v:fill type="solid"/>
              </v:shape>
            </v:group>
            <v:group style="position:absolute;left:2519;top:4294;width:61;height:50" coordorigin="2519,4294" coordsize="61,50">
              <v:shape style="position:absolute;left:2519;top:4294;width:61;height:50" coordorigin="2519,4294" coordsize="61,50" path="m2521,4294l2519,4296,2519,4342,2519,4344,2521,4344,2577,4344,2579,4344,2580,4342,2580,4339,2524,4339,2524,4296,2521,4294xe" filled="t" fillcolor="#13110F" stroked="f">
                <v:path arrowok="t"/>
                <v:fill type="solid"/>
              </v:shape>
              <v:shape style="position:absolute;left:2519;top:4294;width:61;height:50" coordorigin="2519,4294" coordsize="61,50" path="m2577,4294l2575,4296,2575,4339,2580,4339,2580,4296,2577,4294xe" filled="t" fillcolor="#13110F" stroked="f">
                <v:path arrowok="t"/>
                <v:fill type="solid"/>
              </v:shape>
              <v:shape style="position:absolute;left:1580;top:4803;width:204;height:76" type="#_x0000_t75">
                <v:imagedata r:id="rId188" o:title=""/>
              </v:shape>
            </v:group>
            <v:group style="position:absolute;left:2003;top:4813;width:128;height:53" coordorigin="2003,4813" coordsize="128,53">
              <v:shape style="position:absolute;left:2003;top:4813;width:128;height:53" coordorigin="2003,4813" coordsize="128,53" path="m2106,4814l2106,4865,2106,4865,2106,4865,2130,4865,2131,4859,2110,4858,2111,4842,2128,4842,2129,4836,2110,4835,2111,4820,2130,4820,2130,4814,2106,4814xe" filled="t" fillcolor="#666A74" stroked="f">
                <v:path arrowok="t"/>
                <v:fill type="solid"/>
              </v:shape>
              <v:shape style="position:absolute;left:2003;top:4813;width:128;height:53" coordorigin="2003,4813" coordsize="128,53" path="m2128,4842l2111,4842,2128,4842,2128,4842xe" filled="t" fillcolor="#666A74" stroked="f">
                <v:path arrowok="t"/>
                <v:fill type="solid"/>
              </v:shape>
              <v:shape style="position:absolute;left:2003;top:4813;width:128;height:53" coordorigin="2003,4813" coordsize="128,53" path="m2130,4820l2111,4820,2130,4821,2130,4820xe" filled="t" fillcolor="#666A74" stroked="f">
                <v:path arrowok="t"/>
                <v:fill type="solid"/>
              </v:shape>
              <v:shape style="position:absolute;left:2003;top:4813;width:128;height:53" coordorigin="2003,4813" coordsize="128,53" path="m2087,4814l2073,4814,2073,4865,2073,4865,2073,4865,2087,4865,2089,4865,2096,4858,2078,4858,2078,4820,2096,4820,2094,4817,2092,4815,2090,4815,2089,4814,2087,4814xe" filled="t" fillcolor="#666A74" stroked="f">
                <v:path arrowok="t"/>
                <v:fill type="solid"/>
              </v:shape>
              <v:shape style="position:absolute;left:2003;top:4813;width:128;height:53" coordorigin="2003,4813" coordsize="128,53" path="m2096,4820l2078,4820,2084,4821,2087,4821,2089,4821,2091,4822,2093,4824,2095,4830,2095,4834,2095,4843,2095,4846,2094,4849,2094,4851,2086,4858,2096,4858,2098,4855,2099,4852,2100,4846,2100,4843,2100,4834,2100,4831,2098,4824,2097,4821,2096,4820xe" filled="t" fillcolor="#666A74" stroked="f">
                <v:path arrowok="t"/>
                <v:fill type="solid"/>
              </v:shape>
              <v:shape style="position:absolute;left:2003;top:4813;width:128;height:53" coordorigin="2003,4813" coordsize="128,53" path="m2055,4813l2047,4813,2043,4816,2040,4820,2037,4825,2036,4832,2036,4845,2049,4866,2055,4866,2057,4865,2062,4860,2063,4859,2049,4859,2046,4858,2042,4851,2041,4846,2041,4832,2042,4827,2044,4824,2046,4821,2049,4819,2063,4819,2063,4819,2060,4817,2058,4814,2055,4813xe" filled="t" fillcolor="#666A74" stroked="f">
                <v:path arrowok="t"/>
                <v:fill type="solid"/>
              </v:shape>
              <v:shape style="position:absolute;left:2003;top:4813;width:128;height:53" coordorigin="2003,4813" coordsize="128,53" path="m2063,4819l2054,4819,2056,4820,2058,4822,2063,4846,2062,4851,2058,4858,2055,4859,2063,4859,2064,4857,2067,4849,2067,4846,2068,4834,2067,4830,2064,4822,2063,4819xe" filled="t" fillcolor="#666A74" stroked="f">
                <v:path arrowok="t"/>
                <v:fill type="solid"/>
              </v:shape>
              <v:shape style="position:absolute;left:2003;top:4813;width:128;height:53" coordorigin="2003,4813" coordsize="128,53" path="m2022,4813l2016,4813,2013,4814,2011,4816,2008,4818,2003,4844,2004,4848,2005,4853,2006,4857,2008,4860,2010,4862,2012,4865,2015,4866,2022,4866,2025,4864,2029,4859,2016,4859,2015,4859,2008,4836,2008,4833,2010,4826,2011,4824,2013,4822,2014,4820,2016,4819,2029,4819,2027,4817,2025,4814,2022,4813xe" filled="t" fillcolor="#666A74" stroked="f">
                <v:path arrowok="t"/>
                <v:fill type="solid"/>
              </v:shape>
              <v:shape style="position:absolute;left:2003;top:4813;width:128;height:53" coordorigin="2003,4813" coordsize="128,53" path="m2028,4847l2028,4847,2028,4847,2027,4851,2026,4854,2024,4856,2023,4858,2021,4859,2029,4859,2030,4858,2031,4854,2032,4849,2028,4847xe" filled="t" fillcolor="#666A74" stroked="f">
                <v:path arrowok="t"/>
                <v:fill type="solid"/>
              </v:shape>
              <v:shape style="position:absolute;left:2003;top:4813;width:128;height:53" coordorigin="2003,4813" coordsize="128,53" path="m2029,4819l2021,4819,2022,4820,2024,4822,2025,4823,2026,4826,2027,4830,2028,4829,2028,4829,2027,4829,2027,4829,2029,4829,2032,4828,2031,4823,2029,4820,2029,4819xe" filled="t" fillcolor="#666A74" stroked="f">
                <v:path arrowok="t"/>
                <v:fill type="solid"/>
              </v:shape>
              <v:shape style="position:absolute;left:2003;top:4813;width:128;height:53" coordorigin="2003,4813" coordsize="128,53" path="m2029,4829l2027,4829,2027,4829,2028,4829,2029,4829xe" filled="t" fillcolor="#666A74" stroked="f">
                <v:path arrowok="t"/>
                <v:fill type="solid"/>
              </v:shape>
            </v:group>
            <v:group style="position:absolute;left:1828;top:4688;width:91;height:90" coordorigin="1828,4688" coordsize="91,90">
              <v:shape style="position:absolute;left:1828;top:4688;width:91;height:90" coordorigin="1828,4688" coordsize="91,90" path="m1836,4734l1832,4734,1831,4751,1842,4766,1862,4776,1889,4778,1903,4769,1859,4769,1843,4755,1836,4734xe" filled="t" fillcolor="#F1F0F1" stroked="f">
                <v:path arrowok="t"/>
                <v:fill type="solid"/>
              </v:shape>
              <v:shape style="position:absolute;left:1828;top:4688;width:91;height:90" coordorigin="1828,4688" coordsize="91,90" path="m1904,4701l1892,4701,1906,4716,1912,4740,1904,4756,1886,4767,1859,4769,1903,4769,1905,4767,1916,4749,1919,4723,1910,4705,1904,4701xe" filled="t" fillcolor="#F1F0F1" stroked="f">
                <v:path arrowok="t"/>
                <v:fill type="solid"/>
              </v:shape>
              <v:shape style="position:absolute;left:1828;top:4688;width:91;height:90" coordorigin="1828,4688" coordsize="91,90" path="m1868,4688l1847,4696,1833,4712,1828,4734,1837,4725,1846,4710,1864,4702,1892,4701,1904,4701,1892,4692,1868,4688xe" filled="t" fillcolor="#F1F0F1" stroked="f">
                <v:path arrowok="t"/>
                <v:fill type="solid"/>
              </v:shape>
            </v:group>
            <v:group style="position:absolute;left:2021;top:4688;width:91;height:90" coordorigin="2021,4688" coordsize="91,90">
              <v:shape style="position:absolute;left:2021;top:4688;width:91;height:90" coordorigin="2021,4688" coordsize="91,90" path="m2029,4734l2025,4734,2024,4751,2035,4766,2054,4776,2081,4778,2096,4769,2052,4769,2035,4755,2029,4734xe" filled="t" fillcolor="#F1F0F1" stroked="f">
                <v:path arrowok="t"/>
                <v:fill type="solid"/>
              </v:shape>
              <v:shape style="position:absolute;left:2021;top:4688;width:91;height:90" coordorigin="2021,4688" coordsize="91,90" path="m2097,4701l2085,4701,2099,4716,2104,4740,2097,4756,2079,4767,2052,4769,2096,4769,2098,4767,2109,4749,2112,4723,2102,4705,2097,4701xe" filled="t" fillcolor="#F1F0F1" stroked="f">
                <v:path arrowok="t"/>
                <v:fill type="solid"/>
              </v:shape>
              <v:shape style="position:absolute;left:2021;top:4688;width:91;height:90" coordorigin="2021,4688" coordsize="91,90" path="m2061,4688l2040,4696,2026,4712,2021,4734,2030,4725,2039,4710,2057,4702,2085,4701,2097,4701,2085,4692,2061,4688xe" filled="t" fillcolor="#F1F0F1" stroked="f">
                <v:path arrowok="t"/>
                <v:fill type="solid"/>
              </v:shape>
              <v:shape style="position:absolute;left:1639;top:4692;width:84;height:84" type="#_x0000_t75">
                <v:imagedata r:id="rId189" o:title=""/>
              </v:shape>
            </v:group>
            <v:group style="position:absolute;left:1635;top:4688;width:91;height:90" coordorigin="1635,4688" coordsize="91,90">
              <v:shape style="position:absolute;left:1635;top:4688;width:91;height:90" coordorigin="1635,4688" coordsize="91,90" path="m1643,4734l1639,4734,1638,4751,1650,4766,1669,4776,1696,4778,1710,4769,1666,4769,1650,4755,1643,4734xe" filled="t" fillcolor="#949BA4" stroked="f">
                <v:path arrowok="t"/>
                <v:fill type="solid"/>
              </v:shape>
              <v:shape style="position:absolute;left:1635;top:4688;width:91;height:90" coordorigin="1635,4688" coordsize="91,90" path="m1711,4701l1700,4701,1714,4716,1719,4740,1711,4756,1694,4767,1666,4769,1710,4769,1712,4767,1723,4749,1726,4723,1717,4705,1711,4701xe" filled="t" fillcolor="#949BA4" stroked="f">
                <v:path arrowok="t"/>
                <v:fill type="solid"/>
              </v:shape>
              <v:shape style="position:absolute;left:1635;top:4688;width:91;height:90" coordorigin="1635,4688" coordsize="91,90" path="m1675,4688l1654,4696,1640,4712,1635,4734,1645,4725,1653,4710,1672,4702,1700,4701,1711,4701,1699,4692,1675,4688xe" filled="t" fillcolor="#949BA4" stroked="f">
                <v:path arrowok="t"/>
                <v:fill type="solid"/>
              </v:shape>
            </v:group>
            <v:group style="position:absolute;left:1802;top:4813;width:148;height:53" coordorigin="1802,4813" coordsize="148,53">
              <v:shape style="position:absolute;left:1802;top:4813;width:148;height:53" coordorigin="1802,4813" coordsize="148,53" path="m1924,4814l1924,4820,1935,4820,1934,4865,1935,4865,1935,4865,1939,4865,1939,4820,1950,4820,1950,4820,1924,4820,1924,4820,1950,4820,1950,4814,1924,4814xe" filled="t" fillcolor="#666A74" stroked="f">
                <v:path arrowok="t"/>
                <v:fill type="solid"/>
              </v:shape>
              <v:shape style="position:absolute;left:1802;top:4813;width:148;height:53" coordorigin="1802,4813" coordsize="148,53" path="m1950,4820l1939,4820,1950,4820,1950,4820xe" filled="t" fillcolor="#666A74" stroked="f">
                <v:path arrowok="t"/>
                <v:fill type="solid"/>
              </v:shape>
              <v:shape style="position:absolute;left:1802;top:4813;width:148;height:53" coordorigin="1802,4813" coordsize="148,53" path="m1896,4814l1896,4865,1896,4865,1896,4865,1920,4865,1921,4859,1900,4858,1901,4842,1918,4842,1919,4836,1900,4835,1901,4820,1920,4820,1920,4814,1896,4814xe" filled="t" fillcolor="#666A74" stroked="f">
                <v:path arrowok="t"/>
                <v:fill type="solid"/>
              </v:shape>
              <v:shape style="position:absolute;left:1802;top:4813;width:148;height:53" coordorigin="1802,4813" coordsize="148,53" path="m1918,4842l1901,4842,1918,4842,1918,4842xe" filled="t" fillcolor="#666A74" stroked="f">
                <v:path arrowok="t"/>
                <v:fill type="solid"/>
              </v:shape>
              <v:shape style="position:absolute;left:1802;top:4813;width:148;height:53" coordorigin="1802,4813" coordsize="148,53" path="m1920,4820l1901,4820,1920,4820,1920,4820xe" filled="t" fillcolor="#666A74" stroked="f">
                <v:path arrowok="t"/>
                <v:fill type="solid"/>
              </v:shape>
              <v:shape style="position:absolute;left:1802;top:4813;width:148;height:53" coordorigin="1802,4813" coordsize="148,53" path="m1868,4848l1864,4848,1864,4848,1864,4848,1875,4866,1880,4866,1882,4865,1886,4862,1888,4860,1888,4859,1876,4859,1874,4859,1873,4858,1870,4854,1869,4852,1868,4850,1868,4848xe" filled="t" fillcolor="#666A74" stroked="f">
                <v:path arrowok="t"/>
                <v:fill type="solid"/>
              </v:shape>
              <v:shape style="position:absolute;left:1802;top:4813;width:148;height:53" coordorigin="1802,4813" coordsize="148,53" path="m1879,4813l1874,4813,1872,4814,1869,4816,1867,4818,1866,4820,1865,4822,1865,4825,1865,4830,1865,4832,1867,4836,1868,4837,1870,4838,1871,4839,1873,4841,1879,4843,1881,4844,1882,4844,1885,4847,1885,4850,1885,4852,1885,4855,1882,4858,1878,4859,1888,4859,1890,4856,1890,4854,1890,4847,1890,4845,1874,4833,1872,4832,1871,4831,1870,4827,1870,4825,1870,4823,1871,4822,1872,4820,1874,4820,1887,4820,1887,4818,1885,4816,1883,4815,1881,4814,1879,4813xe" filled="t" fillcolor="#666A74" stroked="f">
                <v:path arrowok="t"/>
                <v:fill type="solid"/>
              </v:shape>
              <v:shape style="position:absolute;left:1802;top:4813;width:148;height:53" coordorigin="1802,4813" coordsize="148,53" path="m1887,4820l1879,4820,1881,4820,1882,4822,1884,4823,1884,4826,1884,4829,1889,4829,1889,4825,1889,4823,1887,4820xe" filled="t" fillcolor="#666A74" stroked="f">
                <v:path arrowok="t"/>
                <v:fill type="solid"/>
              </v:shape>
              <v:shape style="position:absolute;left:1802;top:4813;width:148;height:53" coordorigin="1802,4813" coordsize="148,53" path="m1835,4814l1835,4865,1835,4865,1835,4865,1859,4865,1860,4859,1839,4858,1840,4842,1857,4842,1858,4836,1839,4835,1840,4820,1859,4820,1859,4814,1835,4814xe" filled="t" fillcolor="#666A74" stroked="f">
                <v:path arrowok="t"/>
                <v:fill type="solid"/>
              </v:shape>
              <v:shape style="position:absolute;left:1802;top:4813;width:148;height:53" coordorigin="1802,4813" coordsize="148,53" path="m1857,4842l1840,4842,1857,4842,1857,4842xe" filled="t" fillcolor="#666A74" stroked="f">
                <v:path arrowok="t"/>
                <v:fill type="solid"/>
              </v:shape>
              <v:shape style="position:absolute;left:1802;top:4813;width:148;height:53" coordorigin="1802,4813" coordsize="148,53" path="m1859,4820l1840,4820,1859,4820,1859,4820xe" filled="t" fillcolor="#666A74" stroked="f">
                <v:path arrowok="t"/>
                <v:fill type="solid"/>
              </v:shape>
              <v:shape style="position:absolute;left:1802;top:4813;width:148;height:53" coordorigin="1802,4813" coordsize="148,53" path="m1819,4814l1802,4814,1802,4865,1802,4865,1802,4865,1806,4865,1807,4842,1814,4842,1814,4841,1822,4841,1823,4840,1825,4839,1827,4836,1807,4836,1807,4820,1827,4820,1826,4818,1825,4816,1823,4815,1822,4814,1819,4814xe" filled="t" fillcolor="#666A74" stroked="f">
                <v:path arrowok="t"/>
                <v:fill type="solid"/>
              </v:shape>
              <v:shape style="position:absolute;left:1802;top:4813;width:148;height:53" coordorigin="1802,4813" coordsize="148,53" path="m1822,4841l1814,4841,1818,4849,1819,4851,1821,4854,1825,4865,1831,4865,1831,4865,1829,4865,1831,4865,1829,4861,1825,4851,1824,4848,1823,4846,1822,4844,1820,4842,1820,4842,1819,4842,1819,4842,1821,4841,1822,4841xe" filled="t" fillcolor="#666A74" stroked="f">
                <v:path arrowok="t"/>
                <v:fill type="solid"/>
              </v:shape>
              <v:shape style="position:absolute;left:1802;top:4813;width:148;height:53" coordorigin="1802,4813" coordsize="148,53" path="m1831,4865l1829,4865,1830,4865,1831,4865xe" filled="t" fillcolor="#666A74" stroked="f">
                <v:path arrowok="t"/>
                <v:fill type="solid"/>
              </v:shape>
              <v:shape style="position:absolute;left:1802;top:4813;width:148;height:53" coordorigin="1802,4813" coordsize="148,53" path="m1814,4842l1807,4842,1813,4843,1814,4842xe" filled="t" fillcolor="#666A74" stroked="f">
                <v:path arrowok="t"/>
                <v:fill type="solid"/>
              </v:shape>
              <v:shape style="position:absolute;left:1802;top:4813;width:148;height:53" coordorigin="1802,4813" coordsize="148,53" path="m1819,4842l1820,4842,1820,4842,1819,4842xe" filled="t" fillcolor="#666A74" stroked="f">
                <v:path arrowok="t"/>
                <v:fill type="solid"/>
              </v:shape>
              <v:shape style="position:absolute;left:1802;top:4813;width:148;height:53" coordorigin="1802,4813" coordsize="148,53" path="m1827,4820l1807,4820,1817,4820,1819,4820,1821,4821,1823,4824,1823,4825,1823,4828,1822,4832,1820,4835,1819,4836,1818,4836,1827,4836,1828,4835,1828,4832,1828,4825,1828,4823,1827,4820xe" filled="t" fillcolor="#666A74" stroked="f">
                <v:path arrowok="t"/>
                <v:fill type="solid"/>
              </v:shape>
            </v:group>
            <v:group style="position:absolute;left:1963;top:1377;width:28;height:47" coordorigin="1963,1377" coordsize="28,47">
              <v:shape style="position:absolute;left:1963;top:1377;width:28;height:47" coordorigin="1963,1377" coordsize="28,47" path="m1981,1377l1972,1377,1969,1379,1966,1383,1964,1387,1963,1392,1963,1407,1964,1413,1964,1413,1966,1417,1969,1421,1972,1423,1981,1423,1984,1421,1987,1417,1988,1415,1975,1415,1973,1413,1970,1407,1970,1404,1970,1396,1970,1392,1973,1386,1975,1385,1988,1385,1984,1379,1981,1377xe" filled="t" fillcolor="#53565F" stroked="f">
                <v:path arrowok="t"/>
                <v:fill type="solid"/>
              </v:shape>
              <v:shape style="position:absolute;left:1963;top:1377;width:28;height:47" coordorigin="1963,1377" coordsize="28,47" path="m1988,1385l1979,1385,1980,1386,1982,1389,1983,1392,1983,1396,1983,1404,1983,1407,1982,1411,1980,1413,1979,1415,1988,1415,1989,1413,1990,1407,1990,1392,1989,1387,1989,1386,1988,1385xe" filled="t" fillcolor="#53565F" stroked="f">
                <v:path arrowok="t"/>
                <v:fill type="solid"/>
              </v:shape>
            </v:group>
            <v:group style="position:absolute;left:1992;top:1392;width:14;height:30" coordorigin="1992,1392" coordsize="14,30">
              <v:shape style="position:absolute;left:1992;top:1392;width:14;height:30" coordorigin="1992,1392" coordsize="14,30" path="m2006,1398l2000,1398,2001,1399,2001,1401,1999,1406,1993,1412,1992,1417,1992,1423,2006,1423,2006,1416,1998,1416,1998,1415,2001,1411,2005,1407,2005,1406,2006,1404,2006,1398xe" filled="t" fillcolor="#53565F" stroked="f">
                <v:path arrowok="t"/>
                <v:fill type="solid"/>
              </v:shape>
              <v:shape style="position:absolute;left:1992;top:1392;width:14;height:30" coordorigin="1992,1392" coordsize="14,30" path="m2001,1392l1997,1392,1995,1393,1994,1396,1993,1398,1992,1399,1992,1402,1997,1402,1997,1399,1998,1398,2006,1398,2005,1396,2002,1393,2001,1392xe" filled="t" fillcolor="#53565F" stroked="f">
                <v:path arrowok="t"/>
                <v:fill type="solid"/>
              </v:shape>
            </v:group>
            <v:group style="position:absolute;left:2001;top:1448;width:42;height:24" coordorigin="2001,1448" coordsize="42,24">
              <v:shape style="position:absolute;left:2001;top:1448;width:42;height:24" coordorigin="2001,1448" coordsize="42,24" path="m2027,1457l2016,1457,2023,1463,2025,1465,2028,1465,2028,1471,2043,1462,2037,1457,2028,1457,2027,1457xe" filled="t" fillcolor="#53565F" stroked="f">
                <v:path arrowok="t"/>
                <v:fill type="solid"/>
              </v:shape>
              <v:shape style="position:absolute;left:2001;top:1448;width:42;height:24" coordorigin="2001,1448" coordsize="42,24" path="m2017,1448l2007,1449,2001,1457,2006,1462,2010,1457,2016,1457,2027,1457,2024,1455,2017,1448xe" filled="t" fillcolor="#53565F" stroked="f">
                <v:path arrowok="t"/>
                <v:fill type="solid"/>
              </v:shape>
              <v:shape style="position:absolute;left:2001;top:1448;width:42;height:24" coordorigin="2001,1448" coordsize="42,24" path="m2028,1452l2028,1457,2037,1457,2028,1452xe" filled="t" fillcolor="#53565F" stroked="f">
                <v:path arrowok="t"/>
                <v:fill type="solid"/>
              </v:shape>
            </v:group>
            <v:group style="position:absolute;left:2048;top:1448;width:42;height:24" coordorigin="2048,1448" coordsize="42,24">
              <v:shape style="position:absolute;left:2048;top:1448;width:42;height:24" coordorigin="2048,1448" coordsize="42,24" path="m2075,1457l2063,1457,2069,1463,2072,1465,2075,1465,2075,1471,2090,1462,2083,1457,2075,1457,2075,1457xe" filled="t" fillcolor="#FFFFFF" stroked="f">
                <v:path arrowok="t"/>
                <v:fill type="solid"/>
              </v:shape>
              <v:shape style="position:absolute;left:2048;top:1448;width:42;height:24" coordorigin="2048,1448" coordsize="42,24" path="m2064,1448l2054,1449,2048,1457,2048,1457,2053,1462,2056,1457,2063,1457,2075,1457,2071,1455,2064,1448xe" filled="t" fillcolor="#FFFFFF" stroked="f">
                <v:path arrowok="t"/>
                <v:fill type="solid"/>
              </v:shape>
              <v:shape style="position:absolute;left:2048;top:1448;width:42;height:24" coordorigin="2048,1448" coordsize="42,24" path="m2075,1452l2075,1457,2083,1457,2075,1452xe" filled="t" fillcolor="#FFFFFF" stroked="f">
                <v:path arrowok="t"/>
                <v:fill type="solid"/>
              </v:shape>
            </v:group>
            <v:group style="position:absolute;left:1995;top:1395;width:95;height:49" coordorigin="1995,1395" coordsize="95,49">
              <v:shape style="position:absolute;left:1995;top:1395;width:95;height:49" coordorigin="1995,1395" coordsize="95,49" path="m2043,1395l2041,1397,1995,1434,2016,1434,2016,1444,2023,1444,2023,1426,2016,1426,2043,1405,2054,1405,2043,1395xe" filled="t" fillcolor="#53565F" stroked="f">
                <v:path arrowok="t"/>
                <v:fill type="solid"/>
              </v:shape>
              <v:shape style="position:absolute;left:1995;top:1395;width:95;height:49" coordorigin="1995,1395" coordsize="95,49" path="m2054,1405l2043,1405,2045,1407,2059,1418,2069,1426,2062,1426,2062,1444,2069,1444,2069,1434,2090,1434,2054,1405xe" filled="t" fillcolor="#53565F" stroked="f">
                <v:path arrowok="t"/>
                <v:fill type="solid"/>
              </v:shape>
            </v:group>
            <v:group style="position:absolute;left:2016;top:1471;width:53;height:14" coordorigin="2016,1471" coordsize="53,14">
              <v:shape style="position:absolute;left:2016;top:1471;width:53;height:14" coordorigin="2016,1471" coordsize="53,14" path="m2023,1471l2016,1471,2016,1485,2069,1485,2069,1477,2023,1477,2023,1471xe" filled="t" fillcolor="#53565F" stroked="f">
                <v:path arrowok="t"/>
                <v:fill type="solid"/>
              </v:shape>
              <v:shape style="position:absolute;left:2016;top:1471;width:53;height:14" coordorigin="2016,1471" coordsize="53,14" path="m2069,1471l2062,1471,2062,1477,2069,1477,2069,1471xe" filled="t" fillcolor="#53565F" stroked="f">
                <v:path arrowok="t"/>
                <v:fill type="solid"/>
              </v:shape>
            </v:group>
            <v:group style="position:absolute;left:2062;top:1444;width:7;height:27" coordorigin="2062,1444" coordsize="7,27">
              <v:shape style="position:absolute;left:2062;top:1444;width:7;height:27" coordorigin="2062,1444" coordsize="7,27" path="m2062,1458l2069,1458e" filled="f" stroked="t" strokeweight="1.436pt" strokecolor="#53565F">
                <v:path arrowok="t"/>
              </v:shape>
            </v:group>
            <v:group style="position:absolute;left:1259;top:237;width:1202;height:1771" coordorigin="1259,237" coordsize="1202,1771">
              <v:shape style="position:absolute;left:1259;top:237;width:1202;height:1771" coordorigin="1259,237" coordsize="1202,1771" path="m2453,237l1266,237,1259,244,1259,2000,1267,2007,2453,2007,2458,2002,1269,2002,1264,1997,1264,247,1269,242,2458,242,2453,237xe" filled="t" fillcolor="#13110F" stroked="f">
                <v:path arrowok="t"/>
                <v:fill type="solid"/>
              </v:shape>
              <v:shape style="position:absolute;left:1259;top:237;width:1202;height:1771" coordorigin="1259,237" coordsize="1202,1771" path="m2458,242l2450,242,2456,247,2456,1997,2450,2002,2458,2002,2461,2000,2461,244,2458,242xe" filled="t" fillcolor="#13110F" stroked="f">
                <v:path arrowok="t"/>
                <v:fill type="solid"/>
              </v:shape>
            </v:group>
            <v:group style="position:absolute;left:1647;top:265;width:2;height:1712" coordorigin="1647,265" coordsize="2,1712">
              <v:shape style="position:absolute;left:1647;top:265;width:2;height:1712" coordorigin="1647,265" coordsize="0,1712" path="m1647,265l1647,1977e" filled="f" stroked="t" strokeweight=".666pt" strokecolor="#53565F">
                <v:path arrowok="t"/>
              </v:shape>
            </v:group>
            <v:group style="position:absolute;left:1645;top:1673;width:782;height:2" coordorigin="1645,1673" coordsize="782,2">
              <v:shape style="position:absolute;left:1645;top:1673;width:782;height:2" coordorigin="1645,1673" coordsize="782,0" path="m1645,1673l2427,1673e" filled="f" stroked="t" strokeweight=".663pt" strokecolor="#53565F">
                <v:path arrowok="t"/>
              </v:shape>
            </v:group>
            <v:group style="position:absolute;left:2123;top:1836;width:23;height:23" coordorigin="2123,1836" coordsize="23,23">
              <v:shape style="position:absolute;left:2123;top:1836;width:23;height:23" coordorigin="2123,1836" coordsize="23,23" path="m2144,1836l2126,1836,2123,1839,2123,1857,2126,1859,2144,1859,2146,1857,2146,1839,2144,1836xe" filled="t" fillcolor="#53565F" stroked="f">
                <v:path arrowok="t"/>
                <v:fill type="solid"/>
              </v:shape>
            </v:group>
            <v:group style="position:absolute;left:2123;top:1904;width:23;height:23" coordorigin="2123,1904" coordsize="23,23">
              <v:shape style="position:absolute;left:2123;top:1904;width:23;height:23" coordorigin="2123,1904" coordsize="23,23" path="m2144,1904l2126,1904,2123,1907,2123,1925,2126,1927,2144,1927,2146,1925,2146,1907,2144,1904xe" filled="t" fillcolor="#53565F" stroked="f">
                <v:path arrowok="t"/>
                <v:fill type="solid"/>
              </v:shape>
            </v:group>
            <v:group style="position:absolute;left:1941;top:1790;width:23;height:91" coordorigin="1941,1790" coordsize="23,91">
              <v:shape style="position:absolute;left:1941;top:1790;width:23;height:91" coordorigin="1941,1790" coordsize="23,91" path="m1960,1790l1941,1809,1941,1869,1964,1881,1964,1797,1963,1793,1960,1790xe" filled="t" fillcolor="#53565F" stroked="f">
                <v:path arrowok="t"/>
                <v:fill type="solid"/>
              </v:shape>
            </v:group>
            <v:group style="position:absolute;left:1941;top:1882;width:23;height:91" coordorigin="1941,1882" coordsize="23,91">
              <v:shape style="position:absolute;left:1941;top:1882;width:23;height:91" coordorigin="1941,1882" coordsize="23,91" path="m1964,1882l1941,1894,1941,1954,1960,1973,1963,1971,1964,1967,1964,1882xe" filled="t" fillcolor="#53565F" stroked="f">
                <v:path arrowok="t"/>
                <v:fill type="solid"/>
              </v:shape>
            </v:group>
            <v:group style="position:absolute;left:1988;top:1870;width:119;height:23" coordorigin="1988,1870" coordsize="119,23">
              <v:shape style="position:absolute;left:1988;top:1870;width:119;height:23" coordorigin="1988,1870" coordsize="119,23" path="m2084,1870l2011,1870,1988,1882,2011,1893,2084,1893,2107,1882,2084,1870xe" filled="t" fillcolor="#53565F" stroked="f">
                <v:path arrowok="t"/>
                <v:fill type="solid"/>
              </v:shape>
            </v:group>
            <v:group style="position:absolute;left:2085;top:1790;width:23;height:91" coordorigin="2085,1790" coordsize="23,91">
              <v:shape style="position:absolute;left:2085;top:1790;width:23;height:91" coordorigin="2085,1790" coordsize="23,91" path="m2104,1790l2085,1809,2085,1869,2109,1881,2109,1797,2107,1793,2104,1790xe" filled="t" fillcolor="#53565F" stroked="f">
                <v:path arrowok="t"/>
                <v:fill type="solid"/>
              </v:shape>
            </v:group>
            <v:group style="position:absolute;left:1992;top:1785;width:111;height:23" coordorigin="1992,1785" coordsize="111,23">
              <v:shape style="position:absolute;left:1992;top:1785;width:111;height:23" coordorigin="1992,1785" coordsize="111,23" path="m2097,1785l1998,1785,1995,1787,1992,1789,2011,1808,2084,1808,2103,1789,2100,1787,2097,1785xe" filled="t" fillcolor="#53565F" stroked="f">
                <v:path arrowok="t"/>
                <v:fill type="solid"/>
              </v:shape>
            </v:group>
            <v:group style="position:absolute;left:1987;top:1882;width:23;height:91" coordorigin="1987,1882" coordsize="23,91">
              <v:shape style="position:absolute;left:1987;top:1882;width:23;height:91" coordorigin="1987,1882" coordsize="23,91" path="m1987,1882l1987,1967,1988,1971,1991,1973,2010,1954,2010,1894,1987,1882xe" filled="t" fillcolor="#53565F" stroked="f">
                <v:path arrowok="t"/>
                <v:fill type="solid"/>
              </v:shape>
            </v:group>
            <v:group style="position:absolute;left:1992;top:1955;width:111;height:23" coordorigin="1992,1955" coordsize="111,23">
              <v:shape style="position:absolute;left:1992;top:1955;width:111;height:23" coordorigin="1992,1955" coordsize="111,23" path="m2084,1955l2011,1955,1992,1974,1995,1977,1998,1978,2097,1978,2101,1977,2103,1974,2084,1955xe" filled="t" fillcolor="#53565F" stroked="f">
                <v:path arrowok="t"/>
                <v:fill type="solid"/>
              </v:shape>
            </v:group>
            <v:group style="position:absolute;left:2260;top:1790;width:23;height:91" coordorigin="2260,1790" coordsize="23,91">
              <v:shape style="position:absolute;left:2260;top:1790;width:23;height:91" coordorigin="2260,1790" coordsize="23,91" path="m2279,1790l2260,1809,2260,1869,2283,1881,2283,1797,2281,1793,2279,1790xe" filled="t" fillcolor="#53565F" stroked="f">
                <v:path arrowok="t"/>
                <v:fill type="solid"/>
              </v:shape>
            </v:group>
            <v:group style="position:absolute;left:2166;top:1785;width:111;height:23" coordorigin="2166,1785" coordsize="111,23">
              <v:shape style="position:absolute;left:2166;top:1785;width:111;height:23" coordorigin="2166,1785" coordsize="111,23" path="m2271,1785l2173,1785,2169,1787,2166,1789,2185,1808,2258,1808,2278,1789,2275,1787,2271,1785xe" filled="t" fillcolor="#53565F" stroked="f">
                <v:path arrowok="t"/>
                <v:fill type="solid"/>
              </v:shape>
            </v:group>
            <v:group style="position:absolute;left:2260;top:1882;width:23;height:91" coordorigin="2260,1882" coordsize="23,91">
              <v:shape style="position:absolute;left:2260;top:1882;width:23;height:91" coordorigin="2260,1882" coordsize="23,91" path="m2283,1882l2260,1894,2260,1954,2279,1973,2281,1971,2283,1967,2283,1882xe" filled="t" fillcolor="#53565F" stroked="f">
                <v:path arrowok="t"/>
                <v:fill type="solid"/>
              </v:shape>
            </v:group>
            <v:group style="position:absolute;left:2161;top:1882;width:23;height:91" coordorigin="2161,1882" coordsize="23,91">
              <v:shape style="position:absolute;left:2161;top:1882;width:23;height:91" coordorigin="2161,1882" coordsize="23,91" path="m2161,1882l2161,1967,2163,1971,2165,1973,2184,1954,2184,1894,2161,1882xe" filled="t" fillcolor="#53565F" stroked="f">
                <v:path arrowok="t"/>
                <v:fill type="solid"/>
              </v:shape>
            </v:group>
            <v:group style="position:absolute;left:2166;top:1955;width:111;height:23" coordorigin="2166,1955" coordsize="111,23">
              <v:shape style="position:absolute;left:2166;top:1955;width:111;height:23" coordorigin="2166,1955" coordsize="111,23" path="m2258,1955l2185,1955,2166,1974,2169,1977,2173,1978,2271,1978,2275,1977,2278,1974,2258,1955xe" filled="t" fillcolor="#53565F" stroked="f">
                <v:path arrowok="t"/>
                <v:fill type="solid"/>
              </v:shape>
            </v:group>
            <v:group style="position:absolute;left:2161;top:1790;width:23;height:91" coordorigin="2161,1790" coordsize="23,91">
              <v:shape style="position:absolute;left:2161;top:1790;width:23;height:91" coordorigin="2161,1790" coordsize="23,91" path="m2165,1790l2163,1793,2161,1797,2161,1881,2184,1869,2184,1809,2165,1790xe" filled="t" fillcolor="#53565F" stroked="f">
                <v:path arrowok="t"/>
                <v:fill type="solid"/>
              </v:shape>
            </v:group>
            <v:group style="position:absolute;left:2404;top:1790;width:23;height:91" coordorigin="2404,1790" coordsize="23,91">
              <v:shape style="position:absolute;left:2404;top:1790;width:23;height:91" coordorigin="2404,1790" coordsize="23,91" path="m2423,1790l2404,1809,2404,1869,2427,1881,2427,1797,2425,1793,2423,1790xe" filled="t" fillcolor="#53565F" stroked="f">
                <v:path arrowok="t"/>
                <v:fill type="solid"/>
              </v:shape>
            </v:group>
            <v:group style="position:absolute;left:2310;top:1785;width:111;height:23" coordorigin="2310,1785" coordsize="111,23">
              <v:shape style="position:absolute;left:2310;top:1785;width:111;height:23" coordorigin="2310,1785" coordsize="111,23" path="m2415,1785l2317,1785,2313,1787,2310,1789,2330,1808,2403,1808,2422,1789,2419,1787,2415,1785xe" filled="t" fillcolor="#53565F" stroked="f">
                <v:path arrowok="t"/>
                <v:fill type="solid"/>
              </v:shape>
            </v:group>
            <v:group style="position:absolute;left:2404;top:1882;width:23;height:91" coordorigin="2404,1882" coordsize="23,91">
              <v:shape style="position:absolute;left:2404;top:1882;width:23;height:91" coordorigin="2404,1882" coordsize="23,91" path="m2427,1882l2404,1894,2404,1954,2423,1973,2425,1971,2427,1967,2427,1882xe" filled="t" fillcolor="#53565F" stroked="f">
                <v:path arrowok="t"/>
                <v:fill type="solid"/>
              </v:shape>
            </v:group>
            <v:group style="position:absolute;left:2305;top:1882;width:23;height:91" coordorigin="2305,1882" coordsize="23,91">
              <v:shape style="position:absolute;left:2305;top:1882;width:23;height:91" coordorigin="2305,1882" coordsize="23,91" path="m2305,1882l2305,1967,2307,1971,2310,1973,2328,1954,2328,1894,2305,1882xe" filled="t" fillcolor="#53565F" stroked="f">
                <v:path arrowok="t"/>
                <v:fill type="solid"/>
              </v:shape>
            </v:group>
            <v:group style="position:absolute;left:2310;top:1955;width:111;height:23" coordorigin="2310,1955" coordsize="111,23">
              <v:shape style="position:absolute;left:2310;top:1955;width:111;height:23" coordorigin="2310,1955" coordsize="111,23" path="m2403,1955l2330,1955,2310,1974,2313,1977,2317,1978,2415,1978,2419,1977,2422,1974,2403,1955xe" filled="t" fillcolor="#53565F" stroked="f">
                <v:path arrowok="t"/>
                <v:fill type="solid"/>
              </v:shape>
            </v:group>
            <v:group style="position:absolute;left:2305;top:1790;width:23;height:91" coordorigin="2305,1790" coordsize="23,91">
              <v:shape style="position:absolute;left:2305;top:1790;width:23;height:91" coordorigin="2305,1790" coordsize="23,91" path="m2310,1790l2307,1793,2305,1797,2305,1881,2328,1869,2328,1809,2310,1790xe" filled="t" fillcolor="#53565F" stroked="f">
                <v:path arrowok="t"/>
                <v:fill type="solid"/>
              </v:shape>
            </v:group>
            <v:group style="position:absolute;left:1675;top:1683;width:77;height:81" coordorigin="1675,1683" coordsize="77,81">
              <v:shape style="position:absolute;left:1675;top:1683;width:77;height:81" coordorigin="1675,1683" coordsize="77,81" path="m1711,1683l1690,1688,1675,1704,1675,1733,1682,1752,1695,1764,1722,1762,1741,1753,1749,1741,1722,1741,1707,1727,1707,1696,1739,1696,1738,1693,1722,1684,1711,1683xe" filled="t" fillcolor="#53565F" stroked="f">
                <v:path arrowok="t"/>
                <v:fill type="solid"/>
              </v:shape>
              <v:shape style="position:absolute;left:1675;top:1683;width:77;height:81" coordorigin="1675,1683" coordsize="77,81" path="m1739,1696l1715,1696,1715,1724,1727,1736,1722,1741,1749,1741,1751,1738,1749,1711,1739,1696xe" filled="t" fillcolor="#53565F" stroked="f">
                <v:path arrowok="t"/>
                <v:fill type="solid"/>
              </v:shape>
            </v:group>
            <v:group style="position:absolute;left:1667;top:1777;width:59;height:73" coordorigin="1667,1777" coordsize="59,73">
              <v:shape style="position:absolute;left:1667;top:1777;width:59;height:73" coordorigin="1667,1777" coordsize="59,73" path="m1701,1777l1691,1777,1667,1850,1677,1850,1677,1849,1676,1848,1676,1848,1670,1848,1693,1779,1702,1779,1701,1777xe" filled="t" fillcolor="#53565F" stroked="f">
                <v:path arrowok="t"/>
                <v:fill type="solid"/>
              </v:shape>
              <v:shape style="position:absolute;left:1667;top:1777;width:59;height:73" coordorigin="1667,1777" coordsize="59,73" path="m1679,1848l1677,1848,1677,1850,1678,1850,1679,1848xe" filled="t" fillcolor="#53565F" stroked="f">
                <v:path arrowok="t"/>
                <v:fill type="solid"/>
              </v:shape>
              <v:shape style="position:absolute;left:1667;top:1777;width:59;height:73" coordorigin="1667,1777" coordsize="59,73" path="m1710,1828l1708,1828,1715,1850,1726,1850,1726,1848,1717,1848,1710,1828xe" filled="t" fillcolor="#53565F" stroked="f">
                <v:path arrowok="t"/>
                <v:fill type="solid"/>
              </v:shape>
              <v:shape style="position:absolute;left:1667;top:1777;width:59;height:73" coordorigin="1667,1777" coordsize="59,73" path="m1710,1826l1683,1826,1676,1848,1677,1849,1677,1848,1679,1848,1684,1828,1710,1828,1710,1826xe" filled="t" fillcolor="#53565F" stroked="f">
                <v:path arrowok="t"/>
                <v:fill type="solid"/>
              </v:shape>
              <v:shape style="position:absolute;left:1667;top:1777;width:59;height:73" coordorigin="1667,1777" coordsize="59,73" path="m1702,1779l1699,1779,1723,1848,1726,1848,1702,1779xe" filled="t" fillcolor="#53565F" stroked="f">
                <v:path arrowok="t"/>
                <v:fill type="solid"/>
              </v:shape>
              <v:shape style="position:absolute;left:1667;top:1777;width:59;height:73" coordorigin="1667,1777" coordsize="59,73" path="m1691,1799l1684,1821,1708,1821,1707,1819,1688,1819,1694,1799,1693,1799,1691,1799xe" filled="t" fillcolor="#53565F" stroked="f">
                <v:path arrowok="t"/>
                <v:fill type="solid"/>
              </v:shape>
              <v:shape style="position:absolute;left:1667;top:1777;width:59;height:73" coordorigin="1667,1777" coordsize="59,73" path="m1697,1785l1696,1785,1697,1786,1696,1790,1696,1791,1697,1795,1705,1819,1707,1819,1701,1799,1699,1794,1698,1789,1697,1785xe" filled="t" fillcolor="#53565F" stroked="f">
                <v:path arrowok="t"/>
                <v:fill type="solid"/>
              </v:shape>
              <v:shape style="position:absolute;left:1667;top:1777;width:59;height:73" coordorigin="1667,1777" coordsize="59,73" path="m1697,1785l1695,1785,1694,1790,1693,1794,1691,1799,1693,1799,1694,1799,1695,1794,1696,1791,1696,1790,1695,1786,1696,1785,1697,1785,1697,1785xe" filled="t" fillcolor="#53565F" stroked="f">
                <v:path arrowok="t"/>
                <v:fill type="solid"/>
              </v:shape>
              <v:shape style="position:absolute;left:1667;top:1777;width:59;height:73" coordorigin="1667,1777" coordsize="59,73" path="m1696,1785l1695,1786,1696,1790,1696,1791,1696,1790,1697,1786,1696,1785xe" filled="t" fillcolor="#53565F" stroked="f">
                <v:path arrowok="t"/>
                <v:fill type="solid"/>
              </v:shape>
            </v:group>
            <v:group style="position:absolute;left:1730;top:1777;width:60;height:73" coordorigin="1730,1777" coordsize="60,73">
              <v:shape style="position:absolute;left:1730;top:1777;width:60;height:73" coordorigin="1730,1777" coordsize="60,73" path="m1744,1777l1730,1777,1730,1850,1739,1850,1739,1849,1738,1849,1738,1848,1732,1848,1732,1779,1745,1779,1744,1777xe" filled="t" fillcolor="#53565F" stroked="f">
                <v:path arrowok="t"/>
                <v:fill type="solid"/>
              </v:shape>
              <v:shape style="position:absolute;left:1730;top:1777;width:60;height:73" coordorigin="1730,1777" coordsize="60,73" path="m1740,1848l1739,1848,1739,1850,1740,1850,1740,1848xe" filled="t" fillcolor="#53565F" stroked="f">
                <v:path arrowok="t"/>
                <v:fill type="solid"/>
              </v:shape>
              <v:shape style="position:absolute;left:1730;top:1777;width:60;height:73" coordorigin="1730,1777" coordsize="60,73" path="m1742,1796l1740,1796,1755,1850,1764,1850,1765,1848,1757,1848,1742,1796xe" filled="t" fillcolor="#53565F" stroked="f">
                <v:path arrowok="t"/>
                <v:fill type="solid"/>
              </v:shape>
              <v:shape style="position:absolute;left:1730;top:1777;width:60;height:73" coordorigin="1730,1777" coordsize="60,73" path="m1782,1797l1780,1797,1780,1850,1790,1850,1790,1848,1782,1848,1782,1797xe" filled="t" fillcolor="#53565F" stroked="f">
                <v:path arrowok="t"/>
                <v:fill type="solid"/>
              </v:shape>
              <v:shape style="position:absolute;left:1730;top:1777;width:60;height:73" coordorigin="1730,1777" coordsize="60,73" path="m1740,1788l1738,1788,1738,1849,1739,1849,1739,1848,1740,1848,1740,1796,1742,1796,1740,1788xe" filled="t" fillcolor="#53565F" stroked="f">
                <v:path arrowok="t"/>
                <v:fill type="solid"/>
              </v:shape>
              <v:shape style="position:absolute;left:1730;top:1777;width:60;height:73" coordorigin="1730,1777" coordsize="60,73" path="m1780,1789l1762,1848,1765,1848,1780,1797,1782,1797,1782,1789,1780,1789xe" filled="t" fillcolor="#53565F" stroked="f">
                <v:path arrowok="t"/>
                <v:fill type="solid"/>
              </v:shape>
              <v:shape style="position:absolute;left:1730;top:1777;width:60;height:73" coordorigin="1730,1777" coordsize="60,73" path="m1790,1779l1787,1779,1787,1848,1790,1848,1790,1779xe" filled="t" fillcolor="#53565F" stroked="f">
                <v:path arrowok="t"/>
                <v:fill type="solid"/>
              </v:shape>
              <v:shape style="position:absolute;left:1730;top:1777;width:60;height:73" coordorigin="1730,1777" coordsize="60,73" path="m1745,1779l1742,1779,1759,1837,1760,1843,1761,1839,1760,1839,1759,1838,1760,1834,1745,1779xe" filled="t" fillcolor="#53565F" stroked="f">
                <v:path arrowok="t"/>
                <v:fill type="solid"/>
              </v:shape>
              <v:shape style="position:absolute;left:1730;top:1777;width:60;height:73" coordorigin="1730,1777" coordsize="60,73" path="m1760,1834l1759,1838,1760,1839,1761,1838,1761,1836,1760,1834xe" filled="t" fillcolor="#53565F" stroked="f">
                <v:path arrowok="t"/>
                <v:fill type="solid"/>
              </v:shape>
              <v:shape style="position:absolute;left:1730;top:1777;width:60;height:73" coordorigin="1730,1777" coordsize="60,73" path="m1790,1777l1777,1777,1761,1833,1760,1834,1761,1836,1761,1838,1760,1839,1761,1839,1762,1836,1763,1833,1764,1828,1779,1779,1790,1779,1790,1777xe" filled="t" fillcolor="#53565F" stroked="f">
                <v:path arrowok="t"/>
                <v:fill type="solid"/>
              </v:shape>
            </v:group>
            <v:group style="position:absolute;left:1303;top:4016;width:1095;height:637" coordorigin="1303,4016" coordsize="1095,637">
              <v:shape style="position:absolute;left:1303;top:4016;width:1095;height:637" coordorigin="1303,4016" coordsize="1095,637" path="m2309,4016l1385,4016,1327,4044,1303,4105,1304,4570,1332,4628,1393,4652,2316,4652,2338,4647,2348,4642,1391,4642,1371,4639,1316,4584,1313,4103,1317,4083,1372,4028,1393,4026,2349,4026,2332,4019,2309,4016xe" filled="t" fillcolor="#4BA6D1" stroked="f">
                <v:path arrowok="t"/>
                <v:fill type="solid"/>
              </v:shape>
              <v:shape style="position:absolute;left:1303;top:4016;width:1095;height:637" coordorigin="1303,4016" coordsize="1095,637" path="m2349,4026l1393,4026,2310,4026,2331,4029,2386,4084,2388,4105,2388,4563,2393,4563,2388,4564,2385,4585,2377,4603,2365,4619,2349,4632,2330,4640,2309,4642,2348,4642,2395,4586,2398,4563,2398,4098,2393,4076,2384,4056,2370,4039,2352,4027,2349,4026xe" filled="t" fillcolor="#4BA6D1" stroked="f">
                <v:path arrowok="t"/>
                <v:fill type="solid"/>
              </v:shape>
              <v:shape style="position:absolute;left:1331;top:4046;width:287;height:140" type="#_x0000_t75">
                <v:imagedata r:id="rId190" o:title=""/>
              </v:shape>
            </v:group>
            <v:group style="position:absolute;left:1327;top:4042;width:295;height:149" coordorigin="1327,4042" coordsize="295,149">
              <v:shape style="position:absolute;left:1327;top:4042;width:295;height:149" coordorigin="1327,4042" coordsize="295,149" path="m1547,4042l1390,4043,1338,4078,1327,4123,1332,4144,1343,4163,1359,4178,1378,4188,1401,4191,1553,4191,1575,4186,1580,4183,1401,4183,1383,4180,1366,4171,1347,4155,1338,4137,1335,4116,1338,4099,1346,4081,1362,4063,1380,4054,1401,4050,1580,4050,1569,4045,1547,4042xe" filled="t" fillcolor="#949BA4" stroked="f">
                <v:path arrowok="t"/>
                <v:fill type="solid"/>
              </v:shape>
              <v:shape style="position:absolute;left:1327;top:4042;width:295;height:149" coordorigin="1327,4042" coordsize="295,149" path="m1622,4117l1617,4117,1613,4117,1610,4134,1602,4152,1586,4170,1568,4179,1547,4183,1580,4183,1594,4174,1608,4159,1618,4139,1622,4117xe" filled="t" fillcolor="#949BA4" stroked="f">
                <v:path arrowok="t"/>
                <v:fill type="solid"/>
              </v:shape>
              <v:shape style="position:absolute;left:1327;top:4042;width:295;height:149" coordorigin="1327,4042" coordsize="295,149" path="m1580,4050l1401,4050,1547,4050,1565,4053,1582,4062,1601,4078,1610,4096,1613,4117,1621,4110,1616,4089,1605,4070,1589,4055,1580,4050xe" filled="t" fillcolor="#949BA4" stroked="f">
                <v:path arrowok="t"/>
                <v:fill type="solid"/>
              </v:shape>
            </v:group>
            <v:group style="position:absolute;left:1327;top:4252;width:295;height:149" coordorigin="1327,4252" coordsize="295,149">
              <v:shape style="position:absolute;left:1327;top:4252;width:295;height:149" coordorigin="1327,4252" coordsize="295,149" path="m1547,4252l1390,4253,1338,4288,1327,4333,1332,4355,1343,4373,1359,4388,1378,4398,1401,4401,1553,4401,1575,4396,1580,4393,1401,4393,1383,4390,1366,4381,1347,4365,1338,4347,1335,4327,1338,4309,1346,4291,1362,4273,1380,4264,1401,4261,1580,4261,1569,4256,1547,4252xe" filled="t" fillcolor="#949BA4" stroked="f">
                <v:path arrowok="t"/>
                <v:fill type="solid"/>
              </v:shape>
              <v:shape style="position:absolute;left:1327;top:4252;width:295;height:149" coordorigin="1327,4252" coordsize="295,149" path="m1622,4327l1617,4327,1613,4327,1610,4344,1602,4362,1586,4380,1568,4389,1547,4393,1580,4393,1594,4385,1608,4369,1618,4349,1622,4327xe" filled="t" fillcolor="#949BA4" stroked="f">
                <v:path arrowok="t"/>
                <v:fill type="solid"/>
              </v:shape>
              <v:shape style="position:absolute;left:1327;top:4252;width:295;height:149" coordorigin="1327,4252" coordsize="295,149" path="m1580,4261l1401,4261,1547,4261,1565,4263,1582,4272,1601,4288,1610,4306,1613,4327,1621,4320,1616,4299,1605,4280,1589,4265,1580,4261xe" filled="t" fillcolor="#949BA4" stroked="f">
                <v:path arrowok="t"/>
                <v:fill type="solid"/>
              </v:shape>
              <v:shape style="position:absolute;left:1331;top:4467;width:287;height:140" type="#_x0000_t75">
                <v:imagedata r:id="rId191" o:title=""/>
              </v:shape>
            </v:group>
            <v:group style="position:absolute;left:1327;top:4462;width:295;height:149" coordorigin="1327,4462" coordsize="295,149">
              <v:shape style="position:absolute;left:1327;top:4462;width:295;height:149" coordorigin="1327,4462" coordsize="295,149" path="m1547,4462l1390,4463,1338,4498,1327,4543,1332,4565,1343,4583,1359,4598,1378,4608,1401,4611,1553,4611,1575,4606,1580,4603,1401,4603,1383,4600,1366,4591,1347,4575,1338,4557,1335,4537,1338,4519,1346,4501,1362,4483,1380,4474,1401,4471,1580,4471,1569,4466,1547,4462xe" filled="t" fillcolor="#949BA4" stroked="f">
                <v:path arrowok="t"/>
                <v:fill type="solid"/>
              </v:shape>
              <v:shape style="position:absolute;left:1327;top:4462;width:295;height:149" coordorigin="1327,4462" coordsize="295,149" path="m1621,4537l1617,4537,1613,4537,1610,4555,1602,4572,1586,4590,1568,4599,1547,4603,1580,4603,1594,4595,1608,4579,1618,4559,1621,4537xe" filled="t" fillcolor="#949BA4" stroked="f">
                <v:path arrowok="t"/>
                <v:fill type="solid"/>
              </v:shape>
              <v:shape style="position:absolute;left:1327;top:4462;width:295;height:149" coordorigin="1327,4462" coordsize="295,149" path="m1580,4471l1401,4471,1547,4471,1565,4473,1582,4482,1600,4498,1610,4516,1613,4537,1621,4531,1616,4509,1605,4490,1589,4475,1580,4471xe" filled="t" fillcolor="#949BA4" stroked="f">
                <v:path arrowok="t"/>
                <v:fill type="solid"/>
              </v:shape>
              <v:shape style="position:absolute;left:1744;top:4054;width:242;height:548" type="#_x0000_t75">
                <v:imagedata r:id="rId192" o:title=""/>
              </v:shape>
            </v:group>
            <v:group style="position:absolute;left:1739;top:4050;width:251;height:560" coordorigin="1739,4050" coordsize="251,560">
              <v:shape style="position:absolute;left:1739;top:4050;width:251;height:560" coordorigin="1739,4050" coordsize="251,560" path="m1865,4050l1805,4050,1749,4059,1743,4062,1739,4068,1739,4592,1743,4597,1749,4600,1755,4603,1821,4610,1905,4610,1925,4609,1943,4608,1959,4607,1972,4605,1979,4601,1826,4601,1805,4601,1748,4588,1748,4071,1820,4058,1865,4058,1865,4050xe" filled="t" fillcolor="#949BA4" stroked="f">
                <v:path arrowok="t"/>
                <v:fill type="solid"/>
              </v:shape>
              <v:shape style="position:absolute;left:1739;top:4050;width:251;height:560" coordorigin="1739,4050" coordsize="251,560" path="m1865,4050l1865,4058,1904,4058,1924,4059,1982,4071,1982,4588,1909,4601,1826,4601,1979,4601,1980,4600,1986,4597,1990,4592,1990,4068,1986,4062,1981,4059,1975,4056,1967,4054,1949,4052,1930,4050,1909,4050,1865,4050xe" filled="t" fillcolor="#949BA4" stroked="f">
                <v:path arrowok="t"/>
                <v:fill type="solid"/>
              </v:shape>
            </v:group>
            <v:group style="position:absolute;left:1818;top:4515;width:88;height:8" coordorigin="1818,4515" coordsize="88,8">
              <v:shape style="position:absolute;left:1818;top:4515;width:88;height:8" coordorigin="1818,4515" coordsize="88,8" path="m1905,4515l1820,4515,1818,4517,1818,4521,1820,4523,1905,4523,1907,4521,1907,4517,1905,4515xe" filled="t" fillcolor="#666A74" stroked="f">
                <v:path arrowok="t"/>
                <v:fill type="solid"/>
              </v:shape>
            </v:group>
            <v:group style="position:absolute;left:1818;top:4113;width:48;height:88" coordorigin="1818,4113" coordsize="48,88">
              <v:shape style="position:absolute;left:1818;top:4113;width:48;height:88" coordorigin="1818,4113" coordsize="48,88" path="m1866,4161l1859,4161,1859,4199,1860,4201,1865,4201,1866,4199,1866,4161xe" filled="t" fillcolor="#666A74" stroked="f">
                <v:path arrowok="t"/>
                <v:fill type="solid"/>
              </v:shape>
              <v:shape style="position:absolute;left:1818;top:4113;width:48;height:88" coordorigin="1818,4113" coordsize="48,88" path="m1905,4153l1820,4153,1818,4155,1818,4159,1820,4161,1905,4161,1907,4159,1907,4155,1905,4153xe" filled="t" fillcolor="#666A74" stroked="f">
                <v:path arrowok="t"/>
                <v:fill type="solid"/>
              </v:shape>
              <v:shape style="position:absolute;left:1818;top:4113;width:48;height:88" coordorigin="1818,4113" coordsize="48,88" path="m1865,4113l1860,4113,1859,4114,1859,4153,1866,4153,1866,4114,1865,4113xe" filled="t" fillcolor="#666A74" stroked="f">
                <v:path arrowok="t"/>
                <v:fill type="solid"/>
              </v:shape>
            </v:group>
            <v:group style="position:absolute;left:1358;top:4083;width:230;height:68" coordorigin="1358,4083" coordsize="230,68">
              <v:shape style="position:absolute;left:1358;top:4083;width:230;height:68" coordorigin="1358,4083" coordsize="230,68" path="m1564,4083l1564,4150,1564,4150,1564,4150,1568,4150,1568,4098,1573,4098,1568,4083,1564,4083xe" filled="t" fillcolor="#666A74" stroked="f">
                <v:path arrowok="t"/>
                <v:fill type="solid"/>
              </v:shape>
              <v:shape style="position:absolute;left:1358;top:4083;width:230;height:68" coordorigin="1358,4083" coordsize="230,68" path="m1573,4098l1568,4098,1575,4123,1583,4150,1588,4150,1588,4135,1584,4135,1576,4110,1573,4098xe" filled="t" fillcolor="#666A74" stroked="f">
                <v:path arrowok="t"/>
                <v:fill type="solid"/>
              </v:shape>
              <v:shape style="position:absolute;left:1358;top:4083;width:230;height:68" coordorigin="1358,4083" coordsize="230,68" path="m1588,4109l1584,4109,1584,4135,1588,4135,1588,4109xe" filled="t" fillcolor="#666A74" stroked="f">
                <v:path arrowok="t"/>
                <v:fill type="solid"/>
              </v:shape>
              <v:shape style="position:absolute;left:1358;top:4083;width:230;height:68" coordorigin="1358,4083" coordsize="230,68" path="m1584,4083l1584,4134,1584,4109,1588,4109,1588,4083,1584,4083xe" filled="t" fillcolor="#666A74" stroked="f">
                <v:path arrowok="t"/>
                <v:fill type="solid"/>
              </v:shape>
              <v:shape style="position:absolute;left:1358;top:4083;width:230;height:68" coordorigin="1358,4083" coordsize="230,68" path="m1573,4098l1568,4098,1568,4109,1568,4122,1568,4098,1573,4098,1573,4098xe" filled="t" fillcolor="#666A74" stroked="f">
                <v:path arrowok="t"/>
                <v:fill type="solid"/>
              </v:shape>
              <v:shape style="position:absolute;left:1358;top:4083;width:230;height:68" coordorigin="1358,4083" coordsize="230,68" path="m1548,4082l1540,4082,1537,4085,1534,4091,1531,4098,1531,4104,1530,4125,1531,4129,1533,4139,1535,4143,1539,4149,1542,4151,1547,4151,1550,4150,1552,4147,1554,4144,1555,4143,1542,4143,1540,4141,1538,4136,1536,4132,1535,4125,1535,4106,1536,4100,1538,4096,1540,4092,1542,4090,1555,4090,1555,4089,1552,4086,1550,4083,1548,4082xe" filled="t" fillcolor="#666A74" stroked="f">
                <v:path arrowok="t"/>
                <v:fill type="solid"/>
              </v:shape>
              <v:shape style="position:absolute;left:1358;top:4083;width:230;height:68" coordorigin="1358,4083" coordsize="230,68" path="m1555,4090l1547,4090,1548,4091,1551,4095,1553,4098,1553,4102,1554,4106,1555,4110,1555,4125,1554,4132,1550,4141,1548,4143,1555,4143,1556,4140,1559,4129,1559,4125,1559,4110,1559,4104,1556,4093,1555,4090xe" filled="t" fillcolor="#666A74" stroked="f">
                <v:path arrowok="t"/>
                <v:fill type="solid"/>
              </v:shape>
              <v:shape style="position:absolute;left:1358;top:4083;width:230;height:68" coordorigin="1358,4083" coordsize="230,68" path="m1483,4083l1482,4150,1483,4150,1483,4150,1488,4150,1488,4136,1488,4120,1502,4120,1502,4119,1502,4119,1502,4119,1505,4119,1508,4117,1510,4112,1488,4112,1488,4091,1510,4091,1510,4088,1508,4086,1506,4085,1505,4084,1502,4083,1483,4083xe" filled="t" fillcolor="#666A74" stroked="f">
                <v:path arrowok="t"/>
                <v:fill type="solid"/>
              </v:shape>
              <v:shape style="position:absolute;left:1358;top:4083;width:230;height:68" coordorigin="1358,4083" coordsize="230,68" path="m1502,4120l1488,4120,1493,4120,1496,4121,1504,4136,1509,4150,1515,4150,1515,4150,1513,4150,1515,4150,1513,4145,1509,4132,1508,4128,1506,4125,1505,4123,1503,4120,1503,4120,1502,4120xe" filled="t" fillcolor="#666A74" stroked="f">
                <v:path arrowok="t"/>
                <v:fill type="solid"/>
              </v:shape>
              <v:shape style="position:absolute;left:1358;top:4083;width:230;height:68" coordorigin="1358,4083" coordsize="230,68" path="m1515,4150l1513,4150,1515,4150,1515,4150xe" filled="t" fillcolor="#666A74" stroked="f">
                <v:path arrowok="t"/>
                <v:fill type="solid"/>
              </v:shape>
              <v:shape style="position:absolute;left:1358;top:4083;width:230;height:68" coordorigin="1358,4083" coordsize="230,68" path="m1502,4119l1502,4119,1503,4120,1503,4120,1502,4119xe" filled="t" fillcolor="#666A74" stroked="f">
                <v:path arrowok="t"/>
                <v:fill type="solid"/>
              </v:shape>
              <v:shape style="position:absolute;left:1358;top:4083;width:230;height:68" coordorigin="1358,4083" coordsize="230,68" path="m1510,4091l1488,4091,1499,4091,1502,4091,1504,4092,1505,4094,1506,4096,1506,4098,1500,4112,1510,4112,1511,4110,1512,4106,1512,4098,1512,4094,1510,4091xe" filled="t" fillcolor="#666A74" stroked="f">
                <v:path arrowok="t"/>
                <v:fill type="solid"/>
              </v:shape>
              <v:shape style="position:absolute;left:1358;top:4083;width:230;height:68" coordorigin="1358,4083" coordsize="230,68" path="m1449,4083l1448,4150,1449,4150,1449,4150,1476,4150,1476,4142,1454,4142,1454,4119,1474,4119,1474,4111,1454,4111,1454,4091,1475,4091,1475,4083,1449,4083xe" filled="t" fillcolor="#666A74" stroked="f">
                <v:path arrowok="t"/>
                <v:fill type="solid"/>
              </v:shape>
              <v:shape style="position:absolute;left:1358;top:4083;width:230;height:68" coordorigin="1358,4083" coordsize="230,68" path="m1474,4119l1454,4119,1474,4119,1474,4119xe" filled="t" fillcolor="#666A74" stroked="f">
                <v:path arrowok="t"/>
                <v:fill type="solid"/>
              </v:shape>
              <v:shape style="position:absolute;left:1358;top:4083;width:230;height:68" coordorigin="1358,4083" coordsize="230,68" path="m1475,4091l1454,4091,1475,4091,1475,4091xe" filled="t" fillcolor="#666A74" stroked="f">
                <v:path arrowok="t"/>
                <v:fill type="solid"/>
              </v:shape>
              <v:shape style="position:absolute;left:1358;top:4083;width:230;height:68" coordorigin="1358,4083" coordsize="230,68" path="m1406,4083l1406,4150,1406,4150,1406,4150,1411,4150,1411,4093,1415,4093,1414,4083,1406,4083xe" filled="t" fillcolor="#666A74" stroked="f">
                <v:path arrowok="t"/>
                <v:fill type="solid"/>
              </v:shape>
              <v:shape style="position:absolute;left:1358;top:4083;width:230;height:68" coordorigin="1358,4083" coordsize="230,68" path="m1416,4095l1411,4095,1416,4121,1421,4150,1426,4150,1427,4140,1424,4140,1423,4138,1423,4136,1423,4133,1422,4129,1416,4095xe" filled="t" fillcolor="#666A74" stroked="f">
                <v:path arrowok="t"/>
                <v:fill type="solid"/>
              </v:shape>
              <v:shape style="position:absolute;left:1358;top:4083;width:230;height:68" coordorigin="1358,4083" coordsize="230,68" path="m1441,4096l1436,4096,1436,4133,1436,4150,1441,4150,1441,4119,1441,4096xe" filled="t" fillcolor="#666A74" stroked="f">
                <v:path arrowok="t"/>
                <v:fill type="solid"/>
              </v:shape>
              <v:shape style="position:absolute;left:1358;top:4083;width:230;height:68" coordorigin="1358,4083" coordsize="230,68" path="m1428,4138l1424,4138,1424,4140,1427,4140,1428,4138xe" filled="t" fillcolor="#666A74" stroked="f">
                <v:path arrowok="t"/>
                <v:fill type="solid"/>
              </v:shape>
              <v:shape style="position:absolute;left:1358;top:4083;width:230;height:68" coordorigin="1358,4083" coordsize="230,68" path="m1434,4083l1425,4130,1425,4134,1424,4137,1424,4139,1424,4138,1428,4138,1431,4121,1431,4121,1436,4094,1441,4094,1441,4083,1434,4083xe" filled="t" fillcolor="#666A74" stroked="f">
                <v:path arrowok="t"/>
                <v:fill type="solid"/>
              </v:shape>
              <v:shape style="position:absolute;left:1358;top:4083;width:230;height:68" coordorigin="1358,4083" coordsize="230,68" path="m1441,4094l1436,4094,1436,4096,1431,4121,1436,4096,1441,4096,1441,4094xe" filled="t" fillcolor="#666A74" stroked="f">
                <v:path arrowok="t"/>
                <v:fill type="solid"/>
              </v:shape>
              <v:shape style="position:absolute;left:1358;top:4083;width:230;height:68" coordorigin="1358,4083" coordsize="230,68" path="m1415,4093l1411,4093,1411,4094,1411,4096,1411,4119,1411,4095,1416,4095,1415,4093xe" filled="t" fillcolor="#666A74" stroked="f">
                <v:path arrowok="t"/>
                <v:fill type="solid"/>
              </v:shape>
              <v:shape style="position:absolute;left:1358;top:4083;width:230;height:68" coordorigin="1358,4083" coordsize="230,68" path="m1393,4083l1393,4150,1393,4150,1393,4150,1398,4150,1398,4083,1393,4083xe" filled="t" fillcolor="#666A74" stroked="f">
                <v:path arrowok="t"/>
                <v:fill type="solid"/>
              </v:shape>
              <v:shape style="position:absolute;left:1358;top:4083;width:230;height:68" coordorigin="1358,4083" coordsize="230,68" path="m1358,4083l1358,4091,1370,4091,1370,4150,1370,4150,1370,4150,1375,4150,1375,4091,1387,4091,1387,4091,1358,4091,1358,4091,1387,4091,1387,4083,1358,4083xe" filled="t" fillcolor="#666A74" stroked="f">
                <v:path arrowok="t"/>
                <v:fill type="solid"/>
              </v:shape>
              <v:shape style="position:absolute;left:1358;top:4083;width:230;height:68" coordorigin="1358,4083" coordsize="230,68" path="m1387,4091l1375,4091,1387,4091,1387,4091xe" filled="t" fillcolor="#666A74" stroked="f">
                <v:path arrowok="t"/>
                <v:fill type="solid"/>
              </v:shape>
            </v:group>
            <v:group style="position:absolute;left:1359;top:4293;width:237;height:68" coordorigin="1359,4293" coordsize="237,68">
              <v:shape style="position:absolute;left:1359;top:4293;width:237;height:68" coordorigin="1359,4293" coordsize="237,68" path="m1578,4293l1578,4360,1578,4360,1578,4360,1582,4360,1582,4330,1594,4330,1595,4322,1582,4322,1582,4301,1596,4301,1597,4293,1578,4293xe" filled="t" fillcolor="#666A74" stroked="f">
                <v:path arrowok="t"/>
                <v:fill type="solid"/>
              </v:shape>
              <v:shape style="position:absolute;left:1359;top:4293;width:237;height:68" coordorigin="1359,4293" coordsize="237,68" path="m1594,4330l1582,4330,1594,4330,1594,4330xe" filled="t" fillcolor="#666A74" stroked="f">
                <v:path arrowok="t"/>
                <v:fill type="solid"/>
              </v:shape>
              <v:shape style="position:absolute;left:1359;top:4293;width:237;height:68" coordorigin="1359,4293" coordsize="237,68" path="m1596,4301l1582,4301,1596,4302,1596,4301xe" filled="t" fillcolor="#666A74" stroked="f">
                <v:path arrowok="t"/>
                <v:fill type="solid"/>
              </v:shape>
              <v:shape style="position:absolute;left:1359;top:4293;width:237;height:68" coordorigin="1359,4293" coordsize="237,68" path="m1556,4293l1555,4360,1556,4360,1556,4360,1559,4360,1560,4330,1572,4330,1572,4329,1572,4322,1559,4322,1560,4301,1574,4301,1574,4293,1556,4293xe" filled="t" fillcolor="#666A74" stroked="f">
                <v:path arrowok="t"/>
                <v:fill type="solid"/>
              </v:shape>
              <v:shape style="position:absolute;left:1359;top:4293;width:237;height:68" coordorigin="1359,4293" coordsize="237,68" path="m1572,4330l1560,4330,1572,4330,1572,4330xe" filled="t" fillcolor="#666A74" stroked="f">
                <v:path arrowok="t"/>
                <v:fill type="solid"/>
              </v:shape>
              <v:shape style="position:absolute;left:1359;top:4293;width:237;height:68" coordorigin="1359,4293" coordsize="237,68" path="m1574,4301l1560,4301,1574,4302,1574,4301xe" filled="t" fillcolor="#666A74" stroked="f">
                <v:path arrowok="t"/>
                <v:fill type="solid"/>
              </v:shape>
              <v:shape style="position:absolute;left:1359;top:4293;width:237;height:68" coordorigin="1359,4293" coordsize="237,68" path="m1541,4292l1534,4292,1531,4295,1529,4301,1527,4308,1525,4316,1525,4333,1526,4339,1536,4361,1541,4361,1543,4360,1545,4357,1547,4354,1548,4353,1536,4353,1534,4351,1532,4346,1530,4342,1530,4336,1530,4316,1530,4311,1534,4302,1536,4300,1547,4300,1547,4299,1543,4293,1541,4292xe" filled="t" fillcolor="#666A74" stroked="f">
                <v:path arrowok="t"/>
                <v:fill type="solid"/>
              </v:shape>
              <v:shape style="position:absolute;left:1359;top:4293;width:237;height:68" coordorigin="1359,4293" coordsize="237,68" path="m1547,4300l1540,4300,1542,4301,1544,4305,1545,4308,1547,4316,1547,4320,1547,4336,1546,4342,1543,4351,1541,4353,1548,4353,1549,4350,1551,4339,1551,4336,1551,4316,1551,4314,1550,4308,1549,4304,1547,4300xe" filled="t" fillcolor="#666A74" stroked="f">
                <v:path arrowok="t"/>
                <v:fill type="solid"/>
              </v:shape>
              <v:shape style="position:absolute;left:1359;top:4293;width:237;height:68" coordorigin="1359,4293" coordsize="237,68" path="m1499,4293l1480,4293,1480,4360,1480,4360,1480,4360,1485,4360,1485,4331,1485,4331,1485,4330,1499,4330,1498,4330,1498,4330,1499,4329,1502,4329,1504,4327,1506,4322,1485,4322,1485,4301,1485,4301,1485,4301,1507,4301,1506,4298,1505,4296,1503,4295,1501,4294,1499,4293xe" filled="t" fillcolor="#666A74" stroked="f">
                <v:path arrowok="t"/>
                <v:fill type="solid"/>
              </v:shape>
              <v:shape style="position:absolute;left:1359;top:4293;width:237;height:68" coordorigin="1359,4293" coordsize="237,68" path="m1499,4330l1485,4330,1490,4331,1492,4331,1505,4360,1511,4360,1511,4360,1509,4360,1511,4360,1510,4356,1505,4342,1504,4338,1503,4335,1501,4333,1499,4331,1499,4331,1499,4330xe" filled="t" fillcolor="#666A74" stroked="f">
                <v:path arrowok="t"/>
                <v:fill type="solid"/>
              </v:shape>
              <v:shape style="position:absolute;left:1359;top:4293;width:237;height:68" coordorigin="1359,4293" coordsize="237,68" path="m1511,4360l1509,4360,1511,4360,1511,4360xe" filled="t" fillcolor="#666A74" stroked="f">
                <v:path arrowok="t"/>
                <v:fill type="solid"/>
              </v:shape>
              <v:shape style="position:absolute;left:1359;top:4293;width:237;height:68" coordorigin="1359,4293" coordsize="237,68" path="m1485,4330l1485,4330,1485,4331,1485,4331,1485,4330xe" filled="t" fillcolor="#666A74" stroked="f">
                <v:path arrowok="t"/>
                <v:fill type="solid"/>
              </v:shape>
              <v:shape style="position:absolute;left:1359;top:4293;width:237;height:68" coordorigin="1359,4293" coordsize="237,68" path="m1498,4330l1498,4330,1499,4331,1499,4331,1498,4330xe" filled="t" fillcolor="#666A74" stroked="f">
                <v:path arrowok="t"/>
                <v:fill type="solid"/>
              </v:shape>
              <v:shape style="position:absolute;left:1359;top:4293;width:237;height:68" coordorigin="1359,4293" coordsize="237,68" path="m1507,4301l1485,4301,1496,4301,1498,4301,1500,4302,1501,4304,1502,4306,1503,4308,1497,4322,1506,4322,1508,4320,1508,4316,1508,4308,1508,4304,1507,4301xe" filled="t" fillcolor="#666A74" stroked="f">
                <v:path arrowok="t"/>
                <v:fill type="solid"/>
              </v:shape>
              <v:shape style="position:absolute;left:1359;top:4293;width:237;height:68" coordorigin="1359,4293" coordsize="237,68" path="m1485,4301l1485,4301,1485,4301,1485,4301,1485,4301xe" filled="t" fillcolor="#666A74" stroked="f">
                <v:path arrowok="t"/>
                <v:fill type="solid"/>
              </v:shape>
              <v:shape style="position:absolute;left:1359;top:4293;width:237;height:68" coordorigin="1359,4293" coordsize="237,68" path="m1447,4293l1447,4360,1447,4360,1447,4360,1473,4360,1474,4352,1452,4352,1452,4329,1471,4329,1472,4322,1452,4321,1452,4301,1473,4301,1473,4293,1447,4293xe" filled="t" fillcolor="#666A74" stroked="f">
                <v:path arrowok="t"/>
                <v:fill type="solid"/>
              </v:shape>
              <v:shape style="position:absolute;left:1359;top:4293;width:237;height:68" coordorigin="1359,4293" coordsize="237,68" path="m1471,4329l1452,4329,1471,4330,1471,4329xe" filled="t" fillcolor="#666A74" stroked="f">
                <v:path arrowok="t"/>
                <v:fill type="solid"/>
              </v:shape>
              <v:shape style="position:absolute;left:1359;top:4293;width:237;height:68" coordorigin="1359,4293" coordsize="237,68" path="m1473,4301l1452,4301,1473,4302,1473,4301xe" filled="t" fillcolor="#666A74" stroked="f">
                <v:path arrowok="t"/>
                <v:fill type="solid"/>
              </v:shape>
              <v:shape style="position:absolute;left:1359;top:4293;width:237;height:68" coordorigin="1359,4293" coordsize="237,68" path="m1406,4293l1406,4360,1406,4360,1406,4360,1410,4360,1410,4303,1415,4303,1413,4293,1406,4293xe" filled="t" fillcolor="#666A74" stroked="f">
                <v:path arrowok="t"/>
                <v:fill type="solid"/>
              </v:shape>
              <v:shape style="position:absolute;left:1359;top:4293;width:237;height:68" coordorigin="1359,4293" coordsize="237,68" path="m1415,4303l1410,4303,1411,4306,1415,4331,1420,4360,1425,4360,1427,4350,1423,4350,1423,4348,1422,4346,1422,4343,1415,4303xe" filled="t" fillcolor="#666A74" stroked="f">
                <v:path arrowok="t"/>
                <v:fill type="solid"/>
              </v:shape>
              <v:shape style="position:absolute;left:1359;top:4293;width:237;height:68" coordorigin="1359,4293" coordsize="237,68" path="m1440,4306l1435,4306,1435,4331,1435,4360,1440,4360,1440,4359,1435,4359,1435,4358,1440,4358,1440,4306xe" filled="t" fillcolor="#666A74" stroked="f">
                <v:path arrowok="t"/>
                <v:fill type="solid"/>
              </v:shape>
              <v:shape style="position:absolute;left:1359;top:4293;width:237;height:68" coordorigin="1359,4293" coordsize="237,68" path="m1440,4358l1435,4358,1435,4359,1440,4359,1440,4358xe" filled="t" fillcolor="#666A74" stroked="f">
                <v:path arrowok="t"/>
                <v:fill type="solid"/>
              </v:shape>
              <v:shape style="position:absolute;left:1359;top:4293;width:237;height:68" coordorigin="1359,4293" coordsize="237,68" path="m1427,4348l1423,4348,1423,4350,1427,4350,1427,4348xe" filled="t" fillcolor="#666A74" stroked="f">
                <v:path arrowok="t"/>
                <v:fill type="solid"/>
              </v:shape>
              <v:shape style="position:absolute;left:1359;top:4293;width:237;height:68" coordorigin="1359,4293" coordsize="237,68" path="m1433,4293l1423,4347,1423,4349,1423,4348,1427,4348,1430,4331,1435,4304,1440,4304,1440,4293,1433,4293xe" filled="t" fillcolor="#666A74" stroked="f">
                <v:path arrowok="t"/>
                <v:fill type="solid"/>
              </v:shape>
              <v:shape style="position:absolute;left:1359;top:4293;width:237;height:68" coordorigin="1359,4293" coordsize="237,68" path="m1435,4306l1430,4331,1435,4306xe" filled="t" fillcolor="#666A74" stroked="f">
                <v:path arrowok="t"/>
                <v:fill type="solid"/>
              </v:shape>
              <v:shape style="position:absolute;left:1359;top:4293;width:237;height:68" coordorigin="1359,4293" coordsize="237,68" path="m1411,4305l1410,4331,1411,4305xe" filled="t" fillcolor="#666A74" stroked="f">
                <v:path arrowok="t"/>
                <v:fill type="solid"/>
              </v:shape>
              <v:shape style="position:absolute;left:1359;top:4293;width:237;height:68" coordorigin="1359,4293" coordsize="237,68" path="m1440,4304l1435,4304,1435,4306,1435,4306,1440,4306,1440,4304xe" filled="t" fillcolor="#666A74" stroked="f">
                <v:path arrowok="t"/>
                <v:fill type="solid"/>
              </v:shape>
              <v:shape style="position:absolute;left:1359;top:4293;width:237;height:68" coordorigin="1359,4293" coordsize="237,68" path="m1393,4293l1393,4360,1393,4360,1393,4360,1398,4360,1398,4293,1393,4293xe" filled="t" fillcolor="#666A74" stroked="f">
                <v:path arrowok="t"/>
                <v:fill type="solid"/>
              </v:shape>
              <v:shape style="position:absolute;left:1359;top:4293;width:237;height:68" coordorigin="1359,4293" coordsize="237,68" path="m1360,4293l1359,4301,1371,4302,1371,4360,1371,4360,1371,4360,1376,4360,1376,4301,1388,4301,1388,4293,1360,4293xe" filled="t" fillcolor="#666A74" stroked="f">
                <v:path arrowok="t"/>
                <v:fill type="solid"/>
              </v:shape>
              <v:shape style="position:absolute;left:1359;top:4293;width:237;height:68" coordorigin="1359,4293" coordsize="237,68" path="m1388,4301l1376,4301,1388,4302,1388,4301xe" filled="t" fillcolor="#666A74" stroked="f">
                <v:path arrowok="t"/>
                <v:fill type="solid"/>
              </v:shape>
            </v:group>
            <v:group style="position:absolute;left:2083;top:4092;width:258;height:61" coordorigin="2083,4092" coordsize="258,61">
              <v:shape style="position:absolute;left:2083;top:4092;width:258;height:61" coordorigin="2083,4092" coordsize="258,61" path="m2302,4093l2302,4152,2307,4152,2307,4102,2313,4102,2311,4093,2302,4093xe" filled="t" fillcolor="#666A74" stroked="f">
                <v:path arrowok="t"/>
                <v:fill type="solid"/>
              </v:shape>
              <v:shape style="position:absolute;left:2083;top:4092;width:258;height:61" coordorigin="2083,4092" coordsize="258,61" path="m2313,4103l2308,4103,2313,4127,2319,4152,2324,4152,2326,4143,2322,4143,2321,4141,2321,4139,2321,4137,2320,4134,2313,4103xe" filled="t" fillcolor="#666A74" stroked="f">
                <v:path arrowok="t"/>
                <v:fill type="solid"/>
              </v:shape>
              <v:shape style="position:absolute;left:2083;top:4092;width:258;height:61" coordorigin="2083,4092" coordsize="258,61" path="m2341,4148l2336,4148,2336,4152,2341,4152,2341,4148xe" filled="t" fillcolor="#666A74" stroked="f">
                <v:path arrowok="t"/>
                <v:fill type="solid"/>
              </v:shape>
              <v:shape style="position:absolute;left:2083;top:4092;width:258;height:61" coordorigin="2083,4092" coordsize="258,61" path="m2336,4146l2329,4146,2329,4148,2336,4148,2336,4146xe" filled="t" fillcolor="#666A74" stroked="f">
                <v:path arrowok="t"/>
                <v:fill type="solid"/>
              </v:shape>
              <v:shape style="position:absolute;left:2083;top:4092;width:258;height:61" coordorigin="2083,4092" coordsize="258,61" path="m2341,4104l2336,4104,2336,4146,2341,4146,2341,4104xe" filled="t" fillcolor="#666A74" stroked="f">
                <v:path arrowok="t"/>
                <v:fill type="solid"/>
              </v:shape>
              <v:shape style="position:absolute;left:2083;top:4092;width:258;height:61" coordorigin="2083,4092" coordsize="258,61" path="m2327,4141l2322,4141,2322,4143,2326,4143,2327,4141xe" filled="t" fillcolor="#666A74" stroked="f">
                <v:path arrowok="t"/>
                <v:fill type="solid"/>
              </v:shape>
              <v:shape style="position:absolute;left:2083;top:4092;width:258;height:61" coordorigin="2083,4092" coordsize="258,61" path="m2334,4093l2324,4135,2323,4138,2322,4143,2322,4141,2327,4141,2330,4126,2336,4103,2341,4103,2341,4094,2334,4093xe" filled="t" fillcolor="#666A74" stroked="f">
                <v:path arrowok="t"/>
                <v:fill type="solid"/>
              </v:shape>
              <v:shape style="position:absolute;left:2083;top:4092;width:258;height:61" coordorigin="2083,4092" coordsize="258,61" path="m2341,4103l2336,4103,2336,4104,2330,4126,2336,4104,2341,4104,2341,4103xe" filled="t" fillcolor="#666A74" stroked="f">
                <v:path arrowok="t"/>
                <v:fill type="solid"/>
              </v:shape>
              <v:shape style="position:absolute;left:2083;top:4092;width:258;height:61" coordorigin="2083,4092" coordsize="258,61" path="m2313,4102l2307,4102,2307,4125,2308,4103,2313,4103,2313,4102xe" filled="t" fillcolor="#666A74" stroked="f">
                <v:path arrowok="t"/>
                <v:fill type="solid"/>
              </v:shape>
              <v:shape style="position:absolute;left:2083;top:4092;width:258;height:61" coordorigin="2083,4092" coordsize="258,61" path="m2283,4093l2261,4093,2261,4152,2261,4152,2261,4152,2267,4152,2267,4126,2284,4126,2283,4126,2283,4125,2283,4125,2283,4125,2287,4124,2290,4123,2292,4119,2267,4119,2267,4100,2292,4100,2291,4098,2290,4096,2288,4095,2286,4094,2283,4093xe" filled="t" fillcolor="#666A74" stroked="f">
                <v:path arrowok="t"/>
                <v:fill type="solid"/>
              </v:shape>
              <v:shape style="position:absolute;left:2083;top:4092;width:258;height:61" coordorigin="2083,4092" coordsize="258,61" path="m2284,4126l2267,4126,2273,4126,2276,4126,2290,4152,2297,4152,2295,4152,2297,4152,2295,4147,2290,4136,2289,4133,2288,4130,2286,4128,2284,4126xe" filled="t" fillcolor="#666A74" stroked="f">
                <v:path arrowok="t"/>
                <v:fill type="solid"/>
              </v:shape>
              <v:shape style="position:absolute;left:2083;top:4092;width:258;height:61" coordorigin="2083,4092" coordsize="258,61" path="m2297,4152l2295,4152,2297,4152,2297,4152xe" filled="t" fillcolor="#666A74" stroked="f">
                <v:path arrowok="t"/>
                <v:fill type="solid"/>
              </v:shape>
              <v:shape style="position:absolute;left:2083;top:4092;width:258;height:61" coordorigin="2083,4092" coordsize="258,61" path="m2283,4125l2283,4126,2283,4125xe" filled="t" fillcolor="#666A74" stroked="f">
                <v:path arrowok="t"/>
                <v:fill type="solid"/>
              </v:shape>
              <v:shape style="position:absolute;left:2083;top:4092;width:258;height:61" coordorigin="2083,4092" coordsize="258,61" path="m2292,4100l2267,4100,2280,4100,2283,4100,2285,4101,2286,4103,2287,4104,2288,4106,2288,4111,2288,4113,2287,4114,2284,4118,2283,4119,2281,4119,2292,4119,2293,4117,2294,4114,2294,4106,2294,4103,2292,4100xe" filled="t" fillcolor="#666A74" stroked="f">
                <v:path arrowok="t"/>
                <v:fill type="solid"/>
              </v:shape>
              <v:shape style="position:absolute;left:2083;top:4092;width:258;height:61" coordorigin="2083,4092" coordsize="258,61" path="m2246,4093l2246,4152,2246,4152,2246,4152,2252,4152,2252,4094,2246,4093xe" filled="t" fillcolor="#666A74" stroked="f">
                <v:path arrowok="t"/>
                <v:fill type="solid"/>
              </v:shape>
              <v:shape style="position:absolute;left:2083;top:4092;width:258;height:61" coordorigin="2083,4092" coordsize="258,61" path="m2211,4093l2211,4152,2211,4152,2211,4152,2217,4152,2217,4125,2236,4125,2236,4118,2217,4118,2217,4100,2239,4100,2239,4094,2211,4093xe" filled="t" fillcolor="#666A74" stroked="f">
                <v:path arrowok="t"/>
                <v:fill type="solid"/>
              </v:shape>
              <v:shape style="position:absolute;left:2083;top:4092;width:258;height:61" coordorigin="2083,4092" coordsize="258,61" path="m2236,4125l2217,4125,2236,4125,2236,4125xe" filled="t" fillcolor="#666A74" stroked="f">
                <v:path arrowok="t"/>
                <v:fill type="solid"/>
              </v:shape>
              <v:shape style="position:absolute;left:2083;top:4092;width:258;height:61" coordorigin="2083,4092" coordsize="258,61" path="m2239,4100l2217,4100,2239,4101,2239,4100xe" filled="t" fillcolor="#666A74" stroked="f">
                <v:path arrowok="t"/>
                <v:fill type="solid"/>
              </v:shape>
              <v:shape style="position:absolute;left:2083;top:4092;width:258;height:61" coordorigin="2083,4092" coordsize="258,61" path="m2170,4093l2170,4152,2170,4152,2170,4152,2175,4152,2175,4106,2181,4106,2176,4093,2170,4093xe" filled="t" fillcolor="#666A74" stroked="f">
                <v:path arrowok="t"/>
                <v:fill type="solid"/>
              </v:shape>
              <v:shape style="position:absolute;left:2083;top:4092;width:258;height:61" coordorigin="2083,4092" coordsize="258,61" path="m2182,4106l2175,4106,2185,4127,2196,4152,2202,4152,2202,4139,2197,4139,2196,4139,2186,4117,2182,4106xe" filled="t" fillcolor="#666A74" stroked="f">
                <v:path arrowok="t"/>
                <v:fill type="solid"/>
              </v:shape>
              <v:shape style="position:absolute;left:2083;top:4092;width:258;height:61" coordorigin="2083,4092" coordsize="258,61" path="m2202,4117l2197,4117,2197,4139,2202,4139,2202,4117xe" filled="t" fillcolor="#666A74" stroked="f">
                <v:path arrowok="t"/>
                <v:fill type="solid"/>
              </v:shape>
              <v:shape style="position:absolute;left:2083;top:4092;width:258;height:61" coordorigin="2083,4092" coordsize="258,61" path="m2197,4093l2196,4139,2197,4117,2202,4117,2202,4094,2197,4093xe" filled="t" fillcolor="#666A74" stroked="f">
                <v:path arrowok="t"/>
                <v:fill type="solid"/>
              </v:shape>
              <v:shape style="position:absolute;left:2083;top:4092;width:258;height:61" coordorigin="2083,4092" coordsize="258,61" path="m2181,4106l2175,4106,2175,4117,2175,4127,2175,4106,2182,4106,2181,4106xe" filled="t" fillcolor="#666A74" stroked="f">
                <v:path arrowok="t"/>
                <v:fill type="solid"/>
              </v:shape>
              <v:shape style="position:absolute;left:2083;top:4092;width:258;height:61" coordorigin="2083,4092" coordsize="258,61" path="m2147,4092l2138,4092,2133,4095,2126,4106,2124,4114,2124,4129,2140,4153,2147,4153,2150,4152,2157,4147,2157,4146,2140,4146,2136,4144,2134,4140,2131,4136,2130,4130,2130,4115,2131,4109,2137,4101,2140,4099,2157,4099,2157,4099,2151,4094,2147,4092xe" filled="t" fillcolor="#666A74" stroked="f">
                <v:path arrowok="t"/>
                <v:fill type="solid"/>
              </v:shape>
              <v:shape style="position:absolute;left:2083;top:4092;width:258;height:61" coordorigin="2083,4092" coordsize="258,61" path="m2157,4099l2146,4099,2149,4100,2153,4104,2157,4130,2156,4136,2153,4140,2151,4144,2148,4146,2157,4146,2159,4143,2161,4139,2162,4134,2163,4129,2163,4117,2162,4112,2161,4107,2159,4102,2157,4099xe" filled="t" fillcolor="#666A74" stroked="f">
                <v:path arrowok="t"/>
                <v:fill type="solid"/>
              </v:shape>
              <v:shape style="position:absolute;left:2083;top:4092;width:258;height:61" coordorigin="2083,4092" coordsize="258,61" path="m2107,4092l2099,4092,2095,4093,2092,4096,2089,4098,2087,4102,2085,4107,2084,4111,2083,4116,2083,4128,2084,4133,2085,4138,2087,4143,2089,4146,2094,4152,2098,4153,2107,4153,2110,4151,2115,4146,2099,4146,2097,4145,2095,4143,2093,4141,2091,4139,2089,4131,2089,4128,2089,4118,2089,4115,2099,4099,2115,4099,2110,4094,2107,4092xe" filled="t" fillcolor="#666A74" stroked="f">
                <v:path arrowok="t"/>
                <v:fill type="solid"/>
              </v:shape>
              <v:shape style="position:absolute;left:2083;top:4092;width:258;height:61" coordorigin="2083,4092" coordsize="258,61" path="m2114,4131l2114,4131,2113,4136,2111,4140,2107,4145,2105,4146,2115,4146,2116,4144,2118,4140,2119,4133,2114,4131xe" filled="t" fillcolor="#666A74" stroked="f">
                <v:path arrowok="t"/>
                <v:fill type="solid"/>
              </v:shape>
              <v:shape style="position:absolute;left:2083;top:4092;width:258;height:61" coordorigin="2083,4092" coordsize="258,61" path="m2115,4099l2105,4099,2107,4100,2109,4102,2111,4104,2112,4107,2113,4111,2119,4110,2118,4104,2116,4100,2115,4099xe" filled="t" fillcolor="#666A74" stroked="f">
                <v:path arrowok="t"/>
                <v:fill type="solid"/>
              </v:shape>
            </v:group>
            <v:group style="position:absolute;left:1382;top:4502;width:173;height:69" coordorigin="1382,4502" coordsize="173,69">
              <v:shape style="position:absolute;left:1382;top:4502;width:173;height:69" coordorigin="1382,4502" coordsize="173,69" path="m1525,4503l1525,4570,1525,4570,1525,4570,1530,4570,1530,4547,1534,4540,1534,4540,1536,4537,1530,4537,1530,4512,1530,4504,1525,4503xe" filled="t" fillcolor="#666A74" stroked="f">
                <v:path arrowok="t"/>
                <v:fill type="solid"/>
              </v:shape>
              <v:shape style="position:absolute;left:1382;top:4502;width:173;height:69" coordorigin="1382,4502" coordsize="173,69" path="m1542,4537l1536,4537,1541,4549,1549,4570,1555,4570,1554,4570,1555,4570,1550,4558,1542,4537xe" filled="t" fillcolor="#666A74" stroked="f">
                <v:path arrowok="t"/>
                <v:fill type="solid"/>
              </v:shape>
              <v:shape style="position:absolute;left:1382;top:4502;width:173;height:69" coordorigin="1382,4502" coordsize="173,69" path="m1555,4570l1554,4570,1555,4570xe" filled="t" fillcolor="#666A74" stroked="f">
                <v:path arrowok="t"/>
                <v:fill type="solid"/>
              </v:shape>
              <v:shape style="position:absolute;left:1382;top:4502;width:173;height:69" coordorigin="1382,4502" coordsize="173,69" path="m1542,4536l1536,4536,1536,4537,1534,4540,1534,4540,1536,4537,1542,4537,1542,4536xe" filled="t" fillcolor="#666A74" stroked="f">
                <v:path arrowok="t"/>
                <v:fill type="solid"/>
              </v:shape>
              <v:shape style="position:absolute;left:1382;top:4502;width:173;height:69" coordorigin="1382,4502" coordsize="173,69" path="m1545,4520l1539,4520,1530,4537,1536,4537,1542,4536,1540,4530,1545,4520xe" filled="t" fillcolor="#666A74" stroked="f">
                <v:path arrowok="t"/>
                <v:fill type="solid"/>
              </v:shape>
              <v:shape style="position:absolute;left:1382;top:4502;width:173;height:69" coordorigin="1382,4502" coordsize="173,69" path="m1548,4503l1530,4536,1539,4520,1545,4520,1550,4512,1550,4512,1555,4504,1555,4504,1553,4504,1548,4503xe" filled="t" fillcolor="#666A74" stroked="f">
                <v:path arrowok="t"/>
                <v:fill type="solid"/>
              </v:shape>
              <v:shape style="position:absolute;left:1382;top:4502;width:173;height:69" coordorigin="1382,4502" coordsize="173,69" path="m1555,4504l1550,4512,1550,4512,1555,4504xe" filled="t" fillcolor="#666A74" stroked="f">
                <v:path arrowok="t"/>
                <v:fill type="solid"/>
              </v:shape>
              <v:shape style="position:absolute;left:1382;top:4502;width:173;height:69" coordorigin="1382,4502" coordsize="173,69" path="m1508,4502l1501,4502,1498,4503,1493,4509,1490,4513,1488,4523,1487,4529,1487,4543,1487,4549,1490,4560,1492,4564,1494,4567,1497,4570,1500,4571,1508,4571,1511,4569,1516,4563,1502,4563,1500,4562,1492,4543,1493,4529,1501,4510,1516,4510,1511,4504,1508,4502xe" filled="t" fillcolor="#666A74" stroked="f">
                <v:path arrowok="t"/>
                <v:fill type="solid"/>
              </v:shape>
              <v:shape style="position:absolute;left:1382;top:4502;width:173;height:69" coordorigin="1382,4502" coordsize="173,69" path="m1514,4547l1514,4552,1512,4556,1510,4559,1509,4562,1506,4563,1516,4563,1517,4562,1519,4556,1520,4549,1515,4547,1515,4547,1514,4547xe" filled="t" fillcolor="#666A74" stroked="f">
                <v:path arrowok="t"/>
                <v:fill type="solid"/>
              </v:shape>
              <v:shape style="position:absolute;left:1382;top:4502;width:173;height:69" coordorigin="1382,4502" coordsize="173,69" path="m1515,4546l1515,4547,1515,4547,1515,4546xe" filled="t" fillcolor="#666A74" stroked="f">
                <v:path arrowok="t"/>
                <v:fill type="solid"/>
              </v:shape>
              <v:shape style="position:absolute;left:1382;top:4502;width:173;height:69" coordorigin="1382,4502" coordsize="173,69" path="m1516,4510l1507,4510,1509,4511,1510,4513,1512,4515,1513,4519,1514,4524,1514,4524,1515,4523,1514,4523,1514,4522,1517,4522,1519,4522,1518,4515,1516,4511,1516,4510xe" filled="t" fillcolor="#666A74" stroked="f">
                <v:path arrowok="t"/>
                <v:fill type="solid"/>
              </v:shape>
              <v:shape style="position:absolute;left:1382;top:4502;width:173;height:69" coordorigin="1382,4502" coordsize="173,69" path="m1517,4522l1514,4522,1514,4523,1515,4523,1517,4522xe" filled="t" fillcolor="#666A74" stroked="f">
                <v:path arrowok="t"/>
                <v:fill type="solid"/>
              </v:shape>
              <v:shape style="position:absolute;left:1382;top:4502;width:173;height:69" coordorigin="1382,4502" coordsize="173,69" path="m1468,4502l1460,4502,1455,4505,1452,4512,1449,4518,1447,4527,1447,4544,1448,4549,1461,4571,1468,4571,1471,4570,1474,4567,1477,4564,1477,4563,1461,4563,1458,4561,1456,4556,1454,4552,1453,4546,1453,4527,1454,4521,1459,4512,1462,4510,1477,4510,1477,4509,1474,4507,1471,4504,1468,4502xe" filled="t" fillcolor="#666A74" stroked="f">
                <v:path arrowok="t"/>
                <v:fill type="solid"/>
              </v:shape>
              <v:shape style="position:absolute;left:1382;top:4502;width:173;height:69" coordorigin="1382,4502" coordsize="173,69" path="m1477,4510l1467,4510,1469,4511,1473,4516,1477,4546,1476,4552,1473,4557,1471,4561,1468,4563,1477,4563,1479,4560,1482,4550,1483,4544,1483,4530,1482,4524,1479,4514,1477,4510xe" filled="t" fillcolor="#666A74" stroked="f">
                <v:path arrowok="t"/>
                <v:fill type="solid"/>
              </v:shape>
              <v:shape style="position:absolute;left:1382;top:4502;width:173;height:69" coordorigin="1382,4502" coordsize="173,69" path="m1420,4503l1420,4570,1420,4570,1420,4570,1443,4570,1443,4562,1425,4562,1425,4504,1420,4503xe" filled="t" fillcolor="#666A74" stroked="f">
                <v:path arrowok="t"/>
                <v:fill type="solid"/>
              </v:shape>
              <v:shape style="position:absolute;left:1382;top:4502;width:173;height:69" coordorigin="1382,4502" coordsize="173,69" path="m1403,4502l1396,4502,1393,4503,1388,4509,1386,4513,1384,4519,1383,4523,1382,4529,1382,4543,1383,4549,1385,4560,1387,4564,1390,4567,1392,4570,1395,4571,1403,4571,1407,4569,1411,4563,1397,4563,1395,4562,1388,4543,1388,4529,1388,4528,1389,4523,1389,4519,1391,4516,1393,4514,1394,4511,1397,4510,1411,4510,1409,4507,1406,4504,1403,4502xe" filled="t" fillcolor="#666A74" stroked="f">
                <v:path arrowok="t"/>
                <v:fill type="solid"/>
              </v:shape>
              <v:shape style="position:absolute;left:1382;top:4502;width:173;height:69" coordorigin="1382,4502" coordsize="173,69" path="m1409,4547l1409,4552,1407,4556,1404,4562,1402,4563,1411,4563,1412,4562,1414,4556,1415,4549,1410,4547,1410,4547,1409,4547xe" filled="t" fillcolor="#666A74" stroked="f">
                <v:path arrowok="t"/>
                <v:fill type="solid"/>
              </v:shape>
              <v:shape style="position:absolute;left:1382;top:4502;width:173;height:69" coordorigin="1382,4502" coordsize="173,69" path="m1410,4546l1410,4547,1410,4547,1410,4546xe" filled="t" fillcolor="#666A74" stroked="f">
                <v:path arrowok="t"/>
                <v:fill type="solid"/>
              </v:shape>
              <v:shape style="position:absolute;left:1382;top:4502;width:173;height:69" coordorigin="1382,4502" coordsize="173,69" path="m1411,4510l1402,4510,1404,4511,1405,4513,1407,4515,1408,4519,1409,4524,1409,4524,1410,4523,1409,4523,1409,4522,1413,4522,1414,4522,1413,4515,1411,4511,1411,4510xe" filled="t" fillcolor="#666A74" stroked="f">
                <v:path arrowok="t"/>
                <v:fill type="solid"/>
              </v:shape>
              <v:shape style="position:absolute;left:1382;top:4502;width:173;height:69" coordorigin="1382,4502" coordsize="173,69" path="m1413,4522l1409,4522,1409,4523,1410,4523,1413,4522xe" filled="t" fillcolor="#666A74" stroked="f">
                <v:path arrowok="t"/>
                <v:fill type="solid"/>
              </v:shape>
              <v:shape style="position:absolute;left:2071;top:4472;width:286;height:140" type="#_x0000_t75">
                <v:imagedata r:id="rId193" o:title=""/>
              </v:shape>
            </v:group>
            <v:group style="position:absolute;left:2067;top:4468;width:295;height:149" coordorigin="2067,4468" coordsize="295,149">
              <v:shape style="position:absolute;left:2067;top:4468;width:295;height:149" coordorigin="2067,4468" coordsize="295,149" path="m2287,4468l2130,4468,2079,4503,2067,4548,2072,4570,2083,4589,2099,4603,2119,4613,2141,4617,2293,4616,2315,4611,2320,4608,2141,4608,2123,4605,2106,4597,2087,4581,2078,4563,2075,4542,2078,4524,2086,4507,2102,4489,2120,4479,2141,4476,2320,4476,2309,4471,2287,4468xe" filled="t" fillcolor="#949BA4" stroked="f">
                <v:path arrowok="t"/>
                <v:fill type="solid"/>
              </v:shape>
              <v:shape style="position:absolute;left:2067;top:4468;width:295;height:149" coordorigin="2067,4468" coordsize="295,149" path="m2362,4542l2357,4542,2353,4542,2350,4560,2342,4577,2326,4595,2308,4605,2287,4608,2320,4608,2334,4600,2349,4584,2358,4564,2362,4542xe" filled="t" fillcolor="#949BA4" stroked="f">
                <v:path arrowok="t"/>
                <v:fill type="solid"/>
              </v:shape>
              <v:shape style="position:absolute;left:2067;top:4468;width:295;height:149" coordorigin="2067,4468" coordsize="295,149" path="m2320,4476l2141,4476,2287,4476,2305,4479,2322,4487,2341,4503,2350,4521,2353,4542,2361,4536,2356,4514,2345,4495,2329,4481,2320,4476xe" filled="t" fillcolor="#949BA4" stroked="f">
                <v:path arrowok="t"/>
                <v:fill type="solid"/>
              </v:shape>
              <v:shape style="position:absolute;left:2208;top:4289;width:84;height:84" type="#_x0000_t75">
                <v:imagedata r:id="rId194" o:title=""/>
              </v:shape>
            </v:group>
            <v:group style="position:absolute;left:2204;top:4285;width:91;height:90" coordorigin="2204,4285" coordsize="91,90">
              <v:shape style="position:absolute;left:2204;top:4285;width:91;height:90" coordorigin="2204,4285" coordsize="91,90" path="m2212,4331l2208,4331,2207,4348,2219,4363,2238,4373,2265,4375,2279,4366,2235,4366,2219,4352,2212,4331xe" filled="t" fillcolor="#949BA4" stroked="f">
                <v:path arrowok="t"/>
                <v:fill type="solid"/>
              </v:shape>
              <v:shape style="position:absolute;left:2204;top:4285;width:91;height:90" coordorigin="2204,4285" coordsize="91,90" path="m2280,4298l2269,4298,2283,4314,2288,4338,2280,4354,2263,4364,2235,4366,2279,4366,2281,4365,2292,4346,2295,4320,2286,4302,2280,4298xe" filled="t" fillcolor="#949BA4" stroked="f">
                <v:path arrowok="t"/>
                <v:fill type="solid"/>
              </v:shape>
              <v:shape style="position:absolute;left:2204;top:4285;width:91;height:90" coordorigin="2204,4285" coordsize="91,90" path="m2244,4285l2223,4294,2209,4310,2204,4331,2214,4322,2222,4308,2241,4299,2269,4298,2280,4298,2268,4290,2244,4285xe" filled="t" fillcolor="#949BA4" stroked="f">
                <v:path arrowok="t"/>
                <v:fill type="solid"/>
              </v:shape>
            </v:group>
            <v:group style="position:absolute;left:2083;top:4510;width:258;height:69" coordorigin="2083,4510" coordsize="258,69">
              <v:shape style="position:absolute;left:2083;top:4510;width:258;height:69" coordorigin="2083,4510" coordsize="258,69" path="m2312,4511l2311,4578,2312,4578,2312,4578,2341,4578,2341,4570,2318,4570,2318,4511,2312,4511xe" filled="t" fillcolor="#666A74" stroked="f">
                <v:path arrowok="t"/>
                <v:fill type="solid"/>
              </v:shape>
              <v:shape style="position:absolute;left:2083;top:4510;width:258;height:69" coordorigin="2083,4510" coordsize="258,69" path="m2269,4511l2268,4578,2269,4578,2269,4578,2303,4578,2304,4570,2275,4570,2275,4547,2301,4547,2301,4540,2275,4539,2275,4519,2302,4519,2303,4511,2269,4511xe" filled="t" fillcolor="#666A74" stroked="f">
                <v:path arrowok="t"/>
                <v:fill type="solid"/>
              </v:shape>
              <v:shape style="position:absolute;left:2083;top:4510;width:258;height:69" coordorigin="2083,4510" coordsize="258,69" path="m2301,4547l2275,4547,2301,4548,2301,4547xe" filled="t" fillcolor="#666A74" stroked="f">
                <v:path arrowok="t"/>
                <v:fill type="solid"/>
              </v:shape>
              <v:shape style="position:absolute;left:2083;top:4510;width:258;height:69" coordorigin="2083,4510" coordsize="258,69" path="m2302,4519l2275,4519,2302,4520,2302,4519xe" filled="t" fillcolor="#666A74" stroked="f">
                <v:path arrowok="t"/>
                <v:fill type="solid"/>
              </v:shape>
              <v:shape style="position:absolute;left:2083;top:4510;width:258;height:69" coordorigin="2083,4510" coordsize="258,69" path="m2247,4510l2238,4510,2234,4511,2230,4514,2227,4517,2224,4521,2221,4531,2220,4532,2220,4537,2220,4550,2220,4556,2224,4568,2226,4572,2229,4575,2233,4578,2237,4579,2247,4579,2251,4577,2254,4573,2256,4571,2238,4571,2236,4570,2233,4568,2231,4566,2229,4563,2228,4559,2227,4555,2227,4550,2227,4540,2227,4535,2229,4527,2231,4524,2235,4519,2238,4518,2257,4518,2251,4512,2247,4510xe" filled="t" fillcolor="#666A74" stroked="f">
                <v:path arrowok="t"/>
                <v:fill type="solid"/>
              </v:shape>
              <v:shape style="position:absolute;left:2083;top:4510;width:258;height:69" coordorigin="2083,4510" coordsize="258,69" path="m2255,4554l2255,4554,2255,4554,2254,4560,2252,4564,2250,4567,2247,4570,2245,4571,2256,4571,2258,4570,2260,4564,2261,4557,2255,4554xe" filled="t" fillcolor="#666A74" stroked="f">
                <v:path arrowok="t"/>
                <v:fill type="solid"/>
              </v:shape>
              <v:shape style="position:absolute;left:2083;top:4510;width:258;height:69" coordorigin="2083,4510" coordsize="258,69" path="m2257,4518l2245,4518,2247,4519,2251,4523,2253,4527,2254,4532,2254,4532,2255,4531,2255,4531,2254,4531,2254,4531,2256,4531,2260,4530,2259,4523,2257,4519,2257,4518xe" filled="t" fillcolor="#666A74" stroked="f">
                <v:path arrowok="t"/>
                <v:fill type="solid"/>
              </v:shape>
              <v:shape style="position:absolute;left:2083;top:4510;width:258;height:69" coordorigin="2083,4510" coordsize="258,69" path="m2256,4531l2254,4531,2254,4531,2255,4531,2256,4531xe" filled="t" fillcolor="#666A74" stroked="f">
                <v:path arrowok="t"/>
                <v:fill type="solid"/>
              </v:shape>
              <v:shape style="position:absolute;left:2083;top:4510;width:258;height:69" coordorigin="2083,4510" coordsize="258,69" path="m2175,4511l2174,4578,2175,4578,2175,4578,2181,4578,2181,4526,2188,4526,2181,4511,2175,4511xe" filled="t" fillcolor="#666A74" stroked="f">
                <v:path arrowok="t"/>
                <v:fill type="solid"/>
              </v:shape>
              <v:shape style="position:absolute;left:2083;top:4510;width:258;height:69" coordorigin="2083,4510" coordsize="258,69" path="m2188,4526l2181,4526,2192,4550,2205,4578,2211,4578,2211,4564,2205,4564,2205,4563,2194,4538,2188,4526xe" filled="t" fillcolor="#666A74" stroked="f">
                <v:path arrowok="t"/>
                <v:fill type="solid"/>
              </v:shape>
              <v:shape style="position:absolute;left:2083;top:4510;width:258;height:69" coordorigin="2083,4510" coordsize="258,69" path="m2212,4538l2205,4538,2205,4564,2211,4564,2212,4538xe" filled="t" fillcolor="#666A74" stroked="f">
                <v:path arrowok="t"/>
                <v:fill type="solid"/>
              </v:shape>
              <v:shape style="position:absolute;left:2083;top:4510;width:258;height:69" coordorigin="2083,4510" coordsize="258,69" path="m2205,4511l2205,4563,2205,4538,2212,4538,2212,4511,2205,4511xe" filled="t" fillcolor="#666A74" stroked="f">
                <v:path arrowok="t"/>
                <v:fill type="solid"/>
              </v:shape>
              <v:shape style="position:absolute;left:2083;top:4510;width:258;height:69" coordorigin="2083,4510" coordsize="258,69" path="m2188,4526l2181,4526,2181,4538,2181,4549,2181,4526,2188,4526,2188,4526xe" filled="t" fillcolor="#666A74" stroked="f">
                <v:path arrowok="t"/>
                <v:fill type="solid"/>
              </v:shape>
              <v:shape style="position:absolute;left:2083;top:4510;width:258;height:69" coordorigin="2083,4510" coordsize="258,69" path="m2144,4511l2126,4578,2126,4578,2126,4578,2133,4578,2138,4558,2164,4558,2162,4550,2152,4550,2140,4550,2146,4527,2147,4524,2146,4524,2147,4522,2147,4520,2147,4518,2153,4518,2151,4511,2144,4511xe" filled="t" fillcolor="#666A74" stroked="f">
                <v:path arrowok="t"/>
                <v:fill type="solid"/>
              </v:shape>
              <v:shape style="position:absolute;left:2083;top:4510;width:258;height:69" coordorigin="2083,4510" coordsize="258,69" path="m2164,4558l2138,4558,2158,4558,2163,4578,2170,4578,2170,4578,2168,4578,2170,4578,2166,4563,2164,4558xe" filled="t" fillcolor="#666A74" stroked="f">
                <v:path arrowok="t"/>
                <v:fill type="solid"/>
              </v:shape>
              <v:shape style="position:absolute;left:2083;top:4510;width:258;height:69" coordorigin="2083,4510" coordsize="258,69" path="m2170,4578l2168,4578,2170,4578,2170,4578xe" filled="t" fillcolor="#666A74" stroked="f">
                <v:path arrowok="t"/>
                <v:fill type="solid"/>
              </v:shape>
              <v:shape style="position:absolute;left:2083;top:4510;width:258;height:69" coordorigin="2083,4510" coordsize="258,69" path="m2153,4519l2148,4519,2148,4522,2149,4525,2149,4528,2155,4550,2155,4550,2155,4547,2161,4547,2153,4519xe" filled="t" fillcolor="#666A74" stroked="f">
                <v:path arrowok="t"/>
                <v:fill type="solid"/>
              </v:shape>
              <v:shape style="position:absolute;left:2083;top:4510;width:258;height:69" coordorigin="2083,4510" coordsize="258,69" path="m2161,4547l2155,4547,2156,4550,2162,4550,2161,4547xe" filled="t" fillcolor="#666A74" stroked="f">
                <v:path arrowok="t"/>
                <v:fill type="solid"/>
              </v:shape>
              <v:shape style="position:absolute;left:2083;top:4510;width:258;height:69" coordorigin="2083,4510" coordsize="258,69" path="m2153,4518l2147,4518,2147,4519,2146,4524,2147,4524,2148,4519,2153,4519,2153,4518xe" filled="t" fillcolor="#666A74" stroked="f">
                <v:path arrowok="t"/>
                <v:fill type="solid"/>
              </v:shape>
              <v:shape style="position:absolute;left:2083;top:4510;width:258;height:69" coordorigin="2083,4510" coordsize="258,69" path="m2109,4510l2101,4510,2097,4511,2093,4514,2090,4517,2083,4537,2083,4550,2100,4579,2110,4579,2114,4577,2117,4573,2119,4571,2101,4571,2099,4570,2089,4540,2090,4535,2091,4531,2092,4527,2094,4524,2096,4522,2098,4519,2101,4518,2119,4518,2114,4512,2109,4510xe" filled="t" fillcolor="#666A74" stroked="f">
                <v:path arrowok="t"/>
                <v:fill type="solid"/>
              </v:shape>
              <v:shape style="position:absolute;left:2083;top:4510;width:258;height:69" coordorigin="2083,4510" coordsize="258,69" path="m2118,4554l2118,4554,2118,4554,2117,4560,2115,4564,2110,4570,2108,4571,2119,4571,2121,4570,2123,4564,2124,4557,2118,4554xe" filled="t" fillcolor="#666A74" stroked="f">
                <v:path arrowok="t"/>
                <v:fill type="solid"/>
              </v:shape>
              <v:shape style="position:absolute;left:2083;top:4510;width:258;height:69" coordorigin="2083,4510" coordsize="258,69" path="m2119,4518l2108,4518,2110,4519,2114,4523,2116,4527,2117,4532,2117,4532,2118,4531,2118,4531,2117,4531,2117,4531,2119,4531,2123,4530,2122,4523,2120,4519,2119,4518xe" filled="t" fillcolor="#666A74" stroked="f">
                <v:path arrowok="t"/>
                <v:fill type="solid"/>
              </v:shape>
              <v:shape style="position:absolute;left:2083;top:4510;width:258;height:69" coordorigin="2083,4510" coordsize="258,69" path="m2119,4531l2117,4531,2117,4531,2118,4531,2119,4531xe" filled="t" fillcolor="#666A74" stroked="f">
                <v:path arrowok="t"/>
                <v:fill type="solid"/>
              </v:shape>
            </v:group>
            <v:group style="position:absolute;left:1215;top:-94;width:1290;height:2" coordorigin="1215,-94" coordsize="1290,2">
              <v:shape style="position:absolute;left:1215;top:-94;width:1290;height:2" coordorigin="1215,-94" coordsize="1290,0" path="m1215,-94l2505,-94e" filled="f" stroked="t" strokeweight=".1pt" strokecolor="#13110F">
                <v:path arrowok="t"/>
              </v:shape>
            </v:group>
            <v:group style="position:absolute;left:2617;top:18;width:5;height:4887" coordorigin="2617,18" coordsize="5,4887">
              <v:shape style="position:absolute;left:2617;top:18;width:5;height:4887" coordorigin="2617,18" coordsize="5,4887" path="m2620,18l2620,18e" filled="f" stroked="t" strokeweight=".1pt" strokecolor="#13110F">
                <v:path arrowok="t"/>
              </v:shape>
            </v:group>
            <v:group style="position:absolute;left:1214;top:4981;width:1290;height:2" coordorigin="1214,4981" coordsize="1290,2">
              <v:shape style="position:absolute;left:1214;top:4981;width:1290;height:2" coordorigin="1214,4981" coordsize="1290,0" path="m1214,4981l2504,4981e" filled="f" stroked="t" strokeweight=".1pt" strokecolor="#13110F">
                <v:path arrowok="t"/>
              </v:shape>
              <v:shape style="position:absolute;left:1178;top:2239;width:616;height:344" type="#_x0000_t75">
                <v:imagedata r:id="rId195" o:title=""/>
              </v:shape>
            </v:group>
            <v:group style="position:absolute;left:1173;top:2234;width:626;height:354" coordorigin="1173,2234" coordsize="626,354">
              <v:shape style="position:absolute;left:1173;top:2234;width:626;height:354" coordorigin="1173,2234" coordsize="626,354" path="m1772,2234l1253,2234,1198,2258,1173,2317,1173,2508,1198,2564,1256,2588,1772,2588,1781,2584,1788,2578,1763,2578,1240,2576,1186,2525,1183,2505,1185,2301,1237,2247,1256,2244,1788,2244,1781,2238,1772,2234xe" filled="t" fillcolor="#13110F" stroked="f">
                <v:path arrowok="t"/>
                <v:fill type="solid"/>
              </v:shape>
              <v:shape style="position:absolute;left:1173;top:2234;width:626;height:354" coordorigin="1173,2234" coordsize="626,354" path="m1788,2244l1770,2244,1776,2246,1781,2252,1787,2257,1789,2263,1789,2558,1787,2565,1781,2570,1776,2575,1770,2578,1763,2578,1788,2578,1788,2577,1796,2570,1799,2561,1799,2261,1796,2252,1788,2244xe" filled="t" fillcolor="#13110F" stroked="f">
                <v:path arrowok="t"/>
                <v:fill type="solid"/>
              </v:shape>
              <v:shape style="position:absolute;left:1173;top:2234;width:626;height:354" coordorigin="1173,2234" coordsize="626,354" path="m1788,2577xe" filled="t" fillcolor="#13110F" stroked="f">
                <v:path arrowok="t"/>
                <v:fill type="solid"/>
              </v:shape>
            </v:group>
            <v:group style="position:absolute;left:1896;top:2228;width:644;height:365" coordorigin="1896,2228" coordsize="644,365">
              <v:shape style="position:absolute;left:1896;top:2228;width:644;height:365" coordorigin="1896,2228" coordsize="644,365" path="m2455,2228l1923,2228,1914,2232,1907,2239,1900,2246,1896,2255,1896,2566,1900,2575,1907,2582,1914,2590,1923,2593,2464,2593,2483,2588,2490,2585,1925,2585,1918,2582,1913,2576,1907,2571,1905,2564,1904,2258,1907,2250,1913,2245,1910,2242,1916,2242,1918,2239,1925,2237,2491,2237,2475,2230,2455,2228xe" filled="t" fillcolor="#B6576C" stroked="f">
                <v:path arrowok="t"/>
                <v:fill type="solid"/>
              </v:shape>
              <v:shape style="position:absolute;left:1896;top:2228;width:644;height:365" coordorigin="1896,2228" coordsize="644,365" path="m2491,2237l1933,2237,2467,2238,2484,2243,2501,2255,2521,2275,2529,2293,2531,2313,2531,2508,2536,2508,2530,2521,2525,2537,2513,2554,2493,2574,2474,2582,2455,2585,2490,2585,2538,2528,2540,2508,2539,2304,2535,2285,2526,2267,2511,2249,2494,2237,2491,2237xe" filled="t" fillcolor="#B6576C" stroked="f">
                <v:path arrowok="t"/>
                <v:fill type="solid"/>
              </v:shape>
              <v:shape style="position:absolute;left:1896;top:2228;width:644;height:365" coordorigin="1896,2228" coordsize="644,365" path="m1910,2242l1913,2245,1910,2242xe" filled="t" fillcolor="#B6576C" stroked="f">
                <v:path arrowok="t"/>
                <v:fill type="solid"/>
              </v:shape>
              <v:shape style="position:absolute;left:1896;top:2228;width:644;height:365" coordorigin="1896,2228" coordsize="644,365" path="m1916,2242l1910,2242,1913,2245,1916,2242xe" filled="t" fillcolor="#B6576C" stroked="f">
                <v:path arrowok="t"/>
                <v:fill type="solid"/>
              </v:shape>
            </v:group>
            <v:group style="position:absolute;left:1977;top:2352;width:496;height:109" coordorigin="1977,2352" coordsize="496,109">
              <v:shape style="position:absolute;left:1977;top:2352;width:496;height:109" coordorigin="1977,2352" coordsize="496,109" path="m2416,2354l2415,2459,2416,2459,2416,2460,2427,2460,2427,2412,2466,2412,2467,2399,2427,2399,2427,2367,2472,2367,2473,2355,2416,2354xe" filled="t" fillcolor="#666A74" stroked="f">
                <v:path arrowok="t"/>
                <v:fill type="solid"/>
              </v:shape>
              <v:shape style="position:absolute;left:1977;top:2352;width:496;height:109" coordorigin="1977,2352" coordsize="496,109" path="m2466,2412l2427,2412,2466,2412,2466,2412xe" filled="t" fillcolor="#666A74" stroked="f">
                <v:path arrowok="t"/>
                <v:fill type="solid"/>
              </v:shape>
              <v:shape style="position:absolute;left:1977;top:2352;width:496;height:109" coordorigin="1977,2352" coordsize="496,109" path="m2472,2367l2427,2367,2472,2368,2472,2367xe" filled="t" fillcolor="#666A74" stroked="f">
                <v:path arrowok="t"/>
                <v:fill type="solid"/>
              </v:shape>
              <v:shape style="position:absolute;left:1977;top:2352;width:496;height:109" coordorigin="1977,2352" coordsize="496,109" path="m2344,2354l2344,2459,2344,2459,2344,2460,2355,2460,2356,2412,2395,2412,2395,2399,2355,2399,2356,2367,2401,2367,2401,2356,2401,2356,2401,2355,2401,2355,2344,2354xe" filled="t" fillcolor="#666A74" stroked="f">
                <v:path arrowok="t"/>
                <v:fill type="solid"/>
              </v:shape>
              <v:shape style="position:absolute;left:1977;top:2352;width:496;height:109" coordorigin="1977,2352" coordsize="496,109" path="m2395,2412l2356,2412,2395,2412,2395,2412xe" filled="t" fillcolor="#666A74" stroked="f">
                <v:path arrowok="t"/>
                <v:fill type="solid"/>
              </v:shape>
              <v:shape style="position:absolute;left:1977;top:2352;width:496;height:109" coordorigin="1977,2352" coordsize="496,109" path="m2401,2367l2356,2367,2401,2368,2401,2367xe" filled="t" fillcolor="#666A74" stroked="f">
                <v:path arrowok="t"/>
                <v:fill type="solid"/>
              </v:shape>
              <v:shape style="position:absolute;left:1977;top:2352;width:496;height:109" coordorigin="1977,2352" coordsize="496,109" path="m2401,2355l2401,2355,2401,2356xe" filled="t" fillcolor="#666A74" stroked="f">
                <v:path arrowok="t"/>
                <v:fill type="solid"/>
              </v:shape>
              <v:shape style="position:absolute;left:1977;top:2352;width:496;height:109" coordorigin="1977,2352" coordsize="496,109" path="m2298,2352l2278,2352,2268,2357,2260,2367,2252,2384,2249,2405,2249,2418,2282,2462,2297,2462,2304,2459,2310,2455,2317,2451,2318,2449,2282,2449,2275,2445,2264,2431,2262,2421,2262,2393,2265,2382,2270,2375,2276,2369,2282,2366,2318,2366,2317,2364,2311,2359,2305,2355,2298,2352xe" filled="t" fillcolor="#666A74" stroked="f">
                <v:path arrowok="t"/>
                <v:fill type="solid"/>
              </v:shape>
              <v:shape style="position:absolute;left:1977;top:2352;width:496;height:109" coordorigin="1977,2352" coordsize="496,109" path="m2318,2366l2295,2366,2300,2367,2309,2374,2317,2421,2315,2431,2304,2445,2298,2449,2318,2449,2322,2444,2325,2436,2329,2427,2330,2418,2330,2397,2329,2387,2325,2379,2322,2371,2318,2366xe" filled="t" fillcolor="#666A74" stroked="f">
                <v:path arrowok="t"/>
                <v:fill type="solid"/>
              </v:shape>
              <v:shape style="position:absolute;left:1977;top:2352;width:496;height:109" coordorigin="1977,2352" coordsize="496,109" path="m2212,2352l2203,2352,2178,2462,2187,2462,2212,2352xe" filled="t" fillcolor="#666A74" stroked="f">
                <v:path arrowok="t"/>
                <v:fill type="solid"/>
              </v:shape>
              <v:shape style="position:absolute;left:1977;top:2352;width:496;height:109" coordorigin="1977,2352" coordsize="496,109" path="m2071,2354l2071,2459,2071,2459,2071,2460,2082,2460,2083,2380,2097,2380,2083,2354,2071,2354xe" filled="t" fillcolor="#666A74" stroked="f">
                <v:path arrowok="t"/>
                <v:fill type="solid"/>
              </v:shape>
              <v:shape style="position:absolute;left:1977;top:2352;width:496;height:109" coordorigin="1977,2352" coordsize="496,109" path="m2097,2380l2083,2380,2125,2459,2137,2460,2137,2434,2126,2434,2097,2380xe" filled="t" fillcolor="#666A74" stroked="f">
                <v:path arrowok="t"/>
                <v:fill type="solid"/>
              </v:shape>
              <v:shape style="position:absolute;left:1977;top:2352;width:496;height:109" coordorigin="1977,2352" coordsize="496,109" path="m2127,2354l2126,2434,2137,2434,2138,2355,2127,2354xe" filled="t" fillcolor="#666A74" stroked="f">
                <v:path arrowok="t"/>
                <v:fill type="solid"/>
              </v:shape>
              <v:shape style="position:absolute;left:1977;top:2352;width:496;height:109" coordorigin="1977,2352" coordsize="496,109" path="m2025,2352l2005,2352,1995,2357,1988,2367,1980,2384,1977,2405,1977,2418,1978,2426,1981,2435,1985,2443,1989,2450,1996,2454,2002,2459,2009,2462,2025,2462,2031,2459,2038,2455,2044,2451,2046,2449,2009,2449,2003,2445,1997,2438,1992,2431,1989,2421,1989,2393,1992,2382,1998,2375,2003,2369,2010,2366,2046,2366,2045,2364,2032,2355,2025,2352xe" filled="t" fillcolor="#666A74" stroked="f">
                <v:path arrowok="t"/>
                <v:fill type="solid"/>
              </v:shape>
              <v:shape style="position:absolute;left:1977;top:2352;width:496;height:109" coordorigin="1977,2352" coordsize="496,109" path="m2046,2366l2023,2366,2027,2367,2032,2371,2036,2374,2039,2379,2042,2385,2044,2391,2045,2397,2045,2421,2042,2431,2037,2438,2032,2445,2025,2449,2046,2449,2049,2444,2053,2436,2056,2427,2058,2418,2058,2397,2056,2387,2053,2379,2050,2371,2046,2366xe" filled="t" fillcolor="#666A74" stroked="f">
                <v:path arrowok="t"/>
                <v:fill type="solid"/>
              </v:shape>
            </v:group>
            <v:group style="position:absolute;left:1926;top:2717;width:540;height:259" coordorigin="1926,2717" coordsize="540,259">
              <v:shape style="position:absolute;left:1926;top:2717;width:540;height:259" coordorigin="1926,2717" coordsize="540,259" path="m1958,2717l1938,2725,1927,2743,1926,2944,1933,2965,1952,2976,2433,2977,2454,2969,2465,2951,2465,2750,2458,2729,2440,2718,1958,2717xe" filled="t" fillcolor="#C8CACF" stroked="f">
                <v:path arrowok="t"/>
                <v:fill type="solid"/>
              </v:shape>
            </v:group>
            <v:group style="position:absolute;left:1916;top:2707;width:560;height:279" coordorigin="1916,2707" coordsize="560,279">
              <v:shape style="position:absolute;left:1916;top:2707;width:560;height:279" coordorigin="1916,2707" coordsize="560,279" path="m2433,2707l1937,2713,1922,2728,1916,2750,1922,2965,1937,2981,1958,2986,2454,2981,2469,2967,1946,2967,1936,2956,1936,2737,1946,2727,2469,2727,2455,2713,2433,2707xe" filled="t" fillcolor="#ACBABD" stroked="f">
                <v:path arrowok="t"/>
                <v:fill type="solid"/>
              </v:shape>
              <v:shape style="position:absolute;left:1916;top:2707;width:560;height:279" coordorigin="1916,2707" coordsize="560,279" path="m2469,2727l2445,2727,2455,2737,2455,2956,2445,2967,2469,2967,2470,2965,2475,2944,2475,2750,2465,2750,2470,2728,2469,2727xe" filled="t" fillcolor="#ACBABD" stroked="f">
                <v:path arrowok="t"/>
                <v:fill type="solid"/>
              </v:shape>
              <v:shape style="position:absolute;left:1278;top:2733;width:539;height:239" type="#_x0000_t75">
                <v:imagedata r:id="rId196" o:title=""/>
              </v:shape>
            </v:group>
            <v:group style="position:absolute;left:1279;top:2709;width:540;height:259" coordorigin="1279,2709" coordsize="540,259">
              <v:shape style="position:absolute;left:1279;top:2709;width:540;height:259" coordorigin="1279,2709" coordsize="540,259" path="m1311,2709l1291,2717,1279,2735,1279,2936,1286,2957,1304,2968,1786,2969,1806,2961,1818,2943,1818,2742,1811,2721,1792,2710,1311,2709xe" filled="t" fillcolor="#C8CACF" stroked="f">
                <v:path arrowok="t"/>
                <v:fill type="solid"/>
              </v:shape>
            </v:group>
            <v:group style="position:absolute;left:1269;top:2699;width:560;height:279" coordorigin="1269,2699" coordsize="560,279">
              <v:shape style="position:absolute;left:1269;top:2699;width:560;height:279" coordorigin="1269,2699" coordsize="560,279" path="m1786,2699l1290,2705,1275,2720,1269,2742,1274,2958,1290,2973,1311,2979,1807,2973,1821,2959,1299,2959,1289,2948,1289,2729,1299,2719,1821,2719,1807,2705,1786,2699xe" filled="t" fillcolor="#B7BDC6" stroked="f">
                <v:path arrowok="t"/>
                <v:fill type="solid"/>
              </v:shape>
              <v:shape style="position:absolute;left:1269;top:2699;width:560;height:279" coordorigin="1269,2699" coordsize="560,279" path="m1821,2719l1798,2719,1808,2729,1808,2948,1798,2959,1821,2959,1822,2958,1828,2936,1828,2742,1818,2742,1823,2720,1821,2719xe" filled="t" fillcolor="#B7BDC6" stroked="f">
                <v:path arrowok="t"/>
                <v:fill type="solid"/>
              </v:shape>
            </v:group>
            <v:group style="position:absolute;left:1275;top:3715;width:326;height:224" coordorigin="1275,3715" coordsize="326,224">
              <v:shape style="position:absolute;left:1275;top:3715;width:326;height:224" coordorigin="1275,3715" coordsize="326,224" path="m1307,3715l1287,3723,1276,3741,1275,3907,1283,3928,1301,3939,1570,3939,1590,3932,1601,3913,1602,3747,1594,3727,1576,3716,1307,3715xe" filled="t" fillcolor="#D0D2D4" stroked="f">
                <v:path arrowok="t"/>
                <v:fill type="solid"/>
              </v:shape>
            </v:group>
            <v:group style="position:absolute;left:1271;top:3711;width:335;height:232" coordorigin="1271,3711" coordsize="335,232">
              <v:shape style="position:absolute;left:1271;top:3711;width:335;height:232" coordorigin="1271,3711" coordsize="335,232" path="m1570,3711l1295,3713,1278,3726,1271,3747,1273,3920,1286,3937,1307,3944,1582,3941,1590,3935,1292,3935,1279,3923,1279,3732,1292,3720,1592,3720,1591,3718,1570,3711xe" filled="t" fillcolor="#949BA4" stroked="f">
                <v:path arrowok="t"/>
                <v:fill type="solid"/>
              </v:shape>
              <v:shape style="position:absolute;left:1271;top:3711;width:335;height:232" coordorigin="1271,3711" coordsize="335,232" path="m1592,3720l1585,3720,1597,3732,1597,3923,1585,3935,1590,3935,1599,3928,1606,3907,1606,3747,1602,3747,1604,3735,1592,3720xe" filled="t" fillcolor="#949BA4" stroked="f">
                <v:path arrowok="t"/>
                <v:fill type="solid"/>
              </v:shape>
            </v:group>
            <v:group style="position:absolute;left:1323;top:3789;width:235;height:78" coordorigin="1323,3789" coordsize="235,78">
              <v:shape style="position:absolute;left:1323;top:3789;width:235;height:78" coordorigin="1323,3789" coordsize="235,78" path="m1541,3789l1517,3789,1517,3865,1517,3865,1517,3866,1523,3866,1524,3832,1543,3832,1542,3831,1546,3830,1549,3827,1552,3822,1524,3822,1524,3798,1552,3798,1551,3795,1549,3792,1545,3789,1541,3789xe" filled="t" fillcolor="#666A74" stroked="f">
                <v:path arrowok="t"/>
                <v:fill type="solid"/>
              </v:shape>
              <v:shape style="position:absolute;left:1323;top:3789;width:235;height:78" coordorigin="1323,3789" coordsize="235,78" path="m1543,3832l1524,3832,1533,3832,1536,3834,1549,3865,1557,3866,1558,3866,1550,3844,1548,3840,1547,3837,1545,3834,1543,3832xe" filled="t" fillcolor="#666A74" stroked="f">
                <v:path arrowok="t"/>
                <v:fill type="solid"/>
              </v:shape>
              <v:shape style="position:absolute;left:1323;top:3789;width:235;height:78" coordorigin="1323,3789" coordsize="235,78" path="m1552,3798l1524,3798,1538,3798,1541,3798,1543,3799,1546,3804,1547,3807,1547,3812,1539,3822,1552,3822,1553,3820,1554,3816,1554,3806,1554,3802,1552,3798xe" filled="t" fillcolor="#666A74" stroked="f">
                <v:path arrowok="t"/>
                <v:fill type="solid"/>
              </v:shape>
              <v:shape style="position:absolute;left:1323;top:3789;width:235;height:78" coordorigin="1323,3789" coordsize="235,78" path="m1475,3789l1474,3865,1475,3865,1475,3866,1509,3866,1510,3856,1481,3856,1482,3830,1506,3830,1507,3822,1481,3821,1482,3798,1508,3798,1508,3789,1475,3789xe" filled="t" fillcolor="#666A74" stroked="f">
                <v:path arrowok="t"/>
                <v:fill type="solid"/>
              </v:shape>
              <v:shape style="position:absolute;left:1323;top:3789;width:235;height:78" coordorigin="1323,3789" coordsize="235,78" path="m1506,3830l1482,3830,1506,3831,1506,3830xe" filled="t" fillcolor="#666A74" stroked="f">
                <v:path arrowok="t"/>
                <v:fill type="solid"/>
              </v:shape>
              <v:shape style="position:absolute;left:1323;top:3789;width:235;height:78" coordorigin="1323,3789" coordsize="235,78" path="m1508,3798l1482,3798,1508,3799,1508,3798xe" filled="t" fillcolor="#666A74" stroked="f">
                <v:path arrowok="t"/>
                <v:fill type="solid"/>
              </v:shape>
              <v:shape style="position:absolute;left:1323;top:3789;width:235;height:78" coordorigin="1323,3789" coordsize="235,78" path="m1429,3865l1423,3865,1423,3866,1429,3866,1429,3865xe" filled="t" fillcolor="#666A74" stroked="f">
                <v:path arrowok="t"/>
                <v:fill type="solid"/>
              </v:shape>
              <v:shape style="position:absolute;left:1323;top:3789;width:235;height:78" coordorigin="1323,3789" coordsize="235,78" path="m1447,3803l1440,3803,1440,3804,1441,3806,1441,3808,1450,3865,1457,3866,1460,3849,1454,3849,1453,3842,1452,3835,1447,3803xe" filled="t" fillcolor="#666A74" stroked="f">
                <v:path arrowok="t"/>
                <v:fill type="solid"/>
              </v:shape>
              <v:shape style="position:absolute;left:1323;top:3789;width:235;height:78" coordorigin="1323,3789" coordsize="235,78" path="m1411,3789l1410,3789,1422,3865,1423,3865,1429,3865,1432,3849,1426,3849,1425,3842,1424,3838,1418,3789,1411,3789xe" filled="t" fillcolor="#666A74" stroked="f">
                <v:path arrowok="t"/>
                <v:fill type="solid"/>
              </v:shape>
              <v:shape style="position:absolute;left:1323;top:3789;width:235;height:78" coordorigin="1323,3789" coordsize="235,78" path="m1437,3789l1427,3840,1426,3849,1432,3849,1439,3808,1440,3803,1447,3803,1444,3789,1437,3789xe" filled="t" fillcolor="#666A74" stroked="f">
                <v:path arrowok="t"/>
                <v:fill type="solid"/>
              </v:shape>
              <v:shape style="position:absolute;left:1323;top:3789;width:235;height:78" coordorigin="1323,3789" coordsize="235,78" path="m1470,3789l1463,3789,1455,3839,1454,3846,1454,3849,1460,3849,1470,3789xe" filled="t" fillcolor="#666A74" stroked="f">
                <v:path arrowok="t"/>
                <v:fill type="solid"/>
              </v:shape>
              <v:shape style="position:absolute;left:1323;top:3789;width:235;height:78" coordorigin="1323,3789" coordsize="235,78" path="m1390,3787l1379,3787,1374,3791,1369,3799,1365,3806,1363,3816,1363,3835,1364,3841,1368,3853,1370,3858,1374,3862,1377,3865,1381,3867,1390,3867,1394,3865,1401,3859,1402,3857,1381,3857,1378,3855,1372,3845,1371,3837,1371,3817,1372,3809,1375,3804,1378,3800,1382,3797,1402,3797,1401,3796,1397,3793,1394,3789,1390,3787xe" filled="t" fillcolor="#666A74" stroked="f">
                <v:path arrowok="t"/>
                <v:fill type="solid"/>
              </v:shape>
              <v:shape style="position:absolute;left:1323;top:3789;width:235;height:78" coordorigin="1323,3789" coordsize="235,78" path="m1402,3797l1389,3797,1391,3799,1396,3803,1397,3807,1399,3811,1400,3816,1400,3820,1400,3837,1399,3844,1396,3850,1393,3855,1390,3857,1402,3857,1403,3854,1407,3842,1408,3835,1408,3820,1407,3813,1405,3807,1404,3801,1402,3797xe" filled="t" fillcolor="#666A74" stroked="f">
                <v:path arrowok="t"/>
                <v:fill type="solid"/>
              </v:shape>
              <v:shape style="position:absolute;left:1323;top:3789;width:235;height:78" coordorigin="1323,3789" coordsize="235,78" path="m1344,3789l1324,3789,1323,3865,1324,3865,1324,3866,1330,3866,1330,3834,1349,3834,1352,3833,1357,3825,1330,3825,1330,3798,1357,3798,1356,3798,1355,3795,1352,3791,1350,3790,1348,3790,1346,3789,1344,3789xe" filled="t" fillcolor="#666A74" stroked="f">
                <v:path arrowok="t"/>
                <v:fill type="solid"/>
              </v:shape>
              <v:shape style="position:absolute;left:1323;top:3789;width:235;height:78" coordorigin="1323,3789" coordsize="235,78" path="m1349,3834l1330,3834,1341,3835,1348,3835,1349,3834xe" filled="t" fillcolor="#666A74" stroked="f">
                <v:path arrowok="t"/>
                <v:fill type="solid"/>
              </v:shape>
              <v:shape style="position:absolute;left:1323;top:3789;width:235;height:78" coordorigin="1323,3789" coordsize="235,78" path="m1357,3798l1330,3798,1341,3799,1344,3799,1346,3799,1351,3816,1350,3819,1349,3821,1348,3824,1345,3825,1357,3825,1358,3823,1359,3818,1359,3808,1358,3804,1357,3798xe" filled="t" fillcolor="#666A74" stroked="f">
                <v:path arrowok="t"/>
                <v:fill type="solid"/>
              </v:shape>
            </v:group>
            <v:group style="position:absolute;left:1702;top:3086;width:326;height:224" coordorigin="1702,3086" coordsize="326,224">
              <v:shape style="position:absolute;left:1702;top:3086;width:326;height:224" coordorigin="1702,3086" coordsize="326,224" path="m1997,3086l1733,3086,1713,3094,1702,3112,1702,3117,1702,3278,1709,3299,1728,3310,1732,3310,1996,3310,2016,3303,2027,3284,2028,3279,2028,3118,2021,3098,2002,3087,1997,3086xe" filled="t" fillcolor="#FFFFFF" stroked="f">
                <v:path arrowok="t"/>
                <v:fill type="solid"/>
              </v:shape>
            </v:group>
            <v:group style="position:absolute;left:1702;top:3086;width:326;height:224" coordorigin="1702,3086" coordsize="326,224">
              <v:shape style="position:absolute;left:1702;top:3086;width:326;height:224" coordorigin="1702,3086" coordsize="326,224" path="m1731,3086l1712,3095,1702,3114,1702,3280,1710,3300,1729,3310,1732,3310,1996,3310,2016,3303,2027,3285,2028,3281,2028,3115,2019,3096,2000,3086,1731,3086xe" filled="t" fillcolor="#FFFFFF" stroked="f">
                <v:path arrowok="t"/>
                <v:fill type="solid"/>
              </v:shape>
              <v:shape style="position:absolute;left:1702;top:3086;width:326;height:224" type="#_x0000_t75">
                <v:imagedata r:id="rId197" o:title=""/>
              </v:shape>
            </v:group>
            <v:group style="position:absolute;left:1697;top:3082;width:335;height:233" coordorigin="1697,3082" coordsize="335,233">
              <v:shape style="position:absolute;left:1697;top:3082;width:335;height:233" coordorigin="1697,3082" coordsize="335,233" path="m1996,3082l1721,3084,1704,3097,1697,3118,1700,3291,1713,3308,1734,3314,2009,3312,2017,3306,1718,3306,1706,3293,1706,3103,1718,3090,2018,3090,2017,3089,1996,3082xe" filled="t" fillcolor="#949BA4" stroked="f">
                <v:path arrowok="t"/>
                <v:fill type="solid"/>
              </v:shape>
              <v:shape style="position:absolute;left:1697;top:3082;width:335;height:233" coordorigin="1697,3082" coordsize="335,233" path="m2018,3090l2011,3090,2024,3103,2024,3293,2011,3306,2017,3306,2026,3299,2032,3278,2032,3118,2028,3118,2030,3106,2018,3090xe" filled="t" fillcolor="#949BA4" stroked="f">
                <v:path arrowok="t"/>
                <v:fill type="solid"/>
              </v:shape>
              <v:shape style="position:absolute;left:2136;top:3093;width:326;height:217" type="#_x0000_t75">
                <v:imagedata r:id="rId198" o:title=""/>
              </v:shape>
            </v:group>
            <v:group style="position:absolute;left:2131;top:3082;width:335;height:233" coordorigin="2131,3082" coordsize="335,233">
              <v:shape style="position:absolute;left:2131;top:3082;width:335;height:233" coordorigin="2131,3082" coordsize="335,233" path="m2430,3082l2155,3084,2138,3097,2131,3118,2133,3291,2146,3308,2167,3314,2442,3312,2450,3306,2152,3306,2140,3293,2140,3103,2152,3090,2452,3090,2451,3089,2430,3082xe" filled="t" fillcolor="#949BA4" stroked="f">
                <v:path arrowok="t"/>
                <v:fill type="solid"/>
              </v:shape>
              <v:shape style="position:absolute;left:2131;top:3082;width:335;height:233" coordorigin="2131,3082" coordsize="335,233" path="m2452,3090l2445,3090,2457,3103,2457,3293,2445,3306,2450,3306,2459,3299,2466,3278,2466,3118,2462,3118,2464,3106,2452,3090xe" filled="t" fillcolor="#949BA4" stroked="f">
                <v:path arrowok="t"/>
                <v:fill type="solid"/>
              </v:shape>
              <v:shape style="position:absolute;left:2135;top:3406;width:326;height:224" type="#_x0000_t75">
                <v:imagedata r:id="rId199" o:title=""/>
              </v:shape>
            </v:group>
            <v:group style="position:absolute;left:2131;top:3402;width:335;height:233" coordorigin="2131,3402" coordsize="335,233">
              <v:shape style="position:absolute;left:2131;top:3402;width:335;height:233" coordorigin="2131,3402" coordsize="335,233" path="m2430,3402l2155,3404,2138,3417,2131,3438,2133,3611,2146,3628,2167,3635,2442,3632,2450,3626,2152,3626,2140,3614,2140,3423,2152,3411,2452,3411,2451,3409,2430,3402xe" filled="t" fillcolor="#949BA4" stroked="f">
                <v:path arrowok="t"/>
                <v:fill type="solid"/>
              </v:shape>
              <v:shape style="position:absolute;left:2131;top:3402;width:335;height:233" coordorigin="2131,3402" coordsize="335,233" path="m2452,3411l2445,3411,2457,3423,2457,3614,2445,3626,2450,3626,2459,3619,2466,3598,2466,3438,2462,3438,2464,3426,2452,3411xe" filled="t" fillcolor="#949BA4" stroked="f">
                <v:path arrowok="t"/>
                <v:fill type="solid"/>
              </v:shape>
            </v:group>
            <v:group style="position:absolute;left:1732;top:3114;width:266;height:169" coordorigin="1732,3114" coordsize="266,169">
              <v:shape style="position:absolute;left:1732;top:3114;width:266;height:169" coordorigin="1732,3114" coordsize="266,169" path="m1960,3281l1954,3281,1954,3282,1960,3282,1960,3281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976,3219l1970,3219,1979,3281,1985,3282,1988,3264,1982,3264,1982,3257,1980,3244,1976,3219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943,3205l1942,3205,1953,3281,1954,3281,1960,3281,1962,3265,1957,3265,1957,3261,1956,3258,1956,3254,1949,3205,1943,3205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967,3205l1958,3257,1958,3257,1957,3265,1962,3265,1970,3219,1976,3219,1974,3205,1967,3205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997,3205l1991,3205,1984,3254,1983,3257,1983,3261,1982,3264,1988,3264,1997,3205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924,3204l1914,3204,1909,3207,1901,3222,1899,3232,1899,3251,1909,3278,1912,3281,1916,3283,1924,3283,1927,3281,1930,3278,1934,3275,1934,3273,1916,3273,1913,3271,1908,3261,1906,3253,1906,3233,1908,3225,1913,3216,1916,3213,1935,3213,1934,3212,1931,3209,1927,3205,1924,3204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935,3213l1922,3213,1925,3215,1929,3219,1931,3223,1932,3227,1933,3232,1933,3236,1933,3253,1932,3260,1927,3271,1924,3273,1934,3273,1936,3270,1938,3264,1939,3258,1940,3251,1940,3236,1940,3229,1936,3217,1935,3213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869,3205l1869,3281,1869,3281,1869,3282,1895,3282,1896,3272,1875,3272,1875,3205,1869,3205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834,3205l1834,3281,1834,3281,1834,3282,1840,3282,1840,3247,1859,3247,1860,3238,1840,3237,1840,3214,1862,3214,1863,3205,1834,3205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859,3247l1840,3247,1859,3247,1859,3247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862,3214l1840,3214,1862,3215,1862,3214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814,3205l1792,3205,1791,3281,1792,3281,1792,3282,1797,3282,1798,3248,1815,3248,1815,3247,1818,3246,1821,3243,1824,3238,1798,3238,1798,3214,1824,3214,1823,3211,1821,3208,1819,3207,1817,3206,1814,3205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815,3248l1798,3248,1804,3248,1807,3249,1809,3250,1816,3266,1821,3281,1829,3282,1830,3282,1821,3256,1819,3253,1817,3250,1815,3248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824,3214l1798,3214,1811,3214,1814,3214,1816,3215,1818,3220,1819,3222,1819,3229,1819,3231,1818,3233,1817,3235,1816,3236,1815,3237,1814,3238,1812,3238,1824,3238,1825,3236,1826,3232,1826,3222,1825,3218,1824,3214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777,3205l1776,3281,1777,3281,1777,3282,1782,3282,1783,3205,1777,3205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748,3205l1732,3282,1738,3282,1744,3258,1767,3258,1765,3249,1745,3249,1750,3228,1750,3225,1751,3221,1751,3218,1758,3218,1755,3205,1748,3205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767,3258l1744,3258,1760,3259,1764,3281,1771,3282,1772,3282,1767,3258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758,3218l1751,3218,1752,3221,1753,3225,1754,3229,1758,3249,1765,3249,1758,3218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940,3114l1939,3191,1940,3191,1940,3191,1946,3191,1946,3155,1973,3155,1973,3146,1966,3146,1946,3146,1946,3115,1940,3114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973,3155l1946,3155,1967,3156,1966,3191,1973,3191,1973,3190,1967,3190,1967,3190,1973,3190,1973,3155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973,3190l1967,3190,1967,3190,1973,3190,1973,3190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967,3114l1966,3146,1973,3146,1973,3115,1967,3114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876,3114l1875,3191,1876,3191,1876,3191,1902,3191,1903,3182,1882,3181,1882,3115,1876,3114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901,3114l1901,3124,1915,3125,1914,3191,1915,3191,1915,3191,1920,3191,1921,3124,1934,3124,1934,3123,1901,3123,1934,3123,1935,3115,1901,3114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934,3124l1921,3124,1934,3125,1934,3124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849,3114l1832,3191,1839,3191,1844,3168,1867,3168,1865,3159,1846,3159,1850,3138,1851,3134,1851,3131,1852,3128,1858,3128,1856,3115,1849,3114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867,3168l1844,3168,1861,3169,1865,3191,1872,3191,1873,3191,1867,3168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858,3128l1852,3128,1853,3135,1854,3139,1858,3159,1865,3159,1858,3128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799,3114l1798,3191,1799,3191,1799,3191,1830,3191,1831,3182,1805,3181,1805,3156,1828,3156,1828,3147,1805,3147,1805,3124,1829,3124,1830,3115,1799,3114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828,3156l1805,3156,1827,3157,1828,3156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829,3124l1805,3124,1829,3125,1829,3124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757,3114l1756,3191,1757,3191,1757,3191,1762,3191,1763,3155,1790,3155,1790,3146,1784,3146,1763,3146,1763,3115,1757,3114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790,3155l1763,3155,1784,3156,1784,3191,1790,3191,1790,3190,1784,3190,1784,3189,1790,3189,1790,3155xe" filled="t" fillcolor="#FFFFFF" stroked="f">
                <v:path arrowok="t"/>
                <v:fill type="solid"/>
              </v:shape>
              <v:shape style="position:absolute;left:1732;top:3114;width:266;height:169" coordorigin="1732,3114" coordsize="266,169" path="m1784,3114l1784,3146,1790,3146,1790,3115,1784,3114xe" filled="t" fillcolor="#FFFFFF" stroked="f">
                <v:path arrowok="t"/>
                <v:fill type="solid"/>
              </v:shape>
              <v:shape style="position:absolute;left:1268;top:3086;width:326;height:224" type="#_x0000_t75">
                <v:imagedata r:id="rId200" o:title=""/>
              </v:shape>
            </v:group>
            <v:group style="position:absolute;left:1264;top:3082;width:335;height:233" coordorigin="1264,3082" coordsize="335,233">
              <v:shape style="position:absolute;left:1264;top:3082;width:335;height:233" coordorigin="1264,3082" coordsize="335,233" path="m1562,3082l1287,3084,1270,3097,1264,3118,1266,3291,1279,3308,1300,3314,1575,3312,1583,3306,1285,3306,1272,3293,1272,3103,1285,3090,1585,3090,1583,3089,1562,3082xe" filled="t" fillcolor="#949BA4" stroked="f">
                <v:path arrowok="t"/>
                <v:fill type="solid"/>
              </v:shape>
              <v:shape style="position:absolute;left:1264;top:3082;width:335;height:233" coordorigin="1264,3082" coordsize="335,233" path="m1585,3090l1577,3090,1590,3103,1590,3293,1577,3306,1583,3306,1592,3299,1599,3278,1599,3118,1594,3118,1596,3106,1585,3090xe" filled="t" fillcolor="#949BA4" stroked="f">
                <v:path arrowok="t"/>
                <v:fill type="solid"/>
              </v:shape>
            </v:group>
            <v:group style="position:absolute;left:1313;top:3160;width:237;height:77" coordorigin="1313,3160" coordsize="237,77">
              <v:shape style="position:absolute;left:1313;top:3160;width:237;height:77" coordorigin="1313,3160" coordsize="237,77" path="m1513,3160l1512,3236,1513,3236,1513,3237,1519,3237,1520,3200,1549,3200,1549,3191,1542,3191,1519,3191,1520,3160,1513,3160xe" filled="t" fillcolor="#666A74" stroked="f">
                <v:path arrowok="t"/>
                <v:fill type="solid"/>
              </v:shape>
              <v:shape style="position:absolute;left:1313;top:3160;width:237;height:77" coordorigin="1313,3160" coordsize="237,77" path="m1549,3200l1520,3200,1543,3201,1542,3236,1549,3237,1549,3200xe" filled="t" fillcolor="#666A74" stroked="f">
                <v:path arrowok="t"/>
                <v:fill type="solid"/>
              </v:shape>
              <v:shape style="position:absolute;left:1313;top:3160;width:237;height:77" coordorigin="1313,3160" coordsize="237,77" path="m1543,3160l1542,3191,1549,3191,1549,3160,1543,3160xe" filled="t" fillcolor="#666A74" stroked="f">
                <v:path arrowok="t"/>
                <v:fill type="solid"/>
              </v:shape>
              <v:shape style="position:absolute;left:1313;top:3160;width:237;height:77" coordorigin="1313,3160" coordsize="237,77" path="m1443,3160l1443,3236,1443,3236,1443,3237,1472,3237,1472,3227,1449,3226,1450,3160,1443,3160xe" filled="t" fillcolor="#666A74" stroked="f">
                <v:path arrowok="t"/>
                <v:fill type="solid"/>
              </v:shape>
              <v:shape style="position:absolute;left:1313;top:3160;width:237;height:77" coordorigin="1313,3160" coordsize="237,77" path="m1471,3160l1470,3169,1486,3170,1485,3236,1486,3236,1486,3237,1492,3237,1492,3225,1492,3169,1507,3169,1507,3169,1471,3169,1507,3168,1507,3160,1471,3160xe" filled="t" fillcolor="#666A74" stroked="f">
                <v:path arrowok="t"/>
                <v:fill type="solid"/>
              </v:shape>
              <v:shape style="position:absolute;left:1313;top:3160;width:237;height:77" coordorigin="1313,3160" coordsize="237,77" path="m1507,3169l1492,3169,1507,3170,1507,3169xe" filled="t" fillcolor="#666A74" stroked="f">
                <v:path arrowok="t"/>
                <v:fill type="solid"/>
              </v:shape>
              <v:shape style="position:absolute;left:1313;top:3160;width:237;height:77" coordorigin="1313,3160" coordsize="237,77" path="m1414,3160l1396,3237,1403,3237,1408,3213,1434,3213,1432,3204,1410,3204,1416,3179,1417,3176,1417,3172,1424,3172,1421,3160,1414,3160xe" filled="t" fillcolor="#666A74" stroked="f">
                <v:path arrowok="t"/>
                <v:fill type="solid"/>
              </v:shape>
              <v:shape style="position:absolute;left:1313;top:3160;width:237;height:77" coordorigin="1313,3160" coordsize="237,77" path="m1434,3213l1408,3213,1427,3214,1431,3236,1439,3237,1440,3237,1434,3213xe" filled="t" fillcolor="#666A74" stroked="f">
                <v:path arrowok="t"/>
                <v:fill type="solid"/>
              </v:shape>
              <v:shape style="position:absolute;left:1313;top:3160;width:237;height:77" coordorigin="1313,3160" coordsize="237,77" path="m1424,3172l1417,3172,1418,3176,1419,3184,1424,3204,1432,3204,1424,3172xe" filled="t" fillcolor="#666A74" stroked="f">
                <v:path arrowok="t"/>
                <v:fill type="solid"/>
              </v:shape>
              <v:shape style="position:absolute;left:1313;top:3160;width:237;height:77" coordorigin="1313,3160" coordsize="237,77" path="m1359,3160l1359,3236,1359,3236,1359,3237,1393,3237,1394,3227,1365,3226,1366,3201,1390,3201,1391,3192,1365,3192,1366,3169,1392,3169,1393,3160,1359,3160xe" filled="t" fillcolor="#666A74" stroked="f">
                <v:path arrowok="t"/>
                <v:fill type="solid"/>
              </v:shape>
              <v:shape style="position:absolute;left:1313;top:3160;width:237;height:77" coordorigin="1313,3160" coordsize="237,77" path="m1390,3201l1367,3201,1390,3202,1390,3201xe" filled="t" fillcolor="#666A74" stroked="f">
                <v:path arrowok="t"/>
                <v:fill type="solid"/>
              </v:shape>
              <v:shape style="position:absolute;left:1313;top:3160;width:237;height:77" coordorigin="1313,3160" coordsize="237,77" path="m1392,3169l1366,3169,1392,3170,1392,3169xe" filled="t" fillcolor="#666A74" stroked="f">
                <v:path arrowok="t"/>
                <v:fill type="solid"/>
              </v:shape>
              <v:shape style="position:absolute;left:1313;top:3160;width:237;height:77" coordorigin="1313,3160" coordsize="237,77" path="m1314,3160l1313,3236,1314,3236,1314,3237,1319,3237,1320,3200,1349,3200,1349,3191,1342,3191,1319,3191,1320,3160,1314,3160xe" filled="t" fillcolor="#666A74" stroked="f">
                <v:path arrowok="t"/>
                <v:fill type="solid"/>
              </v:shape>
              <v:shape style="position:absolute;left:1313;top:3160;width:237;height:77" coordorigin="1313,3160" coordsize="237,77" path="m1349,3200l1320,3200,1343,3201,1342,3236,1349,3237,1349,3235,1343,3235,1343,3235,1349,3235,1349,3200xe" filled="t" fillcolor="#666A74" stroked="f">
                <v:path arrowok="t"/>
                <v:fill type="solid"/>
              </v:shape>
              <v:shape style="position:absolute;left:1313;top:3160;width:237;height:77" coordorigin="1313,3160" coordsize="237,77" path="m1343,3160l1342,3191,1349,3191,1350,3160,1343,3160xe" filled="t" fillcolor="#666A74" stroked="f">
                <v:path arrowok="t"/>
                <v:fill type="solid"/>
              </v:shape>
              <v:shape style="position:absolute;left:1262;top:3405;width:326;height:224" type="#_x0000_t75">
                <v:imagedata r:id="rId201" o:title=""/>
              </v:shape>
              <v:shape style="position:absolute;left:1262;top:3405;width:327;height:224" type="#_x0000_t75">
                <v:imagedata r:id="rId202" o:title=""/>
              </v:shape>
            </v:group>
            <v:group style="position:absolute;left:1262;top:3405;width:327;height:224" coordorigin="1262,3405" coordsize="327,224">
              <v:shape style="position:absolute;left:1262;top:3405;width:327;height:224" coordorigin="1262,3405" coordsize="327,224" path="m1294,3405l1273,3412,1262,3431,1262,3597,1269,3617,1288,3628,1556,3629,1577,3621,1588,3603,1588,3437,1581,3416,1562,3405,1294,3405xe" filled="t" fillcolor="#5A5E64" stroked="f">
                <v:path arrowok="t"/>
                <v:fill type="solid"/>
              </v:shape>
            </v:group>
            <v:group style="position:absolute;left:1258;top:3401;width:335;height:233" coordorigin="1258,3401" coordsize="335,233">
              <v:shape style="position:absolute;left:1258;top:3401;width:335;height:233" coordorigin="1258,3401" coordsize="335,233" path="m1556,3401l1281,3403,1264,3416,1258,3437,1260,3609,1273,3626,1294,3633,1569,3631,1577,3624,1279,3624,1266,3612,1266,3421,1279,3409,1579,3409,1577,3407,1556,3401xe" filled="t" fillcolor="#949BA4" stroked="f">
                <v:path arrowok="t"/>
                <v:fill type="solid"/>
              </v:shape>
              <v:shape style="position:absolute;left:1258;top:3401;width:335;height:233" coordorigin="1258,3401" coordsize="335,233" path="m1579,3409l1572,3409,1584,3421,1584,3612,1572,3624,1577,3624,1586,3618,1593,3597,1593,3437,1588,3437,1590,3424,1579,3409xe" filled="t" fillcolor="#949BA4" stroked="f">
                <v:path arrowok="t"/>
                <v:fill type="solid"/>
              </v:shape>
              <v:shape style="position:absolute;left:1260;top:3405;width:331;height:227" type="#_x0000_t75">
                <v:imagedata r:id="rId203" o:title=""/>
              </v:shape>
              <v:shape style="position:absolute;left:1260;top:3405;width:331;height:227" type="#_x0000_t75">
                <v:imagedata r:id="rId204" o:title=""/>
              </v:shape>
            </v:group>
            <v:group style="position:absolute;left:1255;top:3401;width:339;height:236" coordorigin="1255,3401" coordsize="339,236">
              <v:shape style="position:absolute;left:1255;top:3401;width:339;height:236" coordorigin="1255,3401" coordsize="339,236" path="m1558,3401l1279,3403,1262,3416,1255,3437,1258,3613,1271,3630,1292,3636,1571,3634,1579,3628,1277,3628,1264,3615,1264,3422,1277,3409,1581,3409,1579,3407,1558,3401xe" filled="t" fillcolor="#949BA4" stroked="f">
                <v:path arrowok="t"/>
                <v:fill type="solid"/>
              </v:shape>
              <v:shape style="position:absolute;left:1255;top:3401;width:339;height:236" coordorigin="1255,3401" coordsize="339,236" path="m1581,3409l1574,3409,1586,3422,1586,3615,1574,3628,1579,3628,1588,3620,1595,3599,1595,3437,1591,3437,1592,3424,1581,3409xe" filled="t" fillcolor="#949BA4" stroked="f">
                <v:path arrowok="t"/>
                <v:fill type="solid"/>
              </v:shape>
            </v:group>
            <v:group style="position:absolute;left:2182;top:3152;width:27;height:73" coordorigin="2182,3152" coordsize="27,73">
              <v:shape style="position:absolute;left:2182;top:3152;width:27;height:73" coordorigin="2182,3152" coordsize="27,73" path="m2209,3168l2200,3168,2200,3225,2209,3225,2209,3168xe" filled="t" fillcolor="#211E1E" stroked="f">
                <v:path arrowok="t"/>
                <v:fill type="solid"/>
              </v:shape>
              <v:shape style="position:absolute;left:2182;top:3152;width:27;height:73" coordorigin="2182,3152" coordsize="27,73" path="m2209,3152l2203,3152,2201,3155,2199,3158,2191,3165,2187,3168,2182,3170,2182,3179,2200,3168,2209,3168,2209,3152xe" filled="t" fillcolor="#211E1E" stroked="f">
                <v:path arrowok="t"/>
                <v:fill type="solid"/>
              </v:shape>
            </v:group>
            <v:group style="position:absolute;left:2231;top:3152;width:47;height:74" coordorigin="2231,3152" coordsize="47,74">
              <v:shape style="position:absolute;left:2231;top:3152;width:47;height:74" coordorigin="2231,3152" coordsize="47,74" path="m2259,3152l2250,3152,2245,3154,2231,3180,2231,3203,2234,3212,2243,3223,2248,3226,2260,3226,2265,3225,2268,3222,2272,3219,2251,3219,2248,3217,2245,3213,2242,3209,2241,3201,2241,3176,2242,3169,2245,3165,2248,3161,2251,3159,2271,3159,2271,3158,2268,3156,2262,3153,2259,3152xe" filled="t" fillcolor="#211E1E" stroked="f">
                <v:path arrowok="t"/>
                <v:fill type="solid"/>
              </v:shape>
              <v:shape style="position:absolute;left:2231;top:3152;width:47;height:74" coordorigin="2231,3152" coordsize="47,74" path="m2271,3159l2259,3159,2263,3161,2265,3165,2268,3169,2269,3176,2269,3201,2268,3209,2263,3217,2259,3219,2272,3219,2274,3215,2276,3210,2278,3204,2279,3198,2278,3180,2278,3176,2277,3172,2276,3168,2274,3164,2272,3161,2271,3159xe" filled="t" fillcolor="#211E1E" stroked="f">
                <v:path arrowok="t"/>
                <v:fill type="solid"/>
              </v:shape>
            </v:group>
            <v:group style="position:absolute;left:2295;top:3151;width:75;height:74" coordorigin="2295,3151" coordsize="75,74">
              <v:shape style="position:absolute;left:2295;top:3151;width:75;height:74" coordorigin="2295,3151" coordsize="75,74" path="m2344,3152l2313,3181,2314,3191,2314,3201,2317,3209,2326,3220,2332,3224,2345,3225,2351,3224,2356,3222,2358,3220,2345,3220,2334,3218,2329,3215,2323,3205,2321,3198,2321,3179,2322,3172,2330,3161,2335,3158,2341,3157,2347,3156,2357,3156,2356,3155,2353,3154,2348,3153,2344,3152xe" filled="t" fillcolor="#211E1E" stroked="f">
                <v:path arrowok="t"/>
                <v:fill type="solid"/>
              </v:shape>
              <v:shape style="position:absolute;left:2295;top:3151;width:75;height:74" coordorigin="2295,3151" coordsize="75,74" path="m2370,3206l2368,3207,2366,3210,2363,3213,2360,3216,2355,3218,2350,3220,2345,3220,2358,3220,2361,3219,2364,3216,2367,3213,2369,3209,2370,3207,2370,3207,2370,3206xe" filled="t" fillcolor="#211E1E" stroked="f">
                <v:path arrowok="t"/>
                <v:fill type="solid"/>
              </v:shape>
              <v:shape style="position:absolute;left:2295;top:3151;width:75;height:74" coordorigin="2295,3151" coordsize="75,74" path="m2357,3156l2347,3156,2353,3157,2358,3160,2363,3163,2366,3167,2367,3172,2367,3179,2370,3179,2370,3163,2367,3163,2365,3161,2362,3159,2359,3157,2357,3156xe" filled="t" fillcolor="#211E1E" stroked="f">
                <v:path arrowok="t"/>
                <v:fill type="solid"/>
              </v:shape>
              <v:shape style="position:absolute;left:2295;top:3151;width:75;height:74" coordorigin="2295,3151" coordsize="75,74" path="m2304,3151l2295,3160,2295,3163,2296,3165,2299,3168,2301,3169,2306,3169,2308,3168,2310,3167,2311,3166,2304,3166,2302,3165,2300,3165,2299,3163,2299,3159,2299,3158,2299,3157,2303,3154,2305,3154,2311,3154,2311,3153,2310,3152,2308,3152,2306,3151,2304,3151xe" filled="t" fillcolor="#211E1E" stroked="f">
                <v:path arrowok="t"/>
                <v:fill type="solid"/>
              </v:shape>
              <v:shape style="position:absolute;left:2295;top:3151;width:75;height:74" coordorigin="2295,3151" coordsize="75,74" path="m2311,3154l2305,3154,2308,3155,2309,3157,2309,3162,2309,3164,2307,3165,2305,3166,2304,3166,2311,3166,2311,3166,2312,3164,2313,3160,2313,3157,2311,3154xe" filled="t" fillcolor="#211E1E" stroked="f">
                <v:path arrowok="t"/>
                <v:fill type="solid"/>
              </v:shape>
              <v:shape style="position:absolute;left:2295;top:3151;width:75;height:74" coordorigin="2295,3151" coordsize="75,74" path="m2370,3158l2367,3158,2367,3163,2370,3163,2370,3158xe" filled="t" fillcolor="#211E1E" stroked="f">
                <v:path arrowok="t"/>
                <v:fill type="solid"/>
              </v:shape>
              <v:shape style="position:absolute;left:2141;top:3713;width:326;height:224" type="#_x0000_t75">
                <v:imagedata r:id="rId205" o:title=""/>
              </v:shape>
              <v:shape style="position:absolute;left:2141;top:3713;width:326;height:224" type="#_x0000_t75">
                <v:imagedata r:id="rId206" o:title=""/>
              </v:shape>
            </v:group>
            <v:group style="position:absolute;left:2137;top:3708;width:335;height:233" coordorigin="2137,3708" coordsize="335,233">
              <v:shape style="position:absolute;left:2137;top:3708;width:335;height:233" coordorigin="2137,3708" coordsize="335,233" path="m2435,3708l2160,3711,2143,3724,2137,3745,2139,3917,2152,3934,2173,3941,2448,3939,2456,3932,2158,3932,2145,3920,2145,3729,2158,3717,2458,3717,2456,3715,2435,3708xe" filled="t" fillcolor="#949BA4" stroked="f">
                <v:path arrowok="t"/>
                <v:fill type="solid"/>
              </v:shape>
              <v:shape style="position:absolute;left:2137;top:3708;width:335;height:233" coordorigin="2137,3708" coordsize="335,233" path="m2458,3717l2451,3717,2463,3729,2463,3920,2451,3932,2456,3932,2465,3926,2472,3905,2472,3745,2467,3745,2469,3732,2458,3717xe" filled="t" fillcolor="#949BA4" stroked="f">
                <v:path arrowok="t"/>
                <v:fill type="solid"/>
              </v:shape>
              <v:shape style="position:absolute;left:1296;top:2339;width:381;height:138" type="#_x0000_t75">
                <v:imagedata r:id="rId207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FRESH.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лее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ульта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отобраз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мвол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ндика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ии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-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зеленый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орео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Блок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47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начн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работу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реж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ме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воздухообмен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7816" w:val="left" w:leader="none"/>
        </w:tabs>
        <w:spacing w:line="304" w:lineRule="exact" w:before="54"/>
        <w:ind w:left="2300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/>
        <w:pict>
          <v:group style="position:absolute;margin-left:380.585785pt;margin-top:-.286961pt;width:22.2512pt;height:17.153pt;mso-position-horizontal-relative:page;mso-position-vertical-relative:paragraph;z-index:-7922" coordorigin="7612,-6" coordsize="445,343">
            <v:group style="position:absolute;left:7622;top:4;width:82;height:139" coordorigin="7622,4" coordsize="82,139">
              <v:shape style="position:absolute;left:7622;top:4;width:82;height:139" coordorigin="7622,4" coordsize="82,139" path="m7676,4l7650,4,7640,10,7633,23,7626,39,7622,59,7622,74,7623,97,7628,116,7643,136,7659,143,7676,143,7686,137,7694,126,7697,119,7657,119,7652,114,7648,105,7645,96,7643,86,7643,61,7645,51,7652,34,7657,29,7697,29,7696,27,7687,10,7676,4xe" filled="t" fillcolor="#52545A" stroked="f">
                <v:path arrowok="t"/>
                <v:fill type="solid"/>
              </v:shape>
              <v:shape style="position:absolute;left:7622;top:4;width:82;height:139" coordorigin="7622,4" coordsize="82,139" path="m7697,29l7669,29,7674,34,7679,42,7682,51,7684,61,7684,86,7682,96,7679,105,7674,114,7669,119,7697,119,7700,110,7704,89,7703,61,7701,41,7697,29xe" filled="t" fillcolor="#52545A" stroked="f">
                <v:path arrowok="t"/>
                <v:fill type="solid"/>
              </v:shape>
            </v:group>
            <v:group style="position:absolute;left:7709;top:50;width:41;height:91" coordorigin="7709,50" coordsize="41,91">
              <v:shape style="position:absolute;left:7709;top:50;width:41;height:91" coordorigin="7709,50" coordsize="41,91" path="m7750,68l7734,68,7736,72,7736,82,7734,87,7731,91,7727,95,7723,99,7713,111,7710,124,7709,141,7750,141,7750,122,7726,122,7728,118,7730,114,7733,111,7736,108,7741,103,7751,81,7751,69,7750,68xe" filled="t" fillcolor="#52545A" stroked="f">
                <v:path arrowok="t"/>
                <v:fill type="solid"/>
              </v:shape>
              <v:shape style="position:absolute;left:7709;top:50;width:41;height:91" coordorigin="7709,50" coordsize="41,91" path="m7736,50l7723,50,7718,54,7714,62,7711,67,7709,74,7709,81,7724,81,7724,72,7726,68,7750,68,7749,62,7741,52,7736,50xe" filled="t" fillcolor="#52545A" stroked="f">
                <v:path arrowok="t"/>
                <v:fill type="solid"/>
              </v:shape>
            </v:group>
            <v:group style="position:absolute;left:7739;top:224;width:122;height:63" coordorigin="7739,224" coordsize="122,63">
              <v:shape style="position:absolute;left:7739;top:224;width:122;height:63" coordorigin="7739,224" coordsize="122,63" path="m7848,249l7766,249,7784,250,7800,263,7809,267,7818,269,7818,287,7861,258,7848,249xe" filled="t" fillcolor="#52545A" stroked="f">
                <v:path arrowok="t"/>
                <v:fill type="solid"/>
              </v:shape>
              <v:shape style="position:absolute;left:7739;top:224;width:122;height:63" coordorigin="7739,224" coordsize="122,63" path="m7772,224l7755,229,7739,240,7751,260,7766,249,7848,249,7842,245,7818,245,7814,244,7810,241,7806,238,7790,227,7772,224xe" filled="t" fillcolor="#52545A" stroked="f">
                <v:path arrowok="t"/>
                <v:fill type="solid"/>
              </v:shape>
              <v:shape style="position:absolute;left:7739;top:224;width:122;height:63" coordorigin="7739,224" coordsize="122,63" path="m7818,228l7818,245,7842,245,7818,228xe" filled="t" fillcolor="#52545A" stroked="f">
                <v:path arrowok="t"/>
                <v:fill type="solid"/>
              </v:shape>
            </v:group>
            <v:group style="position:absolute;left:7719;top:60;width:284;height:147" coordorigin="7719,60" coordsize="284,147">
              <v:shape style="position:absolute;left:7719;top:60;width:284;height:147" coordorigin="7719,60" coordsize="284,147" path="m7860,60l7719,176,7781,176,7781,207,7801,207,7801,153,7782,153,7860,89,7896,89,7860,60xe" filled="t" fillcolor="#52545A" stroked="f">
                <v:path arrowok="t"/>
                <v:fill type="solid"/>
              </v:shape>
              <v:shape style="position:absolute;left:7719;top:60;width:284;height:147" coordorigin="7719,60" coordsize="284,147" path="m7896,89l7860,89,7868,95,7937,152,7919,153,7919,207,7939,207,7939,176,8002,176,7896,89xe" filled="t" fillcolor="#52545A" stroked="f">
                <v:path arrowok="t"/>
                <v:fill type="solid"/>
              </v:shape>
            </v:group>
            <v:group style="position:absolute;left:7781;top:286;width:158;height:41" coordorigin="7781,286" coordsize="158,41">
              <v:shape style="position:absolute;left:7781;top:286;width:158;height:41" coordorigin="7781,286" coordsize="158,41" path="m7801,286l7781,286,7781,327,7939,327,7939,304,7801,304,7801,286xe" filled="t" fillcolor="#52545A" stroked="f">
                <v:path arrowok="t"/>
                <v:fill type="solid"/>
              </v:shape>
              <v:shape style="position:absolute;left:7781;top:286;width:158;height:41" coordorigin="7781,286" coordsize="158,41" path="m7939,286l7919,286,7919,304,7939,304,7939,286xe" filled="t" fillcolor="#52545A" stroked="f">
                <v:path arrowok="t"/>
                <v:fill type="solid"/>
              </v:shape>
            </v:group>
            <v:group style="position:absolute;left:7996;top:207;width:20;height:80" coordorigin="7996,207" coordsize="20,80">
              <v:shape style="position:absolute;left:7996;top:207;width:20;height:80" coordorigin="7996,207" coordsize="20,80" path="m7996,246l8016,246e" filled="f" stroked="t" strokeweight="4.08pt" strokecolor="#52545A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эту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дважд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Символ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счезн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tabs>
          <w:tab w:pos="2300" w:val="left" w:leader="none"/>
        </w:tabs>
        <w:spacing w:line="262" w:lineRule="exact"/>
        <w:ind w:left="1108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53565F"/>
          <w:spacing w:val="0"/>
          <w:w w:val="100"/>
          <w:position w:val="-4"/>
          <w:sz w:val="10"/>
          <w:szCs w:val="10"/>
        </w:rPr>
        <w:t>AM</w:t>
      </w:r>
      <w:r>
        <w:rPr>
          <w:rFonts w:ascii="Arial" w:hAnsi="Arial" w:cs="Arial" w:eastAsia="Arial"/>
          <w:b w:val="0"/>
          <w:bCs w:val="0"/>
          <w:color w:val="53565F"/>
          <w:spacing w:val="0"/>
          <w:w w:val="100"/>
          <w:position w:val="-4"/>
          <w:sz w:val="10"/>
          <w:szCs w:val="10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5"/>
          <w:szCs w:val="25"/>
        </w:rPr>
        <w:t>воздухообмена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position w:val="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5"/>
          <w:szCs w:val="25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position w:val="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5"/>
          <w:szCs w:val="25"/>
        </w:rPr>
        <w:t>выключ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position w:val="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5"/>
          <w:szCs w:val="25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87"/>
        <w:ind w:left="74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144.496201pt;margin-top:-13.173052pt;width:45.359046pt;height:38.252831pt;mso-position-horizontal-relative:page;mso-position-vertical-relative:paragraph;z-index:-7926" coordorigin="2890,-263" coordsize="907,765">
            <v:group style="position:absolute;left:2904;top:-249;width:604;height:414" coordorigin="2904,-249" coordsize="604,414">
              <v:shape style="position:absolute;left:2904;top:-249;width:604;height:414" coordorigin="2904,-249" coordsize="604,414" path="m2963,-249l2910,-216,2904,106,2908,128,2920,146,2938,159,2959,165,3449,165,3471,161,3489,149,3502,132,3508,110,3508,-190,3503,-212,3492,-230,3474,-243,3453,-249,2963,-249xe" filled="t" fillcolor="#53565F" stroked="f">
                <v:path arrowok="t"/>
                <v:fill type="solid"/>
              </v:shape>
            </v:group>
            <v:group style="position:absolute;left:2904;top:-249;width:603;height:414" coordorigin="2904,-249" coordsize="603,414">
              <v:shape style="position:absolute;left:2904;top:-249;width:603;height:414" coordorigin="2904,-249" coordsize="603,414" path="m2962,-249l2910,-216,2904,106,2908,128,2920,146,2938,159,2959,165,3449,165,3471,161,3489,149,3502,132,3508,110,3508,-191,3474,-243,2962,-249xe" filled="t" fillcolor="#53565F" stroked="f">
                <v:path arrowok="t"/>
                <v:fill type="solid"/>
              </v:shape>
            </v:group>
            <v:group style="position:absolute;left:2904;top:-249;width:603;height:414" coordorigin="2904,-249" coordsize="603,414">
              <v:shape style="position:absolute;left:2904;top:-249;width:603;height:414" coordorigin="2904,-249" coordsize="603,414" path="m3453,-249l2959,-249,2938,-243,2920,-231,2909,-213,2904,-193,2904,109,2909,130,2922,148,2940,160,2961,165,3449,165,3470,161,3489,149,3502,132,3508,112,3508,-196,3502,-217,3489,-234,3471,-245,3453,-249xe" filled="t" fillcolor="#53565F" stroked="f">
                <v:path arrowok="t"/>
                <v:fill type="solid"/>
              </v:shape>
            </v:group>
            <v:group style="position:absolute;left:2904;top:-249;width:604;height:414" coordorigin="2904,-249" coordsize="604,414">
              <v:shape style="position:absolute;left:2904;top:-249;width:604;height:414" coordorigin="2904,-249" coordsize="604,414" path="m2963,-249l2910,-216,2904,106,2908,128,2920,146,2938,159,2959,165,3449,165,3471,161,3489,149,3502,132,3508,110,3508,-190,3503,-212,3492,-230,3474,-243,3453,-249,2963,-249xe" filled="t" fillcolor="#BAB9BB" stroked="f">
                <v:path arrowok="t"/>
                <v:fill type="solid"/>
              </v:shape>
            </v:group>
            <v:group style="position:absolute;left:2900;top:-253;width:612;height:423" coordorigin="2900,-253" coordsize="612,423">
              <v:shape style="position:absolute;left:2900;top:-253;width:612;height:423" coordorigin="2900,-253" coordsize="612,423" path="m3449,-253l2952,-252,2904,-212,2900,-190,2901,117,2908,138,2922,154,2941,165,2963,169,3460,168,3480,161,3449,161,2944,157,2925,145,2913,128,2908,106,2912,-210,2924,-228,2941,-240,2963,-245,3478,-245,3471,-249,3449,-253xe" filled="t" fillcolor="#949BA4" stroked="f">
                <v:path arrowok="t"/>
                <v:fill type="solid"/>
              </v:shape>
              <v:shape style="position:absolute;left:2900;top:-253;width:612;height:423" coordorigin="2900,-253" coordsize="612,423" path="m3478,-245l2963,-245,3468,-241,3486,-230,3499,-212,3504,-190,3500,125,3488,144,3471,156,3449,161,3480,161,3480,161,3497,147,3508,128,3512,106,3512,-190,3508,-190,3511,-201,3503,-222,3490,-238,3478,-245xe" filled="t" fillcolor="#949BA4" stroked="f">
                <v:path arrowok="t"/>
                <v:fill type="solid"/>
              </v:shape>
            </v:group>
            <v:group style="position:absolute;left:3000;top:-116;width:412;height:147" coordorigin="3000,-116" coordsize="412,147">
              <v:shape style="position:absolute;left:3000;top:-116;width:412;height:147" coordorigin="3000,-116" coordsize="412,147" path="m3340,-113l3338,28,3340,28,3340,29,3352,29,3353,-38,3411,-38,3412,-55,3398,-55,3352,-56,3353,-112,3340,-113xe" filled="t" fillcolor="#53565F" stroked="f">
                <v:path arrowok="t"/>
                <v:fill type="solid"/>
              </v:shape>
              <v:shape style="position:absolute;left:3000;top:-116;width:412;height:147" coordorigin="3000,-116" coordsize="412,147" path="m3411,-38l3353,-38,3399,-37,3398,28,3411,29,3411,-38xe" filled="t" fillcolor="#53565F" stroked="f">
                <v:path arrowok="t"/>
                <v:fill type="solid"/>
              </v:shape>
              <v:shape style="position:absolute;left:3000;top:-116;width:412;height:147" coordorigin="3000,-116" coordsize="412,147" path="m3399,-113l3398,-55,3412,-55,3412,-112,3399,-113xe" filled="t" fillcolor="#53565F" stroked="f">
                <v:path arrowok="t"/>
                <v:fill type="solid"/>
              </v:shape>
              <v:shape style="position:absolute;left:3000;top:-116;width:412;height:147" coordorigin="3000,-116" coordsize="412,147" path="m3263,-19l3250,-18,3250,-17,3249,-17,3268,26,3274,29,3281,31,3296,31,3302,29,3307,26,3313,22,3317,16,3319,12,3284,12,3279,11,3271,6,3269,2,3265,-6,3264,-12,3263,-19xe" filled="t" fillcolor="#53565F" stroked="f">
                <v:path arrowok="t"/>
                <v:fill type="solid"/>
              </v:shape>
              <v:shape style="position:absolute;left:3000;top:-116;width:412;height:147" coordorigin="3000,-116" coordsize="412,147" path="m3293,-116l3280,-116,3274,-114,3269,-111,3263,-107,3259,-103,3256,-95,3254,-90,3253,-83,3253,-69,3254,-63,3256,-58,3258,-53,3262,-48,3266,-45,3270,-42,3275,-39,3292,-33,3298,-30,3300,-29,3304,-27,3306,-24,3308,-21,3309,-18,3310,-14,3310,-6,3309,-2,3306,5,3303,7,3300,9,3297,11,3293,12,3319,12,3320,9,3323,3,3324,-4,3324,-19,3323,-26,3320,-33,3317,-38,3313,-43,3308,-47,3304,-50,3297,-53,3287,-56,3278,-59,3272,-63,3270,-66,3268,-69,3267,-72,3267,-83,3268,-87,3274,-95,3279,-97,3316,-97,3314,-102,3310,-107,3304,-110,3299,-114,3293,-116xe" filled="t" fillcolor="#53565F" stroked="f">
                <v:path arrowok="t"/>
                <v:fill type="solid"/>
              </v:shape>
              <v:shape style="position:absolute;left:3000;top:-116;width:412;height:147" coordorigin="3000,-116" coordsize="412,147" path="m3316,-97l3293,-97,3298,-95,3301,-91,3305,-86,3307,-80,3307,-71,3320,-72,3321,-81,3319,-89,3316,-97xe" filled="t" fillcolor="#53565F" stroked="f">
                <v:path arrowok="t"/>
                <v:fill type="solid"/>
              </v:shape>
              <v:shape style="position:absolute;left:3000;top:-116;width:412;height:147" coordorigin="3000,-116" coordsize="412,147" path="m3170,-113l3169,28,3170,28,3170,29,3238,29,3239,11,3182,10,3183,-36,3232,-36,3234,-53,3182,-54,3183,-96,3236,-96,3237,-112,3170,-113xe" filled="t" fillcolor="#53565F" stroked="f">
                <v:path arrowok="t"/>
                <v:fill type="solid"/>
              </v:shape>
              <v:shape style="position:absolute;left:3000;top:-116;width:412;height:147" coordorigin="3000,-116" coordsize="412,147" path="m3232,-36l3183,-36,3232,-35,3232,-36xe" filled="t" fillcolor="#53565F" stroked="f">
                <v:path arrowok="t"/>
                <v:fill type="solid"/>
              </v:shape>
              <v:shape style="position:absolute;left:3000;top:-116;width:412;height:147" coordorigin="3000,-116" coordsize="412,147" path="m3236,-96l3184,-96,3236,-94,3236,-96xe" filled="t" fillcolor="#53565F" stroked="f">
                <v:path arrowok="t"/>
                <v:fill type="solid"/>
              </v:shape>
              <v:shape style="position:absolute;left:3000;top:-116;width:412;height:147" coordorigin="3000,-116" coordsize="412,147" path="m3127,-113l3078,-113,3077,28,3078,28,3078,29,3090,29,3092,-34,3129,-34,3128,-35,3136,-37,3142,-42,3148,-52,3092,-52,3092,-97,3148,-97,3146,-102,3142,-107,3133,-112,3127,-113xe" filled="t" fillcolor="#53565F" stroked="f">
                <v:path arrowok="t"/>
                <v:fill type="solid"/>
              </v:shape>
              <v:shape style="position:absolute;left:3000;top:-116;width:412;height:147" coordorigin="3000,-116" coordsize="412,147" path="m3129,-34l3092,-34,3104,-33,3107,-33,3110,-33,3142,28,3158,29,3160,29,3144,-11,3130,-33,3129,-34xe" filled="t" fillcolor="#53565F" stroked="f">
                <v:path arrowok="t"/>
                <v:fill type="solid"/>
              </v:shape>
              <v:shape style="position:absolute;left:3000;top:-116;width:412;height:147" coordorigin="3000,-116" coordsize="412,147" path="m3148,-97l3092,-97,3119,-96,3126,-96,3130,-93,3133,-89,3136,-86,3137,-80,3137,-70,3137,-66,3135,-62,3134,-58,3131,-56,3126,-53,3122,-52,3148,-52,3150,-55,3152,-64,3152,-82,3151,-89,3148,-97xe" filled="t" fillcolor="#53565F" stroked="f">
                <v:path arrowok="t"/>
                <v:fill type="solid"/>
              </v:shape>
              <v:shape style="position:absolute;left:3000;top:-116;width:412;height:147" coordorigin="3000,-116" coordsize="412,147" path="m3001,-113l3000,28,3001,28,3001,29,3013,29,3014,-36,3056,-36,3057,-52,3013,-53,3013,-54,3014,-96,3063,-96,3064,-112,3001,-113xe" filled="t" fillcolor="#53565F" stroked="f">
                <v:path arrowok="t"/>
                <v:fill type="solid"/>
              </v:shape>
              <v:shape style="position:absolute;left:3000;top:-116;width:412;height:147" coordorigin="3000,-116" coordsize="412,147" path="m3056,-36l3014,-36,3056,-35,3056,-36xe" filled="t" fillcolor="#53565F" stroked="f">
                <v:path arrowok="t"/>
                <v:fill type="solid"/>
              </v:shape>
              <v:shape style="position:absolute;left:3000;top:-116;width:412;height:147" coordorigin="3000,-116" coordsize="412,147" path="m3063,-96l3015,-96,3063,-94,3063,-96xe" filled="t" fillcolor="#53565F" stroked="f">
                <v:path arrowok="t"/>
                <v:fill type="solid"/>
              </v:shape>
            </v:group>
            <v:group style="position:absolute;left:3319;top:63;width:468;height:428" coordorigin="3319,63" coordsize="468,428">
              <v:shape style="position:absolute;left:3319;top:63;width:468;height:428" coordorigin="3319,63" coordsize="468,428" path="m3422,287l3398,287,3377,291,3362,298,3369,317,3383,333,3401,346,3419,357,3448,383,3501,426,3565,450,3606,454,3600,481,3602,492,3617,490,3631,486,3689,457,3739,410,3773,358,3787,324,3786,317,3741,317,3739,295,3467,295,3441,289,3422,287xe" filled="t" fillcolor="#4653A4" stroked="f">
                <v:path arrowok="t"/>
                <v:fill type="solid"/>
              </v:shape>
              <v:shape style="position:absolute;left:3319;top:63;width:468;height:428" coordorigin="3319,63" coordsize="468,428" path="m3778,313l3763,314,3741,317,3786,317,3786,316,3778,313xe" filled="t" fillcolor="#4653A4" stroked="f">
                <v:path arrowok="t"/>
                <v:fill type="solid"/>
              </v:shape>
              <v:shape style="position:absolute;left:3319;top:63;width:468;height:428" coordorigin="3319,63" coordsize="468,428" path="m3340,63l3330,71,3319,94,3321,113,3325,124,3464,293,3467,295,3739,295,3721,226,3479,192,3375,84,3352,67,3340,63xe" filled="t" fillcolor="#4653A4" stroked="f">
                <v:path arrowok="t"/>
                <v:fill type="solid"/>
              </v:shape>
              <v:shape style="position:absolute;left:3319;top:63;width:468;height:428" coordorigin="3319,63" coordsize="468,428" path="m3494,129l3484,132,3478,142,3477,162,3479,192,3701,192,3696,183,3685,168,3674,154,3663,142,3539,142,3513,133,3494,129xe" filled="t" fillcolor="#4653A4" stroked="f">
                <v:path arrowok="t"/>
                <v:fill type="solid"/>
              </v:shape>
              <v:shape style="position:absolute;left:3319;top:63;width:468;height:428" coordorigin="3319,63" coordsize="468,428" path="m3543,106l3537,110,3537,122,3539,142,3663,142,3662,141,3654,133,3596,133,3571,118,3554,109,3543,106xe" filled="t" fillcolor="#4653A4" stroked="f">
                <v:path arrowok="t"/>
                <v:fill type="solid"/>
              </v:shape>
              <v:shape style="position:absolute;left:3319;top:63;width:468;height:428" coordorigin="3319,63" coordsize="468,428" path="m3619,112l3610,114,3602,120,3596,133,3654,133,3651,129,3640,120,3629,114,3619,112xe" filled="t" fillcolor="#4653A4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86C75"/>
          <w:spacing w:val="0"/>
          <w:w w:val="85"/>
          <w:sz w:val="14"/>
          <w:szCs w:val="14"/>
        </w:rPr>
        <w:t>QUIET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183"/>
          <w:pgSz w:w="11906" w:h="16840"/>
          <w:pgMar w:header="697" w:footer="0" w:top="1180" w:bottom="280" w:left="560" w:right="800"/>
        </w:sectPr>
      </w:pPr>
    </w:p>
    <w:p>
      <w:pPr>
        <w:tabs>
          <w:tab w:pos="648" w:val="left" w:leader="none"/>
        </w:tabs>
        <w:spacing w:before="88"/>
        <w:ind w:left="0" w:right="129" w:firstLine="0"/>
        <w:jc w:val="right"/>
        <w:rPr>
          <w:rFonts w:ascii="Arial Narrow" w:hAnsi="Arial Narrow" w:cs="Arial Narrow" w:eastAsia="Arial Narrow"/>
          <w:sz w:val="10"/>
          <w:szCs w:val="10"/>
        </w:rPr>
      </w:pPr>
      <w:r>
        <w:rPr>
          <w:rFonts w:ascii="Arial Narrow" w:hAnsi="Arial Narrow" w:cs="Arial Narrow" w:eastAsia="Arial Narrow"/>
          <w:b w:val="0"/>
          <w:bCs w:val="0"/>
          <w:color w:val="666A74"/>
          <w:spacing w:val="0"/>
          <w:w w:val="100"/>
          <w:position w:val="1"/>
          <w:sz w:val="10"/>
          <w:szCs w:val="10"/>
        </w:rPr>
        <w:t>SMA</w:t>
      </w:r>
      <w:r>
        <w:rPr>
          <w:rFonts w:ascii="Arial Narrow" w:hAnsi="Arial Narrow" w:cs="Arial Narrow" w:eastAsia="Arial Narrow"/>
          <w:b w:val="0"/>
          <w:bCs w:val="0"/>
          <w:color w:val="666A74"/>
          <w:spacing w:val="-2"/>
          <w:w w:val="100"/>
          <w:position w:val="1"/>
          <w:sz w:val="10"/>
          <w:szCs w:val="10"/>
        </w:rPr>
        <w:t>R</w:t>
      </w:r>
      <w:r>
        <w:rPr>
          <w:rFonts w:ascii="Arial Narrow" w:hAnsi="Arial Narrow" w:cs="Arial Narrow" w:eastAsia="Arial Narrow"/>
          <w:b w:val="0"/>
          <w:bCs w:val="0"/>
          <w:color w:val="666A74"/>
          <w:spacing w:val="0"/>
          <w:w w:val="100"/>
          <w:position w:val="1"/>
          <w:sz w:val="10"/>
          <w:szCs w:val="10"/>
        </w:rPr>
        <w:t>T</w:t>
      </w:r>
      <w:r>
        <w:rPr>
          <w:rFonts w:ascii="Arial Narrow" w:hAnsi="Arial Narrow" w:cs="Arial Narrow" w:eastAsia="Arial Narrow"/>
          <w:b w:val="0"/>
          <w:bCs w:val="0"/>
          <w:color w:val="666A74"/>
          <w:spacing w:val="0"/>
          <w:w w:val="100"/>
          <w:position w:val="1"/>
          <w:sz w:val="10"/>
          <w:szCs w:val="10"/>
        </w:rPr>
        <w:tab/>
      </w:r>
      <w:r>
        <w:rPr>
          <w:rFonts w:ascii="Arial Narrow" w:hAnsi="Arial Narrow" w:cs="Arial Narrow" w:eastAsia="Arial Narrow"/>
          <w:b w:val="0"/>
          <w:bCs w:val="0"/>
          <w:color w:val="666A74"/>
          <w:spacing w:val="0"/>
          <w:w w:val="95"/>
          <w:position w:val="0"/>
          <w:sz w:val="10"/>
          <w:szCs w:val="10"/>
        </w:rPr>
        <w:t>SLEEP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69" w:val="left" w:leader="none"/>
        </w:tabs>
        <w:spacing w:line="132" w:lineRule="exact"/>
        <w:ind w:left="0" w:right="42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666A74"/>
          <w:spacing w:val="0"/>
          <w:w w:val="85"/>
          <w:position w:val="-3"/>
          <w:sz w:val="9"/>
          <w:szCs w:val="9"/>
        </w:rPr>
        <w:t>LIGHT</w:t>
      </w:r>
      <w:r>
        <w:rPr>
          <w:rFonts w:ascii="Arial" w:hAnsi="Arial" w:cs="Arial" w:eastAsia="Arial"/>
          <w:b w:val="0"/>
          <w:bCs w:val="0"/>
          <w:color w:val="666A74"/>
          <w:spacing w:val="0"/>
          <w:w w:val="85"/>
          <w:position w:val="-3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666A74"/>
          <w:spacing w:val="0"/>
          <w:w w:val="85"/>
          <w:position w:val="0"/>
          <w:sz w:val="9"/>
          <w:szCs w:val="9"/>
        </w:rPr>
        <w:t>CHILD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9"/>
          <w:szCs w:val="9"/>
        </w:rPr>
      </w:r>
    </w:p>
    <w:p>
      <w:pPr>
        <w:spacing w:line="83" w:lineRule="exact"/>
        <w:ind w:left="0" w:right="99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666A74"/>
          <w:spacing w:val="-22"/>
          <w:w w:val="85"/>
          <w:sz w:val="9"/>
          <w:szCs w:val="9"/>
        </w:rPr>
        <w:t>L</w:t>
      </w:r>
      <w:r>
        <w:rPr>
          <w:rFonts w:ascii="Arial" w:hAnsi="Arial" w:cs="Arial" w:eastAsia="Arial"/>
          <w:b w:val="0"/>
          <w:bCs w:val="0"/>
          <w:color w:val="666A74"/>
          <w:spacing w:val="-18"/>
          <w:w w:val="85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color w:val="666A74"/>
          <w:spacing w:val="3"/>
          <w:w w:val="85"/>
          <w:sz w:val="9"/>
          <w:szCs w:val="9"/>
        </w:rPr>
        <w:t>C</w:t>
      </w:r>
      <w:r>
        <w:rPr>
          <w:rFonts w:ascii="Arial" w:hAnsi="Arial" w:cs="Arial" w:eastAsia="Arial"/>
          <w:b w:val="0"/>
          <w:bCs w:val="0"/>
          <w:color w:val="666A74"/>
          <w:spacing w:val="0"/>
          <w:w w:val="85"/>
          <w:sz w:val="9"/>
          <w:szCs w:val="9"/>
        </w:rPr>
        <w:t>K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0" w:right="0" w:firstLine="0"/>
        <w:jc w:val="right"/>
        <w:rPr>
          <w:rFonts w:ascii="Arial Narrow" w:hAnsi="Arial Narrow" w:cs="Arial Narrow" w:eastAsia="Arial Narrow"/>
          <w:sz w:val="10"/>
          <w:szCs w:val="10"/>
        </w:rPr>
      </w:pPr>
      <w:r>
        <w:rPr>
          <w:rFonts w:ascii="Arial Narrow" w:hAnsi="Arial Narrow" w:cs="Arial Narrow" w:eastAsia="Arial Narrow"/>
          <w:b w:val="0"/>
          <w:bCs w:val="0"/>
          <w:color w:val="FFFFFF"/>
          <w:spacing w:val="0"/>
          <w:w w:val="95"/>
          <w:sz w:val="10"/>
          <w:szCs w:val="10"/>
        </w:rPr>
        <w:t>FRESH</w:t>
      </w:r>
      <w:r>
        <w:rPr>
          <w:rFonts w:ascii="Arial Narrow" w:hAnsi="Arial Narrow" w:cs="Arial Narrow" w:eastAsia="Arial Narrow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200" w:lineRule="exact" w:before="15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304" w:lineRule="exact"/>
        <w:ind w:left="387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мечан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: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tabs>
          <w:tab w:pos="1172" w:val="left" w:leader="none"/>
          <w:tab w:pos="1862" w:val="left" w:leader="none"/>
          <w:tab w:pos="3115" w:val="left" w:leader="none"/>
          <w:tab w:pos="4041" w:val="left" w:leader="none"/>
          <w:tab w:pos="4589" w:val="left" w:leader="none"/>
          <w:tab w:pos="6107" w:val="left" w:leader="none"/>
        </w:tabs>
        <w:spacing w:line="256" w:lineRule="exact"/>
        <w:ind w:left="387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Если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монтаже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блока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установлен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точно-вытяжной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8" w:lineRule="exact"/>
        <w:ind w:left="387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вентилято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эта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отсутствоват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04" w:lineRule="exact"/>
        <w:ind w:left="387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воздухообмена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numPr>
          <w:ilvl w:val="1"/>
          <w:numId w:val="9"/>
        </w:numPr>
        <w:tabs>
          <w:tab w:pos="741" w:val="left" w:leader="none"/>
          <w:tab w:pos="1628" w:val="left" w:leader="none"/>
          <w:tab w:pos="3056" w:val="left" w:leader="none"/>
          <w:tab w:pos="4230" w:val="left" w:leader="none"/>
          <w:tab w:pos="6222" w:val="left" w:leader="none"/>
          <w:tab w:pos="7581" w:val="left" w:leader="none"/>
        </w:tabs>
        <w:spacing w:line="256" w:lineRule="exact"/>
        <w:ind w:left="742" w:right="0" w:hanging="355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воздухообмен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наружный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воздух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387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ода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омещ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ние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рез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заборный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воздухово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д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что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озволя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387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одд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вать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жесть</w:t>
      </w:r>
      <w:r>
        <w:rPr>
          <w:rFonts w:ascii="Calibri" w:hAnsi="Calibri" w:cs="Calibri" w:eastAsia="Calibri"/>
          <w:b w:val="0"/>
          <w:bCs w:val="0"/>
          <w:color w:val="000001"/>
          <w:spacing w:val="3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воздух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numPr>
          <w:ilvl w:val="1"/>
          <w:numId w:val="9"/>
        </w:numPr>
        <w:tabs>
          <w:tab w:pos="653" w:val="left" w:leader="none"/>
          <w:tab w:pos="5675" w:val="left" w:leader="none"/>
        </w:tabs>
        <w:spacing w:line="256" w:lineRule="exact"/>
        <w:ind w:left="653" w:right="0" w:hanging="266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воздухообмен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Fresh,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tabs>
          <w:tab w:pos="6724" w:val="left" w:leader="none"/>
        </w:tabs>
        <w:spacing w:line="256" w:lineRule="exact"/>
        <w:ind w:left="387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осле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ульте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отобраз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акт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вное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состоян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tabs>
          <w:tab w:pos="1944" w:val="left" w:leader="none"/>
          <w:tab w:pos="3004" w:val="left" w:leader="none"/>
        </w:tabs>
        <w:spacing w:line="256" w:lineRule="exact"/>
        <w:ind w:left="387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возду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ш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оток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зкая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скорость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4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воздухообмен</w:t>
      </w:r>
      <w:r>
        <w:rPr>
          <w:rFonts w:ascii="Calibri" w:hAnsi="Calibri" w:cs="Calibri" w:eastAsia="Calibri"/>
          <w:b w:val="0"/>
          <w:bCs w:val="0"/>
          <w:color w:val="000001"/>
          <w:spacing w:val="-2"/>
          <w:w w:val="100"/>
          <w:sz w:val="25"/>
          <w:szCs w:val="25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tabs>
          <w:tab w:pos="1370" w:val="left" w:leader="none"/>
        </w:tabs>
        <w:spacing w:line="256" w:lineRule="exact"/>
        <w:ind w:left="387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ерь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ab/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мож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те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установ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начала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одачи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воздух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387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рекращ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подачи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мя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выключ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numPr>
          <w:ilvl w:val="1"/>
          <w:numId w:val="9"/>
        </w:numPr>
        <w:tabs>
          <w:tab w:pos="576" w:val="left" w:leader="none"/>
        </w:tabs>
        <w:spacing w:line="256" w:lineRule="exact"/>
        <w:ind w:left="576" w:right="0" w:hanging="19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ия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воздухообмена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снабжена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ей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оминан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 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которую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387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можно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отмен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нажав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  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кно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ку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один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numPr>
          <w:ilvl w:val="1"/>
          <w:numId w:val="9"/>
        </w:numPr>
        <w:tabs>
          <w:tab w:pos="587" w:val="left" w:leader="none"/>
        </w:tabs>
        <w:spacing w:line="256" w:lineRule="exact"/>
        <w:ind w:left="587" w:right="0" w:hanging="201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3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ме</w:t>
      </w:r>
      <w:r>
        <w:rPr>
          <w:rFonts w:ascii="Calibri" w:hAnsi="Calibri" w:cs="Calibri" w:eastAsia="Calibri"/>
          <w:b w:val="0"/>
          <w:bCs w:val="0"/>
          <w:color w:val="000001"/>
          <w:spacing w:val="3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«smart»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воздухообмена</w:t>
      </w:r>
      <w:r>
        <w:rPr>
          <w:rFonts w:ascii="Calibri" w:hAnsi="Calibri" w:cs="Calibri" w:eastAsia="Calibri"/>
          <w:b w:val="0"/>
          <w:bCs w:val="0"/>
          <w:color w:val="000001"/>
          <w:spacing w:val="3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уст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тся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автом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ски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387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опр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деленный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ромежуток</w:t>
      </w:r>
      <w:r>
        <w:rPr>
          <w:rFonts w:ascii="Calibri" w:hAnsi="Calibri" w:cs="Calibri" w:eastAsia="Calibri"/>
          <w:b w:val="0"/>
          <w:bCs w:val="0"/>
          <w:color w:val="000001"/>
          <w:spacing w:val="3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мени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осле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уска</w:t>
      </w:r>
      <w:r>
        <w:rPr>
          <w:rFonts w:ascii="Calibri" w:hAnsi="Calibri" w:cs="Calibri" w:eastAsia="Calibri"/>
          <w:b w:val="0"/>
          <w:bCs w:val="0"/>
          <w:color w:val="000001"/>
          <w:spacing w:val="39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бор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Эта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6" w:lineRule="exact"/>
        <w:ind w:left="387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функ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ц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я</w:t>
      </w:r>
      <w:r>
        <w:rPr>
          <w:rFonts w:ascii="Calibri" w:hAnsi="Calibri" w:cs="Calibri" w:eastAsia="Calibri"/>
          <w:b w:val="0"/>
          <w:bCs w:val="0"/>
          <w:color w:val="000001"/>
          <w:spacing w:val="4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буд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4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автом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ски</w:t>
      </w:r>
      <w:r>
        <w:rPr>
          <w:rFonts w:ascii="Calibri" w:hAnsi="Calibri" w:cs="Calibri" w:eastAsia="Calibri"/>
          <w:b w:val="0"/>
          <w:bCs w:val="0"/>
          <w:color w:val="000001"/>
          <w:spacing w:val="4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выключ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осле</w:t>
      </w:r>
      <w:r>
        <w:rPr>
          <w:rFonts w:ascii="Calibri" w:hAnsi="Calibri" w:cs="Calibri" w:eastAsia="Calibri"/>
          <w:b w:val="0"/>
          <w:bCs w:val="0"/>
          <w:color w:val="000001"/>
          <w:spacing w:val="4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ериода</w:t>
      </w:r>
      <w:r>
        <w:rPr>
          <w:rFonts w:ascii="Calibri" w:hAnsi="Calibri" w:cs="Calibri" w:eastAsia="Calibri"/>
          <w:b w:val="0"/>
          <w:bCs w:val="0"/>
          <w:color w:val="000001"/>
          <w:spacing w:val="44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рерывной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44" w:lineRule="exact"/>
        <w:ind w:left="387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работ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numPr>
          <w:ilvl w:val="1"/>
          <w:numId w:val="9"/>
        </w:numPr>
        <w:tabs>
          <w:tab w:pos="567" w:val="left" w:leader="none"/>
        </w:tabs>
        <w:spacing w:line="236" w:lineRule="exact"/>
        <w:ind w:left="567" w:right="0" w:hanging="201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удлин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воздуховода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или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зауж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его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сеч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я,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роизвод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ль-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50" w:lineRule="exact"/>
        <w:ind w:left="567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ность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блока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одмеса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св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25"/>
          <w:szCs w:val="2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жего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воздуха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сокращаться.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 w:line="250" w:lineRule="exact"/>
        <w:jc w:val="left"/>
        <w:rPr>
          <w:rFonts w:ascii="Calibri" w:hAnsi="Calibri" w:cs="Calibri" w:eastAsia="Calibri"/>
          <w:sz w:val="25"/>
          <w:szCs w:val="25"/>
        </w:rPr>
        <w:sectPr>
          <w:type w:val="continuous"/>
          <w:pgSz w:w="11906" w:h="16840"/>
          <w:pgMar w:top="1580" w:bottom="0" w:left="560" w:right="800"/>
          <w:cols w:num="2" w:equalWidth="0">
            <w:col w:w="1890" w:space="40"/>
            <w:col w:w="8616"/>
          </w:cols>
        </w:sectPr>
      </w:pPr>
    </w:p>
    <w:p>
      <w:pPr>
        <w:spacing w:line="200" w:lineRule="exact" w:before="10"/>
        <w:rPr>
          <w:sz w:val="20"/>
          <w:szCs w:val="20"/>
        </w:rPr>
      </w:pPr>
      <w:r>
        <w:rPr/>
        <w:pict>
          <v:group style="position:absolute;margin-left:16.777201pt;margin-top:23.508215pt;width:556.16pt;height:45.906pt;mso-position-horizontal-relative:page;mso-position-vertical-relative:page;z-index:-7924" coordorigin="336,470" coordsize="11123,918">
            <v:group style="position:absolute;left:346;top:480;width:11103;height:898" coordorigin="346,480" coordsize="11103,898">
              <v:shape style="position:absolute;left:346;top:480;width:11103;height:898" coordorigin="346,480" coordsize="11103,898" path="m11232,480l562,480,536,481,461,496,401,527,352,587,346,622,347,1253,384,1317,438,1353,508,1374,562,1378,11258,1377,11333,1362,11394,1331,11442,1272,11449,1236,11447,605,11411,542,11357,506,11286,485,11232,480xe" filled="t" fillcolor="#E9E8E8" stroked="f">
                <v:path arrowok="t"/>
                <v:fill type="solid"/>
              </v:shape>
              <v:shape style="position:absolute;left:4507;top:742;width:1552;height:303" type="#_x0000_t75">
                <v:imagedata r:id="rId208" o:title=""/>
              </v:shape>
              <v:shape style="position:absolute;left:6212;top:718;width:888;height:402" type="#_x0000_t75">
                <v:imagedata r:id="rId209" o:title=""/>
              </v:shape>
            </v:group>
            <v:group style="position:absolute;left:7114;top:825;width:169;height:209" coordorigin="7114,825" coordsize="169,209">
              <v:shape style="position:absolute;left:7114;top:825;width:169;height:209" coordorigin="7114,825" coordsize="169,209" path="m7283,841l7279,857,7278,858,7276,858,7275,858,7216,858,7216,1028,7216,1029,7216,1030,7215,1031,7215,1031,7214,1032,7212,1033,7211,1033,7198,1034,7194,1034,7184,1033,7182,1032,7181,1031,7181,1031,7180,1030,7180,1029,7180,1028,7180,858,7121,858,7120,858,7119,858,7118,857,7117,856,7116,855,7116,854,7115,853,7114,851,7114,849,7114,847,7114,844,7114,841,7114,839,7114,836,7114,834,7114,832,7115,831,7116,829,7116,828,7117,827,7118,826,7119,825,7120,825,7121,825,7275,825,7283,839,7283,841xe" filled="f" stroked="t" strokeweight=".8pt" strokecolor="#000000">
                <v:path arrowok="t"/>
              </v:shape>
            </v:group>
            <v:group style="position:absolute;left:7513;top:824;width:36;height:210" coordorigin="7513,824" coordsize="36,210">
              <v:shape style="position:absolute;left:7513;top:824;width:36;height:210" coordorigin="7513,824" coordsize="36,210" path="m7550,1028l7546,1033,7544,1033,7531,1034,7528,1034,7517,1033,7516,1032,7515,1031,7514,1031,7514,1030,7513,1029,7513,1028,7513,831,7513,830,7514,829,7514,828,7515,827,7516,826,7517,826,7518,825,7531,824,7535,824,7550,831,7550,1028xe" filled="f" stroked="t" strokeweight=".8pt" strokecolor="#000000">
                <v:path arrowok="t"/>
              </v:shape>
            </v:group>
            <v:group style="position:absolute;left:7318;top:824;width:159;height:213" coordorigin="7318,824" coordsize="159,213">
              <v:shape style="position:absolute;left:7318;top:824;width:159;height:213" coordorigin="7318,824" coordsize="159,213" path="m7354,900l7359,900,7365,899,7370,899,7376,899,7382,899,7388,899,7449,911,7477,965,7477,975,7437,1028,7378,1037,7374,1037,7370,1037,7366,1037,7340,1035,7336,1034,7330,1034,7325,1032,7322,1029,7319,1025,7318,1020,7318,1014,7318,831,7336,824,7342,824,7354,831,7354,900xe" filled="f" stroked="t" strokeweight=".8pt" strokecolor="#000000">
                <v:path arrowok="t"/>
              </v:shape>
            </v:group>
            <v:group style="position:absolute;left:7354;top:928;width:85;height:79" coordorigin="7354,928" coordsize="85,79">
              <v:shape style="position:absolute;left:7354;top:928;width:85;height:79" coordorigin="7354,928" coordsize="85,79" path="m7439,967l7439,961,7438,956,7396,928,7386,928,7380,928,7374,928,7369,929,7364,929,7359,929,7354,930,7354,1005,7359,1006,7364,1006,7369,1007,7374,1007,7380,1007,7387,1007,7410,1005,7426,997,7435,990,7439,980,7439,967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56"/>
        <w:ind w:left="0" w:right="180" w:firstLine="0"/>
        <w:jc w:val="center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30.0044pt;margin-top:22.137127pt;width:517.8160pt;height:.1pt;mso-position-horizontal-relative:page;mso-position-vertical-relative:paragraph;z-index:-7920" coordorigin="600,443" coordsize="10356,2">
            <v:shape style="position:absolute;left:600;top:443;width:10356;height:2" coordorigin="600,443" coordsize="10356,0" path="m600,443l10956,443e" filled="f" stroked="t" strokeweight="1.997pt" strokecolor="#898B8E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00080"/>
          <w:spacing w:val="0"/>
          <w:w w:val="75"/>
          <w:sz w:val="29"/>
          <w:szCs w:val="29"/>
        </w:rPr>
        <w:t>&lt;DyHKI..ltlfl</w:t>
      </w:r>
      <w:r>
        <w:rPr>
          <w:rFonts w:ascii="Arial" w:hAnsi="Arial" w:cs="Arial" w:eastAsia="Arial"/>
          <w:b w:val="0"/>
          <w:bCs w:val="0"/>
          <w:color w:val="000080"/>
          <w:spacing w:val="49"/>
          <w:w w:val="7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000080"/>
          <w:spacing w:val="0"/>
          <w:w w:val="75"/>
          <w:sz w:val="29"/>
          <w:szCs w:val="29"/>
        </w:rPr>
        <w:t>Wi-Fi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917" w:right="0" w:firstLine="0"/>
        <w:jc w:val="left"/>
        <w:rPr>
          <w:rFonts w:ascii="Myriad Pro" w:hAnsi="Myriad Pro" w:cs="Myriad Pro" w:eastAsia="Myriad Pro"/>
          <w:sz w:val="24"/>
          <w:szCs w:val="24"/>
        </w:rPr>
      </w:pPr>
      <w:r>
        <w:rPr>
          <w:rFonts w:ascii="Myriad Pro" w:hAnsi="Myriad Pro" w:cs="Myriad Pro" w:eastAsia="Myriad Pro"/>
          <w:b w:val="0"/>
          <w:bCs w:val="0"/>
          <w:spacing w:val="-2"/>
          <w:w w:val="80"/>
          <w:sz w:val="24"/>
          <w:szCs w:val="24"/>
        </w:rPr>
        <w:t>E</w:t>
      </w:r>
      <w:r>
        <w:rPr>
          <w:rFonts w:ascii="Myriad Pro" w:hAnsi="Myriad Pro" w:cs="Myriad Pro" w:eastAsia="Myriad Pro"/>
          <w:b w:val="0"/>
          <w:bCs w:val="0"/>
          <w:spacing w:val="4"/>
          <w:w w:val="80"/>
          <w:sz w:val="24"/>
          <w:szCs w:val="24"/>
        </w:rPr>
        <w:t>C</w:t>
      </w:r>
      <w:r>
        <w:rPr>
          <w:rFonts w:ascii="Myriad Pro" w:hAnsi="Myriad Pro" w:cs="Myriad Pro" w:eastAsia="Myriad Pro"/>
          <w:b w:val="0"/>
          <w:bCs w:val="0"/>
          <w:spacing w:val="0"/>
          <w:w w:val="80"/>
          <w:sz w:val="24"/>
          <w:szCs w:val="24"/>
        </w:rPr>
        <w:t>Jl11</w:t>
      </w:r>
      <w:r>
        <w:rPr>
          <w:rFonts w:ascii="Myriad Pro" w:hAnsi="Myriad Pro" w:cs="Myriad Pro" w:eastAsia="Myriad Pro"/>
          <w:b w:val="0"/>
          <w:bCs w:val="0"/>
          <w:spacing w:val="22"/>
          <w:w w:val="8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80"/>
          <w:sz w:val="24"/>
          <w:szCs w:val="24"/>
        </w:rPr>
        <w:t>Ha</w:t>
      </w:r>
      <w:r>
        <w:rPr>
          <w:rFonts w:ascii="Myriad Pro" w:hAnsi="Myriad Pro" w:cs="Myriad Pro" w:eastAsia="Myriad Pro"/>
          <w:b w:val="0"/>
          <w:bCs w:val="0"/>
          <w:spacing w:val="23"/>
          <w:w w:val="8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Bawe</w:t>
      </w:r>
      <w:r>
        <w:rPr>
          <w:rFonts w:ascii="Myriad Pro" w:hAnsi="Myriad Pro" w:cs="Myriad Pro" w:eastAsia="Myriad Pro"/>
          <w:b w:val="0"/>
          <w:bCs w:val="0"/>
          <w:spacing w:val="0"/>
          <w:w w:val="9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42"/>
          <w:w w:val="9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80"/>
          <w:sz w:val="24"/>
          <w:szCs w:val="24"/>
        </w:rPr>
        <w:t>M</w:t>
      </w:r>
      <w:r>
        <w:rPr>
          <w:rFonts w:ascii="Myriad Pro" w:hAnsi="Myriad Pro" w:cs="Myriad Pro" w:eastAsia="Myriad Pro"/>
          <w:b w:val="0"/>
          <w:bCs w:val="0"/>
          <w:spacing w:val="-2"/>
          <w:w w:val="80"/>
          <w:sz w:val="24"/>
          <w:szCs w:val="24"/>
        </w:rPr>
        <w:t>O</w:t>
      </w:r>
      <w:r>
        <w:rPr>
          <w:rFonts w:ascii="Myriad Pro" w:hAnsi="Myriad Pro" w:cs="Myriad Pro" w:eastAsia="Myriad Pro"/>
          <w:b w:val="0"/>
          <w:bCs w:val="0"/>
          <w:spacing w:val="-1"/>
          <w:w w:val="80"/>
          <w:sz w:val="24"/>
          <w:szCs w:val="24"/>
        </w:rPr>
        <w:t>A</w:t>
      </w:r>
      <w:r>
        <w:rPr>
          <w:rFonts w:ascii="Myriad Pro" w:hAnsi="Myriad Pro" w:cs="Myriad Pro" w:eastAsia="Myriad Pro"/>
          <w:b w:val="0"/>
          <w:bCs w:val="0"/>
          <w:spacing w:val="0"/>
          <w:w w:val="80"/>
          <w:sz w:val="24"/>
          <w:szCs w:val="24"/>
        </w:rPr>
        <w:t>e</w:t>
      </w:r>
      <w:r>
        <w:rPr>
          <w:rFonts w:ascii="Myriad Pro" w:hAnsi="Myriad Pro" w:cs="Myriad Pro" w:eastAsia="Myriad Pro"/>
          <w:b w:val="0"/>
          <w:bCs w:val="0"/>
          <w:spacing w:val="0"/>
          <w:w w:val="80"/>
          <w:sz w:val="24"/>
          <w:szCs w:val="24"/>
        </w:rPr>
        <w:t>Jl11</w:t>
      </w:r>
      <w:r>
        <w:rPr>
          <w:rFonts w:ascii="Myriad Pro" w:hAnsi="Myriad Pro" w:cs="Myriad Pro" w:eastAsia="Myriad Pro"/>
          <w:b w:val="0"/>
          <w:bCs w:val="0"/>
          <w:spacing w:val="23"/>
          <w:w w:val="8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-3"/>
          <w:w w:val="80"/>
          <w:sz w:val="24"/>
          <w:szCs w:val="24"/>
        </w:rPr>
        <w:t>Y</w:t>
      </w:r>
      <w:r>
        <w:rPr>
          <w:rFonts w:ascii="Myriad Pro" w:hAnsi="Myriad Pro" w:cs="Myriad Pro" w:eastAsia="Myriad Pro"/>
          <w:b w:val="0"/>
          <w:bCs w:val="0"/>
          <w:spacing w:val="3"/>
          <w:w w:val="80"/>
          <w:sz w:val="24"/>
          <w:szCs w:val="24"/>
        </w:rPr>
        <w:t>C</w:t>
      </w:r>
      <w:r>
        <w:rPr>
          <w:rFonts w:ascii="Myriad Pro" w:hAnsi="Myriad Pro" w:cs="Myriad Pro" w:eastAsia="Myriad Pro"/>
          <w:b w:val="0"/>
          <w:bCs w:val="0"/>
          <w:spacing w:val="-4"/>
          <w:w w:val="80"/>
          <w:sz w:val="24"/>
          <w:szCs w:val="24"/>
        </w:rPr>
        <w:t>T</w:t>
      </w:r>
      <w:r>
        <w:rPr>
          <w:rFonts w:ascii="Myriad Pro" w:hAnsi="Myriad Pro" w:cs="Myriad Pro" w:eastAsia="Myriad Pro"/>
          <w:b w:val="0"/>
          <w:bCs w:val="0"/>
          <w:spacing w:val="0"/>
          <w:w w:val="80"/>
          <w:sz w:val="24"/>
          <w:szCs w:val="24"/>
        </w:rPr>
        <w:t>aHO</w:t>
      </w:r>
      <w:r>
        <w:rPr>
          <w:rFonts w:ascii="Myriad Pro" w:hAnsi="Myriad Pro" w:cs="Myriad Pro" w:eastAsia="Myriad Pro"/>
          <w:b w:val="0"/>
          <w:bCs w:val="0"/>
          <w:spacing w:val="0"/>
          <w:w w:val="80"/>
          <w:sz w:val="24"/>
          <w:szCs w:val="24"/>
        </w:rPr>
        <w:t>B</w:t>
      </w:r>
      <w:r>
        <w:rPr>
          <w:rFonts w:ascii="Myriad Pro" w:hAnsi="Myriad Pro" w:cs="Myriad Pro" w:eastAsia="Myriad Pro"/>
          <w:b w:val="0"/>
          <w:bCs w:val="0"/>
          <w:spacing w:val="0"/>
          <w:w w:val="80"/>
          <w:sz w:val="24"/>
          <w:szCs w:val="24"/>
        </w:rPr>
        <w:t>JleH</w:t>
      </w:r>
      <w:r>
        <w:rPr>
          <w:rFonts w:ascii="Myriad Pro" w:hAnsi="Myriad Pro" w:cs="Myriad Pro" w:eastAsia="Myriad Pro"/>
          <w:b w:val="0"/>
          <w:bCs w:val="0"/>
          <w:spacing w:val="23"/>
          <w:w w:val="8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80"/>
          <w:sz w:val="24"/>
          <w:szCs w:val="24"/>
        </w:rPr>
        <w:t>6</w:t>
      </w:r>
      <w:r>
        <w:rPr>
          <w:rFonts w:ascii="Myriad Pro" w:hAnsi="Myriad Pro" w:cs="Myriad Pro" w:eastAsia="Myriad Pro"/>
          <w:b w:val="0"/>
          <w:bCs w:val="0"/>
          <w:spacing w:val="0"/>
          <w:w w:val="80"/>
          <w:sz w:val="24"/>
          <w:szCs w:val="24"/>
        </w:rPr>
        <w:t>JlOK</w:t>
      </w:r>
      <w:r>
        <w:rPr>
          <w:rFonts w:ascii="Myriad Pro" w:hAnsi="Myriad Pro" w:cs="Myriad Pro" w:eastAsia="Myriad Pro"/>
          <w:b w:val="0"/>
          <w:bCs w:val="0"/>
          <w:spacing w:val="11"/>
          <w:w w:val="8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-4"/>
          <w:w w:val="80"/>
          <w:sz w:val="24"/>
          <w:szCs w:val="24"/>
        </w:rPr>
        <w:t>W</w:t>
      </w:r>
      <w:r>
        <w:rPr>
          <w:rFonts w:ascii="Myriad Pro" w:hAnsi="Myriad Pro" w:cs="Myriad Pro" w:eastAsia="Myriad Pro"/>
          <w:b w:val="0"/>
          <w:bCs w:val="0"/>
          <w:spacing w:val="0"/>
          <w:w w:val="80"/>
          <w:sz w:val="24"/>
          <w:szCs w:val="24"/>
        </w:rPr>
        <w:t>i-</w:t>
      </w:r>
      <w:r>
        <w:rPr>
          <w:rFonts w:ascii="Myriad Pro" w:hAnsi="Myriad Pro" w:cs="Myriad Pro" w:eastAsia="Myriad Pro"/>
          <w:b w:val="0"/>
          <w:bCs w:val="0"/>
          <w:spacing w:val="-5"/>
          <w:w w:val="80"/>
          <w:sz w:val="24"/>
          <w:szCs w:val="24"/>
        </w:rPr>
        <w:t>F</w:t>
      </w:r>
      <w:r>
        <w:rPr>
          <w:rFonts w:ascii="Myriad Pro" w:hAnsi="Myriad Pro" w:cs="Myriad Pro" w:eastAsia="Myriad Pro"/>
          <w:b w:val="0"/>
          <w:bCs w:val="0"/>
          <w:spacing w:val="0"/>
          <w:w w:val="80"/>
          <w:sz w:val="24"/>
          <w:szCs w:val="24"/>
        </w:rPr>
        <w:t>i,</w:t>
      </w:r>
      <w:r>
        <w:rPr>
          <w:rFonts w:ascii="Myriad Pro" w:hAnsi="Myriad Pro" w:cs="Myriad Pro" w:eastAsia="Myriad Pro"/>
          <w:b w:val="0"/>
          <w:bCs w:val="0"/>
          <w:spacing w:val="23"/>
          <w:w w:val="8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-5"/>
          <w:w w:val="80"/>
          <w:sz w:val="24"/>
          <w:szCs w:val="24"/>
        </w:rPr>
        <w:t>T</w:t>
      </w:r>
      <w:r>
        <w:rPr>
          <w:rFonts w:ascii="Myriad Pro" w:hAnsi="Myriad Pro" w:cs="Myriad Pro" w:eastAsia="Myriad Pro"/>
          <w:b w:val="0"/>
          <w:bCs w:val="0"/>
          <w:spacing w:val="0"/>
          <w:w w:val="80"/>
          <w:sz w:val="24"/>
          <w:szCs w:val="24"/>
        </w:rPr>
        <w:t>O</w:t>
      </w:r>
      <w:r>
        <w:rPr>
          <w:rFonts w:ascii="Myriad Pro" w:hAnsi="Myriad Pro" w:cs="Myriad Pro" w:eastAsia="Myriad Pro"/>
          <w:b w:val="0"/>
          <w:bCs w:val="0"/>
          <w:spacing w:val="22"/>
          <w:w w:val="8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80"/>
          <w:sz w:val="24"/>
          <w:szCs w:val="24"/>
        </w:rPr>
        <w:t>On11</w:t>
      </w:r>
      <w:r>
        <w:rPr>
          <w:rFonts w:ascii="Myriad Pro" w:hAnsi="Myriad Pro" w:cs="Myriad Pro" w:eastAsia="Myriad Pro"/>
          <w:b w:val="0"/>
          <w:bCs w:val="0"/>
          <w:spacing w:val="0"/>
          <w:w w:val="80"/>
          <w:sz w:val="24"/>
          <w:szCs w:val="24"/>
        </w:rPr>
        <w:t>C</w:t>
      </w:r>
      <w:r>
        <w:rPr>
          <w:rFonts w:ascii="Myriad Pro" w:hAnsi="Myriad Pro" w:cs="Myriad Pro" w:eastAsia="Myriad Pro"/>
          <w:b w:val="0"/>
          <w:bCs w:val="0"/>
          <w:spacing w:val="0"/>
          <w:w w:val="80"/>
          <w:sz w:val="24"/>
          <w:szCs w:val="24"/>
        </w:rPr>
        <w:t>aH11e</w:t>
      </w:r>
      <w:r>
        <w:rPr>
          <w:rFonts w:ascii="Myriad Pro" w:hAnsi="Myriad Pro" w:cs="Myriad Pro" w:eastAsia="Myriad Pro"/>
          <w:b w:val="0"/>
          <w:bCs w:val="0"/>
          <w:spacing w:val="23"/>
          <w:w w:val="8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80"/>
          <w:sz w:val="24"/>
          <w:szCs w:val="24"/>
        </w:rPr>
        <w:t>e</w:t>
      </w:r>
      <w:r>
        <w:rPr>
          <w:rFonts w:ascii="Myriad Pro" w:hAnsi="Myriad Pro" w:cs="Myriad Pro" w:eastAsia="Myriad Pro"/>
          <w:b w:val="0"/>
          <w:bCs w:val="0"/>
          <w:spacing w:val="-4"/>
          <w:w w:val="80"/>
          <w:sz w:val="24"/>
          <w:szCs w:val="24"/>
        </w:rPr>
        <w:t>r</w:t>
      </w:r>
      <w:r>
        <w:rPr>
          <w:rFonts w:ascii="Myriad Pro" w:hAnsi="Myriad Pro" w:cs="Myriad Pro" w:eastAsia="Myriad Pro"/>
          <w:b w:val="0"/>
          <w:bCs w:val="0"/>
          <w:spacing w:val="0"/>
          <w:w w:val="80"/>
          <w:sz w:val="24"/>
          <w:szCs w:val="24"/>
        </w:rPr>
        <w:t>O</w:t>
      </w:r>
      <w:r>
        <w:rPr>
          <w:rFonts w:ascii="Myriad Pro" w:hAnsi="Myriad Pro" w:cs="Myriad Pro" w:eastAsia="Myriad Pro"/>
          <w:b w:val="0"/>
          <w:bCs w:val="0"/>
          <w:spacing w:val="22"/>
          <w:w w:val="8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80"/>
          <w:sz w:val="24"/>
          <w:szCs w:val="24"/>
        </w:rPr>
        <w:t>11</w:t>
      </w:r>
      <w:r>
        <w:rPr>
          <w:rFonts w:ascii="Myriad Pro" w:hAnsi="Myriad Pro" w:cs="Myriad Pro" w:eastAsia="Myriad Pro"/>
          <w:b w:val="0"/>
          <w:bCs w:val="0"/>
          <w:spacing w:val="23"/>
          <w:w w:val="8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80"/>
          <w:sz w:val="24"/>
          <w:szCs w:val="24"/>
        </w:rPr>
        <w:t>11H</w:t>
      </w:r>
      <w:r>
        <w:rPr>
          <w:rFonts w:ascii="Myriad Pro" w:hAnsi="Myriad Pro" w:cs="Myriad Pro" w:eastAsia="Myriad Pro"/>
          <w:b w:val="0"/>
          <w:bCs w:val="0"/>
          <w:spacing w:val="3"/>
          <w:w w:val="80"/>
          <w:sz w:val="24"/>
          <w:szCs w:val="24"/>
        </w:rPr>
        <w:t>C</w:t>
      </w:r>
      <w:r>
        <w:rPr>
          <w:rFonts w:ascii="Myriad Pro" w:hAnsi="Myriad Pro" w:cs="Myriad Pro" w:eastAsia="Myriad Pro"/>
          <w:b w:val="0"/>
          <w:bCs w:val="0"/>
          <w:spacing w:val="-2"/>
          <w:w w:val="80"/>
          <w:sz w:val="24"/>
          <w:szCs w:val="24"/>
        </w:rPr>
        <w:t>T</w:t>
      </w:r>
      <w:r>
        <w:rPr>
          <w:rFonts w:ascii="Myriad Pro" w:hAnsi="Myriad Pro" w:cs="Myriad Pro" w:eastAsia="Myriad Pro"/>
          <w:b w:val="0"/>
          <w:bCs w:val="0"/>
          <w:spacing w:val="-3"/>
          <w:w w:val="80"/>
          <w:sz w:val="24"/>
          <w:szCs w:val="24"/>
        </w:rPr>
        <w:t>p</w:t>
      </w:r>
      <w:r>
        <w:rPr>
          <w:rFonts w:ascii="Myriad Pro" w:hAnsi="Myriad Pro" w:cs="Myriad Pro" w:eastAsia="Myriad Pro"/>
          <w:b w:val="0"/>
          <w:bCs w:val="0"/>
          <w:spacing w:val="0"/>
          <w:w w:val="80"/>
          <w:sz w:val="24"/>
          <w:szCs w:val="24"/>
        </w:rPr>
        <w:t>YK</w:t>
      </w:r>
      <w:r>
        <w:rPr>
          <w:rFonts w:ascii="Myriad Pro" w:hAnsi="Myriad Pro" w:cs="Myriad Pro" w:eastAsia="Myriad Pro"/>
          <w:b w:val="0"/>
          <w:bCs w:val="0"/>
          <w:spacing w:val="32"/>
          <w:w w:val="8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80"/>
          <w:sz w:val="24"/>
          <w:szCs w:val="24"/>
        </w:rPr>
        <w:t>11</w:t>
      </w:r>
      <w:r>
        <w:rPr>
          <w:rFonts w:ascii="Myriad Pro" w:hAnsi="Myriad Pro" w:cs="Myriad Pro" w:eastAsia="Myriad Pro"/>
          <w:b w:val="0"/>
          <w:bCs w:val="0"/>
          <w:spacing w:val="0"/>
          <w:w w:val="80"/>
          <w:sz w:val="24"/>
          <w:szCs w:val="24"/>
        </w:rPr>
        <w:t>    </w:t>
      </w:r>
      <w:r>
        <w:rPr>
          <w:rFonts w:ascii="Myriad Pro" w:hAnsi="Myriad Pro" w:cs="Myriad Pro" w:eastAsia="Myriad Pro"/>
          <w:b w:val="0"/>
          <w:bCs w:val="0"/>
          <w:spacing w:val="7"/>
          <w:w w:val="8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80"/>
          <w:sz w:val="24"/>
          <w:szCs w:val="24"/>
        </w:rPr>
        <w:t>nO</w:t>
      </w:r>
      <w:r>
        <w:rPr>
          <w:rFonts w:ascii="Myriad Pro" w:hAnsi="Myriad Pro" w:cs="Myriad Pro" w:eastAsia="Myriad Pro"/>
          <w:b w:val="0"/>
          <w:bCs w:val="0"/>
          <w:spacing w:val="23"/>
          <w:w w:val="8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80"/>
          <w:sz w:val="24"/>
          <w:szCs w:val="24"/>
        </w:rPr>
        <w:t>a</w:t>
      </w:r>
      <w:r>
        <w:rPr>
          <w:rFonts w:ascii="Myriad Pro" w:hAnsi="Myriad Pro" w:cs="Myriad Pro" w:eastAsia="Myriad Pro"/>
          <w:b w:val="0"/>
          <w:bCs w:val="0"/>
          <w:spacing w:val="3"/>
          <w:w w:val="80"/>
          <w:sz w:val="24"/>
          <w:szCs w:val="24"/>
        </w:rPr>
        <w:t>K</w:t>
      </w:r>
      <w:r>
        <w:rPr>
          <w:rFonts w:ascii="Myriad Pro" w:hAnsi="Myriad Pro" w:cs="Myriad Pro" w:eastAsia="Myriad Pro"/>
          <w:b w:val="0"/>
          <w:bCs w:val="0"/>
          <w:spacing w:val="-2"/>
          <w:w w:val="80"/>
          <w:sz w:val="24"/>
          <w:szCs w:val="24"/>
        </w:rPr>
        <w:t>T</w:t>
      </w:r>
      <w:r>
        <w:rPr>
          <w:rFonts w:ascii="Myriad Pro" w:hAnsi="Myriad Pro" w:cs="Myriad Pro" w:eastAsia="Myriad Pro"/>
          <w:b w:val="0"/>
          <w:bCs w:val="0"/>
          <w:spacing w:val="0"/>
          <w:w w:val="80"/>
          <w:sz w:val="24"/>
          <w:szCs w:val="24"/>
        </w:rPr>
        <w:t>11Ba</w:t>
      </w:r>
      <w:r>
        <w:rPr>
          <w:rFonts w:ascii="Myriad Pro" w:hAnsi="Myriad Pro" w:cs="Myriad Pro" w:eastAsia="Myriad Pro"/>
          <w:b w:val="0"/>
          <w:bCs w:val="0"/>
          <w:spacing w:val="6"/>
          <w:w w:val="80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80"/>
          <w:sz w:val="24"/>
          <w:szCs w:val="24"/>
        </w:rPr>
        <w:t>1111</w:t>
      </w:r>
      <w:r>
        <w:rPr>
          <w:rFonts w:ascii="Myriad Pro" w:hAnsi="Myriad Pro" w:cs="Myriad Pro" w:eastAsia="Myriad Pro"/>
          <w:b w:val="0"/>
          <w:bCs w:val="0"/>
          <w:spacing w:val="0"/>
          <w:w w:val="100"/>
          <w:sz w:val="24"/>
          <w:szCs w:val="24"/>
        </w:rPr>
      </w:r>
    </w:p>
    <w:p>
      <w:pPr>
        <w:spacing w:line="288" w:lineRule="exact"/>
        <w:ind w:left="197" w:right="0" w:firstLine="0"/>
        <w:jc w:val="left"/>
        <w:rPr>
          <w:rFonts w:ascii="Myriad Pro" w:hAnsi="Myriad Pro" w:cs="Myriad Pro" w:eastAsia="Myriad Pro"/>
          <w:sz w:val="24"/>
          <w:szCs w:val="24"/>
        </w:rPr>
      </w:pPr>
      <w:r>
        <w:rPr>
          <w:rFonts w:ascii="Myriad Pro" w:hAnsi="Myriad Pro" w:cs="Myriad Pro" w:eastAsia="Myriad Pro"/>
          <w:b w:val="0"/>
          <w:bCs w:val="0"/>
          <w:spacing w:val="-2"/>
          <w:w w:val="218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-6"/>
          <w:w w:val="85"/>
          <w:sz w:val="24"/>
          <w:szCs w:val="24"/>
        </w:rPr>
        <w:t>T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sz w:val="24"/>
          <w:szCs w:val="24"/>
        </w:rPr>
        <w:t>O</w:t>
      </w:r>
      <w:r>
        <w:rPr>
          <w:rFonts w:ascii="Myriad Pro" w:hAnsi="Myriad Pro" w:cs="Myriad Pro" w:eastAsia="Myriad Pro"/>
          <w:b w:val="0"/>
          <w:bCs w:val="0"/>
          <w:spacing w:val="-4"/>
          <w:w w:val="85"/>
          <w:sz w:val="24"/>
          <w:szCs w:val="24"/>
        </w:rPr>
        <w:t>r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sz w:val="24"/>
          <w:szCs w:val="24"/>
        </w:rPr>
        <w:t>O</w:t>
      </w:r>
      <w:r>
        <w:rPr>
          <w:rFonts w:ascii="Myriad Pro" w:hAnsi="Myriad Pro" w:cs="Myriad Pro" w:eastAsia="Myriad Pro"/>
          <w:b w:val="0"/>
          <w:bCs w:val="0"/>
          <w:spacing w:val="22"/>
          <w:w w:val="85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sz w:val="24"/>
          <w:szCs w:val="24"/>
        </w:rPr>
        <w:t>M</w:t>
      </w:r>
      <w:r>
        <w:rPr>
          <w:rFonts w:ascii="Myriad Pro" w:hAnsi="Myriad Pro" w:cs="Myriad Pro" w:eastAsia="Myriad Pro"/>
          <w:b w:val="0"/>
          <w:bCs w:val="0"/>
          <w:spacing w:val="-3"/>
          <w:w w:val="85"/>
          <w:sz w:val="24"/>
          <w:szCs w:val="24"/>
        </w:rPr>
        <w:t>O</w:t>
      </w:r>
      <w:r>
        <w:rPr>
          <w:rFonts w:ascii="Myriad Pro" w:hAnsi="Myriad Pro" w:cs="Myriad Pro" w:eastAsia="Myriad Pro"/>
          <w:b w:val="0"/>
          <w:bCs w:val="0"/>
          <w:spacing w:val="-1"/>
          <w:w w:val="85"/>
          <w:sz w:val="24"/>
          <w:szCs w:val="24"/>
        </w:rPr>
        <w:t>AY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sz w:val="24"/>
          <w:szCs w:val="24"/>
        </w:rPr>
        <w:t>Jl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sz w:val="24"/>
          <w:szCs w:val="24"/>
        </w:rPr>
        <w:t>    </w:t>
      </w:r>
      <w:r>
        <w:rPr>
          <w:rFonts w:ascii="Myriad Pro" w:hAnsi="Myriad Pro" w:cs="Myriad Pro" w:eastAsia="Myriad Pro"/>
          <w:b w:val="0"/>
          <w:bCs w:val="0"/>
          <w:spacing w:val="5"/>
          <w:w w:val="85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sz w:val="24"/>
          <w:szCs w:val="24"/>
        </w:rPr>
        <w:t>Ha</w:t>
      </w:r>
      <w:r>
        <w:rPr>
          <w:rFonts w:ascii="Myriad Pro" w:hAnsi="Myriad Pro" w:cs="Myriad Pro" w:eastAsia="Myriad Pro"/>
          <w:b w:val="0"/>
          <w:bCs w:val="0"/>
          <w:spacing w:val="-5"/>
          <w:w w:val="85"/>
          <w:sz w:val="24"/>
          <w:szCs w:val="24"/>
        </w:rPr>
        <w:t>X</w:t>
      </w:r>
      <w:r>
        <w:rPr>
          <w:rFonts w:ascii="Myriad Pro" w:hAnsi="Myriad Pro" w:cs="Myriad Pro" w:eastAsia="Myriad Pro"/>
          <w:b w:val="0"/>
          <w:bCs w:val="0"/>
          <w:spacing w:val="-3"/>
          <w:w w:val="85"/>
          <w:sz w:val="24"/>
          <w:szCs w:val="24"/>
        </w:rPr>
        <w:t>O</w:t>
      </w:r>
      <w:r>
        <w:rPr>
          <w:rFonts w:ascii="Myriad Pro" w:hAnsi="Myriad Pro" w:cs="Myriad Pro" w:eastAsia="Myriad Pro"/>
          <w:b w:val="0"/>
          <w:bCs w:val="0"/>
          <w:spacing w:val="1"/>
          <w:w w:val="85"/>
          <w:sz w:val="24"/>
          <w:szCs w:val="24"/>
        </w:rPr>
        <w:t>A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sz w:val="24"/>
          <w:szCs w:val="24"/>
        </w:rPr>
        <w:t>  </w:t>
      </w:r>
      <w:r>
        <w:rPr>
          <w:rFonts w:ascii="Myriad Pro" w:hAnsi="Myriad Pro" w:cs="Myriad Pro" w:eastAsia="Myriad Pro"/>
          <w:b w:val="0"/>
          <w:bCs w:val="0"/>
          <w:spacing w:val="23"/>
          <w:w w:val="85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-6"/>
          <w:w w:val="85"/>
          <w:sz w:val="24"/>
          <w:szCs w:val="24"/>
        </w:rPr>
        <w:t>T</w:t>
      </w:r>
      <w:r>
        <w:rPr>
          <w:rFonts w:ascii="Myriad Pro" w:hAnsi="Myriad Pro" w:cs="Myriad Pro" w:eastAsia="Myriad Pro"/>
          <w:b w:val="0"/>
          <w:bCs w:val="0"/>
          <w:spacing w:val="1"/>
          <w:w w:val="85"/>
          <w:sz w:val="24"/>
          <w:szCs w:val="24"/>
        </w:rPr>
        <w:t>C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sz w:val="24"/>
          <w:szCs w:val="24"/>
        </w:rPr>
        <w:t>    </w:t>
      </w:r>
      <w:r>
        <w:rPr>
          <w:rFonts w:ascii="Myriad Pro" w:hAnsi="Myriad Pro" w:cs="Myriad Pro" w:eastAsia="Myriad Pro"/>
          <w:b w:val="0"/>
          <w:bCs w:val="0"/>
          <w:spacing w:val="4"/>
          <w:w w:val="85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sz w:val="24"/>
          <w:szCs w:val="24"/>
        </w:rPr>
        <w:t>Ha</w:t>
      </w:r>
      <w:r>
        <w:rPr>
          <w:rFonts w:ascii="Myriad Pro" w:hAnsi="Myriad Pro" w:cs="Myriad Pro" w:eastAsia="Myriad Pro"/>
          <w:b w:val="0"/>
          <w:bCs w:val="0"/>
          <w:spacing w:val="23"/>
          <w:w w:val="85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sz w:val="24"/>
          <w:szCs w:val="24"/>
        </w:rPr>
        <w:t>C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sz w:val="24"/>
          <w:szCs w:val="24"/>
        </w:rPr>
        <w:t>a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sz w:val="24"/>
          <w:szCs w:val="24"/>
        </w:rPr>
        <w:t>  </w:t>
      </w:r>
      <w:r>
        <w:rPr>
          <w:rFonts w:ascii="Myriad Pro" w:hAnsi="Myriad Pro" w:cs="Myriad Pro" w:eastAsia="Myriad Pro"/>
          <w:b w:val="0"/>
          <w:bCs w:val="0"/>
          <w:spacing w:val="42"/>
          <w:w w:val="85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-6"/>
          <w:w w:val="85"/>
          <w:sz w:val="24"/>
          <w:szCs w:val="24"/>
        </w:rPr>
        <w:t>T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sz w:val="24"/>
          <w:szCs w:val="24"/>
        </w:rPr>
        <w:t>e</w:t>
      </w:r>
      <w:r>
        <w:rPr>
          <w:rFonts w:ascii="Myriad Pro" w:hAnsi="Myriad Pro" w:cs="Myriad Pro" w:eastAsia="Myriad Pro"/>
          <w:b w:val="0"/>
          <w:bCs w:val="0"/>
          <w:spacing w:val="23"/>
          <w:w w:val="85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sz w:val="24"/>
          <w:szCs w:val="24"/>
        </w:rPr>
        <w:t>npO113B</w:t>
      </w:r>
      <w:r>
        <w:rPr>
          <w:rFonts w:ascii="Myriad Pro" w:hAnsi="Myriad Pro" w:cs="Myriad Pro" w:eastAsia="Myriad Pro"/>
          <w:b w:val="0"/>
          <w:bCs w:val="0"/>
          <w:spacing w:val="-3"/>
          <w:w w:val="85"/>
          <w:sz w:val="24"/>
          <w:szCs w:val="24"/>
        </w:rPr>
        <w:t>O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sz w:val="24"/>
          <w:szCs w:val="24"/>
        </w:rPr>
        <w:t>A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sz w:val="24"/>
          <w:szCs w:val="24"/>
        </w:rPr>
        <w:t>1</w:t>
      </w:r>
      <w:r>
        <w:rPr>
          <w:rFonts w:ascii="Myriad Pro" w:hAnsi="Myriad Pro" w:cs="Myriad Pro" w:eastAsia="Myriad Pro"/>
          <w:b w:val="0"/>
          <w:bCs w:val="0"/>
          <w:spacing w:val="-2"/>
          <w:w w:val="85"/>
          <w:sz w:val="24"/>
          <w:szCs w:val="24"/>
        </w:rPr>
        <w:t>1</w:t>
      </w:r>
      <w:r>
        <w:rPr>
          <w:rFonts w:ascii="Myriad Pro" w:hAnsi="Myriad Pro" w:cs="Myriad Pro" w:eastAsia="Myriad Pro"/>
          <w:b w:val="0"/>
          <w:bCs w:val="0"/>
          <w:spacing w:val="-6"/>
          <w:w w:val="85"/>
          <w:sz w:val="24"/>
          <w:szCs w:val="24"/>
        </w:rPr>
        <w:t>T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sz w:val="24"/>
          <w:szCs w:val="24"/>
        </w:rPr>
        <w:t>e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sz w:val="24"/>
          <w:szCs w:val="24"/>
        </w:rPr>
        <w:t>Jl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sz w:val="24"/>
          <w:szCs w:val="24"/>
        </w:rPr>
        <w:t>   </w:t>
      </w:r>
      <w:r>
        <w:rPr>
          <w:rFonts w:ascii="Myriad Pro" w:hAnsi="Myriad Pro" w:cs="Myriad Pro" w:eastAsia="Myriad Pro"/>
          <w:b w:val="0"/>
          <w:bCs w:val="0"/>
          <w:spacing w:val="35"/>
          <w:w w:val="85"/>
          <w:sz w:val="24"/>
          <w:szCs w:val="24"/>
        </w:rPr>
        <w:t> </w:t>
      </w:r>
      <w:hyperlink r:id="rId210">
        <w:r>
          <w:rPr>
            <w:rFonts w:ascii="Myriad Pro" w:hAnsi="Myriad Pro" w:cs="Myriad Pro" w:eastAsia="Myriad Pro"/>
            <w:b w:val="0"/>
            <w:bCs w:val="0"/>
            <w:spacing w:val="2"/>
            <w:w w:val="85"/>
            <w:sz w:val="24"/>
            <w:szCs w:val="24"/>
          </w:rPr>
          <w:t>W</w:t>
        </w:r>
        <w:r>
          <w:rPr>
            <w:rFonts w:ascii="Myriad Pro" w:hAnsi="Myriad Pro" w:cs="Myriad Pro" w:eastAsia="Myriad Pro"/>
            <w:b w:val="0"/>
            <w:bCs w:val="0"/>
            <w:spacing w:val="2"/>
            <w:w w:val="85"/>
            <w:sz w:val="24"/>
            <w:szCs w:val="24"/>
          </w:rPr>
          <w:t>W</w:t>
        </w:r>
        <w:r>
          <w:rPr>
            <w:rFonts w:ascii="Myriad Pro" w:hAnsi="Myriad Pro" w:cs="Myriad Pro" w:eastAsia="Myriad Pro"/>
            <w:b w:val="0"/>
            <w:bCs w:val="0"/>
            <w:spacing w:val="-12"/>
            <w:w w:val="85"/>
            <w:sz w:val="24"/>
            <w:szCs w:val="24"/>
          </w:rPr>
          <w:t>W</w:t>
        </w:r>
        <w:r>
          <w:rPr>
            <w:rFonts w:ascii="Myriad Pro" w:hAnsi="Myriad Pro" w:cs="Myriad Pro" w:eastAsia="Myriad Pro"/>
            <w:b w:val="0"/>
            <w:bCs w:val="0"/>
            <w:spacing w:val="0"/>
            <w:w w:val="85"/>
            <w:sz w:val="24"/>
            <w:szCs w:val="24"/>
          </w:rPr>
          <w:t>.HAIER.</w:t>
        </w:r>
        <w:r>
          <w:rPr>
            <w:rFonts w:ascii="Myriad Pro" w:hAnsi="Myriad Pro" w:cs="Myriad Pro" w:eastAsia="Myriad Pro"/>
            <w:b w:val="0"/>
            <w:bCs w:val="0"/>
            <w:spacing w:val="-5"/>
            <w:w w:val="85"/>
            <w:sz w:val="24"/>
            <w:szCs w:val="24"/>
          </w:rPr>
          <w:t>C</w:t>
        </w:r>
        <w:r>
          <w:rPr>
            <w:rFonts w:ascii="Myriad Pro" w:hAnsi="Myriad Pro" w:cs="Myriad Pro" w:eastAsia="Myriad Pro"/>
            <w:b w:val="0"/>
            <w:bCs w:val="0"/>
            <w:spacing w:val="0"/>
            <w:w w:val="85"/>
            <w:sz w:val="24"/>
            <w:szCs w:val="24"/>
          </w:rPr>
          <w:t>OM/RU</w:t>
        </w:r>
        <w:r>
          <w:rPr>
            <w:rFonts w:ascii="Myriad Pro" w:hAnsi="Myriad Pro" w:cs="Myriad Pro" w:eastAsia="Myriad Pro"/>
            <w:b w:val="0"/>
            <w:bCs w:val="0"/>
            <w:spacing w:val="23"/>
            <w:w w:val="85"/>
            <w:sz w:val="24"/>
            <w:szCs w:val="24"/>
          </w:rPr>
          <w:t> </w:t>
        </w:r>
      </w:hyperlink>
      <w:r>
        <w:rPr>
          <w:rFonts w:ascii="Myriad Pro" w:hAnsi="Myriad Pro" w:cs="Myriad Pro" w:eastAsia="Myriad Pro"/>
          <w:b w:val="0"/>
          <w:bCs w:val="0"/>
          <w:spacing w:val="0"/>
          <w:w w:val="85"/>
          <w:sz w:val="24"/>
          <w:szCs w:val="24"/>
        </w:rPr>
        <w:t>B</w:t>
      </w:r>
      <w:r>
        <w:rPr>
          <w:rFonts w:ascii="Myriad Pro" w:hAnsi="Myriad Pro" w:cs="Myriad Pro" w:eastAsia="Myriad Pro"/>
          <w:b w:val="0"/>
          <w:bCs w:val="0"/>
          <w:spacing w:val="23"/>
          <w:w w:val="85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sz w:val="24"/>
          <w:szCs w:val="24"/>
        </w:rPr>
        <w:t>pa3</w:t>
      </w:r>
      <w:r>
        <w:rPr>
          <w:rFonts w:ascii="Myriad Pro" w:hAnsi="Myriad Pro" w:cs="Myriad Pro" w:eastAsia="Myriad Pro"/>
          <w:b w:val="0"/>
          <w:bCs w:val="0"/>
          <w:spacing w:val="-1"/>
          <w:w w:val="85"/>
          <w:sz w:val="24"/>
          <w:szCs w:val="24"/>
        </w:rPr>
        <w:t>A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sz w:val="24"/>
          <w:szCs w:val="24"/>
        </w:rPr>
        <w:t>e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sz w:val="24"/>
          <w:szCs w:val="24"/>
        </w:rPr>
        <w:t>Jle</w:t>
      </w:r>
      <w:r>
        <w:rPr>
          <w:rFonts w:ascii="Myriad Pro" w:hAnsi="Myriad Pro" w:cs="Myriad Pro" w:eastAsia="Myriad Pro"/>
          <w:b w:val="0"/>
          <w:bCs w:val="0"/>
          <w:spacing w:val="23"/>
          <w:w w:val="85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sz w:val="24"/>
          <w:szCs w:val="24"/>
        </w:rPr>
        <w:t>«</w:t>
      </w:r>
      <w:r>
        <w:rPr>
          <w:rFonts w:ascii="Myriad Pro" w:hAnsi="Myriad Pro" w:cs="Myriad Pro" w:eastAsia="Myriad Pro"/>
          <w:b w:val="0"/>
          <w:bCs w:val="0"/>
          <w:spacing w:val="-2"/>
          <w:w w:val="85"/>
          <w:sz w:val="24"/>
          <w:szCs w:val="24"/>
        </w:rPr>
        <w:t>K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sz w:val="24"/>
          <w:szCs w:val="24"/>
        </w:rPr>
        <w:t>OHA11</w:t>
      </w:r>
      <w:r>
        <w:rPr>
          <w:rFonts w:ascii="Myriad Pro" w:hAnsi="Myriad Pro" w:cs="Myriad Pro" w:eastAsia="Myriad Pro"/>
          <w:b w:val="0"/>
          <w:bCs w:val="0"/>
          <w:spacing w:val="14"/>
          <w:w w:val="85"/>
          <w:sz w:val="24"/>
          <w:szCs w:val="24"/>
        </w:rPr>
        <w:t> </w:t>
      </w:r>
      <w:r>
        <w:rPr>
          <w:rFonts w:ascii="Myriad Pro" w:hAnsi="Myriad Pro" w:cs="Myriad Pro" w:eastAsia="Myriad Pro"/>
          <w:b w:val="0"/>
          <w:bCs w:val="0"/>
          <w:spacing w:val="0"/>
          <w:w w:val="85"/>
          <w:sz w:val="24"/>
          <w:szCs w:val="24"/>
        </w:rPr>
        <w:t>11OHepb».</w:t>
      </w:r>
      <w:r>
        <w:rPr>
          <w:rFonts w:ascii="Myriad Pro" w:hAnsi="Myriad Pro" w:cs="Myriad Pro" w:eastAsia="Myriad Pro"/>
          <w:b w:val="0"/>
          <w:bCs w:val="0"/>
          <w:spacing w:val="0"/>
          <w:w w:val="100"/>
          <w:sz w:val="24"/>
          <w:szCs w:val="24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4"/>
        <w:ind w:left="0" w:right="435" w:firstLine="0"/>
        <w:jc w:val="right"/>
        <w:rPr>
          <w:rFonts w:ascii="Calibri" w:hAnsi="Calibri" w:cs="Calibri" w:eastAsia="Calibri"/>
          <w:sz w:val="25"/>
          <w:szCs w:val="25"/>
        </w:rPr>
      </w:pPr>
      <w:r>
        <w:rPr/>
        <w:pict>
          <v:group style="position:absolute;margin-left:521.166321pt;margin-top:6.007254pt;width:12.198pt;height:9.115pt;mso-position-horizontal-relative:page;mso-position-vertical-relative:paragraph;z-index:-7921" coordorigin="10423,120" coordsize="244,182">
            <v:group style="position:absolute;left:10431;top:129;width:94;height:163" coordorigin="10431,129" coordsize="94,163">
              <v:shape style="position:absolute;left:10431;top:129;width:94;height:163" coordorigin="10431,129" coordsize="94,163" path="m10526,284l10523,292,10522,292,10522,292,10521,292,10437,292,10436,292,10435,292,10435,292,10434,292,10434,291,10433,290,10433,290,10433,289,10432,288,10432,287,10432,285,10432,284,10432,282,10432,281,10432,280,10433,279,10433,278,10433,277,10434,276,10434,276,10435,275,10435,275,10436,275,10437,275,10470,275,10470,152,10439,170,10437,171,10436,172,10435,172,10434,172,10433,172,10433,172,10432,171,10432,170,10432,169,10431,168,10431,166,10431,164,10431,163,10431,161,10432,160,10432,159,10432,159,10432,158,10432,157,10433,157,10433,156,10434,156,10434,155,10435,155,10472,131,10473,131,10473,130,10473,130,10474,130,10475,130,10475,130,10476,130,10477,129,10478,129,10479,129,10480,129,10482,129,10484,129,10485,129,10492,133,10492,275,10521,275,10522,275,10522,275,10523,275,10523,276,10525,282,10526,284xe" filled="f" stroked="t" strokeweight=".8pt" strokecolor="#000000">
                <v:path arrowok="t"/>
              </v:shape>
            </v:group>
            <v:group style="position:absolute;left:10553;top:128;width:106;height:166" coordorigin="10553,128" coordsize="106,166">
              <v:shape style="position:absolute;left:10553;top:128;width:106;height:166" coordorigin="10553,128" coordsize="106,166" path="m10659,240l10659,247,10658,254,10656,260,10654,267,10650,273,10646,278,10641,283,10636,287,10629,290,10622,293,10614,294,10604,294,10598,294,10592,294,10587,292,10581,290,10577,288,10573,285,10569,282,10566,278,10563,274,10561,269,10559,264,10557,258,10556,252,10555,246,10554,239,10553,233,10553,225,10553,217,10553,210,10553,203,10554,196,10555,189,10556,182,10558,176,10560,169,10578,142,10583,138,10620,128,10623,128,10645,132,10647,133,10648,134,10649,134,10649,135,10650,135,10651,139,10651,139,10651,140,10651,141,10651,142,10651,144,10651,145,10651,146,10650,150,10649,151,10648,151,10648,151,10647,151,10646,151,10644,150,10642,149,10640,149,10638,148,10636,147,10619,145,10611,145,10585,163,10582,168,10579,174,10577,181,10576,188,10575,196,10574,203,10577,202,10579,201,10612,193,10621,193,10659,233,10659,240xe" filled="f" stroked="t" strokeweight=".8pt" strokecolor="#000000">
                <v:path arrowok="t"/>
              </v:shape>
            </v:group>
            <v:group style="position:absolute;left:10575;top:210;width:63;height:67" coordorigin="10575,210" coordsize="63,67">
              <v:shape style="position:absolute;left:10575;top:210;width:63;height:67" coordorigin="10575,210" coordsize="63,67" path="m10638,242l10614,210,10608,210,10605,210,10602,210,10599,211,10596,211,10582,216,10579,218,10577,219,10575,220,10575,231,10575,240,10577,248,10578,255,10580,261,10583,265,10585,269,10589,272,10593,274,10597,276,10601,277,10606,277,10612,277,10616,276,10620,274,10624,272,10627,269,10630,266,10633,263,10634,259,10636,255,10637,251,10638,246,10638,242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16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/>
        <w:jc w:val="right"/>
        <w:rPr>
          <w:rFonts w:ascii="Calibri" w:hAnsi="Calibri" w:cs="Calibri" w:eastAsia="Calibri"/>
          <w:sz w:val="25"/>
          <w:szCs w:val="25"/>
        </w:rPr>
        <w:sectPr>
          <w:type w:val="continuous"/>
          <w:pgSz w:w="11906" w:h="16840"/>
          <w:pgMar w:top="1580" w:bottom="0" w:left="560" w:right="800"/>
        </w:sectPr>
      </w:pPr>
    </w:p>
    <w:p>
      <w:pPr>
        <w:spacing w:before="2"/>
        <w:ind w:left="3288" w:right="0" w:firstLine="0"/>
        <w:jc w:val="left"/>
        <w:rPr>
          <w:rFonts w:ascii="Calibri" w:hAnsi="Calibri" w:cs="Calibri" w:eastAsia="Calibri"/>
          <w:sz w:val="45"/>
          <w:szCs w:val="45"/>
        </w:rPr>
      </w:pPr>
      <w:r>
        <w:rPr/>
        <w:pict>
          <v:group style="position:absolute;margin-left:18.918051pt;margin-top:22.914015pt;width:560.526897pt;height:45.985pt;mso-position-horizontal-relative:page;mso-position-vertical-relative:page;z-index:-7919" coordorigin="378,458" coordsize="11211,920">
            <v:group style="position:absolute;left:388;top:468;width:11191;height:900" coordorigin="388,468" coordsize="11191,900">
              <v:shape style="position:absolute;left:388;top:468;width:11191;height:900" coordorigin="388,468" coordsize="11191,900" path="m11361,468l606,468,527,478,461,504,414,544,388,610,388,1226,390,1244,428,1307,482,1343,553,1364,607,1368,11361,1368,11440,1358,11506,1332,11553,1293,11579,1226,11579,610,11577,592,11540,529,11485,494,11414,473,11361,468xe" filled="t" fillcolor="#E8E8E8" stroked="f">
                <v:path arrowok="t"/>
                <v:fill type="solid"/>
              </v:shape>
              <v:shape style="position:absolute;left:4098;top:797;width:1552;height:303" type="#_x0000_t75">
                <v:imagedata r:id="rId212" o:title=""/>
              </v:shape>
              <v:shape style="position:absolute;left:5802;top:774;width:888;height:402" type="#_x0000_t75">
                <v:imagedata r:id="rId213" o:title=""/>
              </v:shape>
            </v:group>
            <v:group style="position:absolute;left:6704;top:880;width:169;height:209" coordorigin="6704,880" coordsize="169,209">
              <v:shape style="position:absolute;left:6704;top:880;width:169;height:209" coordorigin="6704,880" coordsize="169,209" path="m6873,897l6869,912,6868,913,6867,913,6866,913,6807,913,6807,1083,6807,1084,6806,1085,6806,1086,6805,1087,6804,1088,6803,1088,6802,1089,6789,1090,6785,1090,6774,1088,6773,1088,6772,1087,6771,1086,6771,1085,6771,1084,6771,1083,6771,913,6711,913,6710,913,6709,913,6708,912,6707,912,6706,911,6706,909,6705,908,6705,906,6705,904,6704,902,6704,900,6704,897,6704,894,6704,892,6705,890,6705,888,6705,886,6711,880,6866,880,6873,894,6873,897xe" filled="f" stroked="t" strokeweight=".8pt" strokecolor="#000000">
                <v:path arrowok="t"/>
              </v:shape>
            </v:group>
            <v:group style="position:absolute;left:7104;top:879;width:36;height:210" coordorigin="7104,879" coordsize="36,210">
              <v:shape style="position:absolute;left:7104;top:879;width:36;height:210" coordorigin="7104,879" coordsize="36,210" path="m7140,1083l7136,1088,7135,1089,7122,1090,7118,1090,7107,1088,7106,1088,7105,1087,7105,1086,7104,1085,7104,1084,7104,1083,7104,886,7104,885,7104,884,7105,883,7105,882,7106,882,7107,881,7109,880,7122,879,7125,879,7140,886,7140,1083xe" filled="f" stroked="t" strokeweight=".8pt" strokecolor="#000000">
                <v:path arrowok="t"/>
              </v:shape>
            </v:group>
            <v:group style="position:absolute;left:6908;top:879;width:159;height:213" coordorigin="6908,879" coordsize="159,213">
              <v:shape style="position:absolute;left:6908;top:879;width:159;height:213" coordorigin="6908,879" coordsize="159,213" path="m6945,955l6972,954,6979,954,7039,966,7067,1020,7067,1030,7027,1083,6968,1092,6964,1092,6961,1092,6957,1092,6953,1092,6949,1092,6945,1091,6941,1091,6938,1091,6934,1090,6930,1090,6926,1090,6920,1089,6916,1087,6913,1084,6910,1081,6908,1076,6909,1069,6909,886,6908,885,6909,884,6909,883,6910,882,6926,879,6933,879,6945,886,6945,955xe" filled="f" stroked="t" strokeweight=".8pt" strokecolor="#000000">
                <v:path arrowok="t"/>
              </v:shape>
            </v:group>
            <v:group style="position:absolute;left:6945;top:983;width:85;height:79" coordorigin="6945,983" coordsize="85,79">
              <v:shape style="position:absolute;left:6945;top:983;width:85;height:79" coordorigin="6945,983" coordsize="85,79" path="m7030,1023l7030,1017,7029,1011,6986,983,6976,983,6970,983,6945,985,6945,1061,6950,1061,6955,1062,6960,1062,6965,1063,6971,1063,6978,1063,7001,1060,7017,1053,7025,1045,7030,1035,7030,1023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45"/>
          <w:szCs w:val="45"/>
        </w:rPr>
        <w:t>Режимы</w:t>
      </w:r>
      <w:r>
        <w:rPr>
          <w:rFonts w:ascii="Calibri" w:hAnsi="Calibri" w:cs="Calibri" w:eastAsia="Calibri"/>
          <w:b w:val="0"/>
          <w:bCs w:val="0"/>
          <w:color w:val="000001"/>
          <w:spacing w:val="-32"/>
          <w:w w:val="100"/>
          <w:sz w:val="45"/>
          <w:szCs w:val="4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45"/>
          <w:szCs w:val="45"/>
        </w:rPr>
        <w:t>работы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5"/>
          <w:szCs w:val="4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4"/>
        <w:ind w:left="0" w:right="0" w:firstLine="0"/>
        <w:jc w:val="center"/>
        <w:rPr>
          <w:rFonts w:ascii="Calibri" w:hAnsi="Calibri" w:cs="Calibri" w:eastAsia="Calibri"/>
          <w:sz w:val="25"/>
          <w:szCs w:val="25"/>
        </w:rPr>
      </w:pPr>
      <w:r>
        <w:rPr/>
        <w:pict>
          <v:group style="position:absolute;margin-left:135.084pt;margin-top:5.443561pt;width:141.281pt;height:11.832pt;mso-position-horizontal-relative:page;mso-position-vertical-relative:paragraph;z-index:-7918" coordorigin="2702,109" coordsize="2826,237">
            <v:shape style="position:absolute;left:2702;top:109;width:510;height:193" type="#_x0000_t75">
              <v:imagedata r:id="rId214" o:title=""/>
            </v:shape>
            <v:shape style="position:absolute;left:3208;top:163;width:537;height:140" type="#_x0000_t75">
              <v:imagedata r:id="rId215" o:title=""/>
            </v:shape>
            <v:group style="position:absolute;left:3767;top:173;width:99;height:120" coordorigin="3767,173" coordsize="99,120">
              <v:shape style="position:absolute;left:3767;top:173;width:99;height:120" coordorigin="3767,173" coordsize="99,120" path="m3866,289l3866,290,3866,290,3865,291,3865,291,3856,293,3854,293,3848,292,3847,291,3846,291,3846,291,3845,290,3845,290,3845,289,3845,240,3788,240,3788,289,3788,290,3778,293,3776,293,3769,292,3769,291,3768,291,3768,291,3768,290,3767,290,3767,289,3767,176,3767,176,3768,175,3768,175,3768,174,3776,173,3778,173,3780,173,3788,176,3788,222,3845,222,3845,176,3845,176,3845,175,3846,175,3846,174,3847,174,3854,173,3856,173,3858,173,3865,174,3865,174,3865,175,3866,175,3866,176,3866,176,3866,289xe" filled="f" stroked="t" strokeweight=".8pt" strokecolor="#000000">
                <v:path arrowok="t"/>
              </v:shape>
            </v:group>
            <v:group style="position:absolute;left:3888;top:173;width:136;height:160" coordorigin="3888,173" coordsize="136,160">
              <v:shape style="position:absolute;left:3888;top:173;width:136;height:160" coordorigin="3888,173" coordsize="136,160" path="m3906,330l3906,330,3905,331,3902,333,3901,333,3900,333,3899,333,3897,333,3895,333,3894,333,3893,333,3892,333,3891,332,3890,332,3889,332,3889,332,3889,331,3888,331,3888,330,3888,330,3888,280,3888,278,3888,276,3889,276,3890,275,3891,275,3893,275,3901,275,3904,271,3907,267,3910,262,3912,257,3927,195,3929,180,3929,179,3931,175,3931,174,3932,174,3932,174,3933,173,3934,173,3935,173,3998,173,4004,181,4004,275,4020,275,4024,278,4024,280,4024,330,4024,330,4024,331,4024,331,4024,332,4023,332,4023,332,4022,332,4021,333,4020,333,4019,333,4017,333,4016,333,4014,333,4013,333,4012,333,4010,333,4010,332,4009,332,4008,332,4008,332,4007,331,4007,331,4007,330,4007,330,4007,292,3906,292,3906,330xe" filled="f" stroked="t" strokeweight=".8pt" strokecolor="#000000">
                <v:path arrowok="t"/>
              </v:shape>
            </v:group>
            <v:group style="position:absolute;left:3922;top:190;width:61;height:84" coordorigin="3922,190" coordsize="61,84">
              <v:shape style="position:absolute;left:3922;top:190;width:61;height:84" coordorigin="3922,190" coordsize="61,84" path="m3983,190l3948,190,3946,204,3944,215,3942,225,3940,234,3938,242,3922,275,3983,275,3983,190xe" filled="f" stroked="t" strokeweight=".8pt" strokecolor="#000000">
                <v:path arrowok="t"/>
              </v:shape>
            </v:group>
            <v:group style="position:absolute;left:4047;top:173;width:100;height:120" coordorigin="4047,173" coordsize="100,120">
              <v:shape style="position:absolute;left:4047;top:173;width:100;height:120" coordorigin="4047,173" coordsize="100,120" path="m4147,289l4145,292,4145,292,4137,293,4135,293,4129,292,4128,292,4128,291,4127,291,4127,290,4127,290,4127,289,4127,224,4127,221,4127,218,4127,214,4127,211,4127,208,4128,204,4126,208,4114,224,4067,289,4066,290,4066,290,4065,291,4065,291,4060,293,4058,293,4057,293,4055,293,4053,293,4052,293,4051,292,4050,292,4049,292,4049,292,4048,291,4048,291,4047,290,4047,290,4047,289,4047,176,4047,176,4047,175,4048,175,4048,174,4049,174,4049,173,4050,173,4051,173,4053,173,4054,173,4056,173,4057,173,4061,173,4068,176,4068,241,4068,245,4068,248,4068,251,4067,254,4067,258,4067,261,4069,258,4071,254,4073,251,4075,248,4077,245,4079,242,4128,176,4128,176,4129,175,4129,175,4130,174,4136,173,4138,173,4140,173,4146,173,4146,174,4147,176,4147,289xe" filled="f" stroked="t" strokeweight=".8pt" strokecolor="#000000">
                <v:path arrowok="t"/>
              </v:shape>
            </v:group>
            <v:group style="position:absolute;left:4186;top:173;width:116;height:161" coordorigin="4186,173" coordsize="116,161">
              <v:shape style="position:absolute;left:4186;top:173;width:116;height:161" coordorigin="4186,173" coordsize="116,161" path="m4302,330l4296,333,4293,333,4290,333,4288,333,4286,332,4285,332,4284,331,4284,330,4284,292,4192,292,4190,292,4189,291,4188,290,4186,289,4186,287,4186,285,4186,176,4186,176,4186,175,4186,175,4186,174,4187,174,4194,173,4196,173,4198,173,4206,176,4206,274,4260,274,4260,176,4260,176,4260,175,4261,175,4261,174,4262,174,4269,173,4271,173,4273,173,4280,174,4280,174,4281,175,4281,175,4281,176,4281,176,4281,274,4297,274,4299,274,4300,275,4301,275,4301,276,4302,278,4302,279,4302,330xe" filled="f" stroked="t" strokeweight=".8pt" strokecolor="#000000">
                <v:path arrowok="t"/>
              </v:shape>
            </v:group>
            <v:group style="position:absolute;left:4324;top:173;width:100;height:120" coordorigin="4324,173" coordsize="100,120">
              <v:shape style="position:absolute;left:4324;top:173;width:100;height:120" coordorigin="4324,173" coordsize="100,120" path="m4424,289l4422,292,4422,292,4414,293,4412,293,4406,292,4405,292,4405,291,4404,291,4404,290,4404,290,4404,289,4404,224,4404,221,4404,218,4404,214,4404,211,4404,208,4405,204,4403,208,4391,224,4344,289,4343,290,4342,290,4342,291,4336,293,4335,293,4334,293,4332,293,4330,293,4329,293,4328,292,4327,292,4326,292,4325,292,4325,291,4325,291,4324,290,4324,290,4324,289,4324,176,4324,176,4324,175,4325,175,4325,174,4326,174,4326,173,4327,173,4328,173,4330,173,4331,173,4332,173,4334,173,4338,173,4345,176,4345,241,4345,245,4345,248,4345,251,4344,254,4344,258,4344,261,4346,258,4348,254,4350,251,4352,248,4354,245,4356,242,4405,176,4405,176,4406,175,4406,175,4407,174,4413,173,4415,173,4417,173,4422,173,4423,174,4424,176,4424,289xe" filled="f" stroked="t" strokeweight=".8pt" strokecolor="#000000">
                <v:path arrowok="t"/>
              </v:shape>
            </v:group>
            <v:group style="position:absolute;left:4455;top:171;width:113;height:124" coordorigin="4455,171" coordsize="113,124">
              <v:shape style="position:absolute;left:4455;top:171;width:113;height:124" coordorigin="4455,171" coordsize="113,124" path="m4568,231l4568,241,4566,249,4564,257,4561,265,4558,271,4553,277,4548,282,4542,287,4535,290,4528,293,4519,294,4510,294,4501,294,4493,293,4486,290,4479,288,4473,284,4469,278,4464,273,4461,267,4458,259,4456,252,4455,243,4455,234,4455,225,4469,188,4474,183,4512,171,4522,171,4566,214,4568,222,4568,231xe" filled="f" stroked="t" strokeweight=".8pt" strokecolor="#000000">
                <v:path arrowok="t"/>
              </v:shape>
            </v:group>
            <v:group style="position:absolute;left:4476;top:188;width:70;height:89" coordorigin="4476,188" coordsize="70,89">
              <v:shape style="position:absolute;left:4476;top:188;width:70;height:89" coordorigin="4476,188" coordsize="70,89" path="m4546,233l4512,188,4505,188,4476,226,4476,232,4476,239,4477,244,4478,250,4479,255,4481,260,4484,264,4486,268,4490,271,4494,274,4499,276,4504,277,4511,277,4517,277,4522,276,4527,274,4531,272,4544,251,4545,245,4546,239,4546,233xe" filled="f" stroked="t" strokeweight=".8pt" strokecolor="#000000">
                <v:path arrowok="t"/>
              </v:shape>
              <v:shape style="position:absolute;left:4590;top:109;width:937;height:237" type="#_x0000_t75">
                <v:imagedata r:id="rId216" o:title=""/>
              </v:shape>
            </v:group>
            <w10:wrap type="none"/>
          </v:group>
        </w:pict>
      </w:r>
      <w:r>
        <w:rPr/>
        <w:pict>
          <v:group style="position:absolute;margin-left:279.990997pt;margin-top:8.139561pt;width:194.636pt;height:9.136pt;mso-position-horizontal-relative:page;mso-position-vertical-relative:paragraph;z-index:-7917" coordorigin="5600,163" coordsize="3893,183">
            <v:shape style="position:absolute;left:5600;top:163;width:1370;height:183" type="#_x0000_t75">
              <v:imagedata r:id="rId217" o:title=""/>
            </v:shape>
            <v:group style="position:absolute;left:6999;top:173;width:99;height:120" coordorigin="6999,173" coordsize="99,120">
              <v:shape style="position:absolute;left:6999;top:173;width:99;height:120" coordorigin="6999,173" coordsize="99,120" path="m7098,289l7088,293,7086,293,7079,292,7079,291,7078,291,7078,291,7077,290,7077,290,7077,289,7077,240,7020,240,7020,289,7020,290,7010,293,7008,293,7001,292,7001,291,7000,291,7000,291,6999,290,6999,290,6999,289,6999,176,6999,176,6999,175,7000,175,7000,174,7008,173,7010,173,7012,173,7020,176,7020,222,7077,222,7077,176,7077,176,7077,175,7078,175,7078,174,7079,174,7086,173,7088,173,7090,173,7098,176,7098,289xe" filled="f" stroked="t" strokeweight=".8pt" strokecolor="#000000">
                <v:path arrowok="t"/>
              </v:shape>
            </v:group>
            <v:group style="position:absolute;left:7136;top:173;width:116;height:161" coordorigin="7136,173" coordsize="116,161">
              <v:shape style="position:absolute;left:7136;top:173;width:116;height:161" coordorigin="7136,173" coordsize="116,161" path="m7252,330l7246,333,7244,333,7240,333,7238,333,7237,332,7235,332,7235,331,7235,330,7235,292,7143,292,7141,292,7139,291,7138,290,7137,289,7136,287,7136,285,7136,176,7136,176,7136,175,7137,175,7137,174,7138,174,7145,173,7147,173,7149,173,7156,174,7156,174,7156,175,7157,175,7157,176,7157,176,7157,274,7211,274,7211,176,7211,176,7211,175,7211,175,7212,174,7212,174,7219,173,7221,173,7223,173,7232,176,7232,176,7232,274,7247,274,7249,274,7250,275,7251,275,7252,276,7252,278,7252,279,7252,330xe" filled="f" stroked="t" strokeweight=".8pt" strokecolor="#000000">
                <v:path arrowok="t"/>
              </v:shape>
            </v:group>
            <v:group style="position:absolute;left:7275;top:173;width:100;height:120" coordorigin="7275,173" coordsize="100,120">
              <v:shape style="position:absolute;left:7275;top:173;width:100;height:120" coordorigin="7275,173" coordsize="100,120" path="m7375,289l7373,292,7372,292,7365,293,7363,293,7357,292,7356,292,7355,291,7355,291,7354,290,7354,290,7354,289,7354,224,7354,221,7354,218,7355,214,7355,211,7355,208,7355,204,7353,208,7342,224,7294,289,7294,290,7293,290,7293,291,7292,291,7287,293,7286,293,7284,293,7282,293,7281,293,7280,293,7278,292,7277,292,7277,292,7276,292,7276,291,7275,291,7275,290,7275,290,7275,289,7275,176,7275,176,7275,175,7275,175,7276,174,7276,174,7277,173,7278,173,7279,173,7280,173,7281,173,7283,173,7285,173,7289,173,7296,176,7296,241,7295,245,7295,248,7295,251,7295,254,7295,258,7295,261,7297,258,7298,254,7300,251,7302,248,7304,245,7307,242,7355,176,7356,176,7356,175,7357,175,7357,174,7364,173,7366,173,7367,173,7373,173,7374,174,7375,176,7375,289xe" filled="f" stroked="t" strokeweight=".8pt" strokecolor="#000000">
                <v:path arrowok="t"/>
              </v:shape>
            </v:group>
            <v:group style="position:absolute;left:7405;top:171;width:113;height:124" coordorigin="7405,171" coordsize="113,124">
              <v:shape style="position:absolute;left:7405;top:171;width:113;height:124" coordorigin="7405,171" coordsize="113,124" path="m7518,231l7518,241,7517,249,7514,257,7512,265,7508,271,7504,277,7499,282,7493,287,7485,290,7478,293,7470,294,7460,294,7451,294,7443,293,7436,290,7429,288,7424,284,7419,278,7414,273,7411,267,7409,259,7407,252,7405,243,7405,234,7405,225,7420,188,7425,183,7463,171,7472,171,7517,214,7518,222,7518,231xe" filled="f" stroked="t" strokeweight=".8pt" strokecolor="#000000">
                <v:path arrowok="t"/>
              </v:shape>
            </v:group>
            <v:group style="position:absolute;left:7427;top:188;width:70;height:89" coordorigin="7427,188" coordsize="70,89">
              <v:shape style="position:absolute;left:7427;top:188;width:70;height:89" coordorigin="7427,188" coordsize="70,89" path="m7497,233l7462,188,7456,188,7427,226,7427,232,7427,239,7427,244,7429,250,7430,255,7431,260,7434,264,7437,268,7440,271,7445,274,7449,276,7455,277,7462,277,7468,277,7473,276,7477,274,7482,272,7495,251,7496,245,7496,239,7497,233xe" filled="f" stroked="t" strokeweight=".8pt" strokecolor="#000000">
                <v:path arrowok="t"/>
              </v:shape>
            </v:group>
            <v:group style="position:absolute;left:7548;top:173;width:99;height:120" coordorigin="7548,173" coordsize="99,120">
              <v:shape style="position:absolute;left:7548;top:173;width:99;height:120" coordorigin="7548,173" coordsize="99,120" path="m7647,289l7647,290,7647,290,7646,291,7646,291,7637,293,7635,293,7628,292,7628,291,7627,291,7627,291,7626,290,7626,290,7626,289,7626,240,7569,240,7569,289,7569,290,7559,293,7557,293,7550,292,7550,291,7549,291,7549,291,7548,290,7548,290,7548,289,7548,176,7548,176,7548,175,7549,175,7549,174,7557,173,7559,173,7561,173,7569,176,7569,222,7626,222,7626,176,7626,176,7626,175,7627,175,7627,174,7628,174,7635,173,7637,173,7639,173,7646,174,7646,174,7646,175,7647,175,7647,176,7647,176,7647,289xe" filled="f" stroked="t" strokeweight=".8pt" strokecolor="#000000">
                <v:path arrowok="t"/>
              </v:shape>
            </v:group>
            <v:group style="position:absolute;left:7685;top:173;width:99;height:120" coordorigin="7685,173" coordsize="99,120">
              <v:shape style="position:absolute;left:7685;top:173;width:99;height:120" coordorigin="7685,173" coordsize="99,120" path="m7784,289l7774,293,7772,293,7770,293,7769,293,7767,292,7766,292,7765,292,7765,291,7764,291,7764,291,7763,290,7763,290,7763,289,7763,240,7706,240,7706,289,7706,290,7696,293,7694,293,7687,292,7687,291,7686,291,7686,291,7685,290,7685,290,7685,289,7685,176,7685,176,7685,175,7686,175,7686,174,7694,173,7696,173,7698,173,7706,176,7706,222,7763,222,7763,176,7763,176,7763,175,7764,175,7764,174,7765,174,7765,174,7766,173,7767,173,7769,173,7770,173,7772,173,7774,173,7776,173,7784,176,7784,289xe" filled="f" stroked="t" strokeweight=".8pt" strokecolor="#000000">
                <v:path arrowok="t"/>
              </v:shape>
            </v:group>
            <v:group style="position:absolute;left:7815;top:171;width:113;height:124" coordorigin="7815,171" coordsize="113,124">
              <v:shape style="position:absolute;left:7815;top:171;width:113;height:124" coordorigin="7815,171" coordsize="113,124" path="m7927,231l7927,241,7926,249,7923,257,7921,265,7917,271,7913,277,7908,282,7902,287,7895,290,7887,293,7879,294,7870,294,7860,294,7852,293,7845,290,7838,288,7833,284,7828,278,7824,273,7820,267,7818,259,7816,252,7815,243,7815,234,7815,225,7829,188,7834,183,7872,171,7881,171,7926,214,7927,222,7927,231xe" filled="f" stroked="t" strokeweight=".8pt" strokecolor="#000000">
                <v:path arrowok="t"/>
              </v:shape>
            </v:group>
            <v:group style="position:absolute;left:7836;top:188;width:70;height:89" coordorigin="7836,188" coordsize="70,89">
              <v:shape style="position:absolute;left:7836;top:188;width:70;height:89" coordorigin="7836,188" coordsize="70,89" path="m7906,233l7871,188,7865,188,7836,226,7836,232,7836,239,7836,244,7838,250,7839,255,7841,260,7843,264,7846,268,7849,271,7854,274,7858,276,7864,277,7871,277,7877,277,7882,276,7886,274,7891,272,7904,251,7905,245,7906,239,7906,233xe" filled="f" stroked="t" strokeweight=".8pt" strokecolor="#000000">
                <v:path arrowok="t"/>
              </v:shape>
            </v:group>
            <v:group style="position:absolute;left:7957;top:173;width:67;height:120" coordorigin="7957,173" coordsize="67,120">
              <v:shape style="position:absolute;left:7957;top:173;width:67;height:120" coordorigin="7957,173" coordsize="67,120" path="m8025,182l8025,184,8024,186,8024,187,8024,188,8024,189,8021,192,8020,192,7978,192,7978,289,7978,290,7968,293,7966,293,7959,292,7959,291,7958,291,7958,291,7957,290,7957,290,7957,289,7957,181,7957,178,7958,176,7959,175,7960,174,7962,173,7964,173,8020,173,8021,173,8022,173,8022,174,8022,174,8023,175,8023,175,8024,176,8024,177,8024,178,8024,179,8025,181,8025,182xe" filled="f" stroked="t" strokeweight=".8pt" strokecolor="#000000">
                <v:path arrowok="t"/>
              </v:shape>
            </v:group>
            <v:group style="position:absolute;left:8038;top:171;width:113;height:124" coordorigin="8038,171" coordsize="113,124">
              <v:shape style="position:absolute;left:8038;top:171;width:113;height:124" coordorigin="8038,171" coordsize="113,124" path="m8150,231l8150,241,8149,249,8147,257,8144,265,8141,271,8136,277,8131,282,8125,287,8118,290,8111,293,8102,294,8093,294,8084,294,8076,293,8069,290,8062,288,8056,284,8052,278,8047,273,8044,267,8041,259,8039,252,8038,243,8038,234,8038,225,8052,188,8057,183,8095,171,8105,171,8149,214,8150,222,8150,231xe" filled="f" stroked="t" strokeweight=".8pt" strokecolor="#000000">
                <v:path arrowok="t"/>
              </v:shape>
            </v:group>
            <v:group style="position:absolute;left:8059;top:188;width:70;height:89" coordorigin="8059,188" coordsize="70,89">
              <v:shape style="position:absolute;left:8059;top:188;width:70;height:89" coordorigin="8059,188" coordsize="70,89" path="m8129,233l8095,188,8088,188,8059,226,8059,232,8059,239,8060,244,8061,250,8062,255,8064,260,8067,264,8069,268,8073,271,8077,274,8082,276,8087,277,8094,277,8100,277,8105,276,8110,274,8114,272,8127,251,8128,245,8129,239,8129,233xe" filled="f" stroked="t" strokeweight=".8pt" strokecolor="#000000">
                <v:path arrowok="t"/>
              </v:shape>
            </v:group>
            <v:group style="position:absolute;left:8224;top:173;width:107;height:165" coordorigin="8224,173" coordsize="107,165">
              <v:shape style="position:absolute;left:8224;top:173;width:107;height:165" coordorigin="8224,173" coordsize="107,165" path="m8290,292l8275,333,8275,335,8273,336,8271,336,8269,337,8266,338,8262,338,8260,338,8254,336,8253,336,8252,335,8252,334,8252,333,8253,332,8253,331,8269,292,8268,292,8267,291,8266,290,8266,290,8265,289,8265,288,8225,181,8224,179,8224,177,8224,176,8224,175,8224,175,8225,174,8226,174,8227,173,8228,173,8230,173,8232,173,8234,173,8237,173,8279,268,8279,268,8310,177,8310,175,8311,174,8318,173,8321,173,8323,173,8331,176,8331,177,8331,179,8331,180,8290,292xe" filled="f" stroked="t" strokeweight=".8pt" strokecolor="#000000">
                <v:path arrowok="t"/>
              </v:shape>
              <v:shape style="position:absolute;left:8347;top:163;width:756;height:183" type="#_x0000_t75">
                <v:imagedata r:id="rId218" o:title=""/>
              </v:shape>
              <v:shape style="position:absolute;left:9118;top:164;width:375;height:137" type="#_x0000_t75">
                <v:imagedata r:id="rId219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Работа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без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пульта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дистанционного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управления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pStyle w:val="BodyText"/>
        <w:spacing w:line="227" w:lineRule="exact"/>
        <w:ind w:left="594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помощью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данной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функции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можете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использовать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кондиционер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если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пульт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дистанционного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8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управления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неисправен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например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разряжены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батарейки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)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или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утерян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8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298.322998pt;margin-top:.741475pt;width:97.198pt;height:8.086pt;mso-position-horizontal-relative:page;mso-position-vertical-relative:paragraph;z-index:-7916" coordorigin="5966,15" coordsize="1944,162">
            <v:group style="position:absolute;left:5974;top:25;width:79;height:142" coordorigin="5974,25" coordsize="79,142">
              <v:shape style="position:absolute;left:5974;top:25;width:79;height:142" coordorigin="5974,25" coordsize="79,142" path="m6053,159l6050,166,6049,166,5981,166,5980,166,5978,166,5977,165,5975,164,5974,162,5975,159,5975,33,5980,25,5981,25,6049,25,6049,25,6050,25,6052,33,6052,34,6049,41,6049,41,5993,41,5993,85,6041,85,6041,85,6044,89,6044,90,6045,91,6045,93,6045,94,6044,95,6044,96,6044,97,6044,98,6044,99,6043,99,6043,100,6042,100,6042,100,6041,100,6041,100,5993,100,5993,151,6049,151,6050,151,6050,151,6051,151,6051,152,6052,152,6053,157,6053,159xe" filled="f" stroked="t" strokeweight=".8pt" strokecolor="#000000">
                <v:path arrowok="t"/>
              </v:shape>
            </v:group>
            <v:group style="position:absolute;left:6084;top:25;width:154;height:142" coordorigin="6084,25" coordsize="154,142">
              <v:shape style="position:absolute;left:6084;top:25;width:154;height:142" coordorigin="6084,25" coordsize="154,142" path="m6238,164l6238,164,6238,165,6237,165,6237,166,6236,166,6236,166,6235,166,6234,167,6233,167,6232,167,6230,167,6228,167,6226,167,6225,167,6224,167,6223,167,6222,166,6221,166,6220,166,6220,166,6219,165,6219,165,6219,164,6219,164,6219,40,6219,40,6169,164,6169,165,6162,167,6161,167,6160,167,6158,167,6157,167,6156,167,6155,167,6154,167,6153,166,6152,166,6152,166,6151,165,6151,165,6151,165,6150,164,6103,40,6103,164,6103,164,6099,167,6098,167,6096,167,6095,167,6093,167,6091,167,6090,167,6089,167,6087,167,6086,166,6086,166,6085,166,6085,166,6084,165,6084,165,6084,164,6084,164,6084,33,6084,30,6085,28,6086,27,6088,26,6090,25,6092,25,6103,25,6106,25,6108,25,6110,26,6111,26,6113,27,6114,28,6115,29,6120,36,6160,139,6161,139,6203,37,6204,35,6205,33,6206,31,6207,30,6208,28,6216,25,6218,25,6230,25,6231,25,6232,25,6238,32,6238,33,6238,164xe" filled="f" stroked="t" strokeweight=".8pt" strokecolor="#000000">
                <v:path arrowok="t"/>
              </v:shape>
              <v:shape style="position:absolute;left:6267;top:15;width:353;height:161" type="#_x0000_t75">
                <v:imagedata r:id="rId220" o:title=""/>
              </v:shape>
              <v:shape style="position:absolute;left:6640;top:15;width:858;height:162" type="#_x0000_t75">
                <v:imagedata r:id="rId221" o:title=""/>
              </v:shape>
            </v:group>
            <v:group style="position:absolute;left:7515;top:24;width:19;height:143" coordorigin="7515,24" coordsize="19,143">
              <v:shape style="position:absolute;left:7515;top:24;width:19;height:143" coordorigin="7515,24" coordsize="19,143" path="m7534,164l7530,167,7529,167,7528,167,7526,167,7525,167,7523,167,7521,167,7520,167,7519,167,7518,166,7517,166,7516,166,7516,166,7516,165,7515,165,7515,164,7515,164,7515,28,7515,27,7515,27,7516,26,7516,26,7516,25,7517,25,7518,25,7519,25,7520,25,7521,24,7523,24,7525,24,7526,24,7528,24,7529,25,7530,25,7531,25,7532,25,7534,28,7534,164xe" filled="f" stroked="t" strokeweight=".8pt" strokecolor="#000000">
                <v:path arrowok="t"/>
              </v:shape>
            </v:group>
            <v:group style="position:absolute;left:7554;top:25;width:106;height:142" coordorigin="7554,25" coordsize="106,142">
              <v:shape style="position:absolute;left:7554;top:25;width:106;height:142" coordorigin="7554,25" coordsize="106,142" path="m7660,33l7657,41,7657,41,7617,41,7617,164,7617,164,7617,165,7616,165,7616,166,7615,166,7615,166,7614,166,7613,167,7612,167,7611,167,7609,167,7607,167,7606,167,7604,167,7603,167,7602,167,7601,166,7600,166,7599,166,7599,166,7598,165,7598,165,7598,164,7598,164,7598,41,7558,41,7558,41,7557,41,7557,40,7556,40,7556,40,7555,39,7555,39,7555,38,7555,37,7555,36,7554,34,7554,33,7554,32,7555,30,7558,25,7558,25,7657,25,7657,25,7658,25,7660,32,7660,33xe" filled="f" stroked="t" strokeweight=".8pt" strokecolor="#000000">
                <v:path arrowok="t"/>
              </v:shape>
            </v:group>
            <v:group style="position:absolute;left:7673;top:23;width:103;height:145" coordorigin="7673,23" coordsize="103,145">
              <v:shape style="position:absolute;left:7673;top:23;width:103;height:145" coordorigin="7673,23" coordsize="103,145" path="m7775,146l7775,148,7775,149,7775,149,7768,159,7766,160,7733,168,7724,168,7689,150,7684,144,7680,137,7677,128,7674,119,7673,109,7673,98,7673,86,7674,75,7677,66,7680,57,7735,23,7739,23,7775,44,7775,45,7775,46,7775,48,7775,49,7775,50,7774,51,7774,51,7774,52,7773,52,7773,53,7773,53,7772,53,7772,53,7770,53,7769,53,7767,51,7765,50,7735,40,7728,40,7723,41,7718,43,7712,46,7693,87,7693,96,7693,105,7694,113,7696,120,7698,127,7700,133,7704,138,7708,142,7712,146,7717,148,7723,150,7729,152,7735,152,7741,152,7746,151,7750,149,7754,148,7770,139,7771,138,7773,138,7773,138,7774,138,7775,142,7775,143,7775,145,7775,146xe" filled="f" stroked="t" strokeweight=".8pt" strokecolor="#000000">
                <v:path arrowok="t"/>
              </v:shape>
            </v:group>
            <v:group style="position:absolute;left:7800;top:24;width:102;height:143" coordorigin="7800,24" coordsize="102,143">
              <v:shape style="position:absolute;left:7800;top:24;width:102;height:143" coordorigin="7800,24" coordsize="102,143" path="m7902,164l7899,167,7897,167,7896,167,7895,167,7893,167,7891,167,7890,167,7888,167,7887,167,7886,166,7886,166,7885,166,7884,166,7884,165,7884,165,7884,164,7884,164,7884,101,7819,101,7819,164,7819,164,7815,167,7814,167,7813,167,7812,167,7810,167,7808,167,7807,167,7805,167,7804,167,7803,166,7802,166,7802,166,7801,166,7801,165,7801,165,7800,164,7800,164,7800,28,7808,24,7810,24,7812,24,7813,24,7814,25,7815,25,7816,25,7817,25,7819,28,7819,84,7884,84,7884,28,7884,27,7884,27,7886,25,7887,25,7888,25,7890,24,7891,24,7893,24,7895,24,7896,24,7897,25,7899,25,7900,25,7900,25,7902,28,7902,164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включения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EMERGENCY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SWITCH</w:t>
      </w:r>
      <w:r>
        <w:rPr>
          <w:rFonts w:ascii="Calibri" w:hAnsi="Calibri" w:cs="Calibri" w:eastAsia="Calibri"/>
          <w:b w:val="0"/>
          <w:bCs w:val="0"/>
          <w:color w:val="000001"/>
          <w:spacing w:val="4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передней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панели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внутреннего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8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блока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этом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услышите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одиночный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звуковой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сигнал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подтверждающий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включение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8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автом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тического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поддержания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температуры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Кондиционер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автома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ически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менять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режимы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6" w:lineRule="exact"/>
        <w:ind w:left="118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охлаждения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обогрева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зависимости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текущей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температуры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внутри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помещения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90" w:lineRule="exact" w:before="8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378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89" w:hRule="exact"/>
        </w:trPr>
        <w:tc>
          <w:tcPr>
            <w:tcW w:w="1403" w:type="dxa"/>
            <w:tcBorders>
              <w:top w:val="single" w:sz="1" w:space="0" w:color="000000"/>
              <w:left w:val="nil" w:sz="6" w:space="0" w:color="auto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170" w:lineRule="exact" w:before="8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68" w:lineRule="auto"/>
              <w:ind w:left="74" w:right="33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Температура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внутри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помещения</w:t>
            </w:r>
          </w:p>
        </w:tc>
        <w:tc>
          <w:tcPr>
            <w:tcW w:w="13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170" w:lineRule="exact" w:before="8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68" w:lineRule="auto"/>
              <w:ind w:left="92" w:right="14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Установленная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температура</w:t>
            </w:r>
          </w:p>
        </w:tc>
        <w:tc>
          <w:tcPr>
            <w:tcW w:w="13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170" w:lineRule="exact" w:before="8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68" w:lineRule="auto"/>
              <w:ind w:left="92" w:right="34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Скорость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вращения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вентилятора</w:t>
            </w:r>
          </w:p>
        </w:tc>
        <w:tc>
          <w:tcPr>
            <w:tcW w:w="14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line="170" w:lineRule="exact" w:before="8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68" w:lineRule="auto"/>
              <w:ind w:left="92" w:right="22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Режим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работы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кондиционера</w:t>
            </w:r>
          </w:p>
        </w:tc>
      </w:tr>
      <w:tr>
        <w:trPr>
          <w:trHeight w:val="299" w:hRule="exact"/>
        </w:trPr>
        <w:tc>
          <w:tcPr>
            <w:tcW w:w="1403" w:type="dxa"/>
            <w:tcBorders>
              <w:top w:val="single" w:sz="1" w:space="0" w:color="000000"/>
              <w:left w:val="nil" w:sz="6" w:space="0" w:color="auto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before="80"/>
              <w:ind w:left="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Выше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24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4"/>
                <w:sz w:val="11"/>
                <w:szCs w:val="11"/>
              </w:rPr>
              <w:t>°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6"/>
                <w:szCs w:val="16"/>
              </w:rPr>
              <w:t>C</w:t>
            </w:r>
          </w:p>
        </w:tc>
        <w:tc>
          <w:tcPr>
            <w:tcW w:w="13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before="80"/>
              <w:ind w:left="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24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4"/>
                <w:sz w:val="11"/>
                <w:szCs w:val="11"/>
              </w:rPr>
              <w:t>°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6"/>
                <w:szCs w:val="16"/>
              </w:rPr>
              <w:t>C</w:t>
            </w:r>
          </w:p>
        </w:tc>
        <w:tc>
          <w:tcPr>
            <w:tcW w:w="13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before="48"/>
              <w:ind w:left="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АВТО</w:t>
            </w:r>
          </w:p>
        </w:tc>
        <w:tc>
          <w:tcPr>
            <w:tcW w:w="14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before="48"/>
              <w:ind w:left="9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Охлаждение</w:t>
            </w:r>
          </w:p>
        </w:tc>
      </w:tr>
      <w:tr>
        <w:trPr>
          <w:trHeight w:val="298" w:hRule="exact"/>
        </w:trPr>
        <w:tc>
          <w:tcPr>
            <w:tcW w:w="1403" w:type="dxa"/>
            <w:tcBorders>
              <w:top w:val="single" w:sz="1" w:space="0" w:color="000000"/>
              <w:left w:val="nil" w:sz="6" w:space="0" w:color="auto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before="31"/>
              <w:ind w:left="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Ниже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24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4"/>
                <w:sz w:val="11"/>
                <w:szCs w:val="11"/>
              </w:rPr>
              <w:t>°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6"/>
                <w:szCs w:val="16"/>
              </w:rPr>
              <w:t>C</w:t>
            </w:r>
          </w:p>
        </w:tc>
        <w:tc>
          <w:tcPr>
            <w:tcW w:w="13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spacing w:before="31"/>
              <w:ind w:left="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24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4"/>
                <w:sz w:val="11"/>
                <w:szCs w:val="11"/>
              </w:rPr>
              <w:t>°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6"/>
                <w:szCs w:val="16"/>
              </w:rPr>
              <w:t>C</w:t>
            </w:r>
          </w:p>
        </w:tc>
        <w:tc>
          <w:tcPr>
            <w:tcW w:w="13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ind w:left="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АВТО</w:t>
            </w:r>
          </w:p>
        </w:tc>
        <w:tc>
          <w:tcPr>
            <w:tcW w:w="14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>
            <w:pPr>
              <w:pStyle w:val="TableParagraph"/>
              <w:ind w:left="9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6"/>
                <w:szCs w:val="16"/>
              </w:rPr>
              <w:t>Обогрев</w:t>
            </w:r>
          </w:p>
        </w:tc>
      </w:tr>
    </w:tbl>
    <w:p>
      <w:pPr>
        <w:spacing w:before="63"/>
        <w:ind w:left="3139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/>
        <w:pict>
          <v:group style="position:absolute;margin-left:67.094002pt;margin-top:-67.089294pt;width:220.415pt;height:123.303pt;mso-position-horizontal-relative:page;mso-position-vertical-relative:paragraph;z-index:-7915" coordorigin="1342,-1342" coordsize="4408,2466">
            <v:shape style="position:absolute;left:1342;top:-1342;width:2964;height:2466" type="#_x0000_t75">
              <v:imagedata r:id="rId222" o:title=""/>
            </v:shape>
            <v:shape style="position:absolute;left:3913;top:120;width:1837;height:235" type="#_x0000_t75">
              <v:imagedata r:id="rId223" o:title="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Тестовый</w:t>
      </w:r>
      <w:r>
        <w:rPr>
          <w:rFonts w:ascii="Calibri" w:hAnsi="Calibri" w:cs="Calibri" w:eastAsia="Calibri"/>
          <w:b w:val="0"/>
          <w:bCs w:val="0"/>
          <w:color w:val="000001"/>
          <w:spacing w:val="3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режим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24" w:lineRule="exact" w:before="89"/>
        <w:ind w:left="3139" w:right="570" w:firstLine="182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Данный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следует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использовать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только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том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случае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когда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необходимо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проверить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работоспособность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температуре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помещении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ниже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16°C.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3139" w:right="570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EMERGENCY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SWITCH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удерживайте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ее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более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5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секунд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этом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услышите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двойной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звуковой</w:t>
      </w:r>
      <w:r>
        <w:rPr>
          <w:rFonts w:ascii="Calibri" w:hAnsi="Calibri" w:cs="Calibri" w:eastAsia="Calibri"/>
          <w:b w:val="0"/>
          <w:bCs w:val="0"/>
          <w:color w:val="000001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сигнал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),</w:t>
      </w:r>
      <w:r>
        <w:rPr>
          <w:rFonts w:ascii="Calibri" w:hAnsi="Calibri" w:cs="Calibri" w:eastAsia="Calibri"/>
          <w:b w:val="0"/>
          <w:bCs w:val="0"/>
          <w:color w:val="000001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этого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отпустите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EMERGENCY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SWITCH.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8" w:lineRule="exact"/>
        <w:ind w:left="3139" w:right="1226"/>
        <w:jc w:val="both"/>
        <w:rPr>
          <w:rFonts w:ascii="Calibri" w:hAnsi="Calibri" w:cs="Calibri" w:eastAsia="Calibri"/>
        </w:rPr>
      </w:pPr>
      <w:r>
        <w:rPr/>
        <w:pict>
          <v:shape style="position:absolute;margin-left:53.430698pt;margin-top:11.507519pt;width:132.5623pt;height:105.224pt;mso-position-horizontal-relative:page;mso-position-vertical-relative:paragraph;z-index:-7914" type="#_x0000_t75">
            <v:imagedata r:id="rId224" o:title=""/>
          </v:shape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30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минут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кондиционер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автоматически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отключится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24" w:lineRule="exact"/>
        <w:ind w:left="3113" w:right="531" w:firstLine="1042"/>
        <w:jc w:val="both"/>
        <w:rPr>
          <w:rFonts w:ascii="Calibri" w:hAnsi="Calibri" w:cs="Calibri" w:eastAsia="Calibri"/>
        </w:rPr>
      </w:pPr>
      <w:r>
        <w:rPr/>
        <w:pict>
          <v:group style="position:absolute;margin-left:195.225006pt;margin-top:12.584427pt;width:57.48pt;height:8.074pt;mso-position-horizontal-relative:page;mso-position-vertical-relative:paragraph;z-index:-7913" coordorigin="3905,252" coordsize="1150,161">
            <v:group style="position:absolute;left:3913;top:262;width:79;height:142" coordorigin="3913,262" coordsize="79,142">
              <v:shape style="position:absolute;left:3913;top:262;width:79;height:142" coordorigin="3913,262" coordsize="79,142" path="m3991,395l3989,403,3989,403,3988,403,3988,403,3920,403,3918,403,3916,403,3915,402,3913,400,3913,399,3913,396,3913,269,3918,262,3920,262,3987,262,3987,262,3988,262,3990,264,3990,265,3990,266,3990,267,3990,268,3990,270,3990,271,3987,277,3987,277,3931,277,3931,322,3979,322,3979,322,3982,326,3983,327,3983,328,3983,330,3983,331,3983,332,3982,333,3982,334,3982,335,3982,335,3981,336,3981,336,3980,337,3980,337,3979,337,3979,337,3931,337,3931,388,3988,388,3988,388,3991,394,3991,395xe" filled="f" stroked="t" strokeweight=".8pt" strokecolor="#000000">
                <v:path arrowok="t"/>
              </v:shape>
            </v:group>
            <v:group style="position:absolute;left:4022;top:262;width:154;height:142" coordorigin="4022,262" coordsize="154,142">
              <v:shape style="position:absolute;left:4022;top:262;width:154;height:142" coordorigin="4022,262" coordsize="154,142" path="m4176,400l4176,401,4176,402,4175,402,4175,402,4175,403,4174,403,4173,403,4172,403,4171,404,4170,404,4168,404,4166,404,4165,404,4163,404,4162,404,4161,403,4160,403,4159,403,4158,403,4158,402,4157,402,4157,402,4157,401,4157,400,4157,277,4157,277,4107,401,4107,401,4100,404,4099,404,4098,404,4096,404,4095,404,4094,404,4093,403,4092,403,4091,403,4090,403,4090,403,4089,402,4089,402,4089,401,4089,401,4041,277,4041,400,4041,401,4037,403,4036,404,4035,404,4033,404,4031,404,4029,404,4028,404,4027,404,4025,403,4024,403,4024,403,4023,403,4023,402,4022,402,4022,402,4022,401,4022,400,4022,270,4022,267,4023,265,4024,264,4026,262,4028,262,4030,262,4041,262,4044,262,4046,262,4058,273,4098,376,4099,376,4141,274,4142,271,4143,270,4144,268,4145,266,4146,265,4147,264,4148,263,4149,263,4151,262,4152,262,4154,262,4156,262,4168,262,4169,262,4170,262,4176,269,4176,270,4176,400xe" filled="f" stroked="t" strokeweight=".8pt" strokecolor="#000000">
                <v:path arrowok="t"/>
              </v:shape>
              <v:shape style="position:absolute;left:4205;top:252;width:353;height:161" type="#_x0000_t75">
                <v:imagedata r:id="rId225" o:title=""/>
              </v:shape>
              <v:shape style="position:absolute;left:4578;top:252;width:476;height:161" type="#_x0000_t75">
                <v:imagedata r:id="rId226" o:title=""/>
              </v:shape>
            </v:group>
            <w10:wrap type="none"/>
          </v:group>
        </w:pict>
      </w:r>
      <w:r>
        <w:rPr/>
        <w:pict>
          <v:group style="position:absolute;margin-left:259.826996pt;margin-top:12.580426pt;width:38.768pt;height:8.085000pt;mso-position-horizontal-relative:page;mso-position-vertical-relative:paragraph;z-index:-7912" coordorigin="5197,252" coordsize="775,162">
            <v:group style="position:absolute;left:5205;top:260;width:87;height:146" coordorigin="5205,260" coordsize="87,146">
              <v:shape style="position:absolute;left:5205;top:260;width:87;height:146" coordorigin="5205,260" coordsize="87,146" path="m5292,364l5278,394,5273,398,5268,401,5262,403,5257,404,5250,405,5244,405,5239,405,5234,405,5230,404,5226,403,5223,402,5219,401,5216,400,5214,399,5211,398,5209,396,5208,395,5207,394,5206,394,5205,392,5205,391,5205,390,5205,388,5205,386,5205,384,5205,383,5205,382,5205,381,5205,380,5205,379,5206,378,5208,377,5209,377,5210,378,5212,379,5214,380,5217,382,5220,383,5222,385,5226,386,5230,387,5234,389,5239,389,5244,389,5248,389,5252,389,5256,388,5259,387,5262,385,5264,383,5267,381,5269,379,5270,376,5271,373,5272,369,5272,366,5272,362,5271,358,5244,338,5240,336,5236,335,5232,333,5228,330,5224,328,5221,325,5218,322,5215,319,5213,316,5211,311,5209,307,5208,303,5208,297,5208,291,5209,286,5211,281,5213,276,5234,262,5239,260,5245,260,5251,260,5254,260,5281,268,5282,269,5282,270,5283,270,5283,270,5283,271,5283,272,5283,272,5283,273,5284,274,5284,275,5284,276,5284,277,5281,285,5281,285,5280,285,5279,285,5277,284,5275,283,5255,275,5250,275,5246,275,5243,276,5240,277,5237,278,5235,279,5233,281,5231,283,5230,285,5229,287,5228,290,5227,292,5227,295,5227,299,5228,302,5230,305,5232,308,5234,311,5237,313,5240,315,5244,317,5247,319,5251,321,5292,358,5292,364xe" filled="f" stroked="t" strokeweight=".8pt" strokecolor="#000000">
                <v:path arrowok="t"/>
              </v:shape>
            </v:group>
            <v:group style="position:absolute;left:5306;top:261;width:186;height:143" coordorigin="5306,261" coordsize="186,143">
              <v:shape style="position:absolute;left:5306;top:261;width:186;height:143" coordorigin="5306,261" coordsize="186,143" path="m5454,399l5454,400,5453,401,5453,401,5452,402,5451,403,5450,403,5449,403,5441,404,5439,404,5431,403,5430,403,5429,402,5429,401,5428,401,5428,400,5428,399,5398,292,5371,399,5370,400,5370,401,5369,401,5369,402,5368,403,5367,403,5366,403,5358,404,5355,404,5348,403,5347,403,5346,402,5346,401,5345,401,5345,400,5344,399,5307,268,5307,267,5306,265,5306,264,5306,264,5306,263,5307,262,5308,262,5316,261,5318,261,5320,261,5326,264,5326,264,5326,265,5358,384,5388,265,5389,264,5389,264,5389,263,5389,263,5399,261,5401,261,5442,384,5442,384,5473,265,5473,264,5474,264,5474,263,5474,263,5474,262,5483,261,5485,261,5492,264,5492,265,5492,266,5492,267,5491,268,5454,399xe" filled="f" stroked="t" strokeweight=".8pt" strokecolor="#000000">
                <v:path arrowok="t"/>
              </v:shape>
            </v:group>
            <v:group style="position:absolute;left:5518;top:261;width:19;height:143" coordorigin="5518,261" coordsize="19,143">
              <v:shape style="position:absolute;left:5518;top:261;width:19;height:143" coordorigin="5518,261" coordsize="19,143" path="m5537,400l5533,403,5532,404,5531,404,5529,404,5527,404,5526,404,5524,404,5523,404,5522,403,5521,403,5520,403,5519,403,5519,402,5518,402,5518,402,5518,401,5518,400,5518,265,5518,264,5518,264,5518,263,5519,263,5519,262,5520,262,5521,262,5522,262,5523,261,5524,261,5526,261,5527,261,5529,261,5531,261,5532,261,5533,262,5534,262,5535,262,5537,265,5537,400xe" filled="f" stroked="t" strokeweight=".8pt" strokecolor="#000000">
                <v:path arrowok="t"/>
              </v:shape>
            </v:group>
            <v:group style="position:absolute;left:5557;top:262;width:106;height:142" coordorigin="5557,262" coordsize="106,142">
              <v:shape style="position:absolute;left:5557;top:262;width:106;height:142" coordorigin="5557,262" coordsize="106,142" path="m5663,270l5663,271,5663,273,5663,273,5663,275,5662,275,5662,276,5662,277,5661,277,5661,277,5660,278,5660,278,5659,278,5620,278,5620,400,5620,401,5619,402,5619,402,5619,402,5618,403,5618,403,5617,403,5616,403,5615,404,5613,404,5612,404,5610,404,5608,404,5607,404,5606,404,5604,403,5603,403,5603,403,5602,403,5601,402,5601,402,5601,402,5601,401,5601,400,5601,278,5561,278,5560,278,5560,278,5559,277,5559,277,5558,277,5558,276,5558,275,5558,275,5557,273,5557,273,5557,271,5557,270,5557,268,5557,267,5560,262,5561,262,5659,262,5660,262,5660,262,5663,268,5663,270xe" filled="f" stroked="t" strokeweight=".8pt" strokecolor="#000000">
                <v:path arrowok="t"/>
              </v:shape>
            </v:group>
            <v:group style="position:absolute;left:5675;top:260;width:103;height:145" coordorigin="5675,260" coordsize="103,145">
              <v:shape style="position:absolute;left:5675;top:260;width:103;height:145" coordorigin="5675,260" coordsize="103,145" path="m5778,383l5778,384,5778,385,5778,386,5771,396,5769,397,5766,399,5762,400,5759,401,5736,405,5726,405,5692,387,5686,381,5682,374,5680,365,5677,356,5675,346,5676,334,5675,323,5677,312,5680,303,5683,294,5738,260,5742,260,5775,273,5776,274,5777,277,5777,277,5777,278,5778,279,5778,280,5778,282,5778,283,5778,284,5777,285,5777,286,5775,290,5774,290,5773,290,5772,289,5770,288,5768,286,5737,276,5731,276,5725,278,5720,280,5715,283,5695,324,5695,333,5695,342,5696,350,5698,357,5700,364,5703,370,5707,374,5710,379,5715,383,5720,385,5725,387,5731,388,5738,388,5744,388,5749,388,5753,386,5757,385,5771,377,5773,376,5774,375,5775,375,5776,375,5778,379,5778,380,5778,382,5778,383xe" filled="f" stroked="t" strokeweight=".8pt" strokecolor="#000000">
                <v:path arrowok="t"/>
              </v:shape>
            </v:group>
            <v:group style="position:absolute;left:5803;top:261;width:102;height:143" coordorigin="5803,261" coordsize="102,143">
              <v:shape style="position:absolute;left:5803;top:261;width:102;height:143" coordorigin="5803,261" coordsize="102,143" path="m5905,400l5901,403,5900,404,5899,404,5897,404,5896,404,5894,404,5892,404,5891,404,5890,403,5889,403,5888,403,5888,403,5887,402,5887,402,5886,402,5886,401,5886,400,5886,338,5822,338,5822,400,5822,401,5818,403,5817,404,5816,404,5814,404,5813,404,5811,404,5809,404,5808,404,5807,403,5806,403,5805,403,5804,403,5804,402,5804,402,5803,402,5803,401,5803,400,5803,265,5803,264,5803,264,5804,263,5804,263,5804,262,5805,262,5806,262,5807,262,5808,261,5809,261,5811,261,5813,261,5814,261,5816,261,5817,261,5818,262,5819,262,5820,262,5822,265,5822,321,5886,321,5886,265,5886,264,5886,264,5887,263,5887,263,5888,262,5888,262,5889,262,5890,262,5891,261,5892,261,5894,261,5896,261,5897,261,5899,261,5900,261,5901,262,5902,262,5903,262,5905,265,5905,400xe" filled="f" stroked="t" strokeweight=".8pt" strokecolor="#000000">
                <v:path arrowok="t"/>
              </v:shape>
            </v:group>
            <v:group style="position:absolute;left:5940;top:379;width:24;height:26" coordorigin="5940,379" coordsize="24,26">
              <v:shape style="position:absolute;left:5940;top:379;width:24;height:26" coordorigin="5940,379" coordsize="24,26" path="m5964,391l5964,396,5963,400,5961,402,5960,403,5957,404,5952,404,5948,404,5945,403,5943,402,5941,400,5940,397,5940,392,5940,386,5952,379,5957,379,5960,380,5961,381,5963,383,5964,386,5964,391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выключения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EMERGENCY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SWITCH.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этом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услышите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одиночный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звуковой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сигнал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подтверждающий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выключение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кондиционера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3113" w:right="532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отключения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данных</w:t>
      </w:r>
      <w:r>
        <w:rPr>
          <w:rFonts w:ascii="Calibri" w:hAnsi="Calibri" w:cs="Calibri" w:eastAsia="Calibri"/>
          <w:b w:val="0"/>
          <w:bCs w:val="0"/>
          <w:color w:val="000001"/>
          <w:spacing w:val="4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режимов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кнопку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ON/OFF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4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пульте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дистанционного</w:t>
      </w:r>
      <w:r>
        <w:rPr>
          <w:rFonts w:ascii="Calibri" w:hAnsi="Calibri" w:cs="Calibri" w:eastAsia="Calibri"/>
          <w:b w:val="0"/>
          <w:bCs w:val="0"/>
          <w:color w:val="000001"/>
          <w:spacing w:val="4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управления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4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кондиционер</w:t>
      </w:r>
      <w:r>
        <w:rPr>
          <w:rFonts w:ascii="Calibri" w:hAnsi="Calibri" w:cs="Calibri" w:eastAsia="Calibri"/>
          <w:b w:val="0"/>
          <w:bCs w:val="0"/>
          <w:color w:val="000001"/>
          <w:spacing w:val="4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перейдет</w:t>
      </w:r>
      <w:r>
        <w:rPr>
          <w:rFonts w:ascii="Calibri" w:hAnsi="Calibri" w:cs="Calibri" w:eastAsia="Calibri"/>
          <w:b w:val="0"/>
          <w:bCs w:val="0"/>
          <w:color w:val="000001"/>
          <w:spacing w:val="4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4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режим</w:t>
      </w:r>
      <w:r>
        <w:rPr>
          <w:rFonts w:ascii="Calibri" w:hAnsi="Calibri" w:cs="Calibri" w:eastAsia="Calibri"/>
          <w:b w:val="0"/>
          <w:bCs w:val="0"/>
          <w:color w:val="000001"/>
          <w:spacing w:val="4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работы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ранее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заданный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пульте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869" w:firstLine="0"/>
        <w:jc w:val="right"/>
        <w:rPr>
          <w:rFonts w:ascii="Calibri" w:hAnsi="Calibri" w:cs="Calibri" w:eastAsia="Calibri"/>
          <w:sz w:val="25"/>
          <w:szCs w:val="25"/>
        </w:rPr>
      </w:pPr>
      <w:r>
        <w:rPr/>
        <w:pict>
          <v:group style="position:absolute;margin-left:514.494995pt;margin-top:3.356393pt;width:12.112pt;height:8.983pt;mso-position-horizontal-relative:page;mso-position-vertical-relative:paragraph;z-index:-7911" coordorigin="10290,67" coordsize="242,180">
            <v:group style="position:absolute;left:10298;top:75;width:94;height:163" coordorigin="10298,75" coordsize="94,163">
              <v:shape style="position:absolute;left:10298;top:75;width:94;height:163" coordorigin="10298,75" coordsize="94,163" path="m10392,230l10389,238,10389,238,10388,238,10388,238,10303,238,10302,238,10302,238,10301,238,10301,237,10300,237,10300,236,10300,236,10299,235,10299,234,10299,232,10299,231,10299,230,10299,228,10299,227,10299,226,10299,225,10300,224,10300,223,10300,222,10301,222,10301,221,10302,221,10302,221,10303,221,10337,221,10337,98,10306,116,10304,117,10303,118,10302,118,10301,118,10300,118,10299,117,10299,117,10298,116,10298,115,10298,113,10298,112,10298,110,10298,109,10298,107,10298,106,10298,105,10298,105,10299,104,10299,103,10299,103,10300,102,10300,102,10301,101,10302,101,10339,77,10339,76,10340,76,10340,76,10341,76,10341,76,10342,76,10343,75,10344,75,10345,75,10346,75,10347,75,10348,75,10350,75,10358,78,10358,78,10358,79,10358,221,10388,221,10392,228,10392,230xe" filled="f" stroked="t" strokeweight=".8pt" strokecolor="#000000">
                <v:path arrowok="t"/>
              </v:shape>
            </v:group>
            <v:group style="position:absolute;left:10419;top:76;width:106;height:163" coordorigin="10419,76" coordsize="106,163">
              <v:shape style="position:absolute;left:10419;top:76;width:106;height:163" coordorigin="10419,76" coordsize="106,163" path="m10524,86l10524,87,10524,88,10524,90,10524,91,10522,98,10521,100,10463,234,10462,235,10462,236,10461,236,10461,237,10460,238,10459,238,10458,238,10457,238,10455,239,10454,239,10452,239,10450,239,10447,239,10440,237,10439,237,10439,236,10439,235,10439,234,10439,233,10440,232,10501,95,10423,95,10422,95,10421,94,10420,93,10419,91,10419,89,10419,86,10419,84,10419,83,10419,82,10419,80,10419,79,10423,76,10423,76,10518,76,10519,76,10520,76,10524,84,10524,86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17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/>
        <w:jc w:val="right"/>
        <w:rPr>
          <w:rFonts w:ascii="Calibri" w:hAnsi="Calibri" w:cs="Calibri" w:eastAsia="Calibri"/>
          <w:sz w:val="25"/>
          <w:szCs w:val="25"/>
        </w:rPr>
        <w:sectPr>
          <w:headerReference w:type="default" r:id="rId211"/>
          <w:pgSz w:w="11906" w:h="16840"/>
          <w:pgMar w:header="0" w:footer="0" w:top="640" w:bottom="280" w:left="780" w:right="500"/>
        </w:sectPr>
      </w:pPr>
    </w:p>
    <w:p>
      <w:pPr>
        <w:spacing w:before="16"/>
        <w:ind w:left="3400" w:right="0" w:firstLine="0"/>
        <w:jc w:val="left"/>
        <w:rPr>
          <w:rFonts w:ascii="Calibri" w:hAnsi="Calibri" w:cs="Calibri" w:eastAsia="Calibri"/>
          <w:sz w:val="45"/>
          <w:szCs w:val="4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45"/>
          <w:szCs w:val="45"/>
        </w:rPr>
        <w:t>Уход</w:t>
      </w:r>
      <w:r>
        <w:rPr>
          <w:rFonts w:ascii="Calibri" w:hAnsi="Calibri" w:cs="Calibri" w:eastAsia="Calibri"/>
          <w:b w:val="0"/>
          <w:bCs w:val="0"/>
          <w:color w:val="000001"/>
          <w:spacing w:val="-24"/>
          <w:w w:val="100"/>
          <w:sz w:val="45"/>
          <w:szCs w:val="4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45"/>
          <w:szCs w:val="45"/>
        </w:rPr>
        <w:t>за</w:t>
      </w:r>
      <w:r>
        <w:rPr>
          <w:rFonts w:ascii="Calibri" w:hAnsi="Calibri" w:cs="Calibri" w:eastAsia="Calibri"/>
          <w:b w:val="0"/>
          <w:bCs w:val="0"/>
          <w:color w:val="000001"/>
          <w:spacing w:val="-23"/>
          <w:w w:val="100"/>
          <w:sz w:val="45"/>
          <w:szCs w:val="4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  <w:sz w:val="45"/>
          <w:szCs w:val="45"/>
        </w:rPr>
        <w:t>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45"/>
          <w:szCs w:val="45"/>
        </w:rPr>
        <w:t>ондицион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  <w:sz w:val="45"/>
          <w:szCs w:val="45"/>
        </w:rPr>
        <w:t>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45"/>
          <w:szCs w:val="45"/>
        </w:rPr>
        <w:t>ром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5"/>
          <w:szCs w:val="45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227"/>
          <w:pgSz w:w="11906" w:h="16840"/>
          <w:pgMar w:header="0" w:footer="0" w:top="520" w:bottom="0" w:left="280" w:right="360"/>
        </w:sectPr>
      </w:pPr>
    </w:p>
    <w:p>
      <w:pPr>
        <w:spacing w:before="66"/>
        <w:ind w:left="574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group style="position:absolute;margin-left:18.851999pt;margin-top:-49.47459pt;width:555.514pt;height:45.256pt;mso-position-horizontal-relative:page;mso-position-vertical-relative:paragraph;z-index:-7909" coordorigin="377,-989" coordsize="11110,905">
            <v:group style="position:absolute;left:381;top:-986;width:11103;height:898" coordorigin="381,-986" coordsize="11103,898">
              <v:shape style="position:absolute;left:381;top:-986;width:11103;height:898" coordorigin="381,-986" coordsize="11103,898" path="m11267,-986l597,-986,571,-985,496,-970,436,-939,387,-879,381,-844,382,-213,419,-149,473,-114,543,-92,597,-88,11293,-89,11368,-104,11429,-135,11477,-195,11484,-230,11482,-861,11446,-925,11392,-960,11321,-982,11267,-986xe" filled="t" fillcolor="#E8E8E8" stroked="f">
                <v:path arrowok="t"/>
                <v:fill type="solid"/>
              </v:shape>
            </v:group>
            <v:group style="position:absolute;left:3683;top:-801;width:230;height:288" coordorigin="3683,-801" coordsize="230,288">
              <v:shape style="position:absolute;left:3683;top:-801;width:230;height:288" coordorigin="3683,-801" coordsize="230,288" path="m3831,-596l3801,-535,3759,-514,3750,-514,3747,-514,3731,-516,3728,-517,3725,-518,3723,-519,3721,-520,3719,-521,3718,-522,3717,-522,3716,-523,3716,-524,3715,-525,3715,-526,3715,-528,3714,-529,3714,-531,3714,-533,3714,-535,3714,-538,3714,-541,3714,-547,3714,-551,3715,-553,3716,-556,3718,-557,3720,-557,3721,-557,3723,-556,3724,-556,3726,-555,3728,-554,3730,-552,3732,-551,3735,-550,3738,-549,3741,-548,3745,-548,3749,-548,3752,-548,3756,-548,3759,-549,3762,-550,3765,-552,3768,-554,3771,-557,3774,-561,3777,-566,3780,-570,3783,-577,3787,-585,3686,-787,3685,-790,3684,-792,3684,-794,3683,-796,3684,-798,3685,-799,3686,-800,3688,-800,3691,-801,3694,-801,3698,-801,3702,-801,3706,-801,3725,-792,3775,-689,3801,-634,3806,-624,3807,-624,3811,-635,3815,-646,3819,-657,3823,-668,3828,-680,3833,-693,3873,-794,3873,-796,3874,-797,3875,-797,3875,-798,3895,-801,3899,-801,3913,-795,3913,-794,3912,-792,3912,-790,3831,-596xe" filled="f" stroked="t" strokeweight=".8pt" strokecolor="#000000">
                <v:path arrowok="t"/>
              </v:shape>
            </v:group>
            <v:group style="position:absolute;left:3925;top:-726;width:175;height:210" coordorigin="3925,-726" coordsize="175,210">
              <v:shape style="position:absolute;left:3925;top:-726;width:175;height:210" coordorigin="3925,-726" coordsize="175,210" path="m4099,-526l4100,-524,4101,-523,4101,-521,4101,-520,4100,-519,4099,-518,4097,-517,4081,-516,4077,-516,4073,-516,4071,-516,4068,-516,4066,-516,4065,-517,4063,-517,4062,-518,4061,-519,4060,-520,4060,-521,4059,-522,4012,-600,3965,-522,3947,-516,3943,-516,3927,-518,3926,-519,3925,-520,3925,-521,3925,-523,3926,-524,3927,-526,3989,-622,3931,-715,3929,-717,3929,-719,3929,-720,3929,-721,3929,-723,3948,-726,3953,-726,3970,-720,4015,-647,4060,-720,4061,-721,4061,-722,4062,-723,4063,-723,4080,-726,4084,-726,4098,-722,4098,-721,4098,-719,4097,-717,4096,-715,4038,-624,4099,-526xe" filled="f" stroked="t" strokeweight=".8pt" strokecolor="#000000">
                <v:path arrowok="t"/>
              </v:shape>
            </v:group>
            <v:group style="position:absolute;left:4130;top:-729;width:197;height:216" coordorigin="4130,-729" coordsize="197,216">
              <v:shape style="position:absolute;left:4130;top:-729;width:197;height:216" coordorigin="4130,-729" coordsize="197,216" path="m4327,-623l4314,-562,4253,-516,4234,-513,4210,-514,4144,-555,4130,-612,4131,-636,4151,-692,4202,-726,4221,-729,4246,-728,4313,-687,4327,-623xe" filled="f" stroked="t" strokeweight=".8pt" strokecolor="#000000">
                <v:path arrowok="t"/>
              </v:shape>
            </v:group>
            <v:group style="position:absolute;left:4168;top:-699;width:122;height:156" coordorigin="4168,-699" coordsize="122,156">
              <v:shape style="position:absolute;left:4168;top:-699;width:122;height:156" coordorigin="4168,-699" coordsize="122,156" path="m4290,-621l4272,-683,4229,-699,4218,-699,4182,-677,4177,-670,4174,-662,4171,-652,4169,-643,4168,-633,4168,-621,4168,-611,4169,-600,4171,-591,4173,-581,4176,-573,4181,-566,4185,-559,4191,-553,4199,-549,4207,-545,4217,-543,4228,-543,4239,-543,4248,-545,4256,-549,4264,-553,4290,-609,4290,-621xe" filled="f" stroked="t" strokeweight=".8pt" strokecolor="#000000">
                <v:path arrowok="t"/>
              </v:shape>
            </v:group>
            <v:group style="position:absolute;left:4352;top:-725;width:239;height:280" coordorigin="4352,-725" coordsize="239,280">
              <v:shape style="position:absolute;left:4352;top:-725;width:239;height:280" coordorigin="4352,-725" coordsize="239,280" path="m4382,-451l4382,-450,4382,-449,4375,-446,4373,-445,4370,-445,4368,-445,4364,-445,4362,-445,4360,-446,4358,-446,4353,-448,4352,-449,4352,-450,4352,-451,4352,-538,4352,-542,4352,-545,4354,-546,4355,-547,4357,-547,4360,-547,4374,-547,4380,-554,4385,-561,4389,-570,4394,-578,4412,-640,4423,-714,4423,-716,4424,-718,4424,-719,4425,-721,4426,-722,4427,-723,4428,-723,4429,-724,4431,-725,4432,-725,4434,-725,4543,-725,4555,-712,4555,-547,4582,-547,4590,-538,4590,-451,4582,-446,4580,-445,4578,-445,4575,-445,4572,-445,4570,-445,4568,-446,4566,-446,4560,-450,4560,-451,4560,-517,4382,-517,4382,-451xe" filled="f" stroked="t" strokeweight=".8pt" strokecolor="#000000">
                <v:path arrowok="t"/>
              </v:shape>
            </v:group>
            <v:group style="position:absolute;left:4412;top:-695;width:107;height:148" coordorigin="4412,-695" coordsize="107,148">
              <v:shape style="position:absolute;left:4412;top:-695;width:107;height:148" coordorigin="4412,-695" coordsize="107,148" path="m4518,-695l4456,-695,4453,-673,4450,-653,4432,-582,4412,-547,4518,-547,4518,-695xe" filled="f" stroked="t" strokeweight=".8pt" strokecolor="#000000">
                <v:path arrowok="t"/>
              </v:shape>
            </v:group>
            <v:group style="position:absolute;left:4715;top:-729;width:153;height:216" coordorigin="4715,-729" coordsize="153,216">
              <v:shape style="position:absolute;left:4715;top:-729;width:153;height:216" coordorigin="4715,-729" coordsize="153,216" path="m4868,-577l4868,-567,4866,-558,4862,-550,4858,-542,4853,-535,4845,-530,4838,-524,4782,-513,4774,-513,4743,-518,4737,-520,4732,-522,4729,-524,4725,-526,4722,-528,4721,-529,4719,-530,4718,-531,4718,-532,4717,-533,4716,-535,4716,-536,4716,-537,4715,-539,4715,-541,4715,-543,4715,-545,4715,-548,4715,-550,4715,-552,4715,-554,4716,-555,4716,-556,4716,-557,4717,-558,4720,-561,4722,-561,4724,-560,4727,-558,4730,-556,4734,-553,4739,-551,4743,-549,4749,-546,4756,-544,4763,-542,4772,-541,4782,-541,4790,-541,4796,-542,4802,-544,4808,-545,4813,-547,4817,-550,4821,-553,4824,-557,4827,-562,4829,-566,4830,-571,4830,-577,4830,-582,4772,-611,4750,-611,4749,-611,4747,-611,4747,-611,4746,-612,4745,-613,4744,-614,4744,-615,4743,-616,4743,-618,4743,-620,4743,-622,4743,-625,4743,-627,4743,-629,4743,-631,4743,-632,4744,-634,4744,-635,4745,-636,4746,-637,4747,-637,4747,-638,4749,-638,4750,-638,4771,-638,4780,-638,4788,-639,4795,-640,4801,-642,4807,-644,4811,-647,4816,-649,4819,-653,4821,-657,4823,-661,4824,-666,4825,-672,4824,-676,4790,-701,4785,-701,4776,-701,4768,-700,4761,-698,4754,-696,4748,-693,4743,-691,4738,-688,4734,-686,4731,-684,4727,-682,4725,-681,4724,-681,4723,-681,4722,-682,4722,-682,4721,-682,4721,-683,4720,-684,4720,-685,4719,-686,4719,-688,4719,-689,4719,-691,4719,-694,4719,-698,4723,-710,4725,-712,4728,-714,4732,-716,4737,-719,4788,-729,4799,-729,4855,-698,4861,-675,4861,-669,4822,-627,4822,-627,4868,-584,4868,-577xe" filled="f" stroked="t" strokeweight=".8pt" strokecolor="#000000">
                <v:path arrowok="t"/>
              </v:shape>
            </v:group>
            <v:group style="position:absolute;left:4909;top:-729;width:162;height:216" coordorigin="4909,-729" coordsize="162,216">
              <v:shape style="position:absolute;left:4909;top:-729;width:162;height:216" coordorigin="4909,-729" coordsize="162,216" path="m5070,-522l5070,-520,5070,-519,5068,-518,5067,-517,5055,-516,5051,-516,5041,-518,5040,-519,5039,-520,5039,-522,5039,-542,4977,-513,4966,-513,4957,-514,4949,-517,4940,-519,4933,-523,4927,-528,4921,-533,4917,-540,4914,-547,4910,-555,4909,-563,4909,-573,4909,-584,4911,-593,4915,-601,4920,-610,4985,-637,5034,-638,5034,-653,4989,-700,4980,-700,4930,-680,4927,-679,4925,-679,4924,-679,4923,-680,4922,-680,4921,-681,4921,-682,4920,-683,4919,-684,4919,-686,4919,-687,4918,-689,4918,-691,4918,-693,4918,-697,4918,-700,4949,-722,4956,-724,4993,-729,5007,-729,5063,-696,5070,-655,5070,-522xe" filled="f" stroked="t" strokeweight=".8pt" strokecolor="#000000">
                <v:path arrowok="t"/>
              </v:shape>
            </v:group>
            <v:group style="position:absolute;left:4945;top:-612;width:89;height:71" coordorigin="4945,-612" coordsize="89,71">
              <v:shape style="position:absolute;left:4945;top:-612;width:89;height:71" coordorigin="4945,-612" coordsize="89,71" path="m5034,-612l5004,-612,4994,-612,4985,-611,4945,-580,4946,-574,4945,-564,4949,-556,4955,-550,4962,-544,4971,-541,4983,-541,4992,-541,5001,-543,5009,-548,5017,-553,5025,-560,5034,-570,5034,-612xe" filled="f" stroked="t" strokeweight=".8pt" strokecolor="#000000">
                <v:path arrowok="t"/>
              </v:shape>
            </v:group>
            <v:group style="position:absolute;left:5238;top:-726;width:161;height:210" coordorigin="5238,-726" coordsize="161,210">
              <v:shape style="position:absolute;left:5238;top:-726;width:161;height:210" coordorigin="5238,-726" coordsize="161,210" path="m5398,-521l5398,-520,5398,-519,5389,-516,5387,-516,5384,-516,5381,-516,5376,-516,5364,-517,5363,-518,5362,-518,5361,-519,5360,-520,5360,-521,5359,-522,5338,-573,5289,-610,5274,-610,5274,-521,5274,-520,5273,-520,5273,-519,5272,-518,5271,-517,5269,-517,5268,-517,5266,-516,5264,-516,5261,-516,5259,-516,5256,-516,5253,-516,5250,-516,5248,-516,5245,-516,5243,-517,5242,-517,5240,-517,5239,-518,5239,-519,5238,-520,5238,-520,5238,-521,5238,-721,5238,-722,5238,-722,5256,-726,5259,-726,5261,-726,5264,-726,5274,-721,5274,-638,5289,-638,5295,-638,5300,-639,5304,-640,5309,-641,5327,-657,5330,-662,5333,-667,5335,-674,5354,-719,5354,-720,5354,-721,5355,-722,5356,-723,5374,-726,5377,-726,5391,-722,5391,-721,5391,-720,5391,-718,5390,-717,5390,-715,5389,-714,5389,-712,5370,-668,5367,-661,5364,-655,5360,-650,5357,-645,5353,-641,5350,-638,5346,-634,5343,-632,5339,-630,5336,-628,5332,-627,5329,-626,5329,-625,5374,-579,5396,-530,5396,-528,5398,-523,5398,-522,5398,-522,5398,-521,5398,-521xe" filled="f" stroked="t" strokeweight=".8pt" strokecolor="#000000">
                <v:path arrowok="t"/>
              </v:shape>
            </v:group>
            <v:group style="position:absolute;left:5432;top:-729;width:197;height:216" coordorigin="5432,-729" coordsize="197,216">
              <v:shape style="position:absolute;left:5432;top:-729;width:197;height:216" coordorigin="5432,-729" coordsize="197,216" path="m5629,-623l5616,-562,5555,-516,5536,-513,5512,-514,5446,-555,5432,-612,5433,-636,5453,-692,5504,-726,5523,-729,5548,-728,5614,-687,5629,-623xe" filled="f" stroked="t" strokeweight=".8pt" strokecolor="#000000">
                <v:path arrowok="t"/>
              </v:shape>
            </v:group>
            <v:group style="position:absolute;left:5470;top:-699;width:122;height:156" coordorigin="5470,-699" coordsize="122,156">
              <v:shape style="position:absolute;left:5470;top:-699;width:122;height:156" coordorigin="5470,-699" coordsize="122,156" path="m5592,-621l5574,-683,5531,-699,5520,-699,5484,-677,5479,-670,5476,-662,5473,-652,5471,-643,5470,-633,5470,-621,5470,-611,5471,-600,5473,-591,5475,-581,5478,-573,5482,-566,5487,-559,5493,-553,5501,-549,5509,-545,5519,-543,5530,-543,5541,-543,5550,-545,5558,-549,5566,-553,5592,-609,5592,-621xe" filled="f" stroked="t" strokeweight=".8pt" strokecolor="#000000">
                <v:path arrowok="t"/>
              </v:shape>
            </v:group>
            <v:group style="position:absolute;left:5682;top:-726;width:173;height:210" coordorigin="5682,-726" coordsize="173,210">
              <v:shape style="position:absolute;left:5682;top:-726;width:173;height:210" coordorigin="5682,-726" coordsize="173,210" path="m5855,-522l5851,-517,5850,-517,5837,-516,5833,-516,5822,-517,5821,-518,5820,-518,5820,-519,5819,-520,5819,-521,5819,-522,5819,-609,5718,-609,5718,-522,5718,-521,5715,-517,5713,-517,5700,-516,5697,-516,5686,-517,5684,-518,5683,-518,5683,-519,5682,-520,5682,-521,5682,-522,5682,-719,5682,-720,5682,-721,5683,-722,5683,-723,5684,-724,5686,-724,5687,-725,5700,-726,5704,-726,5718,-719,5718,-639,5819,-639,5819,-719,5819,-720,5819,-721,5820,-722,5820,-723,5821,-724,5822,-724,5824,-725,5825,-725,5828,-726,5830,-726,5833,-726,5837,-726,5840,-726,5855,-719,5855,-522xe" filled="f" stroked="t" strokeweight=".8pt" strokecolor="#000000">
                <v:path arrowok="t"/>
              </v:shape>
            </v:group>
            <v:group style="position:absolute;left:5893;top:-725;width:239;height:280" coordorigin="5893,-725" coordsize="239,280">
              <v:shape style="position:absolute;left:5893;top:-725;width:239;height:280" coordorigin="5893,-725" coordsize="239,280" path="m5924,-451l5924,-450,5924,-449,5916,-446,5914,-445,5912,-445,5909,-445,5906,-445,5904,-445,5902,-446,5900,-446,5894,-448,5894,-449,5893,-450,5894,-451,5894,-538,5893,-542,5894,-545,5895,-546,5896,-547,5899,-547,5902,-547,5916,-547,5921,-554,5926,-561,5931,-570,5936,-578,5954,-640,5965,-714,5965,-716,5966,-718,5966,-719,5967,-721,5968,-722,5969,-723,5970,-723,5971,-724,5972,-725,5974,-725,5976,-725,6085,-725,6096,-712,6096,-547,6124,-547,6132,-538,6132,-451,6124,-446,6122,-445,6120,-445,6117,-445,6114,-445,6111,-445,6110,-446,6108,-446,6102,-450,6102,-451,6102,-517,5924,-517,5924,-451xe" filled="f" stroked="t" strokeweight=".8pt" strokecolor="#000000">
                <v:path arrowok="t"/>
              </v:shape>
            </v:group>
            <v:group style="position:absolute;left:5953;top:-695;width:107;height:148" coordorigin="5953,-695" coordsize="107,148">
              <v:shape style="position:absolute;left:5953;top:-695;width:107;height:148" coordorigin="5953,-695" coordsize="107,148" path="m6060,-695l5998,-695,5995,-673,5991,-653,5974,-582,5953,-547,6060,-547,6060,-695xe" filled="f" stroked="t" strokeweight=".8pt" strokecolor="#000000">
                <v:path arrowok="t"/>
              </v:shape>
            </v:group>
            <v:group style="position:absolute;left:6172;top:-726;width:175;height:210" coordorigin="6172,-726" coordsize="175,210">
              <v:shape style="position:absolute;left:6172;top:-726;width:175;height:210" coordorigin="6172,-726" coordsize="175,210" path="m6347,-522l6344,-517,6342,-517,6330,-516,6326,-516,6315,-517,6314,-518,6313,-518,6312,-519,6311,-520,6311,-521,6311,-522,6311,-635,6311,-641,6311,-647,6312,-653,6312,-659,6312,-665,6313,-670,6309,-664,6289,-636,6206,-522,6205,-521,6204,-520,6203,-519,6202,-518,6191,-516,6188,-516,6176,-517,6174,-518,6173,-518,6173,-519,6172,-520,6172,-521,6172,-522,6172,-719,6172,-720,6172,-721,6173,-722,6173,-723,6190,-726,6197,-726,6208,-719,6208,-605,6207,-572,6210,-577,6213,-583,6217,-588,6220,-593,6224,-599,6228,-604,6313,-719,6314,-721,6314,-722,6315,-722,6316,-723,6317,-724,6319,-725,6320,-725,6331,-726,6334,-726,6347,-719,6347,-522xe" filled="f" stroked="t" strokeweight=".8pt" strokecolor="#000000">
                <v:path arrowok="t"/>
              </v:shape>
            </v:group>
            <v:group style="position:absolute;left:6415;top:-726;width:203;height:281" coordorigin="6415,-726" coordsize="203,281">
              <v:shape style="position:absolute;left:6415;top:-726;width:203;height:281" coordorigin="6415,-726" coordsize="203,281" path="m6617,-450l6617,-448,6616,-447,6613,-446,6611,-446,6607,-445,6602,-445,6597,-445,6593,-446,6590,-446,6588,-447,6587,-448,6587,-450,6587,-517,6426,-517,6422,-517,6420,-518,6418,-520,6416,-522,6415,-525,6415,-530,6415,-719,6415,-720,6415,-721,6415,-722,6416,-723,6417,-724,6418,-724,6420,-725,6421,-725,6424,-726,6426,-726,6429,-726,6433,-726,6436,-726,6451,-719,6451,-548,6545,-548,6545,-719,6545,-720,6545,-721,6546,-722,6546,-723,6547,-724,6549,-724,6550,-725,6552,-725,6554,-726,6557,-726,6560,-726,6563,-726,6567,-726,6581,-720,6581,-719,6581,-548,6609,-548,6612,-548,6614,-547,6616,-546,6617,-545,6617,-542,6617,-539,6617,-450xe" filled="f" stroked="t" strokeweight=".8pt" strokecolor="#000000">
                <v:path arrowok="t"/>
              </v:shape>
            </v:group>
            <v:group style="position:absolute;left:6657;top:-726;width:175;height:210" coordorigin="6657,-726" coordsize="175,210">
              <v:shape style="position:absolute;left:6657;top:-726;width:175;height:210" coordorigin="6657,-726" coordsize="175,210" path="m6832,-522l6828,-517,6827,-517,6814,-516,6811,-516,6800,-517,6798,-518,6797,-518,6797,-519,6796,-520,6796,-521,6796,-522,6796,-635,6796,-641,6796,-647,6796,-653,6797,-659,6797,-665,6797,-670,6794,-664,6774,-636,6691,-522,6690,-521,6689,-520,6688,-519,6676,-516,6673,-516,6660,-517,6659,-518,6658,-518,6658,-519,6657,-520,6657,-521,6657,-522,6657,-719,6657,-720,6657,-721,6658,-722,6658,-723,6675,-726,6682,-726,6693,-719,6693,-605,6693,-600,6693,-594,6693,-588,6692,-583,6692,-577,6692,-572,6695,-577,6698,-583,6702,-588,6705,-593,6709,-599,6713,-604,6797,-719,6798,-721,6799,-722,6800,-722,6801,-723,6802,-724,6804,-725,6805,-725,6816,-726,6819,-726,6832,-719,6832,-522xe" filled="f" stroked="t" strokeweight=".8pt" strokecolor="#000000">
                <v:path arrowok="t"/>
              </v:shape>
            </v:group>
            <v:group style="position:absolute;left:6886;top:-729;width:197;height:216" coordorigin="6886,-729" coordsize="197,216">
              <v:shape style="position:absolute;left:6886;top:-729;width:197;height:216" coordorigin="6886,-729" coordsize="197,216" path="m7083,-623l7069,-562,7009,-516,6989,-513,6965,-514,6900,-555,6886,-612,6887,-636,6906,-692,6957,-726,6976,-729,7001,-728,7068,-687,7083,-623xe" filled="f" stroked="t" strokeweight=".8pt" strokecolor="#000000">
                <v:path arrowok="t"/>
              </v:shape>
            </v:group>
            <v:group style="position:absolute;left:6923;top:-699;width:122;height:156" coordorigin="6923,-699" coordsize="122,156">
              <v:shape style="position:absolute;left:6923;top:-699;width:122;height:156" coordorigin="6923,-699" coordsize="122,156" path="m7045,-621l7028,-683,6985,-699,6974,-699,6938,-677,6933,-670,6929,-662,6927,-652,6924,-643,6923,-633,6923,-621,6923,-611,6924,-600,6926,-591,6928,-581,6931,-573,6936,-566,6940,-559,6947,-553,6955,-549,6962,-545,6972,-543,6984,-543,6994,-543,7003,-545,7011,-549,7019,-553,7045,-609,7045,-621xe" filled="f" stroked="t" strokeweight=".8pt" strokecolor="#000000">
                <v:path arrowok="t"/>
              </v:shape>
              <v:shape style="position:absolute;left:7128;top:-737;width:1199;height:308" type="#_x0000_t75">
                <v:imagedata r:id="rId228" o:title=""/>
              </v:shape>
            </v:group>
            <w10:wrap type="none"/>
          </v:group>
        </w:pict>
      </w:r>
      <w:r>
        <w:rPr/>
        <w:pict>
          <v:group style="position:absolute;margin-left:284.316986pt;margin-top:33.521408pt;width:279.44pt;height:164.014pt;mso-position-horizontal-relative:page;mso-position-vertical-relative:paragraph;z-index:-7902" coordorigin="5686,670" coordsize="5589,3280">
            <v:group style="position:absolute;left:8623;top:701;width:2644;height:1813" coordorigin="8623,701" coordsize="2644,1813">
              <v:shape style="position:absolute;left:8623;top:701;width:2644;height:1813" coordorigin="8623,701" coordsize="2644,1813" path="m8806,701l11083,701,11106,703,11169,723,11220,763,11254,819,11267,2330,11265,2353,11245,2416,11205,2467,11149,2501,8806,2514,8783,2512,8720,2492,8669,2452,8635,2396,8623,885,8624,862,8644,798,8684,747,8740,713,8806,701xe" filled="f" stroked="t" strokeweight=".35pt" strokecolor="#625E60">
                <v:path arrowok="t"/>
              </v:shape>
            </v:group>
            <v:group style="position:absolute;left:5690;top:2570;width:5582;height:1377" coordorigin="5690,2570" coordsize="5582,1377">
              <v:shape style="position:absolute;left:5690;top:2570;width:5582;height:1377" coordorigin="5690,2570" coordsize="5582,1377" path="m5873,2570l11088,2570,11111,2572,11175,2592,11225,2632,11259,2688,11272,3764,11270,3787,11250,3850,11210,3901,11154,3935,5873,3947,5850,3946,5787,3926,5736,3885,5702,3830,5690,2754,5691,2731,5711,2667,5752,2616,5807,2582,5873,2570xe" filled="f" stroked="t" strokeweight=".35pt" strokecolor="#625E60">
                <v:path arrowok="t"/>
              </v:shape>
            </v:group>
            <v:group style="position:absolute;left:9936;top:1137;width:37;height:73" coordorigin="9936,1137" coordsize="37,73">
              <v:shape style="position:absolute;left:9936;top:1137;width:37;height:73" coordorigin="9936,1137" coordsize="37,73" path="m9956,1137l9954,1149,9948,1158,9942,1166,9936,1172,9943,1178,9948,1187,9953,1196,9953,1210,9958,1195,9962,1188,9966,1182,9973,1173,9965,1167,9962,1161,9959,1155,9956,1137xe" filled="f" stroked="t" strokeweight=".368pt" strokecolor="#231F1F">
                <v:path arrowok="t"/>
              </v:shape>
            </v:group>
            <v:group style="position:absolute;left:9821;top:1004;width:772;height:367" coordorigin="9821,1004" coordsize="772,367">
              <v:shape style="position:absolute;left:9821;top:1004;width:772;height:367" coordorigin="9821,1004" coordsize="772,367" path="m10448,1371l9857,1371,9837,1365,9823,1348,9821,1041,9827,1020,9844,1006,10555,1004,10576,1011,10592,1088,10592,1142,10592,1161,10593,1168e" filled="f" stroked="t" strokeweight=".709pt" strokecolor="#231F1F">
                <v:path arrowok="t"/>
              </v:shape>
            </v:group>
            <v:group style="position:absolute;left:10523;top:1355;width:63;height:16" coordorigin="10523,1355" coordsize="63,16">
              <v:shape style="position:absolute;left:10523;top:1355;width:63;height:16" coordorigin="10523,1355" coordsize="63,16" path="m10586,1355l10579,1365,10568,1371,10555,1371,10523,1371e" filled="f" stroked="t" strokeweight=".709pt" strokecolor="#231F1F">
                <v:path arrowok="t"/>
              </v:shape>
            </v:group>
            <v:group style="position:absolute;left:10694;top:1027;width:261;height:229" coordorigin="10694,1027" coordsize="261,229">
              <v:shape style="position:absolute;left:10694;top:1027;width:261;height:229" coordorigin="10694,1027" coordsize="261,229" path="m10694,1123l10757,1065,10782,1029,10785,1065,10796,1059,10804,1051,10812,1043,10818,1031,10818,1063,10829,1057,10835,1051,10842,1044,10853,1029,10849,1061,10861,1057,10869,1048,10877,1039,10879,1027,10935,1100,10955,1115,10955,1119,10932,1192,10876,1247,10846,1256,10811,1252,10738,1211,10703,1154,10695,1128,10694,1123xe" filled="f" stroked="t" strokeweight=".345pt" strokecolor="#231F1F">
                <v:path arrowok="t"/>
              </v:shape>
            </v:group>
            <v:group style="position:absolute;left:10660;top:1114;width:44;height:70" coordorigin="10660,1114" coordsize="44,70">
              <v:shape style="position:absolute;left:10660;top:1114;width:44;height:70" coordorigin="10660,1114" coordsize="44,70" path="m10694,1123l10669,1114,10663,1127,10660,1144,10666,1164,10689,1180,10704,1183e" filled="f" stroked="t" strokeweight=".345pt" strokecolor="#231F1F">
                <v:path arrowok="t"/>
              </v:shape>
            </v:group>
            <v:group style="position:absolute;left:10955;top:1102;width:32;height:70" coordorigin="10955,1102" coordsize="32,70">
              <v:shape style="position:absolute;left:10955;top:1102;width:32;height:70" coordorigin="10955,1102" coordsize="32,70" path="m10956,1115l10966,1102,10979,1110,10987,1125,10986,1146,10972,1164,10955,1172e" filled="f" stroked="t" strokeweight=".345pt" strokecolor="#231F1F">
                <v:path arrowok="t"/>
              </v:shape>
            </v:group>
            <v:group style="position:absolute;left:10787;top:1191;width:56;height:13" coordorigin="10787,1191" coordsize="56,13">
              <v:shape style="position:absolute;left:10787;top:1191;width:56;height:13" coordorigin="10787,1191" coordsize="56,13" path="m10787,1191l10792,1194,10803,1200,10821,1204,10843,1202e" filled="f" stroked="t" strokeweight=".345pt" strokecolor="#231F1F">
                <v:path arrowok="t"/>
              </v:shape>
            </v:group>
            <v:group style="position:absolute;left:10835;top:1127;width:12;height:25" coordorigin="10835,1127" coordsize="12,25">
              <v:shape style="position:absolute;left:10835;top:1127;width:12;height:25" coordorigin="10835,1127" coordsize="12,25" path="m10835,1152l10841,1150,10847,1142,10836,1127e" filled="f" stroked="t" strokeweight=".345pt" strokecolor="#231F1F">
                <v:path arrowok="t"/>
              </v:shape>
            </v:group>
            <v:group style="position:absolute;left:10778;top:1258;width:38;height:106" coordorigin="10778,1258" coordsize="38,106">
              <v:shape style="position:absolute;left:10778;top:1258;width:38;height:106" coordorigin="10778,1258" coordsize="38,106" path="m10816,1258l10816,1283,10785,1336,10781,1344,10778,1364e" filled="f" stroked="t" strokeweight=".345pt" strokecolor="#231F1F">
                <v:path arrowok="t"/>
              </v:shape>
            </v:group>
            <v:group style="position:absolute;left:10858;top:1255;width:45;height:411" coordorigin="10858,1255" coordsize="45,411">
              <v:shape style="position:absolute;left:10858;top:1255;width:45;height:411" coordorigin="10858,1255" coordsize="45,411" path="m10858,1255l10860,1283,10865,1292,10875,1320,10882,1382,10885,1452,10886,1489,10904,1666e" filled="f" stroked="t" strokeweight=".345pt" strokecolor="#231F1F">
                <v:path arrowok="t"/>
              </v:shape>
            </v:group>
            <v:group style="position:absolute;left:10774;top:1445;width:26;height:217" coordorigin="10774,1445" coordsize="26,217">
              <v:shape style="position:absolute;left:10774;top:1445;width:26;height:217" coordorigin="10774,1445" coordsize="26,217" path="m10796,1445l10800,1491,10774,1662e" filled="f" stroked="t" strokeweight=".345pt" strokecolor="#231F1F">
                <v:path arrowok="t"/>
              </v:shape>
            </v:group>
            <v:group style="position:absolute;left:10800;top:1491;width:79;height:2" coordorigin="10800,1491" coordsize="79,2">
              <v:shape style="position:absolute;left:10800;top:1491;width:79;height:2" coordorigin="10800,1491" coordsize="79,2" path="m10800,1491l10808,1491,10828,1493,10854,1493,10879,1492e" filled="f" stroked="t" strokeweight=".345pt" strokecolor="#231F1F">
                <v:path arrowok="t"/>
              </v:shape>
            </v:group>
            <v:group style="position:absolute;left:10816;top:1283;width:31;height:3" coordorigin="10816,1283" coordsize="31,3">
              <v:shape style="position:absolute;left:10816;top:1283;width:31;height:3" coordorigin="10816,1283" coordsize="31,3" path="m10816,1283l10823,1286,10847,1286e" filled="f" stroked="t" strokeweight=".345pt" strokecolor="#231F1F">
                <v:path arrowok="t"/>
              </v:shape>
            </v:group>
            <v:group style="position:absolute;left:10676;top:1333;width:154;height:185" coordorigin="10676,1333" coordsize="154,185">
              <v:shape style="position:absolute;left:10676;top:1333;width:154;height:185" coordorigin="10676,1333" coordsize="154,185" path="m10822,1333l10781,1394,10769,1410,10759,1420,10705,1462,10676,1484,10699,1518,10768,1471,10818,1423,10830,1408e" filled="f" stroked="t" strokeweight=".345pt" strokecolor="#231F1F">
                <v:path arrowok="t"/>
              </v:shape>
            </v:group>
            <v:group style="position:absolute;left:10598;top:1489;width:79;height:48" coordorigin="10598,1489" coordsize="79,48">
              <v:shape style="position:absolute;left:10598;top:1489;width:79;height:48" coordorigin="10598,1489" coordsize="79,48" path="m10676,1489l10657,1498,10647,1502,10638,1507,10621,1518,10616,1521,10611,1524,10598,1533,10600,1537,10610,1536,10633,1525e" filled="f" stroked="t" strokeweight=".276pt" strokecolor="#231F1F">
                <v:path arrowok="t"/>
              </v:shape>
            </v:group>
            <v:group style="position:absolute;left:10603;top:1524;width:34;height:29" coordorigin="10603,1524" coordsize="34,29">
              <v:shape style="position:absolute;left:10603;top:1524;width:34;height:29" coordorigin="10603,1524" coordsize="34,29" path="m10636,1524l10621,1537,10612,1543,10609,1546,10603,1551,10605,1553,10618,1549,10637,1537e" filled="f" stroked="t" strokeweight=".276pt" strokecolor="#231F1F">
                <v:path arrowok="t"/>
              </v:shape>
            </v:group>
            <v:group style="position:absolute;left:10619;top:1531;width:37;height:37" coordorigin="10619,1531" coordsize="37,37">
              <v:shape style="position:absolute;left:10619;top:1531;width:37;height:37" coordorigin="10619,1531" coordsize="37,37" path="m10647,1531l10625,1555,10619,1562,10621,1565,10623,1568,10633,1560,10636,1558,10638,1556,10655,1542,10656,1541e" filled="f" stroked="t" strokeweight=".276pt" strokecolor="#231F1F">
                <v:path arrowok="t"/>
              </v:shape>
            </v:group>
            <v:group style="position:absolute;left:10640;top:1520;width:51;height:50" coordorigin="10640,1520" coordsize="51,50">
              <v:shape style="position:absolute;left:10640;top:1520;width:51;height:50" coordorigin="10640,1520" coordsize="51,50" path="m10657,1541l10646,1558,10640,1566,10643,1568,10646,1570,10661,1555,10665,1551,10676,1539,10691,1520e" filled="f" stroked="t" strokeweight=".276pt" strokecolor="#231F1F">
                <v:path arrowok="t"/>
              </v:shape>
            </v:group>
            <v:group style="position:absolute;left:10591;top:1307;width:208;height:56" coordorigin="10591,1307" coordsize="208,56">
              <v:shape style="position:absolute;left:10591;top:1307;width:208;height:56" coordorigin="10591,1307" coordsize="208,56" path="m10800,1307l10793,1308,10774,1310,10750,1313,10723,1314,10697,1314,10622,1309,10598,1307,10591,1349,10667,1358,10741,1363,10760,1363,10774,1363e" filled="f" stroked="t" strokeweight=".276pt" strokecolor="#231F1F">
                <v:path arrowok="t"/>
              </v:shape>
            </v:group>
            <v:group style="position:absolute;left:10504;top:1283;width:92;height:29" coordorigin="10504,1283" coordsize="92,29">
              <v:shape style="position:absolute;left:10504;top:1283;width:92;height:29" coordorigin="10504,1283" coordsize="92,29" path="m10596,1312l10578,1309,10571,1306,10564,1303,10554,1299,10547,1295,10539,1292,10519,1286,10515,1285,10512,1283,10504,1283,10504,1285,10504,1288,10518,1294,10521,1295,10524,1297,10535,1301e" filled="f" stroked="t" strokeweight=".276pt" strokecolor="#231F1F">
                <v:path arrowok="t"/>
              </v:shape>
            </v:group>
            <v:group style="position:absolute;left:10491;top:1287;width:39;height:24" coordorigin="10491,1287" coordsize="39,24">
              <v:shape style="position:absolute;left:10491;top:1287;width:39;height:24" coordorigin="10491,1287" coordsize="39,24" path="m10509,1291l10493,1287,10492,1290,10491,1294,10497,1298,10502,1300,10508,1302,10525,1309,10530,1311e" filled="f" stroked="t" strokeweight=".276pt" strokecolor="#231F1F">
                <v:path arrowok="t"/>
              </v:shape>
            </v:group>
            <v:group style="position:absolute;left:10482;top:1295;width:44;height:26" coordorigin="10482,1295" coordsize="44,26">
              <v:shape style="position:absolute;left:10482;top:1295;width:44;height:26" coordorigin="10482,1295" coordsize="44,26" path="m10502,1300l10486,1295,10484,1299,10482,1303,10487,1306,10493,1308,10500,1311,10525,1321e" filled="f" stroked="t" strokeweight=".276pt" strokecolor="#231F1F">
                <v:path arrowok="t"/>
              </v:shape>
            </v:group>
            <v:group style="position:absolute;left:10408;top:1307;width:130;height:87" coordorigin="10408,1307" coordsize="130,87">
              <v:shape style="position:absolute;left:10408;top:1307;width:130;height:87" coordorigin="10408,1307" coordsize="130,87" path="m10493,1308l10484,1307,10483,1311,10481,1315,10494,1320,10500,1323,10507,1326,10518,1332,10524,1333,10529,1335,10536,1336,10537,1339,10539,1342,10534,1348,10517,1377,10511,1394,10488,1386,10466,1377,10443,1366,10426,1358,10422,1356,10408,1350,10419,1334e" filled="f" stroked="t" strokeweight=".276pt" strokecolor="#231F1F">
                <v:path arrowok="t"/>
              </v:shape>
            </v:group>
            <v:group style="position:absolute;left:10410;top:1234;width:152;height:136" coordorigin="10410,1234" coordsize="152,136">
              <v:shape style="position:absolute;left:10410;top:1234;width:152;height:136" coordorigin="10410,1234" coordsize="152,136" path="m10493,1370l10419,1334,10410,1329,10418,1313,10455,1263,10474,1241,10482,1236,10504,1234,10533,1246,10553,1257,10562,1263e" filled="f" stroked="t" strokeweight=".276pt" strokecolor="#231F1F">
                <v:path arrowok="t"/>
              </v:shape>
            </v:group>
            <v:group style="position:absolute;left:10534;top:1342;width:58;height:6" coordorigin="10534,1342" coordsize="58,6">
              <v:shape style="position:absolute;left:10534;top:1342;width:58;height:6" coordorigin="10534,1342" coordsize="58,6" path="m10534,1348l10540,1345,10554,1344,10567,1342,10575,1342,10592,1342e" filled="f" stroked="t" strokeweight=".276pt" strokecolor="#231F1F">
                <v:path arrowok="t"/>
              </v:shape>
            </v:group>
            <v:group style="position:absolute;left:10557;top:862;width:538;height:515" coordorigin="10557,862" coordsize="538,515">
              <v:shape style="position:absolute;left:10557;top:862;width:538;height:515" coordorigin="10557,862" coordsize="538,515" path="m10879,1364l10886,1367,10902,1373,10923,1377,10945,1374,10968,1350,10980,1328,10983,1314,10988,1314,11002,1317,11021,1320,11042,1321,11063,1317,11081,1306,11091,1285,11095,1263,11094,1243,11090,1224,11084,1209,11079,1197,11072,1185,11064,1167,11032,1101,11013,1058,11006,1042,10978,978,10943,920,10902,873,10866,862,10836,866,10813,876,10800,884,10793,882,10777,877,10755,875,10734,884,10687,924,10659,978,10653,1000,10647,1022,10628,1087,10605,1155,10597,1175,10588,1196,10579,1218,10570,1239,10563,1258,10559,1276,10557,1290e" filled="f" stroked="t" strokeweight=".299pt" strokecolor="#231F1F">
                <v:path arrowok="t"/>
              </v:shape>
            </v:group>
            <v:group style="position:absolute;left:10567;top:1342;width:116;height:27" coordorigin="10567,1342" coordsize="116,27">
              <v:shape style="position:absolute;left:10567;top:1342;width:116;height:27" coordorigin="10567,1342" coordsize="116,27" path="m10567,1342l10623,1369,10650,1367,10684,1359e" filled="f" stroked="t" strokeweight=".299pt" strokecolor="#231F1F">
                <v:path arrowok="t"/>
              </v:shape>
            </v:group>
            <v:group style="position:absolute;left:10717;top:1360;width:60;height:22" coordorigin="10717,1360" coordsize="60,22">
              <v:shape style="position:absolute;left:10717;top:1360;width:60;height:22" coordorigin="10717,1360" coordsize="60,22" path="m10717,1360l10722,1365,10735,1375,10754,1382,10776,1380e" filled="f" stroked="t" strokeweight=".299pt" strokecolor="#231F1F">
                <v:path arrowok="t"/>
              </v:shape>
            </v:group>
            <v:group style="position:absolute;left:10767;top:1088;width:13;height:20" coordorigin="10767,1088" coordsize="13,20">
              <v:shape style="position:absolute;left:10767;top:1088;width:13;height:20" coordorigin="10767,1088" coordsize="13,20" path="m10777,1088l10770,1088,10767,1093,10767,1104,10770,1109,10777,1109,10780,1104,10780,1093,10777,1088xe" filled="t" fillcolor="#231F1F" stroked="f">
                <v:path arrowok="t"/>
                <v:fill type="solid"/>
              </v:shape>
            </v:group>
            <v:group style="position:absolute;left:10767;top:1088;width:13;height:20" coordorigin="10767,1088" coordsize="13,20">
              <v:shape style="position:absolute;left:10767;top:1088;width:13;height:20" coordorigin="10767,1088" coordsize="13,20" path="m10767,1098l10767,1093,10770,1088,10774,1088,10777,1088,10780,1093,10780,1098,10780,1104,10777,1109,10774,1109,10770,1109,10767,1104,10767,1098xe" filled="f" stroked="t" strokeweight=".299pt" strokecolor="#231F1F">
                <v:path arrowok="t"/>
              </v:shape>
            </v:group>
            <v:group style="position:absolute;left:10867;top:1088;width:13;height:20" coordorigin="10867,1088" coordsize="13,20">
              <v:shape style="position:absolute;left:10867;top:1088;width:13;height:20" coordorigin="10867,1088" coordsize="13,20" path="m10877,1088l10870,1088,10867,1093,10867,1104,10870,1109,10877,1109,10880,1104,10880,1093,10877,1088xe" filled="t" fillcolor="#231F1F" stroked="f">
                <v:path arrowok="t"/>
                <v:fill type="solid"/>
              </v:shape>
            </v:group>
            <v:group style="position:absolute;left:10867;top:1088;width:13;height:20" coordorigin="10867,1088" coordsize="13,20">
              <v:shape style="position:absolute;left:10867;top:1088;width:13;height:20" coordorigin="10867,1088" coordsize="13,20" path="m10867,1098l10867,1093,10870,1088,10874,1088,10877,1088,10880,1093,10880,1098,10880,1104,10877,1109,10874,1109,10870,1109,10867,1104,10867,1098xe" filled="f" stroked="t" strokeweight=".299pt" strokecolor="#231F1F">
                <v:path arrowok="t"/>
              </v:shape>
            </v:group>
            <v:group style="position:absolute;left:10008;top:1066;width:124;height:26" coordorigin="10008,1066" coordsize="124,26">
              <v:shape style="position:absolute;left:10008;top:1066;width:124;height:26" coordorigin="10008,1066" coordsize="124,26" path="m10008,1092l10025,1077,10047,1069,10067,1066,10096,1068,10117,1074,10132,1082e" filled="f" stroked="t" strokeweight=".709pt" strokecolor="#231F1F">
                <v:path arrowok="t"/>
              </v:shape>
            </v:group>
            <v:group style="position:absolute;left:10221;top:1067;width:123;height:26" coordorigin="10221,1067" coordsize="123,26">
              <v:shape style="position:absolute;left:10221;top:1067;width:123;height:26" coordorigin="10221,1067" coordsize="123,26" path="m10221,1093l10242,1078,10261,1071,10278,1067,10308,1069,10329,1074,10344,1081e" filled="f" stroked="t" strokeweight=".709pt" strokecolor="#231F1F">
                <v:path arrowok="t"/>
              </v:shape>
            </v:group>
            <v:group style="position:absolute;left:10094;top:1202;width:184;height:84" coordorigin="10094,1202" coordsize="184,84">
              <v:shape style="position:absolute;left:10094;top:1202;width:184;height:84" coordorigin="10094,1202" coordsize="184,84" path="m10094,1245l10156,1205,10185,1202,10214,1204,10239,1210,10259,1219,10272,1230,10278,1243,10274,1257,10261,1269,10242,1278,10217,1284,10189,1287,10160,1285,10101,1260,10094,1245xe" filled="f" stroked="t" strokeweight=".709pt" strokecolor="#231F1F">
                <v:path arrowok="t"/>
              </v:shape>
            </v:group>
            <v:group style="position:absolute;left:10041;top:1132;width:73;height:11" coordorigin="10041,1132" coordsize="73,11">
              <v:shape style="position:absolute;left:10041;top:1132;width:73;height:11" coordorigin="10041,1132" coordsize="73,11" path="m10041,1141l10051,1136,10064,1133,10074,1132,10092,1135,10114,1142e" filled="f" stroked="t" strokeweight=".709pt" strokecolor="#231F1F">
                <v:path arrowok="t"/>
              </v:shape>
            </v:group>
            <v:group style="position:absolute;left:10257;top:1131;width:70;height:11" coordorigin="10257,1131" coordsize="70,11">
              <v:shape style="position:absolute;left:10257;top:1131;width:70;height:11" coordorigin="10257,1131" coordsize="70,11" path="m10257,1137l10265,1133,10281,1131,10290,1131,10301,1131,10320,1140,10327,1141e" filled="f" stroked="t" strokeweight=".709pt" strokecolor="#231F1F">
                <v:path arrowok="t"/>
              </v:shape>
            </v:group>
            <v:group style="position:absolute;left:9885;top:1240;width:37;height:73" coordorigin="9885,1240" coordsize="37,73">
              <v:shape style="position:absolute;left:9885;top:1240;width:37;height:73" coordorigin="9885,1240" coordsize="37,73" path="m9905,1240l9903,1253,9897,1261,9891,1270,9885,1275,9892,1282,9897,1291,9902,1299,9902,1314,9907,1298,9911,1292,9915,1285,9922,1276,9914,1270,9911,1265,9908,1259,9905,1240xe" filled="f" stroked="t" strokeweight=".368pt" strokecolor="#231F1F">
                <v:path arrowok="t"/>
              </v:shape>
            </v:group>
            <v:group style="position:absolute;left:10386;top:1126;width:37;height:74" coordorigin="10386,1126" coordsize="37,74">
              <v:shape style="position:absolute;left:10386;top:1126;width:37;height:74" coordorigin="10386,1126" coordsize="37,74" path="m10405,1126l10403,1139,10397,1147,10391,1155,10386,1161,10392,1167,10397,1176,10402,1185,10402,1199,10408,1184,10412,1177,10415,1171,10422,1162,10415,1156,10412,1150,10408,1145,10405,1126xe" filled="f" stroked="t" strokeweight=".368pt" strokecolor="#231F1F">
                <v:path arrowok="t"/>
              </v:shape>
            </v:group>
            <v:group style="position:absolute;left:9464;top:3105;width:189;height:91" coordorigin="9464,3105" coordsize="189,91">
              <v:shape style="position:absolute;left:9464;top:3105;width:189;height:91" coordorigin="9464,3105" coordsize="189,91" path="m9465,3127l9471,3117,9485,3110,9503,3106,9526,3105,9552,3108,9626,3136,9653,3169,9646,3181,9633,3190,9615,3195,9593,3196,9568,3194,9493,3166,9464,3133,9465,3127xe" filled="f" stroked="t" strokeweight=".268pt" strokecolor="#231F1F">
                <v:path arrowok="t"/>
              </v:shape>
            </v:group>
            <v:group style="position:absolute;left:9485;top:2996;width:195;height:141" coordorigin="9485,2996" coordsize="195,141">
              <v:shape style="position:absolute;left:9485;top:2996;width:195;height:141" coordorigin="9485,2996" coordsize="195,141" path="m9516,2996l9485,3084,9492,3084,9510,3084,9595,3099,9657,3131,9664,3137,9680,3058,9516,2996xe" filled="f" stroked="t" strokeweight=".502pt" strokecolor="#231F1F">
                <v:path arrowok="t"/>
              </v:shape>
            </v:group>
            <v:group style="position:absolute;left:9469;top:3096;width:189;height:91" coordorigin="9469,3096" coordsize="189,91">
              <v:shape style="position:absolute;left:9469;top:3096;width:189;height:91" coordorigin="9469,3096" coordsize="189,91" path="m9531,3096l9469,3119,9469,3125,9473,3135,9542,3177,9597,3188,9619,3186,9638,3181,9651,3173,9657,3161,9654,3150,9586,3107,9531,3096xe" filled="t" fillcolor="#FFFFFF" stroked="f">
                <v:path arrowok="t"/>
                <v:fill type="solid"/>
              </v:shape>
            </v:group>
            <v:group style="position:absolute;left:9469;top:3096;width:189;height:91" coordorigin="9469,3096" coordsize="189,91">
              <v:shape style="position:absolute;left:9469;top:3096;width:189;height:91" coordorigin="9469,3096" coordsize="189,91" path="m9469,3119l9476,3108,9489,3101,9508,3097,9531,3096,9556,3099,9630,3128,9657,3161,9651,3173,9638,3181,9619,3186,9597,3188,9572,3185,9497,3157,9469,3125,9469,3119xe" filled="f" stroked="t" strokeweight=".335pt" strokecolor="#231F1F">
                <v:path arrowok="t"/>
              </v:shape>
            </v:group>
            <v:group style="position:absolute;left:9541;top:3098;width:58;height:38" coordorigin="9541,3098" coordsize="58,38">
              <v:shape style="position:absolute;left:9541;top:3098;width:58;height:38" coordorigin="9541,3098" coordsize="58,38" path="m9544,3108l9547,3100,9561,3098,9575,3103,9590,3108,9600,3118,9597,3126,9594,3134,9580,3136,9566,3131,9551,3126,9541,3116,9544,3108xe" filled="f" stroked="t" strokeweight=".335pt" strokecolor="#231F1F">
                <v:path arrowok="t"/>
              </v:shape>
            </v:group>
            <v:group style="position:absolute;left:9540;top:3115;width:52;height:39" coordorigin="9540,3115" coordsize="52,39">
              <v:shape style="position:absolute;left:9540;top:3115;width:52;height:39" coordorigin="9540,3115" coordsize="52,39" path="m9546,3115l9540,3135,9543,3144,9560,3149,9577,3154,9587,3149,9592,3131e" filled="f" stroked="t" strokeweight=".335pt" strokecolor="#231F1F">
                <v:path arrowok="t"/>
              </v:shape>
            </v:group>
            <v:group style="position:absolute;left:9432;top:3117;width:45;height:66" coordorigin="9432,3117" coordsize="45,66">
              <v:shape style="position:absolute;left:9432;top:3117;width:45;height:66" coordorigin="9432,3117" coordsize="45,66" path="m9433,3117l9432,3122,9432,3133,9437,3149,9450,3167,9477,3184e" filled="f" stroked="t" strokeweight=".268pt" strokecolor="#231F1F">
                <v:path arrowok="t"/>
              </v:shape>
            </v:group>
            <v:group style="position:absolute;left:9503;top:3197;width:96;height:24" coordorigin="9503,3197" coordsize="96,24">
              <v:shape style="position:absolute;left:9503;top:3197;width:96;height:24" coordorigin="9503,3197" coordsize="96,24" path="m9503,3197l9508,3200,9521,3205,9541,3212,9567,3218,9599,3221e" filled="f" stroked="t" strokeweight=".268pt" strokecolor="#231F1F">
                <v:path arrowok="t"/>
              </v:shape>
            </v:group>
            <v:group style="position:absolute;left:9628;top:3214;width:33;height:9" coordorigin="9628,3214" coordsize="33,9">
              <v:shape style="position:absolute;left:9628;top:3214;width:33;height:9" coordorigin="9628,3214" coordsize="33,9" path="m9628,3222l9642,3223,9661,3214e" filled="f" stroked="t" strokeweight=".268pt" strokecolor="#231F1F">
                <v:path arrowok="t"/>
              </v:shape>
            </v:group>
            <v:group style="position:absolute;left:9436;top:2982;width:78;height:128" coordorigin="9436,2982" coordsize="78,128">
              <v:shape style="position:absolute;left:9436;top:2982;width:78;height:128" coordorigin="9436,2982" coordsize="78,128" path="m9513,2992l9494,2982,9445,3110,9436,3105,9440,3086e" filled="f" stroked="t" strokeweight=".268pt" strokecolor="#231F1F">
                <v:path arrowok="t"/>
              </v:shape>
            </v:group>
            <v:group style="position:absolute;left:9445;top:3084;width:40;height:26" coordorigin="9445,3084" coordsize="40,26">
              <v:shape style="position:absolute;left:9445;top:3084;width:40;height:26" coordorigin="9445,3084" coordsize="40,26" path="m9445,3110l9481,3093,9485,3084e" filled="f" stroked="t" strokeweight=".268pt" strokecolor="#231F1F">
                <v:path arrowok="t"/>
              </v:shape>
            </v:group>
            <v:group style="position:absolute;left:9458;top:3075;width:23;height:18" coordorigin="9458,3075" coordsize="23,18">
              <v:shape style="position:absolute;left:9458;top:3075;width:23;height:18" coordorigin="9458,3075" coordsize="23,18" path="m9471,3075l9466,3078,9460,3080,9458,3085,9461,3093,9467,3094,9477,3088,9480,3083,9477,3076,9471,3075xe" filled="t" fillcolor="#FFFFFF" stroked="f">
                <v:path arrowok="t"/>
                <v:fill type="solid"/>
              </v:shape>
            </v:group>
            <v:group style="position:absolute;left:9458;top:3075;width:23;height:18" coordorigin="9458,3075" coordsize="23,18">
              <v:shape style="position:absolute;left:9458;top:3075;width:23;height:18" coordorigin="9458,3075" coordsize="23,18" path="m9459,3089l9458,3085,9460,3080,9466,3078,9471,3075,9477,3076,9478,3080,9480,3083,9477,3088,9472,3091,9467,3094,9461,3093,9459,3089xe" filled="f" stroked="t" strokeweight=".268pt" strokecolor="#231F1F">
                <v:path arrowok="t"/>
              </v:shape>
            </v:group>
            <v:group style="position:absolute;left:9494;top:2957;width:186;height:69" coordorigin="9494,2957" coordsize="186,69">
              <v:shape style="position:absolute;left:9494;top:2957;width:186;height:69" coordorigin="9494,2957" coordsize="186,69" path="m9494,2982l9505,2957,9680,3026e" filled="f" stroked="t" strokeweight=".268pt" strokecolor="#231F1F">
                <v:path arrowok="t"/>
              </v:shape>
            </v:group>
            <v:group style="position:absolute;left:9691;top:3023;width:20;height:10" coordorigin="9691,3023" coordsize="20,10">
              <v:shape style="position:absolute;left:9691;top:3023;width:20;height:10" coordorigin="9691,3023" coordsize="20,10" path="m9711,3023l9691,3032e" filled="f" stroked="t" strokeweight=".268pt" strokecolor="#231F1F">
                <v:path arrowok="t"/>
              </v:shape>
            </v:group>
            <v:group style="position:absolute;left:9679;top:3039;width:21;height:120" coordorigin="9679,3039" coordsize="21,120">
              <v:shape style="position:absolute;left:9679;top:3039;width:21;height:120" coordorigin="9679,3039" coordsize="21,120" path="m9680,3058l9685,3039,9700,3041,9698,3051,9696,3064,9692,3088,9687,3116,9682,3141,9679,3159e" filled="f" stroked="t" strokeweight=".268pt" strokecolor="#231F1F">
                <v:path arrowok="t"/>
              </v:shape>
            </v:group>
            <v:group style="position:absolute;left:9665;top:3152;width:39;height:46" coordorigin="9665,3152" coordsize="39,46">
              <v:shape style="position:absolute;left:9665;top:3152;width:39;height:46" coordorigin="9665,3152" coordsize="39,46" path="m9704,3152l9679,3162,9671,3163,9668,3172,9666,3181,9665,3199e" filled="f" stroked="t" strokeweight=".268pt" strokecolor="#231F1F">
                <v:path arrowok="t"/>
              </v:shape>
            </v:group>
            <v:group style="position:absolute;left:9668;top:3176;width:28;height:24" coordorigin="9668,3176" coordsize="28,24">
              <v:shape style="position:absolute;left:9668;top:3176;width:28;height:24" coordorigin="9668,3176" coordsize="28,24" path="m9686,3176l9672,3181,9668,3187,9672,3198,9679,3200,9692,3195,9697,3189,9695,3184,9693,3179,9686,3176xe" filled="t" fillcolor="#FFFFFF" stroked="f">
                <v:path arrowok="t"/>
                <v:fill type="solid"/>
              </v:shape>
            </v:group>
            <v:group style="position:absolute;left:9668;top:3176;width:28;height:24" coordorigin="9668,3176" coordsize="28,24">
              <v:shape style="position:absolute;left:9668;top:3176;width:28;height:24" coordorigin="9668,3176" coordsize="28,24" path="m9670,3192l9668,3187,9672,3181,9679,3178,9686,3176,9693,3179,9695,3184,9697,3189,9692,3195,9686,3198,9679,3200,9672,3198,9670,3192xe" filled="f" stroked="t" strokeweight=".268pt" strokecolor="#231F1F">
                <v:path arrowok="t"/>
              </v:shape>
            </v:group>
            <v:group style="position:absolute;left:9665;top:3197;width:34;height:10" coordorigin="9665,3197" coordsize="34,10">
              <v:shape style="position:absolute;left:9665;top:3197;width:34;height:10" coordorigin="9665,3197" coordsize="34,10" path="m9665,3199l9667,3207,9672,3206,9677,3205,9699,3197e" filled="f" stroked="t" strokeweight=".268pt" strokecolor="#231F1F">
                <v:path arrowok="t"/>
              </v:shape>
            </v:group>
            <v:group style="position:absolute;left:9775;top:3057;width:96;height:122" coordorigin="9775,3057" coordsize="96,122">
              <v:shape style="position:absolute;left:9775;top:3057;width:96;height:122" coordorigin="9775,3057" coordsize="96,122" path="m9795,3179l9783,3177,9779,3166,9775,3156,9785,3146,9778,3136,9775,3115,9786,3096,9806,3101,9803,3089,9813,3071,9837,3069,9851,3074,9856,3065,9871,3057e" filled="f" stroked="t" strokeweight=".268pt" strokecolor="#231F1F">
                <v:path arrowok="t"/>
              </v:shape>
            </v:group>
            <v:group style="position:absolute;left:9904;top:3092;width:60;height:69" coordorigin="9904,3092" coordsize="60,69">
              <v:shape style="position:absolute;left:9904;top:3092;width:60;height:69" coordorigin="9904,3092" coordsize="60,69" path="m9904,3100l9924,3092,9933,3102,9941,3112,9936,3128,9951,3124,9957,3138,9964,3152,9951,3161e" filled="f" stroked="t" strokeweight=".268pt" strokecolor="#231F1F">
                <v:path arrowok="t"/>
              </v:shape>
            </v:group>
            <v:group style="position:absolute;left:9981;top:3113;width:91;height:44" coordorigin="9981,3113" coordsize="91,44">
              <v:shape style="position:absolute;left:9981;top:3113;width:91;height:44" coordorigin="9981,3113" coordsize="91,44" path="m9987,3157l9981,3145,9990,3137,9999,3129,10014,3135,10012,3123,10024,3118,10036,3113,10042,3125,10050,3115,10057,3114,10063,3113,10071,3123e" filled="f" stroked="t" strokeweight=".268pt" strokecolor="#231F1F">
                <v:path arrowok="t"/>
              </v:shape>
            </v:group>
            <v:group style="position:absolute;left:6400;top:3043;width:403;height:528" coordorigin="6400,3043" coordsize="403,528">
              <v:shape style="position:absolute;left:6400;top:3043;width:403;height:528" coordorigin="6400,3043" coordsize="403,528" path="m6804,3043l6400,3043,6400,3571,6804,3571,6804,3043xe" filled="t" fillcolor="#DDDDDD" stroked="f">
                <v:path arrowok="t"/>
                <v:fill type="solid"/>
              </v:shape>
            </v:group>
            <v:group style="position:absolute;left:6485;top:3029;width:167;height:2" coordorigin="6485,3029" coordsize="167,2">
              <v:shape style="position:absolute;left:6485;top:3029;width:167;height:2" coordorigin="6485,3029" coordsize="167,0" path="m6485,3029l6652,3029e" filled="f" stroked="t" strokeweight="1.467pt" strokecolor="#DDDDDD">
                <v:path arrowok="t"/>
              </v:shape>
            </v:group>
            <v:group style="position:absolute;left:6400;top:3015;width:403;height:556" coordorigin="6400,3015" coordsize="403,556">
              <v:shape style="position:absolute;left:6400;top:3015;width:403;height:556" coordorigin="6400,3015" coordsize="403,556" path="m6485,3043l6400,3043,6400,3571,6804,3571,6804,3043,6652,3043,6652,3015,6485,3015,6485,3043xe" filled="f" stroked="t" strokeweight=".603pt" strokecolor="#231F1F">
                <v:path arrowok="t"/>
              </v:shape>
            </v:group>
            <v:group style="position:absolute;left:6858;top:3187;width:244;height:382" coordorigin="6858,3187" coordsize="244,382">
              <v:shape style="position:absolute;left:6858;top:3187;width:244;height:382" coordorigin="6858,3187" coordsize="244,382" path="m7016,3187l6947,3187,6947,3240,6941,3245,6889,3294,6861,3350,6858,3367,6858,3543,6867,3560,7066,3569,7079,3566,7098,3551,7102,3376,7102,3369,7078,3301,7024,3246,7016,3241,7016,3187xe" filled="t" fillcolor="#DDDDDD" stroked="f">
                <v:path arrowok="t"/>
                <v:fill type="solid"/>
              </v:shape>
            </v:group>
            <v:group style="position:absolute;left:6858;top:3187;width:244;height:382" coordorigin="6858,3187" coordsize="244,382">
              <v:shape style="position:absolute;left:6858;top:3187;width:244;height:382" coordorigin="6858,3187" coordsize="244,382" path="m6947,3187l6947,3240,6941,3245,6924,3259,6877,3312,6858,3533,6858,3543,6867,3560,7066,3569,7079,3566,7098,3551,7102,3376,7102,3369,7078,3301,7024,3246,7016,3241,7016,3187,6947,3187xe" filled="f" stroked="t" strokeweight=".603pt" strokecolor="#231F1F">
                <v:path arrowok="t"/>
              </v:shape>
            </v:group>
            <v:group style="position:absolute;left:7157;top:3257;width:127;height:312" coordorigin="7157,3257" coordsize="127,312">
              <v:shape style="position:absolute;left:7157;top:3257;width:127;height:312" coordorigin="7157,3257" coordsize="127,312" path="m7247,3257l7195,3257,7195,3289,7157,3289,7157,3569,7285,3569,7285,3287,7247,3287,7247,3257xe" filled="t" fillcolor="#DDDDDD" stroked="f">
                <v:path arrowok="t"/>
                <v:fill type="solid"/>
              </v:shape>
            </v:group>
            <v:group style="position:absolute;left:7157;top:3257;width:127;height:312" coordorigin="7157,3257" coordsize="127,312">
              <v:shape style="position:absolute;left:7157;top:3257;width:127;height:312" coordorigin="7157,3257" coordsize="127,312" path="m7195,3257l7195,3289,7157,3289,7157,3569,7285,3569,7285,3287,7247,3287,7247,3257,7195,3257xe" filled="f" stroked="t" strokeweight=".603pt" strokecolor="#231F1F">
                <v:path arrowok="t"/>
              </v:shape>
            </v:group>
            <v:group style="position:absolute;left:7342;top:3198;width:221;height:369" coordorigin="7342,3198" coordsize="221,369">
              <v:shape style="position:absolute;left:7342;top:3198;width:221;height:369" coordorigin="7342,3198" coordsize="221,369" path="m7342,3198l7563,3198,7563,3567,7342,3567,7342,3198xe" filled="t" fillcolor="#DDDDDD" stroked="f">
                <v:path arrowok="t"/>
                <v:fill type="solid"/>
              </v:shape>
            </v:group>
            <v:group style="position:absolute;left:7342;top:3198;width:220;height:369" coordorigin="7342,3198" coordsize="220,369">
              <v:shape style="position:absolute;left:7342;top:3198;width:220;height:369" coordorigin="7342,3198" coordsize="220,369" path="m7342,3198l7563,3198,7563,3567,7342,3567,7342,3198xe" filled="f" stroked="t" strokeweight=".603pt" strokecolor="#231F1F">
                <v:path arrowok="t"/>
              </v:shape>
            </v:group>
            <v:group style="position:absolute;left:7615;top:3200;width:125;height:369" coordorigin="7615,3200" coordsize="125,369">
              <v:shape style="position:absolute;left:7615;top:3200;width:125;height:369" coordorigin="7615,3200" coordsize="125,369" path="m7615,3200l7740,3200,7740,3569,7615,3569,7615,3200xe" filled="t" fillcolor="#DDDDDD" stroked="f">
                <v:path arrowok="t"/>
                <v:fill type="solid"/>
              </v:shape>
            </v:group>
            <v:group style="position:absolute;left:7615;top:3200;width:125;height:369" coordorigin="7615,3200" coordsize="125,369">
              <v:shape style="position:absolute;left:7615;top:3200;width:125;height:369" coordorigin="7615,3200" coordsize="125,369" path="m7615,3200l7740,3200,7740,3569,7615,3569,7615,3200xe" filled="f" stroked="t" strokeweight=".603pt" strokecolor="#231F1F">
                <v:path arrowok="t"/>
              </v:shape>
            </v:group>
            <v:group style="position:absolute;left:7622;top:3276;width:119;height:2" coordorigin="7622,3276" coordsize="119,2">
              <v:shape style="position:absolute;left:7622;top:3276;width:119;height:2" coordorigin="7622,3276" coordsize="119,0" path="m7622,3276l7740,3276e" filled="f" stroked="t" strokeweight=".301pt" strokecolor="#231F1F">
                <v:path arrowok="t"/>
              </v:shape>
            </v:group>
            <v:group style="position:absolute;left:7195;top:3289;width:51;height:2" coordorigin="7195,3289" coordsize="51,2">
              <v:shape style="position:absolute;left:7195;top:3289;width:51;height:2" coordorigin="7195,3289" coordsize="51,0" path="m7195,3289l7247,3289e" filled="f" stroked="t" strokeweight=".301pt" strokecolor="#231F1F">
                <v:path arrowok="t"/>
              </v:shape>
            </v:group>
            <v:group style="position:absolute;left:6950;top:3232;width:68;height:2" coordorigin="6950,3232" coordsize="68,2">
              <v:shape style="position:absolute;left:6950;top:3232;width:68;height:2" coordorigin="6950,3232" coordsize="68,0" path="m6950,3232l7018,3232e" filled="f" stroked="t" strokeweight=".301pt" strokecolor="#231F1F">
                <v:path arrowok="t"/>
              </v:shape>
            </v:group>
            <v:group style="position:absolute;left:6485;top:3043;width:167;height:2" coordorigin="6485,3043" coordsize="167,2">
              <v:shape style="position:absolute;left:6485;top:3043;width:167;height:2" coordorigin="6485,3043" coordsize="167,0" path="m6485,3043l6652,3043e" filled="f" stroked="t" strokeweight=".301pt" strokecolor="#231F1F">
                <v:path arrowok="t"/>
              </v:shape>
            </v:group>
            <v:group style="position:absolute;left:9770;top:3287;width:372;height:254" coordorigin="9770,3287" coordsize="372,254">
              <v:shape style="position:absolute;left:9770;top:3287;width:372;height:254" coordorigin="9770,3287" coordsize="372,254" path="m9946,3287l10018,3292,10093,3314,10142,3357,10139,3373,10124,3449,10097,3507,10022,3537,9978,3541,9936,3540,9873,3533,9809,3502,9783,3438,9770,3377,9770,3364,9772,3357,9834,3307,9922,3288,9946,3287xe" filled="f" stroked="t" strokeweight=".502pt" strokecolor="#231F1F">
                <v:path arrowok="t"/>
              </v:shape>
            </v:group>
            <v:group style="position:absolute;left:9780;top:3335;width:353;height:112" coordorigin="9780,3335" coordsize="353,112">
              <v:shape style="position:absolute;left:9780;top:3335;width:353;height:112" coordorigin="9780,3335" coordsize="353,112" path="m9948,3335l9863,3343,9803,3363,9780,3391,9782,3400,9855,3436,9938,3446,9971,3447,10001,3445,10076,3431,10130,3396,10133,3384,10127,3375,10062,3346,9980,3336,9948,3335xe" filled="t" fillcolor="#979597" stroked="f">
                <v:path arrowok="t"/>
                <v:fill type="solid"/>
              </v:shape>
            </v:group>
            <v:group style="position:absolute;left:9780;top:3335;width:353;height:112" coordorigin="9780,3335" coordsize="353,112">
              <v:shape style="position:absolute;left:9780;top:3335;width:353;height:112" coordorigin="9780,3335" coordsize="353,112" path="m9780,3391l9839,3349,9917,3336,9948,3335,9980,3336,10062,3346,10127,3375,10133,3384,10130,3396,10076,3431,10001,3445,9971,3447,9938,3446,9855,3436,9789,3408,9780,3391xe" filled="f" stroked="t" strokeweight=".335pt" strokecolor="#231F1F">
                <v:path arrowok="t"/>
              </v:shape>
            </v:group>
            <v:group style="position:absolute;left:9354;top:2906;width:451;height:467" coordorigin="9354,2906" coordsize="451,467">
              <v:shape style="position:absolute;left:9354;top:2906;width:451;height:467" coordorigin="9354,2906" coordsize="451,467" path="m9704,3218l9712,3214,9732,3207,9758,3204,9792,3215,9804,3229,9805,3236,9794,3240,9772,3252,9724,3298,9688,3338,9680,3346,9607,3373,9580,3373,9558,3370,9493,3354,9436,3333,9378,3293,9354,3231,9357,3211,9388,3138,9420,3074,9440,3047,9483,2932,9488,2918,9504,2915,9520,2913,9520,2908,9530,2906,9549,2913,9627,2943,9696,2970,9723,2998,9723,3007,9722,3021,9718,3041,9713,3065,9707,3097,9708,3113,9707,3124,9704,3148,9704,3218xe" filled="f" stroked="t" strokeweight=".569pt" strokecolor="#231F1F">
                <v:path arrowok="t"/>
              </v:shape>
            </v:group>
            <v:group style="position:absolute;left:9661;top:3222;width:38;height:115" coordorigin="9661,3222" coordsize="38,115">
              <v:shape style="position:absolute;left:9661;top:3222;width:38;height:115" coordorigin="9661,3222" coordsize="38,115" path="m9684,3337l9674,3334,9661,3316,9663,3289,9669,3267,9676,3250,9687,3235,9699,3222e" filled="f" stroked="t" strokeweight=".268pt" strokecolor="#231F1F">
                <v:path arrowok="t"/>
              </v:shape>
            </v:group>
            <v:group style="position:absolute;left:9759;top:3208;width:42;height:25" coordorigin="9759,3208" coordsize="42,25">
              <v:shape style="position:absolute;left:9759;top:3208;width:42;height:25" coordorigin="9759,3208" coordsize="42,25" path="m9769,3208l9763,3211,9759,3219,9790,3233,9801,3233e" filled="f" stroked="t" strokeweight=".268pt" strokecolor="#231F1F">
                <v:path arrowok="t"/>
              </v:shape>
            </v:group>
            <v:group style="position:absolute;left:9848;top:3129;width:14;height:109" coordorigin="9848,3129" coordsize="14,109">
              <v:shape style="position:absolute;left:9848;top:3129;width:14;height:109" coordorigin="9848,3129" coordsize="14,109" path="m9862,3129l9857,3136,9850,3153,9848,3175,9859,3201,9862,3223,9860,3238e" filled="f" stroked="t" strokeweight=".268pt" strokecolor="#231F1F">
                <v:path arrowok="t"/>
              </v:shape>
            </v:group>
            <v:group style="position:absolute;left:9897;top:3144;width:16;height:104" coordorigin="9897,3144" coordsize="16,104">
              <v:shape style="position:absolute;left:9897;top:3144;width:16;height:104" coordorigin="9897,3144" coordsize="16,104" path="m9913,3144l9908,3150,9899,3166,9897,3188,9907,3217,9907,3238,9904,3248e" filled="f" stroked="t" strokeweight=".268pt" strokecolor="#231F1F">
                <v:path arrowok="t"/>
              </v:shape>
            </v:group>
            <v:group style="position:absolute;left:10025;top:3185;width:6;height:69" coordorigin="10025,3185" coordsize="6,69">
              <v:shape style="position:absolute;left:10025;top:3185;width:6;height:69" coordorigin="10025,3185" coordsize="6,69" path="m10030,3185l10025,3197,10026,3219,10032,3241,10029,3254e" filled="f" stroked="t" strokeweight=".268pt" strokecolor="#231F1F">
                <v:path arrowok="t"/>
              </v:shape>
            </v:group>
            <v:group style="position:absolute;left:10062;top:3154;width:12;height:78" coordorigin="10062,3154" coordsize="12,78">
              <v:shape style="position:absolute;left:10062;top:3154;width:12;height:78" coordorigin="10062,3154" coordsize="12,78" path="m10065,3154l10070,3163,10074,3184,10064,3212,10062,3232e" filled="f" stroked="t" strokeweight=".268pt" strokecolor="#231F1F">
                <v:path arrowok="t"/>
              </v:shape>
            </v:group>
            <v:group style="position:absolute;left:10106;top:3123;width:44;height:78" coordorigin="10106,3123" coordsize="44,78">
              <v:shape style="position:absolute;left:10106;top:3123;width:44;height:78" coordorigin="10106,3123" coordsize="44,78" path="m10106,3124l10119,3123,10126,3129,10132,3136,10132,3154,10141,3151,10145,3159,10148,3167,10141,3182,10148,3187,10150,3201e" filled="f" stroked="t" strokeweight=".268pt" strokecolor="#231F1F">
                <v:path arrowok="t"/>
              </v:shape>
              <v:shape style="position:absolute;left:5697;top:670;width:2761;height:1819" type="#_x0000_t75">
                <v:imagedata r:id="rId229" o:title="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D3B3B"/>
          <w:spacing w:val="0"/>
          <w:w w:val="100"/>
          <w:sz w:val="31"/>
          <w:szCs w:val="31"/>
        </w:rPr>
        <w:t>Для</w:t>
      </w:r>
      <w:r>
        <w:rPr>
          <w:rFonts w:ascii="Arial" w:hAnsi="Arial" w:cs="Arial" w:eastAsia="Arial"/>
          <w:b w:val="0"/>
          <w:bCs w:val="0"/>
          <w:color w:val="3D3B3B"/>
          <w:spacing w:val="45"/>
          <w:w w:val="10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100"/>
          <w:sz w:val="31"/>
          <w:szCs w:val="31"/>
        </w:rPr>
        <w:t>правильного</w:t>
      </w:r>
      <w:r>
        <w:rPr>
          <w:rFonts w:ascii="Arial" w:hAnsi="Arial" w:cs="Arial" w:eastAsia="Arial"/>
          <w:b w:val="0"/>
          <w:bCs w:val="0"/>
          <w:color w:val="3D3B3B"/>
          <w:spacing w:val="45"/>
          <w:w w:val="10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100"/>
          <w:sz w:val="31"/>
          <w:szCs w:val="31"/>
        </w:rPr>
        <w:t>использования</w:t>
      </w:r>
      <w:r>
        <w:rPr>
          <w:rFonts w:ascii="Arial" w:hAnsi="Arial" w:cs="Arial" w:eastAsia="Arial"/>
          <w:b w:val="0"/>
          <w:bCs w:val="0"/>
          <w:color w:val="3D3B3B"/>
          <w:spacing w:val="45"/>
          <w:w w:val="10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100"/>
          <w:sz w:val="31"/>
          <w:szCs w:val="31"/>
        </w:rPr>
        <w:t>кондиционера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323" w:firstLine="0"/>
        <w:jc w:val="righ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18.068262pt;margin-top:-32.85046pt;width:557.685738pt;height:20.43pt;mso-position-horizontal-relative:page;mso-position-vertical-relative:paragraph;z-index:-7910" coordorigin="361,-657" coordsize="11154,409">
            <v:group style="position:absolute;left:371;top:-647;width:11134;height:389" coordorigin="371,-647" coordsize="11134,389">
              <v:shape style="position:absolute;left:371;top:-647;width:11134;height:389" coordorigin="371,-647" coordsize="11134,389" path="m11311,-647l556,-647,493,-633,440,-600,400,-550,376,-485,371,-436,375,-413,399,-352,442,-303,498,-270,565,-258,11328,-259,11393,-276,11446,-313,11485,-366,11504,-430,11505,-453,11504,-470,11487,-534,11450,-588,11398,-627,11334,-646,11311,-647xe" filled="t" fillcolor="#E8E8E8" stroked="f">
                <v:path arrowok="t"/>
                <v:fill type="solid"/>
              </v:shape>
            </v:group>
            <v:group style="position:absolute;left:371;top:-647;width:11134;height:389" coordorigin="371,-647" coordsize="11134,389">
              <v:shape style="position:absolute;left:371;top:-647;width:11134;height:389" coordorigin="371,-647" coordsize="11134,389" path="m11505,-453l11493,-386,11461,-329,11412,-287,11350,-262,565,-258,542,-260,478,-279,426,-317,389,-371,371,-436,372,-461,390,-530,425,-585,474,-624,535,-645,11311,-647,11334,-646,11398,-627,11450,-588,11487,-534,11504,-470,11505,-453xe" filled="f" stroked="t" strokeweight=".35pt" strokecolor="#DADADA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2.109383pt;margin-top:33.854126pt;width:100.207452pt;height:65.865914pt;mso-position-horizontal-relative:page;mso-position-vertical-relative:paragraph;z-index:-7908" coordorigin="642,677" coordsize="2004,1317">
            <v:group style="position:absolute;left:1352;top:1396;width:33;height:35" coordorigin="1352,1396" coordsize="33,35">
              <v:shape style="position:absolute;left:1352;top:1396;width:33;height:35" coordorigin="1352,1396" coordsize="33,35" path="m1352,1414l1352,1404,1360,1396,1369,1396,1378,1396,1385,1404,1385,1414,1385,1423,1378,1431,1369,1431,1360,1431,1352,1423,1352,1414xe" filled="f" stroked="t" strokeweight=".297pt" strokecolor="#231F1F">
                <v:path arrowok="t"/>
              </v:shape>
            </v:group>
            <v:group style="position:absolute;left:1333;top:1755;width:68;height:31" coordorigin="1333,1755" coordsize="68,31">
              <v:shape style="position:absolute;left:1333;top:1755;width:68;height:31" coordorigin="1333,1755" coordsize="68,31" path="m1347,1755l1386,1755,1394,1755,1401,1762,1401,1770,1401,1772,1401,1780,1394,1786,1386,1786,1347,1786,1339,1786,1333,1780,1333,1772,1333,1770,1333,1762,1339,1755,1347,1755xe" filled="f" stroked="t" strokeweight=".297pt" strokecolor="#231F1F">
                <v:path arrowok="t"/>
              </v:shape>
            </v:group>
            <v:group style="position:absolute;left:1043;top:1175;width:24;height:34" coordorigin="1043,1175" coordsize="24,34">
              <v:shape style="position:absolute;left:1043;top:1175;width:24;height:34" coordorigin="1043,1175" coordsize="24,34" path="m1052,1175l1046,1181,1044,1190,1043,1199,1047,1207,1053,1208,1059,1209,1065,1202,1067,1185,1063,1177,1057,1176,1052,1175xe" filled="t" fillcolor="#231F1F" stroked="f">
                <v:path arrowok="t"/>
                <v:fill type="solid"/>
              </v:shape>
            </v:group>
            <v:group style="position:absolute;left:1043;top:1175;width:24;height:34" coordorigin="1043,1175" coordsize="24,34">
              <v:shape style="position:absolute;left:1043;top:1175;width:24;height:34" coordorigin="1043,1175" coordsize="24,34" path="m1044,1190l1046,1181,1052,1175,1057,1176,1063,1177,1067,1185,1066,1194,1065,1202,1059,1209,1053,1208,1047,1207,1043,1199,1044,1190xe" filled="f" stroked="t" strokeweight=".297pt" strokecolor="#231F1F">
                <v:path arrowok="t"/>
              </v:shape>
            </v:group>
            <v:group style="position:absolute;left:1209;top:1175;width:24;height:34" coordorigin="1209,1175" coordsize="24,34">
              <v:shape style="position:absolute;left:1209;top:1175;width:24;height:34" coordorigin="1209,1175" coordsize="24,34" path="m1218,1175l1212,1181,1210,1190,1209,1199,1213,1207,1219,1208,1225,1209,1231,1202,1232,1194,1233,1185,1230,1177,1224,1176,1218,1175xe" filled="t" fillcolor="#231F1F" stroked="f">
                <v:path arrowok="t"/>
                <v:fill type="solid"/>
              </v:shape>
            </v:group>
            <v:group style="position:absolute;left:1209;top:1175;width:24;height:34" coordorigin="1209,1175" coordsize="24,34">
              <v:shape style="position:absolute;left:1209;top:1175;width:24;height:34" coordorigin="1209,1175" coordsize="24,34" path="m1210,1190l1212,1181,1218,1175,1224,1176,1230,1177,1233,1185,1232,1194,1231,1202,1225,1209,1219,1208,1213,1207,1209,1199,1210,1190xe" filled="f" stroked="t" strokeweight=".297pt" strokecolor="#231F1F">
                <v:path arrowok="t"/>
              </v:shape>
              <v:shape style="position:absolute;left:642;top:677;width:2004;height:1317" type="#_x0000_t75">
                <v:imagedata r:id="rId230" o:title=""/>
              </v:shape>
            </v:group>
            <w10:wrap type="none"/>
          </v:group>
        </w:pict>
      </w:r>
      <w:r>
        <w:rPr/>
        <w:pict>
          <v:shape style="position:absolute;margin-left:19.55262pt;margin-top:-4.56846pt;width:254.807953pt;height:304.614606pt;mso-position-horizontal-relative:page;mso-position-vertical-relative:paragraph;z-index:-7897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140" w:hRule="exact"/>
                    </w:trPr>
                    <w:tc>
                      <w:tcPr>
                        <w:tcW w:w="2530" w:type="dxa"/>
                        <w:tcBorders>
                          <w:top w:val="single" w:sz="3" w:space="0" w:color="625E60"/>
                          <w:left w:val="single" w:sz="3" w:space="0" w:color="625E60"/>
                          <w:bottom w:val="single" w:sz="6" w:space="0" w:color="231F1F"/>
                          <w:right w:val="single" w:sz="6" w:space="0" w:color="231F1F"/>
                        </w:tcBorders>
                      </w:tcPr>
                      <w:p>
                        <w:pPr>
                          <w:pStyle w:val="TableParagraph"/>
                          <w:spacing w:line="140" w:lineRule="exact" w:before="7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line="265" w:lineRule="auto"/>
                          <w:ind w:left="95" w:right="110" w:firstLine="193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0"/>
                            <w:sz w:val="21"/>
                            <w:szCs w:val="21"/>
                          </w:rPr>
                          <w:t>Задайте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18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0"/>
                            <w:sz w:val="21"/>
                            <w:szCs w:val="21"/>
                          </w:rPr>
                          <w:t>желаемую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1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0"/>
                            <w:sz w:val="21"/>
                            <w:szCs w:val="21"/>
                          </w:rPr>
                          <w:t>температуру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1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0"/>
                            <w:sz w:val="21"/>
                            <w:szCs w:val="21"/>
                          </w:rPr>
                          <w:t>в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11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0"/>
                            <w:sz w:val="21"/>
                            <w:szCs w:val="21"/>
                          </w:rPr>
                          <w:t>комнате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exact" w:before="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spacing w:line="258" w:lineRule="auto"/>
                          <w:ind w:left="1484" w:right="324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0"/>
                            <w:sz w:val="12"/>
                            <w:szCs w:val="12"/>
                          </w:rPr>
                          <w:t>Жклаемая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9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95"/>
                            <w:sz w:val="12"/>
                            <w:szCs w:val="12"/>
                          </w:rPr>
                          <w:t>температ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95"/>
                            <w:sz w:val="12"/>
                            <w:szCs w:val="12"/>
                          </w:rPr>
                          <w:t>ура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3" w:space="0" w:color="625E60"/>
                          <w:left w:val="single" w:sz="6" w:space="0" w:color="231F1F"/>
                          <w:bottom w:val="single" w:sz="6" w:space="0" w:color="231F1F"/>
                          <w:right w:val="single" w:sz="3" w:space="0" w:color="625E60"/>
                        </w:tcBorders>
                      </w:tcPr>
                      <w:p>
                        <w:pPr>
                          <w:pStyle w:val="TableParagraph"/>
                          <w:spacing w:line="224" w:lineRule="exact" w:before="69"/>
                          <w:ind w:left="228" w:right="307"/>
                          <w:jc w:val="center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2"/>
                            <w:szCs w:val="22"/>
                          </w:rPr>
                          <w:t>Не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9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2"/>
                            <w:szCs w:val="22"/>
                          </w:rPr>
                          <w:t>блокируйте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9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2"/>
                            <w:szCs w:val="22"/>
                          </w:rPr>
                          <w:t>поток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2"/>
                            <w:szCs w:val="22"/>
                          </w:rPr>
                          <w:t>воздуха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9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2"/>
                            <w:szCs w:val="22"/>
                          </w:rPr>
                          <w:t>от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2"/>
                            <w:szCs w:val="22"/>
                          </w:rPr>
                          <w:t>кондиционера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280" w:lineRule="exact" w:before="11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ind w:left="1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/>
                          <w:pict>
                            <v:shape style="width:111.333956pt;height:40.875pt;mso-position-horizontal-relative:char;mso-position-vertical-relative:line" type="#_x0000_t75">
                              <v:imagedata r:id="rId231" o:title=""/>
                            </v:shape>
                          </w:pict>
                        </w:r>
                        <w:r>
                          <w:rPr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60" w:lineRule="exact" w:before="20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</w:tc>
                  </w:tr>
                  <w:tr>
                    <w:trPr>
                      <w:trHeight w:val="1997" w:hRule="exact"/>
                    </w:trPr>
                    <w:tc>
                      <w:tcPr>
                        <w:tcW w:w="2530" w:type="dxa"/>
                        <w:tcBorders>
                          <w:top w:val="single" w:sz="6" w:space="0" w:color="231F1F"/>
                          <w:left w:val="single" w:sz="3" w:space="0" w:color="625E60"/>
                          <w:bottom w:val="single" w:sz="6" w:space="0" w:color="231F1F"/>
                          <w:right w:val="single" w:sz="6" w:space="0" w:color="231F1F"/>
                        </w:tcBorders>
                      </w:tcPr>
                      <w:p>
                        <w:pPr>
                          <w:pStyle w:val="TableParagraph"/>
                          <w:spacing w:line="200" w:lineRule="exact" w:before="2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151"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2"/>
                            <w:szCs w:val="22"/>
                          </w:rPr>
                          <w:t>Закройте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2"/>
                            <w:szCs w:val="22"/>
                          </w:rPr>
                          <w:t>окна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2"/>
                            <w:szCs w:val="22"/>
                          </w:rPr>
                          <w:t>двери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220" w:lineRule="exact" w:before="1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271" w:lineRule="auto"/>
                          <w:ind w:left="1497" w:right="150"/>
                          <w:jc w:val="center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8"/>
                            <w:szCs w:val="8"/>
                          </w:rPr>
                          <w:t>При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-14"/>
                            <w:w w:val="105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8"/>
                            <w:szCs w:val="8"/>
                          </w:rPr>
                          <w:t>охлаждении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3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0"/>
                            <w:sz w:val="8"/>
                            <w:szCs w:val="8"/>
                          </w:rPr>
                          <w:t>помещения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0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2"/>
                            <w:w w:val="100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0"/>
                            <w:sz w:val="8"/>
                            <w:szCs w:val="8"/>
                          </w:rPr>
                          <w:t>задерните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3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8"/>
                            <w:szCs w:val="8"/>
                          </w:rPr>
                          <w:t>шторы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-9"/>
                            <w:w w:val="105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8"/>
                            <w:szCs w:val="8"/>
                          </w:rPr>
                          <w:t>от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-7"/>
                            <w:w w:val="105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8"/>
                            <w:szCs w:val="8"/>
                          </w:rPr>
                          <w:t>попадания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3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8"/>
                            <w:szCs w:val="8"/>
                          </w:rPr>
                          <w:t>прямых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-15"/>
                            <w:w w:val="105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8"/>
                            <w:szCs w:val="8"/>
                          </w:rPr>
                          <w:t>солнечных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3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8"/>
                            <w:szCs w:val="8"/>
                          </w:rPr>
                          <w:t>луей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8"/>
                            <w:szCs w:val="8"/>
                          </w:rPr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6" w:space="0" w:color="231F1F"/>
                          <w:left w:val="single" w:sz="6" w:space="0" w:color="231F1F"/>
                          <w:bottom w:val="single" w:sz="6" w:space="0" w:color="231F1F"/>
                          <w:right w:val="single" w:sz="3" w:space="0" w:color="625E6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458"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2"/>
                            <w:szCs w:val="22"/>
                          </w:rPr>
                          <w:t>Используйте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19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2"/>
                            <w:szCs w:val="22"/>
                          </w:rPr>
                          <w:t>таймер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100" w:lineRule="exact" w:before="8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ind w:left="4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/>
                          <w:pict>
                            <v:shape style="width:96.163912pt;height:72.375pt;mso-position-horizontal-relative:char;mso-position-vertical-relative:line" type="#_x0000_t75">
                              <v:imagedata r:id="rId232" o:title=""/>
                            </v:shape>
                          </w:pict>
                        </w:r>
                        <w:r>
                          <w:rPr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100" w:lineRule="exact" w:before="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1948" w:hRule="exact"/>
                    </w:trPr>
                    <w:tc>
                      <w:tcPr>
                        <w:tcW w:w="2530" w:type="dxa"/>
                        <w:tcBorders>
                          <w:top w:val="single" w:sz="6" w:space="0" w:color="231F1F"/>
                          <w:left w:val="single" w:sz="3" w:space="0" w:color="625E60"/>
                          <w:bottom w:val="single" w:sz="3" w:space="0" w:color="625E60"/>
                          <w:right w:val="single" w:sz="6" w:space="0" w:color="231F1F"/>
                        </w:tcBorders>
                      </w:tcPr>
                      <w:p>
                        <w:pPr>
                          <w:pStyle w:val="TableParagraph"/>
                          <w:spacing w:line="130" w:lineRule="exact" w:before="1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spacing w:line="176" w:lineRule="exact"/>
                          <w:ind w:left="31" w:right="150" w:firstLine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17"/>
                            <w:szCs w:val="17"/>
                          </w:rPr>
                          <w:t>Если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-20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17"/>
                            <w:szCs w:val="17"/>
                          </w:rPr>
                          <w:t>не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-20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17"/>
                            <w:szCs w:val="17"/>
                          </w:rPr>
                          <w:t>предполагается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3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0"/>
                            <w:sz w:val="17"/>
                            <w:szCs w:val="17"/>
                          </w:rPr>
                          <w:t>использовать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1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0"/>
                            <w:sz w:val="17"/>
                            <w:szCs w:val="17"/>
                          </w:rPr>
                          <w:t>кондиционер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3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17"/>
                            <w:szCs w:val="17"/>
                          </w:rPr>
                          <w:t>длительное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-31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17"/>
                            <w:szCs w:val="17"/>
                          </w:rPr>
                          <w:t>время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3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17"/>
                            <w:szCs w:val="17"/>
                          </w:rPr>
                          <w:t>отключите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-23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17"/>
                            <w:szCs w:val="17"/>
                          </w:rPr>
                          <w:t>автомат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-23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17"/>
                            <w:szCs w:val="17"/>
                          </w:rPr>
                          <w:t>питания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160" w:lineRule="exact" w:before="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159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1F1F"/>
                            <w:spacing w:val="0"/>
                            <w:w w:val="105"/>
                            <w:sz w:val="16"/>
                            <w:szCs w:val="16"/>
                          </w:rPr>
                          <w:t>OFF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6" w:space="0" w:color="231F1F"/>
                          <w:left w:val="single" w:sz="6" w:space="0" w:color="231F1F"/>
                          <w:bottom w:val="single" w:sz="3" w:space="0" w:color="625E60"/>
                          <w:right w:val="single" w:sz="3" w:space="0" w:color="625E60"/>
                        </w:tcBorders>
                      </w:tcPr>
                      <w:p>
                        <w:pPr>
                          <w:pStyle w:val="TableParagraph"/>
                          <w:spacing w:line="208" w:lineRule="exact" w:before="40"/>
                          <w:ind w:left="362" w:right="171" w:hanging="295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95"/>
                            <w:sz w:val="21"/>
                            <w:szCs w:val="21"/>
                          </w:rPr>
                          <w:t>Регулируйте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24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95"/>
                            <w:sz w:val="21"/>
                            <w:szCs w:val="21"/>
                          </w:rPr>
                          <w:t>направление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98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0"/>
                            <w:szCs w:val="20"/>
                          </w:rPr>
                          <w:t>воздушного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6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0"/>
                            <w:szCs w:val="20"/>
                          </w:rPr>
                          <w:t>потока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0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10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95"/>
                            <w:sz w:val="21"/>
                            <w:szCs w:val="21"/>
                          </w:rPr>
                          <w:t>используя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6"/>
                            <w:w w:val="9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1"/>
                            <w:spacing w:val="0"/>
                            <w:w w:val="95"/>
                            <w:sz w:val="21"/>
                            <w:szCs w:val="21"/>
                          </w:rPr>
                          <w:t>шкторку</w:t>
                        </w:r>
                        <w:r>
                          <w:rPr>
                            <w:rFonts w:ascii="Calibri" w:hAnsi="Calibri" w:cs="Calibri" w:eastAsia="Calibri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9"/>
          <w:szCs w:val="19"/>
        </w:rPr>
        <w:t>Пульт</w:t>
      </w:r>
      <w:r>
        <w:rPr>
          <w:rFonts w:ascii="Arial" w:hAnsi="Arial" w:cs="Arial" w:eastAsia="Arial"/>
          <w:b w:val="0"/>
          <w:bCs w:val="0"/>
          <w:color w:val="231F1F"/>
          <w:spacing w:val="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9"/>
          <w:szCs w:val="19"/>
        </w:rPr>
        <w:t>управле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9"/>
          <w:szCs w:val="19"/>
        </w:rPr>
        <w:t>ния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44" w:lineRule="exact"/>
        <w:ind w:left="5565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/>
        <w:pict>
          <v:shape style="position:absolute;margin-left:154.776993pt;margin-top:-9.86834pt;width:111.802382pt;height:41.046977pt;mso-position-horizontal-relative:page;mso-position-vertical-relative:paragraph;z-index:-7907" type="#_x0000_t75">
            <v:imagedata r:id="rId233" o:title=""/>
          </v:shape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Защитите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пульт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от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попадания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внутрь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его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влаги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протирайте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экран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химически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активными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жидкостями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во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избежание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помутнения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экрана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10" w:lineRule="exact" w:before="5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89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9"/>
          <w:szCs w:val="19"/>
        </w:rPr>
        <w:t>Уход</w:t>
      </w:r>
      <w:r>
        <w:rPr>
          <w:rFonts w:ascii="Arial" w:hAnsi="Arial" w:cs="Arial" w:eastAsia="Arial"/>
          <w:b w:val="0"/>
          <w:bCs w:val="0"/>
          <w:color w:val="231F1F"/>
          <w:spacing w:val="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9"/>
          <w:szCs w:val="19"/>
        </w:rPr>
        <w:t>за</w:t>
      </w:r>
      <w:r>
        <w:rPr>
          <w:rFonts w:ascii="Arial" w:hAnsi="Arial" w:cs="Arial" w:eastAsia="Arial"/>
          <w:b w:val="0"/>
          <w:bCs w:val="0"/>
          <w:color w:val="231F1F"/>
          <w:spacing w:val="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9"/>
          <w:szCs w:val="19"/>
        </w:rPr>
        <w:t>корпусом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144" w:lineRule="exact"/>
        <w:ind w:left="294" w:right="332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Протирайте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кондиционер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мягкой</w:t>
      </w:r>
      <w:r>
        <w:rPr>
          <w:rFonts w:ascii="Calibri" w:hAnsi="Calibri" w:cs="Calibri" w:eastAsia="Calibri"/>
          <w:b w:val="0"/>
          <w:bCs w:val="0"/>
          <w:color w:val="000001"/>
          <w:spacing w:val="13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сухой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тряпкой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При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серьезных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загрязнениях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используйте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нейтральное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моющее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средство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разведенное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водой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промывки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удаляйте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моющее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средство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2"/>
          <w:sz w:val="14"/>
          <w:szCs w:val="14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полностью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4"/>
          <w:szCs w:val="14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 w:line="144" w:lineRule="exact"/>
        <w:jc w:val="center"/>
        <w:rPr>
          <w:rFonts w:ascii="Calibri" w:hAnsi="Calibri" w:cs="Calibri" w:eastAsia="Calibri"/>
          <w:sz w:val="14"/>
          <w:szCs w:val="14"/>
        </w:rPr>
        <w:sectPr>
          <w:type w:val="continuous"/>
          <w:pgSz w:w="11906" w:h="16840"/>
          <w:pgMar w:top="1580" w:bottom="0" w:left="280" w:right="360"/>
          <w:cols w:num="2" w:equalWidth="0">
            <w:col w:w="8056" w:space="40"/>
            <w:col w:w="3170"/>
          </w:cols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before="73"/>
        <w:ind w:left="6294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23"/>
          <w:szCs w:val="23"/>
        </w:rPr>
        <w:t>Запрещается</w:t>
      </w:r>
      <w:r>
        <w:rPr>
          <w:rFonts w:ascii="Arial" w:hAnsi="Arial" w:cs="Arial" w:eastAsia="Arial"/>
          <w:b w:val="0"/>
          <w:bCs w:val="0"/>
          <w:color w:val="231F1F"/>
          <w:spacing w:val="2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23"/>
          <w:szCs w:val="23"/>
        </w:rPr>
        <w:t>использовать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23"/>
          <w:szCs w:val="23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0227" w:val="left" w:leader="none"/>
        </w:tabs>
        <w:spacing w:line="92" w:lineRule="exact" w:before="80"/>
        <w:ind w:left="5617" w:right="0" w:firstLine="0"/>
        <w:jc w:val="left"/>
        <w:rPr>
          <w:rFonts w:ascii="Arial" w:hAnsi="Arial" w:cs="Arial" w:eastAsia="Arial"/>
          <w:sz w:val="6"/>
          <w:szCs w:val="6"/>
        </w:rPr>
      </w:pPr>
      <w:r>
        <w:rPr/>
        <w:pict>
          <v:shape style="position:absolute;margin-left:166.667007pt;margin-top:-14.357755pt;width:96.31pt;height:72.484949pt;mso-position-horizontal-relative:page;mso-position-vertical-relative:paragraph;z-index:-7906" type="#_x0000_t75">
            <v:imagedata r:id="rId234" o:title=""/>
          </v:shape>
        </w:pict>
      </w:r>
      <w:r>
        <w:rPr/>
        <w:pict>
          <v:shape style="position:absolute;margin-left:24.740095pt;margin-top:-6.134784pt;width:118.85926pt;height:60.160029pt;mso-position-horizontal-relative:page;mso-position-vertical-relative:paragraph;z-index:-7905" type="#_x0000_t75">
            <v:imagedata r:id="rId235" o:title=""/>
          </v:shape>
        </w:pic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position w:val="2"/>
          <w:sz w:val="13"/>
          <w:szCs w:val="13"/>
        </w:rPr>
        <w:t>Ацетон</w:t>
      </w:r>
      <w:r>
        <w:rPr>
          <w:rFonts w:ascii="Arial" w:hAnsi="Arial" w:cs="Arial" w:eastAsia="Arial"/>
          <w:b w:val="0"/>
          <w:bCs w:val="0"/>
          <w:color w:val="231F1F"/>
          <w:spacing w:val="-1"/>
          <w:w w:val="100"/>
          <w:position w:val="2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position w:val="2"/>
          <w:sz w:val="13"/>
          <w:szCs w:val="13"/>
        </w:rPr>
        <w:t>бензин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position w:val="2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231F1F"/>
          <w:spacing w:val="-2"/>
          <w:w w:val="100"/>
          <w:position w:val="2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position w:val="2"/>
          <w:sz w:val="13"/>
          <w:szCs w:val="13"/>
        </w:rPr>
        <w:t>растворитель</w:t>
      </w:r>
      <w:r>
        <w:rPr>
          <w:rFonts w:ascii="Arial" w:hAnsi="Arial" w:cs="Arial" w:eastAsia="Arial"/>
          <w:b w:val="0"/>
          <w:bCs w:val="0"/>
          <w:color w:val="231F1F"/>
          <w:spacing w:val="-1"/>
          <w:w w:val="100"/>
          <w:position w:val="2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position w:val="2"/>
          <w:sz w:val="13"/>
          <w:szCs w:val="13"/>
        </w:rPr>
        <w:t>или</w:t>
      </w:r>
      <w:r>
        <w:rPr>
          <w:rFonts w:ascii="Arial" w:hAnsi="Arial" w:cs="Arial" w:eastAsia="Arial"/>
          <w:b w:val="0"/>
          <w:bCs w:val="0"/>
          <w:color w:val="231F1F"/>
          <w:spacing w:val="-2"/>
          <w:w w:val="100"/>
          <w:position w:val="2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position w:val="2"/>
          <w:sz w:val="13"/>
          <w:szCs w:val="13"/>
        </w:rPr>
        <w:t>моющее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position w:val="2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position w:val="0"/>
          <w:sz w:val="6"/>
          <w:szCs w:val="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6"/>
          <w:szCs w:val="6"/>
        </w:rPr>
      </w:r>
    </w:p>
    <w:p>
      <w:pPr>
        <w:spacing w:line="222" w:lineRule="exact"/>
        <w:ind w:left="5617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/>
        <w:pict>
          <v:group style="position:absolute;margin-left:23.092276pt;margin-top:18.429840pt;width:557.070724pt;height:163.283pt;mso-position-horizontal-relative:page;mso-position-vertical-relative:paragraph;z-index:-7901" coordorigin="462,369" coordsize="11141,3266">
            <v:shape style="position:absolute;left:9605;top:1944;width:1419;height:706" type="#_x0000_t75">
              <v:imagedata r:id="rId236" o:title=""/>
            </v:shape>
            <v:group style="position:absolute;left:5713;top:372;width:5592;height:2733" coordorigin="5713,372" coordsize="5592,2733">
              <v:shape style="position:absolute;left:5713;top:372;width:5592;height:2733" coordorigin="5713,372" coordsize="5592,2733" path="m5897,372l11122,372,11146,374,11211,394,11263,433,11296,488,11306,2934,11304,2956,11283,3017,11240,3065,11181,3096,5897,3105,5873,3103,5808,3083,5756,3043,5723,2988,5713,543,5715,521,5736,460,5779,412,5838,381,5897,372xe" filled="f" stroked="t" strokeweight=".35pt" strokecolor="#625E60">
                <v:path arrowok="t"/>
              </v:shape>
            </v:group>
            <v:group style="position:absolute;left:10405;top:1395;width:127;height:237" coordorigin="10405,1395" coordsize="127,237">
              <v:shape style="position:absolute;left:10405;top:1395;width:127;height:237" coordorigin="10405,1395" coordsize="127,237" path="m10497,1395l10436,1430,10432,1443,10432,1572,10405,1572,10457,1632,10515,1574,10484,1574,10485,1429,10499,1408,10521,1402,10532,1402,10530,1401,10497,1395xe" filled="t" fillcolor="#231F1F" stroked="f">
                <v:path arrowok="t"/>
                <v:fill type="solid"/>
              </v:shape>
            </v:group>
            <v:group style="position:absolute;left:10503;top:1403;width:60;height:45" coordorigin="10503,1403" coordsize="60,45">
              <v:shape style="position:absolute;left:10503;top:1403;width:60;height:45" coordorigin="10503,1403" coordsize="60,45" path="m10503,1408l10512,1414,10526,1436,10561,1448,10562,1443,10563,1431,10555,1416,10533,1403e" filled="f" stroked="t" strokeweight=".281pt" strokecolor="#231F1F">
                <v:path arrowok="t"/>
              </v:shape>
              <v:shape style="position:absolute;left:9460;top:798;width:1672;height:754" type="#_x0000_t75">
                <v:imagedata r:id="rId237" o:title=""/>
              </v:shape>
            </v:group>
            <v:group style="position:absolute;left:465;top:3174;width:11134;height:457" coordorigin="465,3174" coordsize="11134,457">
              <v:shape style="position:absolute;left:465;top:3174;width:11134;height:457" coordorigin="465,3174" coordsize="11134,457" path="m11371,3174l687,3174,621,3186,563,3215,516,3260,483,3316,466,3382,465,3406,467,3429,484,3494,519,3549,567,3592,626,3621,694,3631,11375,3631,11442,3620,11501,3591,11548,3547,11582,3491,11599,3426,11600,3399,11598,3376,11581,3311,11546,3256,11498,3212,11439,3184,11371,3174xe" filled="t" fillcolor="#E8E8E8" stroked="f">
                <v:path arrowok="t"/>
                <v:fill type="solid"/>
              </v:shape>
            </v:group>
            <v:group style="position:absolute;left:465;top:3174;width:11134;height:457" coordorigin="465,3174" coordsize="11134,457">
              <v:shape style="position:absolute;left:465;top:3174;width:11134;height:457" coordorigin="465,3174" coordsize="11134,457" path="m11600,3402l11590,3470,11561,3529,11518,3577,11463,3612,11398,3629,694,3631,671,3630,606,3613,549,3579,505,3532,476,3473,465,3406,466,3382,483,3316,516,3260,563,3215,621,3186,687,3174,11371,3174,11395,3175,11460,3192,11516,3225,11560,3273,11589,3332,11600,3399,11600,3402xe" filled="f" stroked="t" strokeweight=".35pt" strokecolor="#DADADA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3"/>
          <w:szCs w:val="13"/>
        </w:rPr>
        <w:t>средство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231F1F"/>
          <w:spacing w:val="1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3"/>
          <w:szCs w:val="13"/>
        </w:rPr>
        <w:t>которое</w:t>
      </w:r>
      <w:r>
        <w:rPr>
          <w:rFonts w:ascii="Arial" w:hAnsi="Arial" w:cs="Arial" w:eastAsia="Arial"/>
          <w:b w:val="0"/>
          <w:bCs w:val="0"/>
          <w:color w:val="231F1F"/>
          <w:spacing w:val="1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3"/>
          <w:szCs w:val="13"/>
        </w:rPr>
        <w:t>может</w:t>
      </w:r>
      <w:r>
        <w:rPr>
          <w:rFonts w:ascii="Arial" w:hAnsi="Arial" w:cs="Arial" w:eastAsia="Arial"/>
          <w:b w:val="0"/>
          <w:bCs w:val="0"/>
          <w:color w:val="231F1F"/>
          <w:spacing w:val="1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3"/>
          <w:szCs w:val="13"/>
        </w:rPr>
        <w:t>повредить</w:t>
      </w:r>
      <w:r>
        <w:rPr>
          <w:rFonts w:ascii="Arial" w:hAnsi="Arial" w:cs="Arial" w:eastAsia="Arial"/>
          <w:b w:val="0"/>
          <w:bCs w:val="0"/>
          <w:color w:val="231F1F"/>
          <w:spacing w:val="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3"/>
          <w:szCs w:val="13"/>
        </w:rPr>
        <w:t>покрытие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231F1F"/>
          <w:spacing w:val="21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6"/>
          <w:sz w:val="17"/>
          <w:szCs w:val="17"/>
        </w:rPr>
        <w:t>Горячую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position w:val="6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6"/>
          <w:sz w:val="17"/>
          <w:szCs w:val="17"/>
        </w:rPr>
        <w:t>воду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position w:val="6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6"/>
          <w:sz w:val="17"/>
          <w:szCs w:val="17"/>
        </w:rPr>
        <w:t>более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0"/>
          <w:position w:val="6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6"/>
          <w:sz w:val="17"/>
          <w:szCs w:val="17"/>
        </w:rPr>
        <w:t>40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0"/>
          <w:position w:val="6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position w:val="6"/>
          <w:sz w:val="17"/>
          <w:szCs w:val="17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after="0" w:line="120" w:lineRule="exact"/>
        <w:rPr>
          <w:sz w:val="12"/>
          <w:szCs w:val="12"/>
        </w:rPr>
        <w:sectPr>
          <w:type w:val="continuous"/>
          <w:pgSz w:w="11906" w:h="16840"/>
          <w:pgMar w:top="1580" w:bottom="0" w:left="280" w:right="360"/>
        </w:sectPr>
      </w:pPr>
    </w:p>
    <w:p>
      <w:pPr>
        <w:spacing w:line="207" w:lineRule="exact" w:before="70"/>
        <w:ind w:left="5646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Очистка</w:t>
      </w:r>
      <w:r>
        <w:rPr>
          <w:rFonts w:ascii="Calibri" w:hAnsi="Calibri" w:cs="Calibri" w:eastAsia="Calibri"/>
          <w:b/>
          <w:bCs/>
          <w:color w:val="000001"/>
          <w:spacing w:val="-23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воздушного</w:t>
      </w:r>
      <w:r>
        <w:rPr>
          <w:rFonts w:ascii="Calibri" w:hAnsi="Calibri" w:cs="Calibri" w:eastAsia="Calibri"/>
          <w:b/>
          <w:bCs/>
          <w:color w:val="000001"/>
          <w:spacing w:val="-22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фильтра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1"/>
          <w:numId w:val="8"/>
        </w:numPr>
        <w:tabs>
          <w:tab w:pos="5782" w:val="left" w:leader="none"/>
        </w:tabs>
        <w:spacing w:line="176" w:lineRule="exact"/>
        <w:ind w:left="5782" w:right="0" w:hanging="176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Открыть</w:t>
      </w:r>
      <w:r>
        <w:rPr>
          <w:rFonts w:ascii="Calibri" w:hAnsi="Calibri" w:cs="Calibri" w:eastAsia="Calibri"/>
          <w:b/>
          <w:bCs/>
          <w:color w:val="000001"/>
          <w:spacing w:val="-15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переднюю</w:t>
      </w:r>
      <w:r>
        <w:rPr>
          <w:rFonts w:ascii="Calibri" w:hAnsi="Calibri" w:cs="Calibri" w:eastAsia="Calibri"/>
          <w:b/>
          <w:bCs/>
          <w:color w:val="000001"/>
          <w:spacing w:val="-15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панель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,</w:t>
      </w:r>
      <w:r>
        <w:rPr>
          <w:rFonts w:ascii="Calibri" w:hAnsi="Calibri" w:cs="Calibri" w:eastAsia="Calibri"/>
          <w:b/>
          <w:bCs/>
          <w:color w:val="000001"/>
          <w:spacing w:val="-15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потянув</w:t>
      </w:r>
      <w:r>
        <w:rPr>
          <w:rFonts w:ascii="Calibri" w:hAnsi="Calibri" w:cs="Calibri" w:eastAsia="Calibri"/>
          <w:b/>
          <w:bCs/>
          <w:color w:val="000001"/>
          <w:spacing w:val="-14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ее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6" w:lineRule="exact"/>
        <w:ind w:left="5606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вверх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1"/>
          <w:numId w:val="8"/>
        </w:numPr>
        <w:tabs>
          <w:tab w:pos="5782" w:val="left" w:leader="none"/>
        </w:tabs>
        <w:spacing w:line="177" w:lineRule="exact"/>
        <w:ind w:left="5782" w:right="0" w:hanging="176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Извлечь</w:t>
      </w:r>
      <w:r>
        <w:rPr>
          <w:rFonts w:ascii="Calibri" w:hAnsi="Calibri" w:cs="Calibri" w:eastAsia="Calibri"/>
          <w:b/>
          <w:bCs/>
          <w:color w:val="000001"/>
          <w:spacing w:val="-25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фильтр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4" w:lineRule="auto" w:before="8"/>
        <w:ind w:left="5606" w:right="63" w:hanging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2"/>
          <w:szCs w:val="12"/>
        </w:rPr>
        <w:t>Нажмите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2"/>
          <w:szCs w:val="12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2"/>
          <w:szCs w:val="12"/>
        </w:rPr>
        <w:t>фиксатор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2"/>
          <w:szCs w:val="12"/>
        </w:rPr>
        <w:t>фильтра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2"/>
          <w:szCs w:val="12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2"/>
          <w:szCs w:val="12"/>
        </w:rPr>
        <w:t>центре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2"/>
          <w:szCs w:val="12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2"/>
          <w:szCs w:val="12"/>
        </w:rPr>
        <w:t>Потяните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2"/>
          <w:szCs w:val="12"/>
        </w:rPr>
        <w:t>немного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6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вниз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сняв</w:t>
      </w:r>
      <w:r>
        <w:rPr>
          <w:rFonts w:ascii="Calibri" w:hAnsi="Calibri" w:cs="Calibri" w:eastAsia="Calibri"/>
          <w:b w:val="0"/>
          <w:bCs w:val="0"/>
          <w:color w:val="000001"/>
          <w:spacing w:val="-8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со</w:t>
      </w:r>
      <w:r>
        <w:rPr>
          <w:rFonts w:ascii="Calibri" w:hAnsi="Calibri" w:cs="Calibri" w:eastAsia="Calibri"/>
          <w:b w:val="0"/>
          <w:bCs w:val="0"/>
          <w:color w:val="000001"/>
          <w:spacing w:val="-8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стопора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-8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удалить</w:t>
      </w:r>
      <w:r>
        <w:rPr>
          <w:rFonts w:ascii="Calibri" w:hAnsi="Calibri" w:cs="Calibri" w:eastAsia="Calibri"/>
          <w:b w:val="0"/>
          <w:bCs w:val="0"/>
          <w:color w:val="000001"/>
          <w:spacing w:val="-8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фильтр</w:t>
      </w:r>
      <w:r>
        <w:rPr>
          <w:rFonts w:ascii="Calibri" w:hAnsi="Calibri" w:cs="Calibri" w:eastAsia="Calibri"/>
          <w:b w:val="0"/>
          <w:bCs w:val="0"/>
          <w:color w:val="000001"/>
          <w:spacing w:val="-8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вниз</w:t>
      </w:r>
      <w:r>
        <w:rPr>
          <w:rFonts w:ascii="Calibri" w:hAnsi="Calibri" w:cs="Calibri" w:eastAsia="Calibri"/>
          <w:b w:val="0"/>
          <w:bCs w:val="0"/>
          <w:color w:val="000001"/>
          <w:spacing w:val="-8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по</w:t>
      </w:r>
      <w:r>
        <w:rPr>
          <w:rFonts w:ascii="Calibri" w:hAnsi="Calibri" w:cs="Calibri" w:eastAsia="Calibri"/>
          <w:b w:val="0"/>
          <w:bCs w:val="0"/>
          <w:color w:val="000001"/>
          <w:spacing w:val="-8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направлящим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1"/>
          <w:numId w:val="8"/>
        </w:numPr>
        <w:tabs>
          <w:tab w:pos="5782" w:val="left" w:leader="none"/>
        </w:tabs>
        <w:spacing w:line="175" w:lineRule="exact"/>
        <w:ind w:left="5782" w:right="0" w:hanging="176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17"/>
          <w:szCs w:val="17"/>
        </w:rPr>
        <w:t>Почистить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1"/>
          <w:spacing w:val="2"/>
          <w:w w:val="100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17"/>
          <w:szCs w:val="17"/>
        </w:rPr>
        <w:t>фильтр</w:t>
      </w:r>
      <w:r>
        <w:rPr>
          <w:rFonts w:ascii="Calibri" w:hAnsi="Calibri" w:cs="Calibri" w:eastAsia="Calibri"/>
          <w:b/>
          <w:bCs/>
          <w:color w:val="000001"/>
          <w:spacing w:val="0"/>
          <w:w w:val="100"/>
          <w:sz w:val="17"/>
          <w:szCs w:val="17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9" w:lineRule="auto" w:before="1"/>
        <w:ind w:left="5606" w:right="3" w:hanging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Используйте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пылесос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удаления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пыли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или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промойте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фильтр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6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водой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После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мойки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высушите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фильтр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1"/>
          <w:numId w:val="8"/>
        </w:numPr>
        <w:tabs>
          <w:tab w:pos="5782" w:val="left" w:leader="none"/>
        </w:tabs>
        <w:spacing w:line="175" w:lineRule="exact"/>
        <w:ind w:left="5782" w:right="0" w:hanging="176"/>
        <w:jc w:val="left"/>
        <w:rPr>
          <w:rFonts w:ascii="Calibri" w:hAnsi="Calibri" w:cs="Calibri" w:eastAsia="Calibri"/>
          <w:sz w:val="17"/>
          <w:szCs w:val="17"/>
        </w:rPr>
      </w:pPr>
      <w:r>
        <w:rPr/>
        <w:pict>
          <v:group style="position:absolute;margin-left:165.671005pt;margin-top:.121548pt;width:89.869pt;height:34.529pt;mso-position-horizontal-relative:page;mso-position-vertical-relative:paragraph;z-index:-7903" coordorigin="3313,2" coordsize="1797,691">
            <v:group style="position:absolute;left:3315;top:381;width:2;height:3" coordorigin="3315,381" coordsize="2,3">
              <v:shape style="position:absolute;left:3315;top:381;width:2;height:3" coordorigin="3315,381" coordsize="0,3" path="m3315,381l3315,384e" filled="f" stroked="t" strokeweight=".008pt" strokecolor="#231F1F">
                <v:path arrowok="t"/>
              </v:shape>
            </v:group>
            <v:group style="position:absolute;left:3355;top:366;width:2;height:3" coordorigin="3355,366" coordsize="2,3">
              <v:shape style="position:absolute;left:3355;top:366;width:2;height:3" coordorigin="3355,366" coordsize="0,3" path="m3355,366l3355,369e" filled="f" stroked="t" strokeweight=".004pt" strokecolor="#231F1F">
                <v:path arrowok="t"/>
              </v:shape>
            </v:group>
            <v:group style="position:absolute;left:3363;top:374;width:1511;height:2" coordorigin="3363,374" coordsize="1511,2">
              <v:shape style="position:absolute;left:3363;top:374;width:1511;height:2" coordorigin="3363,374" coordsize="1511,0" path="m4874,374l3363,374e" filled="f" stroked="t" strokeweight=".15pt" strokecolor="#231F1F">
                <v:path arrowok="t"/>
              </v:shape>
            </v:group>
            <v:group style="position:absolute;left:3358;top:357;width:1509;height:2" coordorigin="3358,357" coordsize="1509,2">
              <v:shape style="position:absolute;left:3358;top:357;width:1509;height:2" coordorigin="3358,357" coordsize="1509,0" path="m3358,357l4868,357e" filled="f" stroked="t" strokeweight=".15pt" strokecolor="#231F1F">
                <v:path arrowok="t"/>
              </v:shape>
            </v:group>
            <v:group style="position:absolute;left:3895;top:352;width:435;height:2" coordorigin="3895,352" coordsize="435,2">
              <v:shape style="position:absolute;left:3895;top:352;width:435;height:2" coordorigin="3895,352" coordsize="435,0" path="m3895,352l4330,352e" filled="f" stroked="t" strokeweight=".15pt" strokecolor="#231F1F">
                <v:path arrowok="t"/>
              </v:shape>
            </v:group>
            <v:group style="position:absolute;left:4887;top:350;width:3;height:2" coordorigin="4887,350" coordsize="3,2">
              <v:shape style="position:absolute;left:4887;top:350;width:3;height:2" coordorigin="4887,350" coordsize="3,0" path="m4887,350l4890,350e" filled="f" stroked="t" strokeweight=".027pt" strokecolor="#231F1F">
                <v:path arrowok="t"/>
              </v:shape>
            </v:group>
            <v:group style="position:absolute;left:4889;top:348;width:2;height:3" coordorigin="4889,348" coordsize="2,3">
              <v:shape style="position:absolute;left:4889;top:348;width:2;height:3" coordorigin="4889,348" coordsize="0,3" path="m4889,348l4889,352e" filled="f" stroked="t" strokeweight=".007pt" strokecolor="#231F1F">
                <v:path arrowok="t"/>
              </v:shape>
            </v:group>
            <v:group style="position:absolute;left:3355;top:368;width:8;height:6" coordorigin="3355,368" coordsize="8,6">
              <v:shape style="position:absolute;left:3355;top:368;width:8;height:6" coordorigin="3355,368" coordsize="8,6" path="m3355,368l3356,370,3358,372,3360,374,3362,374e" filled="f" stroked="t" strokeweight=".15pt" strokecolor="#231F1F">
                <v:path arrowok="t"/>
              </v:shape>
            </v:group>
            <v:group style="position:absolute;left:3362;top:372;width:2;height:3" coordorigin="3362,372" coordsize="2,3">
              <v:shape style="position:absolute;left:3362;top:372;width:2;height:3" coordorigin="3362,372" coordsize="0,3" path="m3362,372l3362,375e" filled="f" stroked="t" strokeweight=".012pt" strokecolor="#231F1F">
                <v:path arrowok="t"/>
              </v:shape>
            </v:group>
            <v:group style="position:absolute;left:4874;top:363;width:13;height:11" coordorigin="4874,363" coordsize="13,11">
              <v:shape style="position:absolute;left:4874;top:363;width:13;height:11" coordorigin="4874,363" coordsize="13,11" path="m4874,374l4874,374,4876,374,4876,373,4878,373,4879,373,4879,372,4880,371,4881,371,4882,370,4883,369,4884,368,4884,367,4885,366,4885,365,4886,364,4886,363e" filled="f" stroked="t" strokeweight=".15pt" strokecolor="#231F1F">
                <v:path arrowok="t"/>
              </v:shape>
            </v:group>
            <v:group style="position:absolute;left:4885;top:362;width:3;height:2" coordorigin="4885,362" coordsize="3,2">
              <v:shape style="position:absolute;left:4885;top:362;width:3;height:2" coordorigin="4885,362" coordsize="3,0" path="m4885,362l4888,362e" filled="f" stroked="t" strokeweight=".011pt" strokecolor="#231F1F">
                <v:path arrowok="t"/>
              </v:shape>
            </v:group>
            <v:group style="position:absolute;left:4886;top:350;width:3;height:12" coordorigin="4886,350" coordsize="3,12">
              <v:shape style="position:absolute;left:4886;top:350;width:3;height:12" coordorigin="4886,350" coordsize="3,12" path="m4886,362l4889,350e" filled="f" stroked="t" strokeweight=".15pt" strokecolor="#231F1F">
                <v:path arrowok="t"/>
              </v:shape>
            </v:group>
            <v:group style="position:absolute;left:3422;top:20;width:2;height:3" coordorigin="3422,20" coordsize="2,3">
              <v:shape style="position:absolute;left:3422;top:20;width:2;height:3" coordorigin="3422,20" coordsize="0,3" path="m3422,20l3422,23e" filled="f" stroked="t" strokeweight=".008pt" strokecolor="#231F1F">
                <v:path arrowok="t"/>
              </v:shape>
            </v:group>
            <v:group style="position:absolute;left:3449;top:23;width:1509;height:2" coordorigin="3449,23" coordsize="1509,2">
              <v:shape style="position:absolute;left:3449;top:23;width:1509;height:2" coordorigin="3449,23" coordsize="1509,0" path="m4957,23l3449,23e" filled="f" stroked="t" strokeweight=".15pt" strokecolor="#231F1F">
                <v:path arrowok="t"/>
              </v:shape>
            </v:group>
            <v:group style="position:absolute;left:4976;top:34;width:2;height:3" coordorigin="4976,34" coordsize="2,3">
              <v:shape style="position:absolute;left:4976;top:34;width:2;height:3" coordorigin="4976,34" coordsize="0,3" path="m4976,34l4976,37e" filled="f" stroked="t" strokeweight=".011pt" strokecolor="#231F1F">
                <v:path arrowok="t"/>
              </v:shape>
            </v:group>
            <v:group style="position:absolute;left:3351;top:34;width:85;height:312" coordorigin="3351,34" coordsize="85,312">
              <v:shape style="position:absolute;left:3351;top:34;width:85;height:312" coordorigin="3351,34" coordsize="85,312" path="m3435,34l3411,110,3389,188,3369,267,3360,306,3351,346e" filled="f" stroked="t" strokeweight=".15pt" strokecolor="#231F1F">
                <v:path arrowok="t"/>
              </v:shape>
            </v:group>
            <v:group style="position:absolute;left:3436;top:23;width:13;height:9" coordorigin="3436,23" coordsize="13,9">
              <v:shape style="position:absolute;left:3436;top:23;width:13;height:9" coordorigin="3436,23" coordsize="13,9" path="m3449,23l3448,23,3447,23,3446,23,3445,24,3444,24,3443,24,3442,25,3441,25,3441,26,3437,31,3436,32e" filled="f" stroked="t" strokeweight=".15pt" strokecolor="#231F1F">
                <v:path arrowok="t"/>
              </v:shape>
            </v:group>
            <v:group style="position:absolute;left:3435;top:32;width:2;height:2" coordorigin="3435,32" coordsize="2,2">
              <v:shape style="position:absolute;left:3435;top:32;width:2;height:2" coordorigin="3435,32" coordsize="0,2" path="m3436,32l3435,34e" filled="f" stroked="t" strokeweight=".15pt" strokecolor="#231F1F">
                <v:path arrowok="t"/>
              </v:shape>
            </v:group>
            <v:group style="position:absolute;left:3350;top:346;width:2;height:5" coordorigin="3350,346" coordsize="2,5">
              <v:shape style="position:absolute;left:3350;top:346;width:2;height:5" coordorigin="3350,346" coordsize="0,5" path="m3351,346l3350,347,3350,350,3351,351e" filled="f" stroked="t" strokeweight=".15pt" strokecolor="#231F1F">
                <v:path arrowok="t"/>
              </v:shape>
            </v:group>
            <v:group style="position:absolute;left:3351;top:351;width:4;height:17" coordorigin="3351,351" coordsize="4,17">
              <v:shape style="position:absolute;left:3351;top:351;width:4;height:17" coordorigin="3351,351" coordsize="4,17" path="m3351,351l3355,368e" filled="f" stroked="t" strokeweight=".15pt" strokecolor="#231F1F">
                <v:path arrowok="t"/>
              </v:shape>
            </v:group>
            <v:group style="position:absolute;left:4957;top:23;width:5;height:2" coordorigin="4957,23" coordsize="5,2">
              <v:shape style="position:absolute;left:4957;top:23;width:5;height:2" coordorigin="4957,23" coordsize="5,2" path="m4962,25l4961,24,4960,23,4959,23,4957,23e" filled="f" stroked="t" strokeweight=".15pt" strokecolor="#231F1F">
                <v:path arrowok="t"/>
              </v:shape>
            </v:group>
            <v:group style="position:absolute;left:4962;top:25;width:13;height:10" coordorigin="4962,25" coordsize="13,10">
              <v:shape style="position:absolute;left:4962;top:25;width:13;height:10" coordorigin="4962,25" coordsize="13,10" path="m4975,35l4962,25e" filled="f" stroked="t" strokeweight=".15pt" strokecolor="#231F1F">
                <v:path arrowok="t"/>
              </v:shape>
            </v:group>
            <v:group style="position:absolute;left:3351;top:351;width:8;height:6" coordorigin="3351,351" coordsize="8,6">
              <v:shape style="position:absolute;left:3351;top:351;width:8;height:6" coordorigin="3351,351" coordsize="8,6" path="m3351,351l3357,357,3358,357e" filled="f" stroked="t" strokeweight=".15pt" strokecolor="#231F1F">
                <v:path arrowok="t"/>
              </v:shape>
            </v:group>
            <v:group style="position:absolute;left:3362;top:374;width:2;height:2" coordorigin="3362,374" coordsize="2,2">
              <v:shape style="position:absolute;left:3362;top:374;width:2;height:2" coordorigin="3362,374" coordsize="0,0" path="m3363,374l3362,374e" filled="f" stroked="t" strokeweight=".15pt" strokecolor="#231F1F">
                <v:path arrowok="t"/>
              </v:shape>
            </v:group>
            <v:group style="position:absolute;left:4889;top:350;width:2;height:2" coordorigin="4889,350" coordsize="2,2">
              <v:shape style="position:absolute;left:4889;top:350;width:2;height:2" coordorigin="4889,350" coordsize="0,0" path="m4889,350l4889,350e" filled="f" stroked="t" strokeweight=".15pt" strokecolor="#231F1F">
                <v:path arrowok="t"/>
              </v:shape>
            </v:group>
            <v:group style="position:absolute;left:4889;top:350;width:2;height:2" coordorigin="4889,350" coordsize="2,2">
              <v:shape style="position:absolute;left:4889;top:350;width:2;height:2" coordorigin="4889,350" coordsize="0,0" path="m4889,350l4889,350e" filled="f" stroked="t" strokeweight=".15pt" strokecolor="#231F1F">
                <v:path arrowok="t"/>
              </v:shape>
            </v:group>
            <v:group style="position:absolute;left:4880;top:346;width:6;height:17" coordorigin="4880,346" coordsize="6,17">
              <v:shape style="position:absolute;left:4880;top:346;width:6;height:17" coordorigin="4880,346" coordsize="6,17" path="m4886,362l4880,346e" filled="f" stroked="t" strokeweight=".15pt" strokecolor="#231F1F">
                <v:path arrowok="t"/>
              </v:shape>
            </v:group>
            <v:group style="position:absolute;left:4880;top:34;width:84;height:312" coordorigin="4880,34" coordsize="84,312">
              <v:shape style="position:absolute;left:4880;top:34;width:84;height:312" coordorigin="4880,34" coordsize="84,312" path="m4880,346l4898,267,4918,188,4940,110,4952,72,4964,34e" filled="f" stroked="t" strokeweight=".15pt" strokecolor="#231F1F">
                <v:path arrowok="t"/>
              </v:shape>
            </v:group>
            <v:group style="position:absolute;left:4977;top:44;width:2;height:2" coordorigin="4977,44" coordsize="2,2">
              <v:shape style="position:absolute;left:4977;top:44;width:2;height:2" coordorigin="4977,44" coordsize="0,0" path="m4977,44l4977,44e" filled="f" stroked="t" strokeweight=".15pt" strokecolor="#231F1F">
                <v:path arrowok="t"/>
              </v:shape>
            </v:group>
            <v:group style="position:absolute;left:4889;top:44;width:88;height:306" coordorigin="4889,44" coordsize="88,306">
              <v:shape style="position:absolute;left:4889;top:44;width:88;height:306" coordorigin="4889,44" coordsize="88,306" path="m4977,44l4951,119,4928,195,4907,272,4889,350e" filled="f" stroked="t" strokeweight=".15pt" strokecolor="#231F1F">
                <v:path arrowok="t"/>
              </v:shape>
            </v:group>
            <v:group style="position:absolute;left:4962;top:25;width:3;height:9" coordorigin="4962,25" coordsize="3,9">
              <v:shape style="position:absolute;left:4962;top:25;width:3;height:9" coordorigin="4962,25" coordsize="3,9" path="m4964,34l4965,31,4964,29,4964,26,4962,25e" filled="f" stroked="t" strokeweight=".15pt" strokecolor="#231F1F">
                <v:path arrowok="t"/>
              </v:shape>
            </v:group>
            <v:group style="position:absolute;left:4868;top:346;width:13;height:11" coordorigin="4868,346" coordsize="13,11">
              <v:shape style="position:absolute;left:4868;top:346;width:13;height:11" coordorigin="4868,346" coordsize="13,11" path="m4868,357l4880,348,4880,346e" filled="f" stroked="t" strokeweight=".15pt" strokecolor="#231F1F">
                <v:path arrowok="t"/>
              </v:shape>
            </v:group>
            <v:group style="position:absolute;left:4886;top:362;width:2;height:2" coordorigin="4886,362" coordsize="2,2">
              <v:shape style="position:absolute;left:4886;top:362;width:2;height:2" coordorigin="4886,362" coordsize="0,0" path="m4886,363l4886,362e" filled="f" stroked="t" strokeweight=".15pt" strokecolor="#231F1F">
                <v:path arrowok="t"/>
              </v:shape>
            </v:group>
            <v:group style="position:absolute;left:4975;top:35;width:2;height:9" coordorigin="4975,35" coordsize="2,9">
              <v:shape style="position:absolute;left:4975;top:35;width:2;height:9" coordorigin="4975,35" coordsize="2,9" path="m4975,35l4977,37,4978,38,4978,39,4978,40,4978,42,4978,43,4977,43,4977,44e" filled="f" stroked="t" strokeweight=".15pt" strokecolor="#231F1F">
                <v:path arrowok="t"/>
              </v:shape>
            </v:group>
            <v:group style="position:absolute;left:3418;top:633;width:3;height:7" coordorigin="3418,633" coordsize="3,7">
              <v:shape style="position:absolute;left:3418;top:633;width:3;height:7" coordorigin="3418,633" coordsize="3,7" path="m3421,633l3418,640e" filled="f" stroked="t" strokeweight=".15pt" strokecolor="#231F1F">
                <v:path arrowok="t"/>
              </v:shape>
            </v:group>
            <v:group style="position:absolute;left:3421;top:622;width:1428;height:2" coordorigin="3421,622" coordsize="1428,2">
              <v:shape style="position:absolute;left:3421;top:622;width:1428;height:2" coordorigin="3421,622" coordsize="1428,0" path="m3421,622l4849,622e" filled="f" stroked="t" strokeweight=".15pt" strokecolor="#231F1F">
                <v:path arrowok="t"/>
              </v:shape>
            </v:group>
            <v:group style="position:absolute;left:4850;top:599;width:2;height:17" coordorigin="4850,599" coordsize="2,17">
              <v:shape style="position:absolute;left:4850;top:599;width:2;height:17" coordorigin="4850,599" coordsize="2,17" path="m4850,599l4853,617e" filled="f" stroked="t" strokeweight=".15pt" strokecolor="#231F1F">
                <v:path arrowok="t"/>
              </v:shape>
            </v:group>
            <v:group style="position:absolute;left:4848;top:585;width:2;height:14" coordorigin="4848,585" coordsize="2,14">
              <v:shape style="position:absolute;left:4848;top:585;width:2;height:14" coordorigin="4848,585" coordsize="2,14" path="m4850,599l4848,585e" filled="f" stroked="t" strokeweight=".15pt" strokecolor="#231F1F">
                <v:path arrowok="t"/>
              </v:shape>
            </v:group>
            <v:group style="position:absolute;left:4848;top:585;width:2;height:2" coordorigin="4848,585" coordsize="2,2">
              <v:shape style="position:absolute;left:4848;top:585;width:2;height:2" coordorigin="4848,585" coordsize="0,0" path="m4848,585l4848,585e" filled="f" stroked="t" strokeweight=".15pt" strokecolor="#231F1F">
                <v:path arrowok="t"/>
              </v:shape>
            </v:group>
            <v:group style="position:absolute;left:4834;top:489;width:2;height:11" coordorigin="4834,489" coordsize="2,11">
              <v:shape style="position:absolute;left:4834;top:489;width:2;height:11" coordorigin="4834,489" coordsize="2,11" path="m4834,489l4836,500e" filled="f" stroked="t" strokeweight=".15pt" strokecolor="#231F1F">
                <v:path arrowok="t"/>
              </v:shape>
            </v:group>
            <v:group style="position:absolute;left:4839;top:518;width:9;height:67" coordorigin="4839,518" coordsize="9,67">
              <v:shape style="position:absolute;left:4839;top:518;width:9;height:67" coordorigin="4839,518" coordsize="9,67" path="m4848,585l4839,518e" filled="f" stroked="t" strokeweight=".15pt" strokecolor="#231F1F">
                <v:path arrowok="t"/>
              </v:shape>
            </v:group>
            <v:group style="position:absolute;left:4839;top:517;width:2;height:3" coordorigin="4839,517" coordsize="2,3">
              <v:shape style="position:absolute;left:4839;top:517;width:2;height:3" coordorigin="4839,517" coordsize="0,3" path="m4839,517l4839,520e" filled="f" stroked="t" strokeweight="0pt" strokecolor="#231F1F">
                <v:path arrowok="t"/>
              </v:shape>
            </v:group>
            <v:group style="position:absolute;left:4836;top:500;width:3;height:18" coordorigin="4836,500" coordsize="3,18">
              <v:shape style="position:absolute;left:4836;top:500;width:3;height:18" coordorigin="4836,500" coordsize="3,18" path="m4839,518l4839,516,4838,514,4838,511,4838,509,4838,507,4837,504,4836,500e" filled="f" stroked="t" strokeweight=".15pt" strokecolor="#231F1F">
                <v:path arrowok="t"/>
              </v:shape>
            </v:group>
            <v:group style="position:absolute;left:4832;top:485;width:2;height:3" coordorigin="4832,485" coordsize="2,3">
              <v:shape style="position:absolute;left:4832;top:485;width:2;height:3" coordorigin="4832,485" coordsize="0,3" path="m4832,485l4832,488e" filled="f" stroked="t" strokeweight=".007pt" strokecolor="#231F1F">
                <v:path arrowok="t"/>
              </v:shape>
            </v:group>
            <v:group style="position:absolute;left:4832;top:486;width:2;height:3" coordorigin="4832,486" coordsize="2,3">
              <v:shape style="position:absolute;left:4832;top:486;width:2;height:3" coordorigin="4832,486" coordsize="2,3" path="m4832,486l4832,486,4833,486,4833,487,4833,487,4834,488,4834,488,4834,488,4834,489e" filled="f" stroked="t" strokeweight=".15pt" strokecolor="#231F1F">
                <v:path arrowok="t"/>
              </v:shape>
            </v:group>
            <v:group style="position:absolute;left:3378;top:691;width:1556;height:2" coordorigin="3378,691" coordsize="1556,2">
              <v:shape style="position:absolute;left:3378;top:691;width:1556;height:2" coordorigin="3378,691" coordsize="1556,0" path="m3378,691l4934,691e" filled="f" stroked="t" strokeweight=".152pt" strokecolor="#231F1F">
                <v:path arrowok="t"/>
              </v:shape>
            </v:group>
            <v:group style="position:absolute;left:4934;top:665;width:37;height:27" coordorigin="4934,665" coordsize="37,27">
              <v:shape style="position:absolute;left:4934;top:665;width:37;height:27" coordorigin="4934,665" coordsize="37,27" path="m4970,665l4964,676,4955,684,4945,689,4934,691e" filled="f" stroked="t" strokeweight=".15pt" strokecolor="#231F1F">
                <v:path arrowok="t"/>
              </v:shape>
            </v:group>
            <v:group style="position:absolute;left:4970;top:663;width:2;height:2" coordorigin="4970,663" coordsize="2,2">
              <v:shape style="position:absolute;left:4970;top:663;width:2;height:2" coordorigin="4970,663" coordsize="1,1" path="m4970,665l4971,663e" filled="f" stroked="t" strokeweight=".15pt" strokecolor="#231F1F">
                <v:path arrowok="t"/>
              </v:shape>
            </v:group>
            <v:group style="position:absolute;left:4971;top:663;width:2;height:2" coordorigin="4971,663" coordsize="2,2">
              <v:shape style="position:absolute;left:4971;top:663;width:2;height:2" coordorigin="4971,663" coordsize="0,0" path="m4971,663l4971,663e" filled="f" stroked="t" strokeweight=".15pt" strokecolor="#231F1F">
                <v:path arrowok="t"/>
              </v:shape>
            </v:group>
            <v:group style="position:absolute;left:4971;top:182;width:138;height:481" coordorigin="4971,182" coordsize="138,481">
              <v:shape style="position:absolute;left:4971;top:182;width:138;height:481" coordorigin="4971,182" coordsize="138,481" path="m4971,663l5043,424,5109,182e" filled="f" stroked="t" strokeweight=".15pt" strokecolor="#231F1F">
                <v:path arrowok="t"/>
              </v:shape>
            </v:group>
            <v:group style="position:absolute;left:3421;top:622;width:5;height:11" coordorigin="3421,622" coordsize="5,11">
              <v:shape style="position:absolute;left:3421;top:622;width:5;height:11" coordorigin="3421,622" coordsize="5,11" path="m3426,622l3421,633e" filled="f" stroked="t" strokeweight=".15pt" strokecolor="#231F1F">
                <v:path arrowok="t"/>
              </v:shape>
            </v:group>
            <v:group style="position:absolute;left:3351;top:378;width:1525;height:2" coordorigin="3351,378" coordsize="1525,2">
              <v:shape style="position:absolute;left:3351;top:378;width:1525;height:2" coordorigin="3351,378" coordsize="1525,0" path="m3351,378l4876,378e" filled="f" stroked="t" strokeweight=".15pt" strokecolor="#231F1F">
                <v:path arrowok="t"/>
              </v:shape>
            </v:group>
            <v:group style="position:absolute;left:4876;top:369;width:16;height:9" coordorigin="4876,369" coordsize="16,9">
              <v:shape style="position:absolute;left:4876;top:369;width:16;height:9" coordorigin="4876,369" coordsize="16,9" path="m4892,369l4891,370,4891,371,4890,372,4889,373,4888,374,4887,375,4886,375,4885,376,4884,377,4880,378,4879,378,4878,378,4877,378,4876,378e" filled="f" stroked="t" strokeweight=".15pt" strokecolor="#231F1F">
                <v:path arrowok="t"/>
              </v:shape>
            </v:group>
            <v:group style="position:absolute;left:3315;top:374;width:2;height:8" coordorigin="3315,374" coordsize="2,8">
              <v:shape style="position:absolute;left:3315;top:374;width:2;height:8" coordorigin="3315,374" coordsize="1,8" path="m3316,374l3315,382e" filled="f" stroked="t" strokeweight=".15pt" strokecolor="#231F1F">
                <v:path arrowok="t"/>
              </v:shape>
            </v:group>
            <v:group style="position:absolute;left:3316;top:22;width:106;height:352" coordorigin="3316,22" coordsize="106,352">
              <v:shape style="position:absolute;left:3316;top:22;width:106;height:352" coordorigin="3316,22" coordsize="106,352" path="m3422,22l3387,106,3359,193,3335,283,3325,328,3316,374e" filled="f" stroked="t" strokeweight=".15pt" strokecolor="#231F1F">
                <v:path arrowok="t"/>
              </v:shape>
            </v:group>
            <v:group style="position:absolute;left:3422;top:4;width:27;height:18" coordorigin="3422,4" coordsize="27,18">
              <v:shape style="position:absolute;left:3422;top:4;width:27;height:18" coordorigin="3422,4" coordsize="27,18" path="m3450,4l3448,4,3445,4,3444,5,3423,20,3422,22e" filled="f" stroked="t" strokeweight=".15pt" strokecolor="#231F1F">
                <v:path arrowok="t"/>
              </v:shape>
            </v:group>
            <v:group style="position:absolute;left:3450;top:4;width:1545;height:2" coordorigin="3450,4" coordsize="1545,2">
              <v:shape style="position:absolute;left:3450;top:4;width:1545;height:2" coordorigin="3450,4" coordsize="1545,0" path="m3450,4l4994,4e" filled="f" stroked="t" strokeweight=".15pt" strokecolor="#231F1F">
                <v:path arrowok="t"/>
              </v:shape>
            </v:group>
            <v:group style="position:absolute;left:3315;top:382;width:37;height:288" coordorigin="3315,382" coordsize="37,288">
              <v:shape style="position:absolute;left:3315;top:382;width:37;height:288" coordorigin="3315,382" coordsize="37,288" path="m3315,382l3315,456,3321,529,3333,601,3341,636,3352,671e" filled="f" stroked="t" strokeweight=".15pt" strokecolor="#231F1F">
                <v:path arrowok="t"/>
              </v:shape>
            </v:group>
            <v:group style="position:absolute;left:5108;top:171;width:2;height:11" coordorigin="5108,171" coordsize="2,11">
              <v:shape style="position:absolute;left:5108;top:171;width:2;height:11" coordorigin="5108,171" coordsize="1,11" path="m5108,171l5109,177,5109,182e" filled="f" stroked="t" strokeweight=".15pt" strokecolor="#231F1F">
                <v:path arrowok="t"/>
              </v:shape>
            </v:group>
            <v:group style="position:absolute;left:5004;top:8;width:104;height:164" coordorigin="5004,8" coordsize="104,164">
              <v:shape style="position:absolute;left:5004;top:8;width:104;height:164" coordorigin="5004,8" coordsize="104,164" path="m5108,171l5082,114,5051,60,5013,15,5008,11,5004,8e" filled="f" stroked="t" strokeweight=".15pt" strokecolor="#231F1F">
                <v:path arrowok="t"/>
              </v:shape>
            </v:group>
            <v:group style="position:absolute;left:3315;top:382;width:12;height:18" coordorigin="3315,382" coordsize="12,18">
              <v:shape style="position:absolute;left:3315;top:382;width:12;height:18" coordorigin="3315,382" coordsize="12,18" path="m3315,382l3324,400,3327,400e" filled="f" stroked="t" strokeweight=".15pt" strokecolor="#231F1F">
                <v:path arrowok="t"/>
              </v:shape>
            </v:group>
            <v:group style="position:absolute;left:4979;top:18;width:13;height:16" coordorigin="4979,18" coordsize="13,16">
              <v:shape style="position:absolute;left:4979;top:18;width:13;height:16" coordorigin="4979,18" coordsize="13,16" path="m4979,18l4992,28,4992,30,4992,32,4991,33e" filled="f" stroked="t" strokeweight=".15pt" strokecolor="#231F1F">
                <v:path arrowok="t"/>
              </v:shape>
            </v:group>
            <v:group style="position:absolute;left:3455;top:18;width:1524;height:2" coordorigin="3455,18" coordsize="1524,2">
              <v:shape style="position:absolute;left:3455;top:18;width:1524;height:2" coordorigin="3455,18" coordsize="1524,0" path="m3455,18l4979,18e" filled="f" stroked="t" strokeweight=".15pt" strokecolor="#231F1F">
                <v:path arrowok="t"/>
              </v:shape>
            </v:group>
            <v:group style="position:absolute;left:3431;top:18;width:24;height:16" coordorigin="3431,18" coordsize="24,16">
              <v:shape style="position:absolute;left:3431;top:18;width:24;height:16" coordorigin="3431,18" coordsize="24,16" path="m3431,33l3452,18,3455,18e" filled="f" stroked="t" strokeweight=".15pt" strokecolor="#231F1F">
                <v:path arrowok="t"/>
              </v:shape>
            </v:group>
            <v:group style="position:absolute;left:3338;top:33;width:94;height:327" coordorigin="3338,33" coordsize="94,327">
              <v:shape style="position:absolute;left:3338;top:33;width:94;height:327" coordorigin="3338,33" coordsize="94,327" path="m3338,360l3379,194,3431,33e" filled="f" stroked="t" strokeweight=".15pt" strokecolor="#231F1F">
                <v:path arrowok="t"/>
              </v:shape>
            </v:group>
            <v:group style="position:absolute;left:3337;top:360;width:14;height:20" coordorigin="3337,360" coordsize="14,20">
              <v:shape style="position:absolute;left:3337;top:360;width:14;height:20" coordorigin="3337,360" coordsize="14,20" path="m3351,379l3337,365,3337,364,3337,362,3338,360e" filled="f" stroked="t" strokeweight=".15pt" strokecolor="#231F1F">
                <v:path arrowok="t"/>
              </v:shape>
            </v:group>
            <v:group style="position:absolute;left:4837;top:449;width:26;height:194" coordorigin="4837,449" coordsize="26,194">
              <v:shape style="position:absolute;left:4837;top:449;width:26;height:194" coordorigin="4837,449" coordsize="26,194" path="m4837,449l4845,547,4863,643e" filled="f" stroked="t" strokeweight=".15pt" strokecolor="#231F1F">
                <v:path arrowok="t"/>
              </v:shape>
            </v:group>
            <v:group style="position:absolute;left:4835;top:445;width:2;height:4" coordorigin="4835,445" coordsize="2,4">
              <v:shape style="position:absolute;left:4835;top:445;width:2;height:4" coordorigin="4835,445" coordsize="2,4" path="m4835,445l4835,445,4835,445,4837,448,4837,449e" filled="f" stroked="t" strokeweight=".15pt" strokecolor="#231F1F">
                <v:path arrowok="t"/>
              </v:shape>
            </v:group>
            <v:group style="position:absolute;left:3388;top:445;width:1447;height:2" coordorigin="3388,445" coordsize="1447,2">
              <v:shape style="position:absolute;left:3388;top:445;width:1447;height:2" coordorigin="3388,445" coordsize="1447,0" path="m3388,445l4835,445e" filled="f" stroked="t" strokeweight=".15pt" strokecolor="#231F1F">
                <v:path arrowok="t"/>
              </v:shape>
            </v:group>
            <v:group style="position:absolute;left:3327;top:400;width:1565;height:2" coordorigin="3327,400" coordsize="1565,2">
              <v:shape style="position:absolute;left:3327;top:400;width:1565;height:2" coordorigin="3327,400" coordsize="1565,0" path="m3327,400l4892,400e" filled="f" stroked="t" strokeweight=".158pt" strokecolor="#231F1F">
                <v:path arrowok="t"/>
              </v:shape>
            </v:group>
            <v:group style="position:absolute;left:4892;top:400;width:42;height:291" coordorigin="4892,400" coordsize="42,291">
              <v:shape style="position:absolute;left:4892;top:400;width:42;height:291" coordorigin="4892,400" coordsize="42,291" path="m4934,691l4916,620,4904,548,4896,474,4892,400e" filled="f" stroked="t" strokeweight=".15pt" strokecolor="#231F1F">
                <v:path arrowok="t"/>
              </v:shape>
            </v:group>
            <v:group style="position:absolute;left:3417;top:642;width:1446;height:2" coordorigin="3417,642" coordsize="1446,2">
              <v:shape style="position:absolute;left:3417;top:642;width:1446;height:2" coordorigin="3417,642" coordsize="1446,0" path="m3417,642l4863,642e" filled="f" stroked="t" strokeweight=".18pt" strokecolor="#231F1F">
                <v:path arrowok="t"/>
              </v:shape>
            </v:group>
            <v:group style="position:absolute;left:4916;top:32;width:94;height:343" coordorigin="4916,32" coordsize="94,343">
              <v:shape style="position:absolute;left:4916;top:32;width:94;height:343" coordorigin="4916,32" coordsize="94,343" path="m4916,375l4938,288,4961,202,4985,117,4997,74,5010,32e" filled="f" stroked="t" strokeweight=".15pt" strokecolor="#231F1F">
                <v:path arrowok="t"/>
              </v:shape>
            </v:group>
            <v:group style="position:absolute;left:3386;top:445;width:2;height:4" coordorigin="3386,445" coordsize="2,4">
              <v:shape style="position:absolute;left:3386;top:445;width:2;height:4" coordorigin="3386,445" coordsize="2,4" path="m3386,449l3386,448,3386,448,3386,447,3386,446,3387,445,3387,445,3387,445,3388,445e" filled="f" stroked="t" strokeweight=".15pt" strokecolor="#231F1F">
                <v:path arrowok="t"/>
              </v:shape>
            </v:group>
            <v:group style="position:absolute;left:3386;top:449;width:31;height:194" coordorigin="3386,449" coordsize="31,194">
              <v:shape style="position:absolute;left:3386;top:449;width:31;height:194" coordorigin="3386,449" coordsize="31,194" path="m3417,643l3401,571,3390,498,3388,474,3386,449e" filled="f" stroked="t" strokeweight=".15pt" strokecolor="#231F1F">
                <v:path arrowok="t"/>
              </v:shape>
            </v:group>
            <v:group style="position:absolute;left:4892;top:375;width:25;height:25" coordorigin="4892,375" coordsize="25,25">
              <v:shape style="position:absolute;left:4892;top:375;width:25;height:25" coordorigin="4892,375" coordsize="25,25" path="m4892,400l4914,379,4916,375e" filled="f" stroked="t" strokeweight=".15pt" strokecolor="#231F1F">
                <v:path arrowok="t"/>
              </v:shape>
            </v:group>
            <v:group style="position:absolute;left:3417;top:641;width:2;height:2" coordorigin="3417,641" coordsize="2,2">
              <v:shape style="position:absolute;left:3417;top:641;width:2;height:2" coordorigin="3417,641" coordsize="1,2" path="m3418,641l3417,643e" filled="f" stroked="t" strokeweight=".15pt" strokecolor="#231F1F">
                <v:path arrowok="t"/>
              </v:shape>
            </v:group>
            <v:group style="position:absolute;left:3396;top:486;width:6;height:8" coordorigin="3396,486" coordsize="6,8">
              <v:shape style="position:absolute;left:3396;top:486;width:6;height:8" coordorigin="3396,486" coordsize="6,8" path="m3402,486l3399,487,3397,490,3396,494e" filled="f" stroked="t" strokeweight=".15pt" strokecolor="#231F1F">
                <v:path arrowok="t"/>
              </v:shape>
            </v:group>
            <v:group style="position:absolute;left:4849;top:617;width:4;height:5" coordorigin="4849,617" coordsize="4,5">
              <v:shape style="position:absolute;left:4849;top:617;width:4;height:5" coordorigin="4849,617" coordsize="4,5" path="m4849,622l4849,622,4850,622,4851,621,4853,618,4853,617e" filled="f" stroked="t" strokeweight=".15pt" strokecolor="#231F1F">
                <v:path arrowok="t"/>
              </v:shape>
            </v:group>
            <v:group style="position:absolute;left:3396;top:494;width:21;height:125" coordorigin="3396,494" coordsize="21,125">
              <v:shape style="position:absolute;left:3396;top:494;width:21;height:125" coordorigin="3396,494" coordsize="21,125" path="m3396,494l3402,536,3409,578,3417,619e" filled="f" stroked="t" strokeweight=".15pt" strokecolor="#231F1F">
                <v:path arrowok="t"/>
              </v:shape>
            </v:group>
            <v:group style="position:absolute;left:3417;top:619;width:4;height:3" coordorigin="3417,619" coordsize="4,3">
              <v:shape style="position:absolute;left:3417;top:619;width:4;height:3" coordorigin="3417,619" coordsize="4,3" path="m3417,619l3419,621,3421,622e" filled="f" stroked="t" strokeweight=".15pt" strokecolor="#231F1F">
                <v:path arrowok="t"/>
              </v:shape>
            </v:group>
            <v:group style="position:absolute;left:3352;top:671;width:26;height:21" coordorigin="3352,671" coordsize="26,21">
              <v:shape style="position:absolute;left:3352;top:671;width:26;height:21" coordorigin="3352,671" coordsize="26,21" path="m3352,671l3358,681,3368,689,3378,692e" filled="f" stroked="t" strokeweight=".15pt" strokecolor="#231F1F">
                <v:path arrowok="t"/>
              </v:shape>
            </v:group>
            <v:group style="position:absolute;left:3402;top:486;width:1430;height:2" coordorigin="3402,486" coordsize="1430,2">
              <v:shape style="position:absolute;left:3402;top:486;width:1430;height:2" coordorigin="3402,486" coordsize="1430,0" path="m3402,486l4832,486e" filled="f" stroked="t" strokeweight=".15pt" strokecolor="#231F1F">
                <v:path arrowok="t"/>
              </v:shape>
            </v:group>
            <v:group style="position:absolute;left:4892;top:33;width:99;height:336" coordorigin="4892,33" coordsize="99,336">
              <v:shape style="position:absolute;left:4892;top:33;width:99;height:336" coordorigin="4892,33" coordsize="99,336" path="m4991,33l4892,369e" filled="f" stroked="t" strokeweight=".15pt" strokecolor="#231F1F">
                <v:path arrowok="t"/>
              </v:shape>
            </v:group>
            <v:group style="position:absolute;left:4994;top:4;width:17;height:28" coordorigin="4994,4" coordsize="17,28">
              <v:shape style="position:absolute;left:4994;top:4;width:17;height:28" coordorigin="4994,4" coordsize="17,28" path="m5010,32l5011,28,5011,25,5011,21,4997,4,4994,4e" filled="f" stroked="t" strokeweight=".15pt" strokecolor="#231F1F">
                <v:path arrowok="t"/>
              </v:shape>
            </v:group>
            <v:group style="position:absolute;left:4486;top:522;width:44;height:65" coordorigin="4486,522" coordsize="44,65">
              <v:shape style="position:absolute;left:4486;top:522;width:44;height:65" coordorigin="4486,522" coordsize="44,65" path="m4486,522l4490,529,4499,546,4513,568,4530,587e" filled="f" stroked="t" strokeweight=".303pt" strokecolor="#211C1C">
                <v:path arrowok="t"/>
              </v:shape>
            </v:group>
            <v:group style="position:absolute;left:4434;top:539;width:74;height:55" coordorigin="4434,539" coordsize="74,55">
              <v:shape style="position:absolute;left:4434;top:539;width:74;height:55" coordorigin="4434,539" coordsize="74,55" path="m4508,563l4504,569,4494,581,4480,591,4463,594,4455,589,4446,581,4438,570,4434,556,4439,539e" filled="f" stroked="t" strokeweight=".303pt" strokecolor="#211C1C">
                <v:path arrowok="t"/>
              </v:shape>
            </v:group>
            <v:group style="position:absolute;left:4424;top:520;width:19;height:75" coordorigin="4424,520" coordsize="19,75">
              <v:shape style="position:absolute;left:4424;top:520;width:19;height:75" coordorigin="4424,520" coordsize="19,75" path="m4443,595l4436,591,4425,577,4424,551,4424,551,4436,522,4441,520e" filled="f" stroked="t" strokeweight=".303pt" strokecolor="#211C1C">
                <v:path arrowok="t"/>
              </v:shape>
            </v:group>
            <v:group style="position:absolute;left:4323;top:521;width:105;height:76" coordorigin="4323,521" coordsize="105,76">
              <v:shape style="position:absolute;left:4323;top:521;width:105;height:76" coordorigin="4323,521" coordsize="105,76" path="m4427,521l4373,597,4365,596,4348,592,4331,583,4323,567,4344,523e" filled="f" stroked="t" strokeweight=".303pt" strokecolor="#211C1C">
                <v:path arrowok="t"/>
              </v:shape>
            </v:group>
            <v:group style="position:absolute;left:4103;top:523;width:228;height:76" coordorigin="4103,523" coordsize="228,76">
              <v:shape style="position:absolute;left:4103;top:523;width:228;height:76" coordorigin="4103,523" coordsize="228,76" path="m4331,523l4297,575,4286,576,4275,569,4270,567,4262,569,4253,574,4242,581,4231,588,4221,594,4212,598,4205,599,4201,595,4200,585,4217,546,4218,542,4218,533,4216,525,4209,523,4193,532,4151,592,4146,596,4132,596,4107,568,4104,563,4103,550,4116,531e" filled="f" stroked="t" strokeweight=".303pt" strokecolor="#211C1C">
                <v:path arrowok="t"/>
              </v:shape>
            </v:group>
            <v:group style="position:absolute;left:4088;top:523;width:20;height:67" coordorigin="4088,523" coordsize="20,67">
              <v:shape style="position:absolute;left:4088;top:523;width:20;height:67" coordorigin="4088,523" coordsize="20,67" path="m4108,523l4089,555,4088,559,4089,571,4103,590e" filled="f" stroked="t" strokeweight=".303pt" strokecolor="#211C1C">
                <v:path arrowok="t"/>
              </v:shape>
            </v:group>
            <v:group style="position:absolute;left:4181;top:532;width:18;height:41" coordorigin="4181,532" coordsize="18,41">
              <v:shape style="position:absolute;left:4181;top:532;width:18;height:41" coordorigin="4181,532" coordsize="18,41" path="m4193,532l4195,538,4198,550,4196,564,4181,574e" filled="f" stroked="t" strokeweight=".303pt" strokecolor="#211C1C">
                <v:path arrowok="t"/>
              </v:shape>
            </v:group>
            <v:group style="position:absolute;left:4403;top:536;width:16;height:38" coordorigin="4403,536" coordsize="16,38">
              <v:shape style="position:absolute;left:4403;top:536;width:16;height:38" coordorigin="4403,536" coordsize="16,38" path="m4418,536l4419,544,4418,560,4403,573e" filled="f" stroked="t" strokeweight=".272pt" strokecolor="#211C1C">
                <v:path arrowok="t"/>
              </v:shape>
            </v:group>
            <v:group style="position:absolute;left:4395;top:542;width:24;height:24" coordorigin="4395,542" coordsize="24,24">
              <v:shape style="position:absolute;left:4395;top:542;width:24;height:24" coordorigin="4395,542" coordsize="24,24" path="m4412,542l4419,566,4395,566e" filled="f" stroked="t" strokeweight=".272pt" strokecolor="#211C1C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Установить</w:t>
      </w:r>
      <w:r>
        <w:rPr>
          <w:rFonts w:ascii="Calibri" w:hAnsi="Calibri" w:cs="Calibri" w:eastAsia="Calibri"/>
          <w:b/>
          <w:bCs/>
          <w:color w:val="000001"/>
          <w:spacing w:val="-15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фильтр</w:t>
      </w:r>
      <w:r>
        <w:rPr>
          <w:rFonts w:ascii="Calibri" w:hAnsi="Calibri" w:cs="Calibri" w:eastAsia="Calibri"/>
          <w:b/>
          <w:bCs/>
          <w:color w:val="000001"/>
          <w:spacing w:val="-14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на</w:t>
      </w:r>
      <w:r>
        <w:rPr>
          <w:rFonts w:ascii="Calibri" w:hAnsi="Calibri" w:cs="Calibri" w:eastAsia="Calibri"/>
          <w:b/>
          <w:bCs/>
          <w:color w:val="000001"/>
          <w:spacing w:val="-15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место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34" w:lineRule="exact"/>
        <w:ind w:left="5606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67.319pt;margin-top:5.93805pt;width:24.061pt;height:41.14pt;mso-position-horizontal-relative:page;mso-position-vertical-relative:paragraph;z-index:-7904" coordorigin="1346,119" coordsize="481,823">
            <v:group style="position:absolute;left:1354;top:126;width:467;height:809" coordorigin="1354,126" coordsize="467,809">
              <v:shape style="position:absolute;left:1354;top:126;width:467;height:809" coordorigin="1354,126" coordsize="467,809" path="m1655,126l1354,127,1354,895,1437,931,1753,934,1753,823,1820,823,1820,325,1748,294,1748,164,1655,126xe" filled="t" fillcolor="#DDDDDD" stroked="f">
                <v:path arrowok="t"/>
                <v:fill type="solid"/>
              </v:shape>
              <v:shape style="position:absolute;left:1354;top:126;width:467;height:809" coordorigin="1354,126" coordsize="467,809" path="m1820,823l1753,823,1820,827,1820,823xe" filled="t" fillcolor="#DDDDDD" stroked="f">
                <v:path arrowok="t"/>
                <v:fill type="solid"/>
              </v:shape>
            </v:group>
            <v:group style="position:absolute;left:1354;top:126;width:467;height:809" coordorigin="1354,126" coordsize="467,809">
              <v:shape style="position:absolute;left:1354;top:126;width:467;height:809" coordorigin="1354,126" coordsize="467,809" path="m1820,325l1820,827,1753,823,1753,934,1437,931,1354,895,1354,127,1655,126,1748,164,1748,294,1820,325xe" filled="f" stroked="t" strokeweight=".714pt" strokecolor="#231F1F">
                <v:path arrowok="t"/>
              </v:shape>
            </v:group>
            <v:group style="position:absolute;left:1354;top:127;width:67;height:32" coordorigin="1354,127" coordsize="67,32">
              <v:shape style="position:absolute;left:1354;top:127;width:67;height:32" coordorigin="1354,127" coordsize="67,32" path="m1354,127l1420,160e" filled="f" stroked="t" strokeweight=".306pt" strokecolor="#231F1F">
                <v:path arrowok="t"/>
              </v:shape>
            </v:group>
            <v:group style="position:absolute;left:1452;top:162;width:290;height:4" coordorigin="1452,162" coordsize="290,4">
              <v:shape style="position:absolute;left:1452;top:162;width:290;height:4" coordorigin="1452,162" coordsize="290,4" path="m1452,162l1742,166e" filled="f" stroked="t" strokeweight=".306pt" strokecolor="#231F1F">
                <v:path arrowok="t"/>
              </v:shape>
            </v:group>
            <v:group style="position:absolute;left:1432;top:179;width:61;height:142" coordorigin="1432,179" coordsize="61,142">
              <v:shape style="position:absolute;left:1432;top:179;width:61;height:142" coordorigin="1432,179" coordsize="61,142" path="m1432,179l1432,296,1493,321e" filled="f" stroked="t" strokeweight=".306pt" strokecolor="#231F1F">
                <v:path arrowok="t"/>
              </v:shape>
            </v:group>
            <v:group style="position:absolute;left:1467;top:294;width:281;height:2" coordorigin="1467,294" coordsize="281,2">
              <v:shape style="position:absolute;left:1467;top:294;width:281;height:2" coordorigin="1467,294" coordsize="281,2" path="m1467,296l1748,294e" filled="f" stroked="t" strokeweight=".306pt" strokecolor="#231F1F">
                <v:path arrowok="t"/>
              </v:shape>
            </v:group>
            <v:group style="position:absolute;left:1520;top:325;width:265;height:2" coordorigin="1520,325" coordsize="265,2">
              <v:shape style="position:absolute;left:1520;top:325;width:265;height:2" coordorigin="1520,325" coordsize="265,2" path="m1520,325l1785,328e" filled="f" stroked="t" strokeweight=".306pt" strokecolor="#231F1F">
                <v:path arrowok="t"/>
              </v:shape>
            </v:group>
            <v:group style="position:absolute;left:1503;top:345;width:2;height:463" coordorigin="1503,345" coordsize="2,463">
              <v:shape style="position:absolute;left:1503;top:345;width:2;height:463" coordorigin="1503,345" coordsize="0,463" path="m1503,345l1503,808e" filled="f" stroked="t" strokeweight=".306pt" strokecolor="#231F1F">
                <v:path arrowok="t"/>
              </v:shape>
            </v:group>
            <v:group style="position:absolute;left:1436;top:792;width:310;height:137" coordorigin="1436,792" coordsize="310,137">
              <v:shape style="position:absolute;left:1436;top:792;width:310;height:137" coordorigin="1436,792" coordsize="310,137" path="m1436,929l1436,792,1505,823,1746,820e" filled="f" stroked="t" strokeweight=".306pt" strokecolor="#231F1F">
                <v:path arrowok="t"/>
              </v:shape>
            </v:group>
            <v:group style="position:absolute;left:1624;top:436;width:125;height:256" coordorigin="1624,436" coordsize="125,256">
              <v:shape style="position:absolute;left:1624;top:436;width:125;height:256" coordorigin="1624,436" coordsize="125,256" path="m1626,636l1670,677,1738,675,1750,632,1691,551,1691,438,1624,436,1624,692,1697,692,1697,677e" filled="f" stroked="t" strokeweight=".306pt" strokecolor="#231F1F">
                <v:path arrowok="t"/>
              </v:shape>
            </v:group>
            <v:group style="position:absolute;left:1628;top:551;width:121;height:81" coordorigin="1628,551" coordsize="121,81">
              <v:shape style="position:absolute;left:1628;top:551;width:121;height:81" coordorigin="1628,551" coordsize="121,81" path="m1691,551l1628,551,1682,630,1750,632e" filled="f" stroked="t" strokeweight=".306pt" strokecolor="#231F1F">
                <v:path arrowok="t"/>
              </v:shape>
            </v:group>
            <v:group style="position:absolute;left:1670;top:630;width:12;height:47" coordorigin="1670,630" coordsize="12,47">
              <v:shape style="position:absolute;left:1670;top:630;width:12;height:47" coordorigin="1670,630" coordsize="12,47" path="m1670,677l1682,630e" filled="f" stroked="t" strokeweight=".306pt" strokecolor="#231F1F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Закрепите</w:t>
      </w:r>
      <w:r>
        <w:rPr>
          <w:rFonts w:ascii="Calibri" w:hAnsi="Calibri" w:cs="Calibri" w:eastAsia="Calibri"/>
          <w:b w:val="0"/>
          <w:bCs w:val="0"/>
          <w:color w:val="000001"/>
          <w:spacing w:val="-12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фильтр</w:t>
      </w:r>
      <w:r>
        <w:rPr>
          <w:rFonts w:ascii="Calibri" w:hAnsi="Calibri" w:cs="Calibri" w:eastAsia="Calibri"/>
          <w:b w:val="0"/>
          <w:bCs w:val="0"/>
          <w:color w:val="000001"/>
          <w:spacing w:val="-11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таким</w:t>
      </w:r>
      <w:r>
        <w:rPr>
          <w:rFonts w:ascii="Calibri" w:hAnsi="Calibri" w:cs="Calibri" w:eastAsia="Calibri"/>
          <w:b w:val="0"/>
          <w:bCs w:val="0"/>
          <w:color w:val="000001"/>
          <w:spacing w:val="-11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образом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-12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чтобы</w:t>
      </w:r>
      <w:r>
        <w:rPr>
          <w:rFonts w:ascii="Calibri" w:hAnsi="Calibri" w:cs="Calibri" w:eastAsia="Calibri"/>
          <w:b w:val="0"/>
          <w:bCs w:val="0"/>
          <w:color w:val="000001"/>
          <w:spacing w:val="-11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надпись</w:t>
      </w:r>
      <w:r>
        <w:rPr>
          <w:rFonts w:ascii="Calibri" w:hAnsi="Calibri" w:cs="Calibri" w:eastAsia="Calibri"/>
          <w:b w:val="0"/>
          <w:bCs w:val="0"/>
          <w:color w:val="000001"/>
          <w:spacing w:val="-11"/>
          <w:w w:val="100"/>
          <w:sz w:val="13"/>
          <w:szCs w:val="13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  <w:sz w:val="13"/>
          <w:szCs w:val="13"/>
        </w:rPr>
        <w:t>"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ФРОНТ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13"/>
          <w:szCs w:val="13"/>
        </w:rPr>
        <w:t>"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27" w:lineRule="exact"/>
        <w:ind w:left="5606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смотрела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вперед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должны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быть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уверены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том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что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фильтр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28" w:lineRule="exact"/>
        <w:ind w:left="5606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попал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полозья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5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полностью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зафиксировался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стопорами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Если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94" w:lineRule="auto" w:before="3"/>
        <w:ind w:left="5606" w:right="161" w:hanging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правый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левый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фильтры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поменять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местами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то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это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может</w:t>
      </w:r>
      <w:r>
        <w:rPr>
          <w:rFonts w:ascii="Calibri" w:hAnsi="Calibri" w:cs="Calibri" w:eastAsia="Calibri"/>
          <w:b w:val="0"/>
          <w:bCs w:val="0"/>
          <w:color w:val="000001"/>
          <w:spacing w:val="3"/>
          <w:w w:val="105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2"/>
          <w:szCs w:val="12"/>
        </w:rPr>
        <w:t>их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6"/>
          <w:sz w:val="12"/>
          <w:szCs w:val="12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3"/>
          <w:szCs w:val="13"/>
        </w:rPr>
        <w:t>повредить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4"/>
          <w:szCs w:val="14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numPr>
          <w:ilvl w:val="1"/>
          <w:numId w:val="8"/>
        </w:numPr>
        <w:tabs>
          <w:tab w:pos="5782" w:val="left" w:leader="none"/>
        </w:tabs>
        <w:spacing w:line="179" w:lineRule="exact"/>
        <w:ind w:left="5782" w:right="0" w:hanging="176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Закрыть</w:t>
      </w:r>
      <w:r>
        <w:rPr>
          <w:rFonts w:ascii="Calibri" w:hAnsi="Calibri" w:cs="Calibri" w:eastAsia="Calibri"/>
          <w:b/>
          <w:bCs/>
          <w:color w:val="000001"/>
          <w:spacing w:val="-21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переднюю</w:t>
      </w:r>
      <w:r>
        <w:rPr>
          <w:rFonts w:ascii="Calibri" w:hAnsi="Calibri" w:cs="Calibri" w:eastAsia="Calibri"/>
          <w:b/>
          <w:bCs/>
          <w:color w:val="000001"/>
          <w:spacing w:val="-21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панель</w:t>
      </w:r>
      <w:r>
        <w:rPr>
          <w:rFonts w:ascii="Calibri" w:hAnsi="Calibri" w:cs="Calibri" w:eastAsia="Calibri"/>
          <w:b/>
          <w:bCs/>
          <w:color w:val="000001"/>
          <w:spacing w:val="0"/>
          <w:w w:val="105"/>
          <w:sz w:val="17"/>
          <w:szCs w:val="17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96" w:lineRule="exact"/>
        <w:ind w:left="214" w:right="584" w:hanging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9"/>
          <w:szCs w:val="9"/>
        </w:rPr>
        <w:t>Чистка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5"/>
          <w:sz w:val="9"/>
          <w:szCs w:val="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9"/>
          <w:szCs w:val="9"/>
        </w:rPr>
        <w:t>раз</w:t>
      </w:r>
      <w:r>
        <w:rPr>
          <w:rFonts w:ascii="Calibri" w:hAnsi="Calibri" w:cs="Calibri" w:eastAsia="Calibri"/>
          <w:b w:val="0"/>
          <w:bCs w:val="0"/>
          <w:color w:val="000001"/>
          <w:spacing w:val="2"/>
          <w:w w:val="105"/>
          <w:sz w:val="9"/>
          <w:szCs w:val="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9"/>
          <w:szCs w:val="9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6"/>
          <w:sz w:val="9"/>
          <w:szCs w:val="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9"/>
          <w:szCs w:val="9"/>
        </w:rPr>
        <w:t>две</w:t>
      </w:r>
      <w:r>
        <w:rPr>
          <w:rFonts w:ascii="Calibri" w:hAnsi="Calibri" w:cs="Calibri" w:eastAsia="Calibri"/>
          <w:b w:val="0"/>
          <w:bCs w:val="0"/>
          <w:color w:val="000001"/>
          <w:spacing w:val="4"/>
          <w:w w:val="105"/>
          <w:sz w:val="9"/>
          <w:szCs w:val="9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9"/>
          <w:szCs w:val="9"/>
        </w:rPr>
        <w:t>недели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after="0" w:line="96" w:lineRule="exact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1906" w:h="16840"/>
          <w:pgMar w:top="1580" w:bottom="0" w:left="280" w:right="360"/>
          <w:cols w:num="2" w:equalWidth="0">
            <w:col w:w="9126" w:space="841"/>
            <w:col w:w="1299"/>
          </w:cols>
        </w:sectPr>
      </w:pP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06" w:h="16840"/>
          <w:pgMar w:top="1580" w:bottom="0" w:left="280" w:right="360"/>
        </w:sectPr>
      </w:pPr>
    </w:p>
    <w:p>
      <w:pPr>
        <w:spacing w:before="54"/>
        <w:ind w:left="385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/>
        <w:pict>
          <v:group style="position:absolute;margin-left:23.517878pt;margin-top:26.312611pt;width:265.378244pt;height:351.661784pt;mso-position-horizontal-relative:page;mso-position-vertical-relative:paragraph;z-index:-7900" coordorigin="470,526" coordsize="5308,7033">
            <v:group style="position:absolute;left:3762;top:7184;width:1196;height:73" coordorigin="3762,7184" coordsize="1196,73">
              <v:shape style="position:absolute;left:3762;top:7184;width:1196;height:73" coordorigin="3762,7184" coordsize="1196,73" path="m4959,7232l4703,7228,4699,7256,4540,7250,4534,7208,4138,7208,4135,7244,3979,7244,3969,7202,3762,7184e" filled="f" stroked="t" strokeweight=".72pt" strokecolor="#231F1F">
                <v:path arrowok="t"/>
              </v:shape>
            </v:group>
            <v:group style="position:absolute;left:3646;top:5927;width:1347;height:1303" coordorigin="3646,5927" coordsize="1347,1303">
              <v:shape style="position:absolute;left:3646;top:5927;width:1347;height:1303" coordorigin="3646,5927" coordsize="1347,1303" path="m3754,7177l3721,7101,3698,7026,3675,6927,3656,6803,3650,6731,3646,6653,3646,6569,3649,6478,3656,6381,3667,6277,3684,6167,3707,6050,3735,5927,3893,5939,3990,6048,4621,6123,4653,6072,4992,6088,4992,6090,4991,6097,4982,6161,4971,6236,4960,6323,4949,6411,4940,6489,4935,6553,4934,6581,4935,6615,4937,6694,4941,6784,4945,6880,4951,6975,4956,7063,4961,7139,4966,7214,4967,7226,4968,7230e" filled="f" stroked="t" strokeweight=".845pt" strokecolor="#231F1F">
                <v:path arrowok="t"/>
              </v:shape>
            </v:group>
            <v:group style="position:absolute;left:4621;top:6717;width:286;height:228" coordorigin="4621,6717" coordsize="286,228">
              <v:shape style="position:absolute;left:4621;top:6717;width:286;height:228" coordorigin="4621,6717" coordsize="286,228" path="m4625,6717l4907,6743,4907,6945,4621,6922e" filled="f" stroked="t" strokeweight=".477pt" strokecolor="#231F1F">
                <v:path arrowok="t"/>
              </v:shape>
            </v:group>
            <v:group style="position:absolute;left:3736;top:6630;width:389;height:241" coordorigin="3736,6630" coordsize="389,241">
              <v:shape style="position:absolute;left:3736;top:6630;width:389;height:241" coordorigin="3736,6630" coordsize="389,241" path="m4126,6871l3736,6842,3766,6630,4092,6656e" filled="f" stroked="t" strokeweight=".477pt" strokecolor="#231F1F">
                <v:path arrowok="t"/>
              </v:shape>
            </v:group>
            <v:group style="position:absolute;left:4621;top:6478;width:272;height:193" coordorigin="4621,6478" coordsize="272,193">
              <v:shape style="position:absolute;left:4621;top:6478;width:272;height:193" coordorigin="4621,6478" coordsize="272,193" path="m4893,6497l4893,6671,4621,6651,4630,6478,4893,6497xe" filled="f" stroked="t" strokeweight=".444pt" strokecolor="#231F1F">
                <v:path arrowok="t"/>
              </v:shape>
            </v:group>
            <v:group style="position:absolute;left:4190;top:6400;width:352;height:242" coordorigin="4190,6400" coordsize="352,242">
              <v:shape style="position:absolute;left:4190;top:6400;width:352;height:242" coordorigin="4190,6400" coordsize="352,242" path="m4542,6439l4518,6642,4190,6607,4214,6400,4542,6439xe" filled="f" stroked="t" strokeweight=".477pt" strokecolor="#231F1F">
                <v:path arrowok="t"/>
              </v:shape>
            </v:group>
            <v:group style="position:absolute;left:3731;top:6356;width:418;height:241" coordorigin="3731,6356" coordsize="418,241">
              <v:shape style="position:absolute;left:3731;top:6356;width:418;height:241" coordorigin="3731,6356" coordsize="418,241" path="m4149,6375l4126,6597,3731,6564,3766,6356,4149,6375xe" filled="f" stroked="t" strokeweight=".477pt" strokecolor="#231F1F">
                <v:path arrowok="t"/>
              </v:shape>
            </v:group>
            <v:group style="position:absolute;left:4609;top:6189;width:303;height:208" coordorigin="4609,6189" coordsize="303,208">
              <v:shape style="position:absolute;left:4609;top:6189;width:303;height:208" coordorigin="4609,6189" coordsize="303,208" path="m4911,6228l4893,6397,4609,6371,4649,6189,4911,6228xe" filled="f" stroked="t" strokeweight=".444pt" strokecolor="#231F1F">
                <v:path arrowok="t"/>
              </v:shape>
            </v:group>
            <v:group style="position:absolute;left:4190;top:6131;width:367;height:237" coordorigin="4190,6131" coordsize="367,237">
              <v:shape style="position:absolute;left:4190;top:6131;width:367;height:237" coordorigin="4190,6131" coordsize="367,237" path="m4557,6161l4518,6368,4190,6333,4234,6131,4557,6161xe" filled="f" stroked="t" strokeweight=".477pt" strokecolor="#231F1F">
                <v:path arrowok="t"/>
              </v:shape>
            </v:group>
            <v:group style="position:absolute;left:3761;top:6081;width:403;height:242" coordorigin="3761,6081" coordsize="403,242">
              <v:shape style="position:absolute;left:3761;top:6081;width:403;height:242" coordorigin="3761,6081" coordsize="403,242" path="m4164,6116l4126,6323,3761,6280,3806,6081,4164,6116xe" filled="f" stroked="t" strokeweight=".477pt" strokecolor="#231F1F">
                <v:path arrowok="t"/>
              </v:shape>
            </v:group>
            <v:group style="position:absolute;left:4615;top:6996;width:306;height:179" coordorigin="4615,6996" coordsize="306,179">
              <v:shape style="position:absolute;left:4615;top:6996;width:306;height:179" coordorigin="4615,6996" coordsize="306,179" path="m4921,7175l4910,6996,4624,6996,4615,7167,4913,7175e" filled="f" stroked="t" strokeweight=".477pt" strokecolor="#231F1F">
                <v:path arrowok="t"/>
              </v:shape>
            </v:group>
            <v:group style="position:absolute;left:4194;top:6946;width:343;height:214" coordorigin="4194,6946" coordsize="343,214">
              <v:shape style="position:absolute;left:4194;top:6946;width:343;height:214" coordorigin="4194,6946" coordsize="343,214" path="m4518,7160l4194,7154,4219,6946,4537,6977,4518,7160xe" filled="f" stroked="t" strokeweight=".477pt" strokecolor="#231F1F">
                <v:path arrowok="t"/>
              </v:shape>
            </v:group>
            <v:group style="position:absolute;left:3788;top:6893;width:337;height:260" coordorigin="3788,6893" coordsize="337,260">
              <v:shape style="position:absolute;left:3788;top:6893;width:337;height:260" coordorigin="3788,6893" coordsize="337,260" path="m3794,7144l4119,7154,4126,6935,3788,6893,3789,7144e" filled="f" stroked="t" strokeweight=".477pt" strokecolor="#231F1F">
                <v:path arrowok="t"/>
              </v:shape>
            </v:group>
            <v:group style="position:absolute;left:3904;top:6639;width:893;height:298" coordorigin="3904,6639" coordsize="893,298">
              <v:shape style="position:absolute;left:3904;top:6639;width:893;height:298" coordorigin="3904,6639" coordsize="893,298" path="m3914,6639l3904,6845,4787,6937,4797,6725,3914,6639xe" filled="t" fillcolor="#FFFFFF" stroked="f">
                <v:path arrowok="t"/>
                <v:fill type="solid"/>
              </v:shape>
            </v:group>
            <v:group style="position:absolute;left:3904;top:6639;width:893;height:298" coordorigin="3904,6639" coordsize="893,298">
              <v:shape style="position:absolute;left:3904;top:6639;width:893;height:298" coordorigin="3904,6639" coordsize="893,298" path="m4787,6937l3904,6845,3914,6639,4797,6725,4787,6937xe" filled="f" stroked="t" strokeweight=".433pt" strokecolor="#231F1F">
                <v:path arrowok="t"/>
              </v:shape>
            </v:group>
            <v:group style="position:absolute;left:3906;top:6655;width:5;height:191" coordorigin="3906,6655" coordsize="5,191">
              <v:shape style="position:absolute;left:3906;top:6655;width:5;height:191" coordorigin="3906,6655" coordsize="5,191" path="m3911,6655l3906,6845e" filled="f" stroked="t" strokeweight=".383pt" strokecolor="#231F1F">
                <v:path arrowok="t"/>
              </v:shape>
            </v:group>
            <v:group style="position:absolute;left:3938;top:6658;width:5;height:191" coordorigin="3938,6658" coordsize="5,191">
              <v:shape style="position:absolute;left:3938;top:6658;width:5;height:191" coordorigin="3938,6658" coordsize="5,191" path="m3943,6658l3938,6849e" filled="f" stroked="t" strokeweight=".383pt" strokecolor="#231F1F">
                <v:path arrowok="t"/>
              </v:shape>
            </v:group>
            <v:group style="position:absolute;left:3971;top:6662;width:5;height:191" coordorigin="3971,6662" coordsize="5,191">
              <v:shape style="position:absolute;left:3971;top:6662;width:5;height:191" coordorigin="3971,6662" coordsize="5,191" path="m3976,6662l3971,6852e" filled="f" stroked="t" strokeweight=".383pt" strokecolor="#231F1F">
                <v:path arrowok="t"/>
              </v:shape>
            </v:group>
            <v:group style="position:absolute;left:4003;top:6665;width:5;height:191" coordorigin="4003,6665" coordsize="5,191">
              <v:shape style="position:absolute;left:4003;top:6665;width:5;height:191" coordorigin="4003,6665" coordsize="5,191" path="m4008,6665l4003,6856e" filled="f" stroked="t" strokeweight=".383pt" strokecolor="#231F1F">
                <v:path arrowok="t"/>
              </v:shape>
            </v:group>
            <v:group style="position:absolute;left:4036;top:6668;width:5;height:191" coordorigin="4036,6668" coordsize="5,191">
              <v:shape style="position:absolute;left:4036;top:6668;width:5;height:191" coordorigin="4036,6668" coordsize="5,191" path="m4041,6668l4036,6859e" filled="f" stroked="t" strokeweight=".383pt" strokecolor="#231F1F">
                <v:path arrowok="t"/>
              </v:shape>
            </v:group>
            <v:group style="position:absolute;left:4068;top:6672;width:5;height:191" coordorigin="4068,6672" coordsize="5,191">
              <v:shape style="position:absolute;left:4068;top:6672;width:5;height:191" coordorigin="4068,6672" coordsize="5,191" path="m4073,6672l4068,6862e" filled="f" stroked="t" strokeweight=".383pt" strokecolor="#231F1F">
                <v:path arrowok="t"/>
              </v:shape>
            </v:group>
            <v:group style="position:absolute;left:4101;top:6675;width:5;height:191" coordorigin="4101,6675" coordsize="5,191">
              <v:shape style="position:absolute;left:4101;top:6675;width:5;height:191" coordorigin="4101,6675" coordsize="5,191" path="m4106,6675l4101,6866e" filled="f" stroked="t" strokeweight=".383pt" strokecolor="#231F1F">
                <v:path arrowok="t"/>
              </v:shape>
            </v:group>
            <v:group style="position:absolute;left:4133;top:6679;width:5;height:191" coordorigin="4133,6679" coordsize="5,191">
              <v:shape style="position:absolute;left:4133;top:6679;width:5;height:191" coordorigin="4133,6679" coordsize="5,191" path="m4138,6679l4133,6869e" filled="f" stroked="t" strokeweight=".383pt" strokecolor="#231F1F">
                <v:path arrowok="t"/>
              </v:shape>
            </v:group>
            <v:group style="position:absolute;left:4166;top:6682;width:5;height:191" coordorigin="4166,6682" coordsize="5,191">
              <v:shape style="position:absolute;left:4166;top:6682;width:5;height:191" coordorigin="4166,6682" coordsize="5,191" path="m4171,6682l4166,6873e" filled="f" stroked="t" strokeweight=".383pt" strokecolor="#231F1F">
                <v:path arrowok="t"/>
              </v:shape>
            </v:group>
            <v:group style="position:absolute;left:4198;top:6686;width:5;height:191" coordorigin="4198,6686" coordsize="5,191">
              <v:shape style="position:absolute;left:4198;top:6686;width:5;height:191" coordorigin="4198,6686" coordsize="5,191" path="m4203,6686l4198,6876e" filled="f" stroked="t" strokeweight=".383pt" strokecolor="#231F1F">
                <v:path arrowok="t"/>
              </v:shape>
            </v:group>
            <v:group style="position:absolute;left:4231;top:6689;width:5;height:191" coordorigin="4231,6689" coordsize="5,191">
              <v:shape style="position:absolute;left:4231;top:6689;width:5;height:191" coordorigin="4231,6689" coordsize="5,191" path="m4236,6689l4231,6880e" filled="f" stroked="t" strokeweight=".383pt" strokecolor="#231F1F">
                <v:path arrowok="t"/>
              </v:shape>
            </v:group>
            <v:group style="position:absolute;left:4263;top:6692;width:5;height:191" coordorigin="4263,6692" coordsize="5,191">
              <v:shape style="position:absolute;left:4263;top:6692;width:5;height:191" coordorigin="4263,6692" coordsize="5,191" path="m4268,6692l4263,6883e" filled="f" stroked="t" strokeweight=".383pt" strokecolor="#231F1F">
                <v:path arrowok="t"/>
              </v:shape>
            </v:group>
            <v:group style="position:absolute;left:4296;top:6696;width:5;height:191" coordorigin="4296,6696" coordsize="5,191">
              <v:shape style="position:absolute;left:4296;top:6696;width:5;height:191" coordorigin="4296,6696" coordsize="5,191" path="m4301,6696l4296,6887e" filled="f" stroked="t" strokeweight=".383pt" strokecolor="#231F1F">
                <v:path arrowok="t"/>
              </v:shape>
            </v:group>
            <v:group style="position:absolute;left:4328;top:6699;width:5;height:191" coordorigin="4328,6699" coordsize="5,191">
              <v:shape style="position:absolute;left:4328;top:6699;width:5;height:191" coordorigin="4328,6699" coordsize="5,191" path="m4333,6699l4328,6890e" filled="f" stroked="t" strokeweight=".383pt" strokecolor="#231F1F">
                <v:path arrowok="t"/>
              </v:shape>
            </v:group>
            <v:group style="position:absolute;left:4361;top:6703;width:5;height:191" coordorigin="4361,6703" coordsize="5,191">
              <v:shape style="position:absolute;left:4361;top:6703;width:5;height:191" coordorigin="4361,6703" coordsize="5,191" path="m4366,6703l4361,6893e" filled="f" stroked="t" strokeweight=".383pt" strokecolor="#231F1F">
                <v:path arrowok="t"/>
              </v:shape>
            </v:group>
            <v:group style="position:absolute;left:4393;top:6706;width:5;height:191" coordorigin="4393,6706" coordsize="5,191">
              <v:shape style="position:absolute;left:4393;top:6706;width:5;height:191" coordorigin="4393,6706" coordsize="5,191" path="m4398,6706l4393,6897e" filled="f" stroked="t" strokeweight=".383pt" strokecolor="#231F1F">
                <v:path arrowok="t"/>
              </v:shape>
            </v:group>
            <v:group style="position:absolute;left:4426;top:6710;width:5;height:191" coordorigin="4426,6710" coordsize="5,191">
              <v:shape style="position:absolute;left:4426;top:6710;width:5;height:191" coordorigin="4426,6710" coordsize="5,191" path="m4431,6710l4426,6900e" filled="f" stroked="t" strokeweight=".383pt" strokecolor="#231F1F">
                <v:path arrowok="t"/>
              </v:shape>
            </v:group>
            <v:group style="position:absolute;left:4458;top:6713;width:5;height:191" coordorigin="4458,6713" coordsize="5,191">
              <v:shape style="position:absolute;left:4458;top:6713;width:5;height:191" coordorigin="4458,6713" coordsize="5,191" path="m4463,6713l4458,6904e" filled="f" stroked="t" strokeweight=".383pt" strokecolor="#231F1F">
                <v:path arrowok="t"/>
              </v:shape>
            </v:group>
            <v:group style="position:absolute;left:4491;top:6717;width:5;height:191" coordorigin="4491,6717" coordsize="5,191">
              <v:shape style="position:absolute;left:4491;top:6717;width:5;height:191" coordorigin="4491,6717" coordsize="5,191" path="m4496,6717l4491,6907e" filled="f" stroked="t" strokeweight=".383pt" strokecolor="#231F1F">
                <v:path arrowok="t"/>
              </v:shape>
            </v:group>
            <v:group style="position:absolute;left:4523;top:6720;width:5;height:191" coordorigin="4523,6720" coordsize="5,191">
              <v:shape style="position:absolute;left:4523;top:6720;width:5;height:191" coordorigin="4523,6720" coordsize="5,191" path="m4528,6720l4523,6911e" filled="f" stroked="t" strokeweight=".383pt" strokecolor="#231F1F">
                <v:path arrowok="t"/>
              </v:shape>
            </v:group>
            <v:group style="position:absolute;left:4556;top:6723;width:5;height:191" coordorigin="4556,6723" coordsize="5,191">
              <v:shape style="position:absolute;left:4556;top:6723;width:5;height:191" coordorigin="4556,6723" coordsize="5,191" path="m4561,6723l4556,6914e" filled="f" stroked="t" strokeweight=".383pt" strokecolor="#231F1F">
                <v:path arrowok="t"/>
              </v:shape>
            </v:group>
            <v:group style="position:absolute;left:4588;top:6727;width:5;height:191" coordorigin="4588,6727" coordsize="5,191">
              <v:shape style="position:absolute;left:4588;top:6727;width:5;height:191" coordorigin="4588,6727" coordsize="5,191" path="m4593,6727l4588,6917e" filled="f" stroked="t" strokeweight=".383pt" strokecolor="#231F1F">
                <v:path arrowok="t"/>
              </v:shape>
            </v:group>
            <v:group style="position:absolute;left:4621;top:6730;width:5;height:191" coordorigin="4621,6730" coordsize="5,191">
              <v:shape style="position:absolute;left:4621;top:6730;width:5;height:191" coordorigin="4621,6730" coordsize="5,191" path="m4626,6730l4621,6921e" filled="f" stroked="t" strokeweight=".383pt" strokecolor="#231F1F">
                <v:path arrowok="t"/>
              </v:shape>
            </v:group>
            <v:group style="position:absolute;left:4653;top:6734;width:5;height:191" coordorigin="4653,6734" coordsize="5,191">
              <v:shape style="position:absolute;left:4653;top:6734;width:5;height:191" coordorigin="4653,6734" coordsize="5,191" path="m4658,6734l4653,6924e" filled="f" stroked="t" strokeweight=".383pt" strokecolor="#231F1F">
                <v:path arrowok="t"/>
              </v:shape>
            </v:group>
            <v:group style="position:absolute;left:4686;top:6737;width:5;height:191" coordorigin="4686,6737" coordsize="5,191">
              <v:shape style="position:absolute;left:4686;top:6737;width:5;height:191" coordorigin="4686,6737" coordsize="5,191" path="m4691,6737l4686,6928e" filled="f" stroked="t" strokeweight=".383pt" strokecolor="#231F1F">
                <v:path arrowok="t"/>
              </v:shape>
            </v:group>
            <v:group style="position:absolute;left:4718;top:6741;width:5;height:191" coordorigin="4718,6741" coordsize="5,191">
              <v:shape style="position:absolute;left:4718;top:6741;width:5;height:191" coordorigin="4718,6741" coordsize="5,191" path="m4723,6741l4718,6931e" filled="f" stroked="t" strokeweight=".383pt" strokecolor="#231F1F">
                <v:path arrowok="t"/>
              </v:shape>
            </v:group>
            <v:group style="position:absolute;left:4751;top:6744;width:5;height:191" coordorigin="4751,6744" coordsize="5,191">
              <v:shape style="position:absolute;left:4751;top:6744;width:5;height:191" coordorigin="4751,6744" coordsize="5,191" path="m4756,6744l4751,6935e" filled="f" stroked="t" strokeweight=".383pt" strokecolor="#231F1F">
                <v:path arrowok="t"/>
              </v:shape>
            </v:group>
            <v:group style="position:absolute;left:4783;top:6747;width:5;height:191" coordorigin="4783,6747" coordsize="5,191">
              <v:shape style="position:absolute;left:4783;top:6747;width:5;height:191" coordorigin="4783,6747" coordsize="5,191" path="m4788,6747l4783,6938e" filled="f" stroked="t" strokeweight=".383pt" strokecolor="#231F1F">
                <v:path arrowok="t"/>
              </v:shape>
            </v:group>
            <v:group style="position:absolute;left:3956;top:6634;width:50;height:13" coordorigin="3956,6634" coordsize="50,13">
              <v:shape style="position:absolute;left:3956;top:6634;width:50;height:13" coordorigin="3956,6634" coordsize="50,13" path="m3956,6634l3970,6646,3988,6647,4006,6641e" filled="f" stroked="t" strokeweight=".47pt" strokecolor="#231F1F">
                <v:path arrowok="t"/>
              </v:shape>
            </v:group>
            <v:group style="position:absolute;left:4704;top:6705;width:50;height:13" coordorigin="4704,6705" coordsize="50,13">
              <v:shape style="position:absolute;left:4704;top:6705;width:50;height:13" coordorigin="4704,6705" coordsize="50,13" path="m4704,6705l4718,6717,4737,6718,4754,6712e" filled="f" stroked="t" strokeweight=".47pt" strokecolor="#231F1F">
                <v:path arrowok="t"/>
              </v:shape>
            </v:group>
            <v:group style="position:absolute;left:3940;top:6864;width:50;height:13" coordorigin="3940,6864" coordsize="50,13">
              <v:shape style="position:absolute;left:3940;top:6864;width:50;height:13" coordorigin="3940,6864" coordsize="50,13" path="m3940,6877l3955,6865,3973,6864,3990,6870e" filled="f" stroked="t" strokeweight=".47pt" strokecolor="#231F1F">
                <v:path arrowok="t"/>
              </v:shape>
            </v:group>
            <v:group style="position:absolute;left:4671;top:6931;width:50;height:13" coordorigin="4671,6931" coordsize="50,13">
              <v:shape style="position:absolute;left:4671;top:6931;width:50;height:13" coordorigin="4671,6931" coordsize="50,13" path="m4671,6944l4685,6932,4703,6931,4721,6937e" filled="f" stroked="t" strokeweight=".47pt" strokecolor="#231F1F">
                <v:path arrowok="t"/>
              </v:shape>
            </v:group>
            <v:group style="position:absolute;left:4320;top:6926;width:181;height:191" coordorigin="4320,6926" coordsize="181,191">
              <v:shape style="position:absolute;left:4320;top:6926;width:181;height:191" coordorigin="4320,6926" coordsize="181,191" path="m4410,6926l4320,7001,4361,7004,4361,7118,4467,7118,4467,7004,4501,7004,4410,6926xe" filled="t" fillcolor="#231F1F" stroked="f">
                <v:path arrowok="t"/>
                <v:fill type="solid"/>
              </v:shape>
            </v:group>
            <v:group style="position:absolute;left:3722;top:6620;width:266;height:733" coordorigin="3722,6620" coordsize="266,733">
              <v:shape style="position:absolute;left:3722;top:6620;width:266;height:733" coordorigin="3722,6620" coordsize="266,733" path="m3887,6620l3872,6623,3856,6629,3842,6630,3792,6670,3786,6682,3782,6686,3733,6751,3725,6818,3722,7353,3873,7347,3872,7267,3871,7218,3871,7165,3870,7138,3870,7112,3870,7062,3870,7019,3887,6961,3927,6904,3977,6855,3981,6848,3892,6848,3878,6843,3865,6831,3866,6818,3910,6757,3915,6752,3844,6752,3839,6743,3842,6730,3849,6713,3860,6695,3873,6677,3885,6661,3897,6648,3899,6637,3887,6620xe" filled="t" fillcolor="#FFFFFF" stroked="f">
                <v:path arrowok="t"/>
                <v:fill type="solid"/>
              </v:shape>
              <v:shape style="position:absolute;left:3722;top:6620;width:266;height:733" coordorigin="3722,6620" coordsize="266,733" path="m3978,6813l3970,6814,3960,6819,3935,6835,3921,6842,3907,6847,3892,6848,3981,6848,3986,6841,3988,6827,3978,6813xe" filled="t" fillcolor="#FFFFFF" stroked="f">
                <v:path arrowok="t"/>
                <v:fill type="solid"/>
              </v:shape>
              <v:shape style="position:absolute;left:3722;top:6620;width:266;height:733" coordorigin="3722,6620" coordsize="266,733" path="m3961,6664l3903,6703,3888,6719,3875,6733,3863,6745,3852,6752,3844,6752,3915,6752,3966,6711,3973,6707,3981,6698,3985,6687,3980,6675,3961,6664xe" filled="t" fillcolor="#FFFFFF" stroked="f">
                <v:path arrowok="t"/>
                <v:fill type="solid"/>
              </v:shape>
            </v:group>
            <v:group style="position:absolute;left:3722;top:6620;width:266;height:733" coordorigin="3722,6620" coordsize="266,733">
              <v:shape style="position:absolute;left:3722;top:6620;width:266;height:733" coordorigin="3722,6620" coordsize="266,733" path="m3722,7353l3725,6839,3725,6834,3725,6820,3733,6751,3764,6692,3782,6686,3786,6682,3825,6632,3856,6629,3872,6623,3887,6620,3899,6637,3897,6648,3885,6661,3873,6677,3860,6695,3849,6713,3842,6730,3839,6743,3844,6752,3903,6703,3918,6687,3933,6674,3947,6666,3961,6664,3980,6675,3985,6687,3981,6698,3973,6707,3966,6711,3955,6719,3895,6772,3865,6831,3878,6843,3892,6848,3907,6847,3921,6842,3935,6835,3948,6826,3960,6819,3970,6814,3978,6813,3988,6827,3986,6841,3977,6855,3967,6863,3955,6874,3913,6921,3877,6981,3870,7062,3870,7086,3871,7165,3872,7243,3873,7307,3873,7343,3873,7347e" filled="f" stroked="t" strokeweight=".579pt" strokecolor="#231F1F">
                <v:path arrowok="t"/>
              </v:shape>
            </v:group>
            <v:group style="position:absolute;left:3760;top:6700;width:23;height:74" coordorigin="3760,6700" coordsize="23,74">
              <v:shape style="position:absolute;left:3760;top:6700;width:23;height:74" coordorigin="3760,6700" coordsize="23,74" path="m3783,6700l3774,6725,3766,6749,3761,6767,3760,6774,3783,6700xe" filled="t" fillcolor="#FFFFFF" stroked="f">
                <v:path arrowok="t"/>
                <v:fill type="solid"/>
              </v:shape>
            </v:group>
            <v:group style="position:absolute;left:3760;top:6700;width:23;height:74" coordorigin="3760,6700" coordsize="23,74">
              <v:shape style="position:absolute;left:3760;top:6700;width:23;height:74" coordorigin="3760,6700" coordsize="23,74" path="m3760,6774l3761,6767,3766,6749,3774,6725,3783,6700e" filled="f" stroked="t" strokeweight=".541pt" strokecolor="#231F1F">
                <v:path arrowok="t"/>
              </v:shape>
            </v:group>
            <v:group style="position:absolute;left:3797;top:6638;width:60;height:126" coordorigin="3797,6638" coordsize="60,126">
              <v:shape style="position:absolute;left:3797;top:6638;width:60;height:126" coordorigin="3797,6638" coordsize="60,126" path="m3856,6638l3817,6704,3797,6764,3856,6638xe" filled="t" fillcolor="#FFFFFF" stroked="f">
                <v:path arrowok="t"/>
                <v:fill type="solid"/>
              </v:shape>
            </v:group>
            <v:group style="position:absolute;left:3797;top:6638;width:60;height:126" coordorigin="3797,6638" coordsize="60,126">
              <v:shape style="position:absolute;left:3797;top:6638;width:60;height:126" coordorigin="3797,6638" coordsize="60,126" path="m3797,6764l3817,6704,3841,6657,3856,6638e" filled="f" stroked="t" strokeweight=".541pt" strokecolor="#231F1F">
                <v:path arrowok="t"/>
              </v:shape>
            </v:group>
            <v:group style="position:absolute;left:4709;top:6693;width:266;height:733" coordorigin="4709,6693" coordsize="266,733">
              <v:shape style="position:absolute;left:4709;top:6693;width:266;height:733" coordorigin="4709,6693" coordsize="266,733" path="m4719,6885l4709,6900,4711,6914,4721,6928,4730,6936,4742,6947,4785,6994,4821,7054,4827,7184,4827,7211,4826,7316,4825,7380,4824,7420,4975,7426,4972,6921,4805,6921,4791,6920,4777,6915,4763,6907,4738,6892,4727,6887,4719,6885xe" filled="t" fillcolor="#FFFFFF" stroked="f">
                <v:path arrowok="t"/>
                <v:fill type="solid"/>
              </v:shape>
              <v:shape style="position:absolute;left:4709;top:6693;width:266;height:733" coordorigin="4709,6693" coordsize="266,733" path="m4737,6737l4718,6748,4712,6759,4716,6771,4724,6779,4732,6784,4743,6792,4803,6845,4832,6904,4819,6916,4805,6921,4972,6921,4969,6849,4845,6825,4835,6818,4823,6806,4809,6792,4795,6776,4780,6760,4765,6747,4751,6739,4737,6737xe" filled="t" fillcolor="#FFFFFF" stroked="f">
                <v:path arrowok="t"/>
                <v:fill type="solid"/>
              </v:shape>
              <v:shape style="position:absolute;left:4709;top:6693;width:266;height:733" coordorigin="4709,6693" coordsize="266,733" path="m4811,6693l4798,6710,4801,6721,4812,6734,4825,6750,4838,6768,4849,6786,4856,6803,4858,6816,4853,6825,4845,6825,4965,6825,4934,6765,4916,6759,4912,6755,4872,6705,4841,6702,4825,6696,4811,6693xe" filled="t" fillcolor="#FFFFFF" stroked="f">
                <v:path arrowok="t"/>
                <v:fill type="solid"/>
              </v:shape>
            </v:group>
            <v:group style="position:absolute;left:4709;top:6693;width:266;height:733" coordorigin="4709,6693" coordsize="266,733">
              <v:shape style="position:absolute;left:4709;top:6693;width:266;height:733" coordorigin="4709,6693" coordsize="266,733" path="m4975,7426l4972,6912,4972,6907,4972,6893,4965,6824,4934,6765,4916,6759,4912,6755,4872,6705,4841,6702,4825,6696,4811,6693,4798,6710,4801,6721,4812,6734,4825,6750,4838,6768,4849,6786,4856,6803,4858,6816,4853,6825,4845,6825,4835,6818,4823,6806,4809,6792,4795,6776,4780,6760,4765,6747,4751,6739,4737,6737,4718,6748,4712,6759,4716,6771,4724,6779,4732,6784,4743,6792,4803,6845,4832,6904,4819,6916,4805,6921,4791,6920,4777,6915,4763,6907,4750,6899,4738,6892,4727,6887,4719,6885,4709,6900,4711,6914,4721,6928,4730,6936,4742,6947,4785,6994,4821,7054,4828,7135,4828,7159,4827,7238,4826,7316,4825,7380,4824,7416,4824,7420e" filled="f" stroked="t" strokeweight=".579pt" strokecolor="#231F1F">
                <v:path arrowok="t"/>
              </v:shape>
            </v:group>
            <v:group style="position:absolute;left:4915;top:6773;width:23;height:74" coordorigin="4915,6773" coordsize="23,74">
              <v:shape style="position:absolute;left:4915;top:6773;width:23;height:74" coordorigin="4915,6773" coordsize="23,74" path="m4915,6773l4938,6847,4936,6840,4931,6822,4924,6798,4915,6773xe" filled="t" fillcolor="#FFFFFF" stroked="f">
                <v:path arrowok="t"/>
                <v:fill type="solid"/>
              </v:shape>
            </v:group>
            <v:group style="position:absolute;left:4915;top:6773;width:23;height:74" coordorigin="4915,6773" coordsize="23,74">
              <v:shape style="position:absolute;left:4915;top:6773;width:23;height:74" coordorigin="4915,6773" coordsize="23,74" path="m4938,6847l4936,6840,4931,6822,4924,6798,4915,6773e" filled="f" stroked="t" strokeweight=".541pt" strokecolor="#231F1F">
                <v:path arrowok="t"/>
              </v:shape>
            </v:group>
            <v:group style="position:absolute;left:4841;top:6711;width:60;height:127" coordorigin="4841,6711" coordsize="60,127">
              <v:shape style="position:absolute;left:4841;top:6711;width:60;height:127" coordorigin="4841,6711" coordsize="60,127" path="m4841,6711l4901,6837,4900,6832,4896,6819,4870,6753,4841,6711xe" filled="t" fillcolor="#FFFFFF" stroked="f">
                <v:path arrowok="t"/>
                <v:fill type="solid"/>
              </v:shape>
            </v:group>
            <v:group style="position:absolute;left:4841;top:6711;width:60;height:127" coordorigin="4841,6711" coordsize="60,127">
              <v:shape style="position:absolute;left:4841;top:6711;width:60;height:127" coordorigin="4841,6711" coordsize="60,127" path="m4901,6837l4881,6777,4857,6730,4841,6711e" filled="f" stroked="t" strokeweight=".541pt" strokecolor="#231F1F">
                <v:path arrowok="t"/>
              </v:shape>
            </v:group>
            <v:group style="position:absolute;left:1478;top:3074;width:2;height:3" coordorigin="1478,3074" coordsize="2,3">
              <v:shape style="position:absolute;left:1478;top:3074;width:2;height:3" coordorigin="1478,3074" coordsize="0,3" path="m1478,3074l1478,3077e" filled="f" stroked="t" strokeweight=".004pt" strokecolor="#231F1F">
                <v:path arrowok="t"/>
              </v:shape>
            </v:group>
            <v:group style="position:absolute;left:3856;top:4858;width:642;height:39" coordorigin="3856,4858" coordsize="642,39">
              <v:shape style="position:absolute;left:3856;top:4858;width:642;height:39" coordorigin="3856,4858" coordsize="642,39" path="m4499,4884l4361,4881,4359,4897,4274,4893,4270,4871,4058,4871,4056,4890,3973,4890,3967,4867,3856,4858e" filled="f" stroked="t" strokeweight=".676pt" strokecolor="#231F1F">
                <v:path arrowok="t"/>
              </v:shape>
            </v:group>
            <v:group style="position:absolute;left:3794;top:4183;width:723;height:698" coordorigin="3794,4183" coordsize="723,698">
              <v:shape style="position:absolute;left:3794;top:4183;width:723;height:698" coordorigin="3794,4183" coordsize="723,698" path="m3852,4854l3828,4795,3810,4720,3800,4653,3794,4573,3794,4528,3795,4479,3805,4371,3827,4249,3842,4183,3926,4190,3979,4248,4318,4288,4335,4261,4516,4270,4516,4273,4515,4283,4503,4364,4493,4443,4487,4504,4487,4542,4487,4565,4489,4641,4493,4722,4498,4797,4502,4866,4503,4876,4503,4881e" filled="f" stroked="t" strokeweight=".793pt" strokecolor="#231F1F">
                <v:path arrowok="t"/>
              </v:shape>
            </v:group>
            <v:group style="position:absolute;left:4317;top:4607;width:153;height:122" coordorigin="4317,4607" coordsize="153,122">
              <v:shape style="position:absolute;left:4317;top:4607;width:153;height:122" coordorigin="4317,4607" coordsize="153,122" path="m4319,4607l4471,4621,4471,4729,4317,4717e" filled="f" stroked="t" strokeweight=".448pt" strokecolor="#231F1F">
                <v:path arrowok="t"/>
              </v:shape>
            </v:group>
            <v:group style="position:absolute;left:3842;top:4560;width:209;height:129" coordorigin="3842,4560" coordsize="209,129">
              <v:shape style="position:absolute;left:3842;top:4560;width:209;height:129" coordorigin="3842,4560" coordsize="209,129" path="m4051,4690l3842,4674,3858,4560,4033,4574e" filled="f" stroked="t" strokeweight=".448pt" strokecolor="#231F1F">
                <v:path arrowok="t"/>
              </v:shape>
            </v:group>
            <v:group style="position:absolute;left:4317;top:4479;width:146;height:104" coordorigin="4317,4479" coordsize="146,104">
              <v:shape style="position:absolute;left:4317;top:4479;width:146;height:104" coordorigin="4317,4479" coordsize="146,104" path="m4463,4489l4463,4583,4317,4572,4322,4479,4463,4489xe" filled="f" stroked="t" strokeweight=".417pt" strokecolor="#231F1F">
                <v:path arrowok="t"/>
              </v:shape>
            </v:group>
            <v:group style="position:absolute;left:4086;top:4437;width:189;height:130" coordorigin="4086,4437" coordsize="189,130">
              <v:shape style="position:absolute;left:4086;top:4437;width:189;height:130" coordorigin="4086,4437" coordsize="189,130" path="m4275,4458l4262,4567,4086,4548,4099,4437,4275,4458xe" filled="f" stroked="t" strokeweight=".448pt" strokecolor="#231F1F">
                <v:path arrowok="t"/>
              </v:shape>
            </v:group>
            <v:group style="position:absolute;left:3840;top:4413;width:224;height:129" coordorigin="3840,4413" coordsize="224,129">
              <v:shape style="position:absolute;left:3840;top:4413;width:224;height:129" coordorigin="3840,4413" coordsize="224,129" path="m4064,4423l4051,4543,3840,4525,3858,4413,4064,4423xe" filled="f" stroked="t" strokeweight=".448pt" strokecolor="#231F1F">
                <v:path arrowok="t"/>
              </v:shape>
            </v:group>
            <v:group style="position:absolute;left:4311;top:4324;width:162;height:112" coordorigin="4311,4324" coordsize="162,112">
              <v:shape style="position:absolute;left:4311;top:4324;width:162;height:112" coordorigin="4311,4324" coordsize="162,112" path="m4473,4345l4463,4436,4311,4421,4332,4324,4473,4345xe" filled="f" stroked="t" strokeweight=".417pt" strokecolor="#231F1F">
                <v:path arrowok="t"/>
              </v:shape>
            </v:group>
            <v:group style="position:absolute;left:4086;top:4293;width:197;height:127" coordorigin="4086,4293" coordsize="197,127">
              <v:shape style="position:absolute;left:4086;top:4293;width:197;height:127" coordorigin="4086,4293" coordsize="197,127" path="m4283,4309l4262,4420,4086,4401,4109,4293,4283,4309xe" filled="f" stroked="t" strokeweight=".448pt" strokecolor="#231F1F">
                <v:path arrowok="t"/>
              </v:shape>
            </v:group>
            <v:group style="position:absolute;left:3856;top:4266;width:216;height:130" coordorigin="3856,4266" coordsize="216,130">
              <v:shape style="position:absolute;left:3856;top:4266;width:216;height:130" coordorigin="3856,4266" coordsize="216,130" path="m4072,4285l4051,4396,3856,4373,3880,4266,4072,4285xe" filled="f" stroked="t" strokeweight=".448pt" strokecolor="#231F1F">
                <v:path arrowok="t"/>
              </v:shape>
            </v:group>
            <v:group style="position:absolute;left:4314;top:4757;width:164;height:96" coordorigin="4314,4757" coordsize="164,96">
              <v:shape style="position:absolute;left:4314;top:4757;width:164;height:96" coordorigin="4314,4757" coordsize="164,96" path="m4479,4853l4473,4757,4319,4757,4314,4848,4474,4853e" filled="f" stroked="t" strokeweight=".448pt" strokecolor="#231F1F">
                <v:path arrowok="t"/>
              </v:shape>
            </v:group>
            <v:group style="position:absolute;left:4088;top:4730;width:184;height:115" coordorigin="4088,4730" coordsize="184,115">
              <v:shape style="position:absolute;left:4088;top:4730;width:184;height:115" coordorigin="4088,4730" coordsize="184,115" path="m4262,4845l4088,4842,4101,4730,4272,4747,4262,4845xe" filled="f" stroked="t" strokeweight=".448pt" strokecolor="#231F1F">
                <v:path arrowok="t"/>
              </v:shape>
            </v:group>
            <v:group style="position:absolute;left:3870;top:4702;width:181;height:140" coordorigin="3870,4702" coordsize="181,140">
              <v:shape style="position:absolute;left:3870;top:4702;width:181;height:140" coordorigin="3870,4702" coordsize="181,140" path="m3873,4836l4048,4842,4051,4724,3870,4702,3871,4836e" filled="f" stroked="t" strokeweight=".448pt" strokecolor="#231F1F">
                <v:path arrowok="t"/>
              </v:shape>
            </v:group>
            <v:group style="position:absolute;left:3932;top:4565;width:479;height:160" coordorigin="3932,4565" coordsize="479,160">
              <v:shape style="position:absolute;left:3932;top:4565;width:479;height:160" coordorigin="3932,4565" coordsize="479,160" path="m3938,4565l3932,4676,4406,4725,4412,4611,3938,4565xe" filled="t" fillcolor="#FFFFFF" stroked="f">
                <v:path arrowok="t"/>
                <v:fill type="solid"/>
              </v:shape>
            </v:group>
            <v:group style="position:absolute;left:3932;top:4565;width:479;height:160" coordorigin="3932,4565" coordsize="479,160">
              <v:shape style="position:absolute;left:3932;top:4565;width:479;height:160" coordorigin="3932,4565" coordsize="479,160" path="m4406,4725l3932,4676,3938,4565,4412,4611,4406,4725xe" filled="f" stroked="t" strokeweight=".406pt" strokecolor="#231F1F">
                <v:path arrowok="t"/>
              </v:shape>
            </v:group>
            <v:group style="position:absolute;left:3933;top:4574;width:3;height:102" coordorigin="3933,4574" coordsize="3,102">
              <v:shape style="position:absolute;left:3933;top:4574;width:3;height:102" coordorigin="3933,4574" coordsize="3,102" path="m3936,4574l3933,4676e" filled="f" stroked="t" strokeweight=".359pt" strokecolor="#231F1F">
                <v:path arrowok="t"/>
              </v:shape>
            </v:group>
            <v:group style="position:absolute;left:3951;top:4575;width:3;height:102" coordorigin="3951,4575" coordsize="3,102">
              <v:shape style="position:absolute;left:3951;top:4575;width:3;height:102" coordorigin="3951,4575" coordsize="3,102" path="m3954,4575l3951,4678e" filled="f" stroked="t" strokeweight=".359pt" strokecolor="#231F1F">
                <v:path arrowok="t"/>
              </v:shape>
            </v:group>
            <v:group style="position:absolute;left:3968;top:4577;width:3;height:102" coordorigin="3968,4577" coordsize="3,102">
              <v:shape style="position:absolute;left:3968;top:4577;width:3;height:102" coordorigin="3968,4577" coordsize="3,102" path="m3971,4577l3968,4680e" filled="f" stroked="t" strokeweight=".359pt" strokecolor="#231F1F">
                <v:path arrowok="t"/>
              </v:shape>
            </v:group>
            <v:group style="position:absolute;left:3986;top:4579;width:3;height:102" coordorigin="3986,4579" coordsize="3,102">
              <v:shape style="position:absolute;left:3986;top:4579;width:3;height:102" coordorigin="3986,4579" coordsize="3,102" path="m3988,4579l3986,4681e" filled="f" stroked="t" strokeweight=".359pt" strokecolor="#231F1F">
                <v:path arrowok="t"/>
              </v:shape>
            </v:group>
            <v:group style="position:absolute;left:4003;top:4581;width:3;height:102" coordorigin="4003,4581" coordsize="3,102">
              <v:shape style="position:absolute;left:4003;top:4581;width:3;height:102" coordorigin="4003,4581" coordsize="3,102" path="m4006,4581l4003,4683e" filled="f" stroked="t" strokeweight=".359pt" strokecolor="#231F1F">
                <v:path arrowok="t"/>
              </v:shape>
            </v:group>
            <v:group style="position:absolute;left:4020;top:4583;width:3;height:102" coordorigin="4020,4583" coordsize="3,102">
              <v:shape style="position:absolute;left:4020;top:4583;width:3;height:102" coordorigin="4020,4583" coordsize="3,102" path="m4023,4583l4020,4685e" filled="f" stroked="t" strokeweight=".359pt" strokecolor="#231F1F">
                <v:path arrowok="t"/>
              </v:shape>
            </v:group>
            <v:group style="position:absolute;left:4038;top:4585;width:3;height:102" coordorigin="4038,4585" coordsize="3,102">
              <v:shape style="position:absolute;left:4038;top:4585;width:3;height:102" coordorigin="4038,4585" coordsize="3,102" path="m4041,4585l4038,4687e" filled="f" stroked="t" strokeweight=".359pt" strokecolor="#231F1F">
                <v:path arrowok="t"/>
              </v:shape>
            </v:group>
            <v:group style="position:absolute;left:4055;top:4587;width:3;height:102" coordorigin="4055,4587" coordsize="3,102">
              <v:shape style="position:absolute;left:4055;top:4587;width:3;height:102" coordorigin="4055,4587" coordsize="3,102" path="m4058,4587l4055,4689e" filled="f" stroked="t" strokeweight=".359pt" strokecolor="#231F1F">
                <v:path arrowok="t"/>
              </v:shape>
            </v:group>
            <v:group style="position:absolute;left:4073;top:4588;width:3;height:102" coordorigin="4073,4588" coordsize="3,102">
              <v:shape style="position:absolute;left:4073;top:4588;width:3;height:102" coordorigin="4073,4588" coordsize="3,102" path="m4076,4588l4073,4691e" filled="f" stroked="t" strokeweight=".359pt" strokecolor="#231F1F">
                <v:path arrowok="t"/>
              </v:shape>
            </v:group>
            <v:group style="position:absolute;left:4090;top:4590;width:3;height:102" coordorigin="4090,4590" coordsize="3,102">
              <v:shape style="position:absolute;left:4090;top:4590;width:3;height:102" coordorigin="4090,4590" coordsize="3,102" path="m4093,4590l4090,4693e" filled="f" stroked="t" strokeweight=".359pt" strokecolor="#231F1F">
                <v:path arrowok="t"/>
              </v:shape>
            </v:group>
            <v:group style="position:absolute;left:4108;top:4592;width:3;height:102" coordorigin="4108,4592" coordsize="3,102">
              <v:shape style="position:absolute;left:4108;top:4592;width:3;height:102" coordorigin="4108,4592" coordsize="3,102" path="m4111,4592l4108,4694e" filled="f" stroked="t" strokeweight=".359pt" strokecolor="#231F1F">
                <v:path arrowok="t"/>
              </v:shape>
            </v:group>
            <v:group style="position:absolute;left:4125;top:4594;width:3;height:102" coordorigin="4125,4594" coordsize="3,102">
              <v:shape style="position:absolute;left:4125;top:4594;width:3;height:102" coordorigin="4125,4594" coordsize="3,102" path="m4128,4594l4125,4696e" filled="f" stroked="t" strokeweight=".359pt" strokecolor="#231F1F">
                <v:path arrowok="t"/>
              </v:shape>
            </v:group>
            <v:group style="position:absolute;left:4143;top:4596;width:3;height:102" coordorigin="4143,4596" coordsize="3,102">
              <v:shape style="position:absolute;left:4143;top:4596;width:3;height:102" coordorigin="4143,4596" coordsize="3,102" path="m4145,4596l4143,4698e" filled="f" stroked="t" strokeweight=".359pt" strokecolor="#231F1F">
                <v:path arrowok="t"/>
              </v:shape>
            </v:group>
            <v:group style="position:absolute;left:4160;top:4598;width:3;height:102" coordorigin="4160,4598" coordsize="3,102">
              <v:shape style="position:absolute;left:4160;top:4598;width:3;height:102" coordorigin="4160,4598" coordsize="3,102" path="m4163,4598l4160,4700e" filled="f" stroked="t" strokeweight=".359pt" strokecolor="#231F1F">
                <v:path arrowok="t"/>
              </v:shape>
            </v:group>
            <v:group style="position:absolute;left:4177;top:4599;width:3;height:102" coordorigin="4177,4599" coordsize="3,102">
              <v:shape style="position:absolute;left:4177;top:4599;width:3;height:102" coordorigin="4177,4599" coordsize="3,102" path="m4180,4599l4177,4702e" filled="f" stroked="t" strokeweight=".359pt" strokecolor="#231F1F">
                <v:path arrowok="t"/>
              </v:shape>
            </v:group>
            <v:group style="position:absolute;left:4195;top:4601;width:3;height:102" coordorigin="4195,4601" coordsize="3,102">
              <v:shape style="position:absolute;left:4195;top:4601;width:3;height:102" coordorigin="4195,4601" coordsize="3,102" path="m4198,4601l4195,4704e" filled="f" stroked="t" strokeweight=".359pt" strokecolor="#231F1F">
                <v:path arrowok="t"/>
              </v:shape>
            </v:group>
            <v:group style="position:absolute;left:4212;top:4603;width:3;height:102" coordorigin="4212,4603" coordsize="3,102">
              <v:shape style="position:absolute;left:4212;top:4603;width:3;height:102" coordorigin="4212,4603" coordsize="3,102" path="m4215,4603l4212,4705e" filled="f" stroked="t" strokeweight=".359pt" strokecolor="#231F1F">
                <v:path arrowok="t"/>
              </v:shape>
            </v:group>
            <v:group style="position:absolute;left:4230;top:4605;width:3;height:102" coordorigin="4230,4605" coordsize="3,102">
              <v:shape style="position:absolute;left:4230;top:4605;width:3;height:102" coordorigin="4230,4605" coordsize="3,102" path="m4233,4605l4230,4707e" filled="f" stroked="t" strokeweight=".359pt" strokecolor="#231F1F">
                <v:path arrowok="t"/>
              </v:shape>
            </v:group>
            <v:group style="position:absolute;left:4247;top:4607;width:3;height:102" coordorigin="4247,4607" coordsize="3,102">
              <v:shape style="position:absolute;left:4247;top:4607;width:3;height:102" coordorigin="4247,4607" coordsize="3,102" path="m4250,4607l4247,4709e" filled="f" stroked="t" strokeweight=".359pt" strokecolor="#231F1F">
                <v:path arrowok="t"/>
              </v:shape>
            </v:group>
            <v:group style="position:absolute;left:4265;top:4609;width:3;height:102" coordorigin="4265,4609" coordsize="3,102">
              <v:shape style="position:absolute;left:4265;top:4609;width:3;height:102" coordorigin="4265,4609" coordsize="3,102" path="m4268,4609l4265,4711e" filled="f" stroked="t" strokeweight=".359pt" strokecolor="#231F1F">
                <v:path arrowok="t"/>
              </v:shape>
            </v:group>
            <v:group style="position:absolute;left:4282;top:4611;width:3;height:102" coordorigin="4282,4611" coordsize="3,102">
              <v:shape style="position:absolute;left:4282;top:4611;width:3;height:102" coordorigin="4282,4611" coordsize="3,102" path="m4285,4611l4282,4713e" filled="f" stroked="t" strokeweight=".359pt" strokecolor="#231F1F">
                <v:path arrowok="t"/>
              </v:shape>
            </v:group>
            <v:group style="position:absolute;left:4300;top:4612;width:3;height:102" coordorigin="4300,4612" coordsize="3,102">
              <v:shape style="position:absolute;left:4300;top:4612;width:3;height:102" coordorigin="4300,4612" coordsize="3,102" path="m4302,4612l4300,4715e" filled="f" stroked="t" strokeweight=".359pt" strokecolor="#231F1F">
                <v:path arrowok="t"/>
              </v:shape>
            </v:group>
            <v:group style="position:absolute;left:4317;top:4614;width:3;height:102" coordorigin="4317,4614" coordsize="3,102">
              <v:shape style="position:absolute;left:4317;top:4614;width:3;height:102" coordorigin="4317,4614" coordsize="3,102" path="m4320,4614l4317,4717e" filled="f" stroked="t" strokeweight=".359pt" strokecolor="#231F1F">
                <v:path arrowok="t"/>
              </v:shape>
            </v:group>
            <v:group style="position:absolute;left:4335;top:4616;width:3;height:102" coordorigin="4335,4616" coordsize="3,102">
              <v:shape style="position:absolute;left:4335;top:4616;width:3;height:102" coordorigin="4335,4616" coordsize="3,102" path="m4337,4616l4335,4718e" filled="f" stroked="t" strokeweight=".359pt" strokecolor="#231F1F">
                <v:path arrowok="t"/>
              </v:shape>
            </v:group>
            <v:group style="position:absolute;left:4352;top:4618;width:3;height:102" coordorigin="4352,4618" coordsize="3,102">
              <v:shape style="position:absolute;left:4352;top:4618;width:3;height:102" coordorigin="4352,4618" coordsize="3,102" path="m4355,4618l4352,4720e" filled="f" stroked="t" strokeweight=".359pt" strokecolor="#231F1F">
                <v:path arrowok="t"/>
              </v:shape>
            </v:group>
            <v:group style="position:absolute;left:4369;top:4620;width:3;height:102" coordorigin="4369,4620" coordsize="3,102">
              <v:shape style="position:absolute;left:4369;top:4620;width:3;height:102" coordorigin="4369,4620" coordsize="3,102" path="m4372,4620l4369,4722e" filled="f" stroked="t" strokeweight=".359pt" strokecolor="#231F1F">
                <v:path arrowok="t"/>
              </v:shape>
            </v:group>
            <v:group style="position:absolute;left:4387;top:4622;width:3;height:102" coordorigin="4387,4622" coordsize="3,102">
              <v:shape style="position:absolute;left:4387;top:4622;width:3;height:102" coordorigin="4387,4622" coordsize="3,102" path="m4390,4622l4387,4724e" filled="f" stroked="t" strokeweight=".359pt" strokecolor="#231F1F">
                <v:path arrowok="t"/>
              </v:shape>
            </v:group>
            <v:group style="position:absolute;left:4404;top:4623;width:3;height:102" coordorigin="4404,4623" coordsize="3,102">
              <v:shape style="position:absolute;left:4404;top:4623;width:3;height:102" coordorigin="4404,4623" coordsize="3,102" path="m4407,4623l4404,4726e" filled="f" stroked="t" strokeweight=".359pt" strokecolor="#231F1F">
                <v:path arrowok="t"/>
              </v:shape>
            </v:group>
            <v:group style="position:absolute;left:3960;top:4563;width:30;height:11" coordorigin="3960,4563" coordsize="30,11">
              <v:shape style="position:absolute;left:3960;top:4563;width:30;height:11" coordorigin="3960,4563" coordsize="30,11" path="m3960,4563l3967,4574,3982,4570,3990,4565e" filled="f" stroked="t" strokeweight=".441pt" strokecolor="#231F1F">
                <v:path arrowok="t"/>
              </v:shape>
            </v:group>
            <v:group style="position:absolute;left:3922;top:4566;width:17;height:18" coordorigin="3922,4566" coordsize="17,18">
              <v:shape style="position:absolute;left:3922;top:4566;width:17;height:18" coordorigin="3922,4566" coordsize="17,18" path="m3934,4566l3926,4566,3922,4575,3926,4583,3934,4584,3939,4578,3934,4566xe" filled="t" fillcolor="#231F1F" stroked="f">
                <v:path arrowok="t"/>
                <v:fill type="solid"/>
              </v:shape>
            </v:group>
            <v:group style="position:absolute;left:4362;top:4601;width:30;height:11" coordorigin="4362,4601" coordsize="30,11">
              <v:shape style="position:absolute;left:4362;top:4601;width:30;height:11" coordorigin="4362,4601" coordsize="30,11" path="m4362,4601l4368,4612,4384,4608,4392,4603e" filled="f" stroked="t" strokeweight=".441pt" strokecolor="#231F1F">
                <v:path arrowok="t"/>
              </v:shape>
            </v:group>
            <v:group style="position:absolute;left:4409;top:4614;width:17;height:18" coordorigin="4409,4614" coordsize="17,18">
              <v:shape style="position:absolute;left:4409;top:4614;width:17;height:18" coordorigin="4409,4614" coordsize="17,18" path="m4421,4614l4413,4614,4409,4623,4414,4631,4422,4632,4426,4626,4421,4614xe" filled="t" fillcolor="#231F1F" stroked="f">
                <v:path arrowok="t"/>
                <v:fill type="solid"/>
              </v:shape>
            </v:group>
            <v:group style="position:absolute;left:4405;top:4711;width:17;height:18" coordorigin="4405,4711" coordsize="17,18">
              <v:shape style="position:absolute;left:4405;top:4711;width:17;height:18" coordorigin="4405,4711" coordsize="17,18" path="m4416,4711l4408,4711,4405,4720,4409,4728,4417,4729,4421,4723,4416,4711xe" filled="t" fillcolor="#231F1F" stroked="f">
                <v:path arrowok="t"/>
                <v:fill type="solid"/>
              </v:shape>
            </v:group>
            <v:group style="position:absolute;left:3917;top:4663;width:17;height:18" coordorigin="3917,4663" coordsize="17,18">
              <v:shape style="position:absolute;left:3917;top:4663;width:17;height:18" coordorigin="3917,4663" coordsize="17,18" path="m3929,4663l3920,4663,3917,4673,3921,4680,3929,4681,3934,4675,3929,4663xe" filled="t" fillcolor="#231F1F" stroked="f">
                <v:path arrowok="t"/>
                <v:fill type="solid"/>
              </v:shape>
            </v:group>
            <v:group style="position:absolute;left:3952;top:4682;width:30;height:11" coordorigin="3952,4682" coordsize="30,11">
              <v:shape style="position:absolute;left:3952;top:4682;width:30;height:11" coordorigin="3952,4682" coordsize="30,11" path="m3952,4693l3958,4682,3974,4686,3982,4691e" filled="f" stroked="t" strokeweight=".441pt" strokecolor="#231F1F">
                <v:path arrowok="t"/>
              </v:shape>
            </v:group>
            <v:group style="position:absolute;left:4344;top:4717;width:30;height:11" coordorigin="4344,4717" coordsize="30,11">
              <v:shape style="position:absolute;left:4344;top:4717;width:30;height:11" coordorigin="4344,4717" coordsize="30,11" path="m4344,4729l4350,4717,4366,4721,4374,4727e" filled="f" stroked="t" strokeweight=".441pt" strokecolor="#231F1F">
                <v:path arrowok="t"/>
              </v:shape>
            </v:group>
            <v:group style="position:absolute;left:4146;top:4775;width:97;height:103" coordorigin="4146,4775" coordsize="97,103">
              <v:shape style="position:absolute;left:4146;top:4775;width:97;height:103" coordorigin="4146,4775" coordsize="97,103" path="m4221,4775l4165,4775,4165,4836,4146,4836,4195,4877,4244,4837,4221,4836,4221,4775xe" filled="t" fillcolor="#231F1F" stroked="f">
                <v:path arrowok="t"/>
                <v:fill type="solid"/>
              </v:shape>
            </v:group>
            <v:group style="position:absolute;left:3807;top:4555;width:142;height:392" coordorigin="3807,4555" coordsize="142,392">
              <v:shape style="position:absolute;left:3807;top:4555;width:142;height:392" coordorigin="3807,4555" coordsize="142,392" path="m3899,4555l3842,4589,3825,4596,3814,4616,3810,4641,3808,4660,3807,4947,3888,4940,3887,4886,3886,4832,3886,4807,3885,4785,3885,4768,3890,4746,3902,4725,3916,4706,3930,4692,3939,4683,3948,4672,3910,4672,3896,4672,3883,4660,3890,4646,3903,4630,3914,4621,3870,4621,3902,4567,3906,4564,3899,4555xe" filled="t" fillcolor="#FFFFFF" stroked="f">
                <v:path arrowok="t"/>
                <v:fill type="solid"/>
              </v:shape>
              <v:shape style="position:absolute;left:3807;top:4555;width:142;height:392" coordorigin="3807,4555" coordsize="142,392" path="m3944,4656l3935,4659,3923,4666,3910,4672,3948,4672,3949,4671,3944,4656xe" filled="t" fillcolor="#FFFFFF" stroked="f">
                <v:path arrowok="t"/>
                <v:fill type="solid"/>
              </v:shape>
              <v:shape style="position:absolute;left:3807;top:4555;width:142;height:392" coordorigin="3807,4555" coordsize="142,392" path="m3935,4576l3921,4581,3906,4594,3892,4609,3880,4620,3870,4621,3914,4621,3919,4616,3934,4605,3943,4598,3948,4588,3935,4576xe" filled="t" fillcolor="#FFFFFF" stroked="f">
                <v:path arrowok="t"/>
                <v:fill type="solid"/>
              </v:shape>
            </v:group>
            <v:group style="position:absolute;left:3807;top:4555;width:142;height:392" coordorigin="3807,4555" coordsize="142,392">
              <v:shape style="position:absolute;left:3807;top:4555;width:142;height:392" coordorigin="3807,4555" coordsize="142,392" path="m3807,4947l3808,4671,3808,4662,3810,4641,3814,4616,3825,4596,3842,4589,3845,4581,3854,4566,3869,4558,3885,4555,3899,4555,3906,4564,3902,4567,3895,4574,3885,4586,3874,4605,3870,4621,3880,4620,3892,4609,3906,4594,3921,4581,3935,4576,3948,4588,3943,4598,3934,4605,3919,4616,3903,4630,3890,4646,3883,4660,3896,4672,3910,4672,3923,4666,3935,4659,3944,4656,3949,4671,3939,4683,3930,4692,3916,4706,3902,4725,3890,4746,3885,4768,3885,4785,3886,4860,3888,4929,3888,4940e" filled="f" stroked="t" strokeweight=".544pt" strokecolor="#231F1F">
                <v:path arrowok="t"/>
              </v:shape>
            </v:group>
            <v:group style="position:absolute;left:3827;top:4599;width:11;height:36" coordorigin="3827,4599" coordsize="11,36">
              <v:shape style="position:absolute;left:3827;top:4599;width:11;height:36" coordorigin="3827,4599" coordsize="11,36" path="m3838,4599l3830,4624,3827,4636,3838,4599xe" filled="t" fillcolor="#FFFFFF" stroked="f">
                <v:path arrowok="t"/>
                <v:fill type="solid"/>
              </v:shape>
            </v:group>
            <v:group style="position:absolute;left:3827;top:4599;width:11;height:36" coordorigin="3827,4599" coordsize="11,36">
              <v:shape style="position:absolute;left:3827;top:4599;width:11;height:36" coordorigin="3827,4599" coordsize="11,36" path="m3827,4636l3830,4624,3838,4599e" filled="f" stroked="t" strokeweight=".508pt" strokecolor="#231F1F">
                <v:path arrowok="t"/>
              </v:shape>
            </v:group>
            <v:group style="position:absolute;left:3847;top:4578;width:21;height:53" coordorigin="3847,4578" coordsize="21,53">
              <v:shape style="position:absolute;left:3847;top:4578;width:21;height:53" coordorigin="3847,4578" coordsize="21,53" path="m3867,4578l3856,4602,3849,4622,3847,4631,3867,4578xe" filled="t" fillcolor="#FFFFFF" stroked="f">
                <v:path arrowok="t"/>
                <v:fill type="solid"/>
              </v:shape>
            </v:group>
            <v:group style="position:absolute;left:3847;top:4578;width:21;height:53" coordorigin="3847,4578" coordsize="21,53">
              <v:shape style="position:absolute;left:3847;top:4578;width:21;height:53" coordorigin="3847,4578" coordsize="21,53" path="m3847,4631l3849,4622,3856,4602,3867,4578e" filled="f" stroked="t" strokeweight=".508pt" strokecolor="#231F1F">
                <v:path arrowok="t"/>
              </v:shape>
            </v:group>
            <v:group style="position:absolute;left:4337;top:4594;width:142;height:392" coordorigin="4337,4594" coordsize="142,392">
              <v:shape style="position:absolute;left:4337;top:4594;width:142;height:392" coordorigin="4337,4594" coordsize="142,392" path="m4342,4695l4337,4710,4347,4722,4356,4731,4370,4745,4384,4764,4396,4785,4401,4807,4401,4824,4401,4846,4400,4872,4399,4925,4398,4979,4479,4986,4478,4711,4376,4711,4363,4705,4351,4698,4342,4695xe" filled="t" fillcolor="#FFFFFF" stroked="f">
                <v:path arrowok="t"/>
                <v:fill type="solid"/>
              </v:shape>
              <v:shape style="position:absolute;left:4337;top:4594;width:142;height:392" coordorigin="4337,4594" coordsize="142,392" path="m4352,4616l4338,4627,4343,4637,4352,4644,4367,4655,4383,4669,4396,4685,4403,4699,4390,4711,4376,4711,4478,4711,4478,4698,4476,4680,4473,4660,4416,4660,4406,4659,4394,4648,4380,4633,4365,4620,4352,4616xe" filled="t" fillcolor="#FFFFFF" stroked="f">
                <v:path arrowok="t"/>
                <v:fill type="solid"/>
              </v:shape>
              <v:shape style="position:absolute;left:4337;top:4594;width:142;height:392" coordorigin="4337,4594" coordsize="142,392" path="m4387,4594l4380,4603,4384,4606,4391,4613,4401,4625,4412,4644,4416,4660,4473,4660,4472,4655,4461,4635,4444,4628,4441,4620,4432,4605,4417,4597,4401,4594,4387,4594xe" filled="t" fillcolor="#FFFFFF" stroked="f">
                <v:path arrowok="t"/>
                <v:fill type="solid"/>
              </v:shape>
            </v:group>
            <v:group style="position:absolute;left:4337;top:4594;width:142;height:392" coordorigin="4337,4594" coordsize="142,392">
              <v:shape style="position:absolute;left:4337;top:4594;width:142;height:392" coordorigin="4337,4594" coordsize="142,392" path="m4479,4986l4478,4710,4478,4701,4476,4680,4472,4655,4461,4635,4444,4628,4441,4620,4432,4605,4417,4597,4401,4594,4387,4594,4380,4603,4384,4606,4391,4613,4401,4625,4412,4644,4416,4660,4406,4659,4394,4648,4380,4633,4365,4620,4352,4616,4338,4627,4343,4637,4352,4644,4367,4655,4383,4669,4396,4685,4403,4699,4390,4711,4376,4711,4363,4705,4351,4698,4342,4695,4337,4710,4347,4722,4356,4731,4370,4745,4384,4764,4396,4785,4401,4807,4401,4824,4400,4899,4398,4968,4398,4979e" filled="f" stroked="t" strokeweight=".544pt" strokecolor="#231F1F">
                <v:path arrowok="t"/>
              </v:shape>
            </v:group>
            <v:group style="position:absolute;left:4448;top:4639;width:11;height:36" coordorigin="4448,4639" coordsize="11,36">
              <v:shape style="position:absolute;left:4448;top:4639;width:11;height:36" coordorigin="4448,4639" coordsize="11,36" path="m4448,4639l4459,4675,4456,4663,4448,4639xe" filled="t" fillcolor="#FFFFFF" stroked="f">
                <v:path arrowok="t"/>
                <v:fill type="solid"/>
              </v:shape>
            </v:group>
            <v:group style="position:absolute;left:4448;top:4639;width:11;height:36" coordorigin="4448,4639" coordsize="11,36">
              <v:shape style="position:absolute;left:4448;top:4639;width:11;height:36" coordorigin="4448,4639" coordsize="11,36" path="m4459,4675l4456,4663,4448,4639e" filled="f" stroked="t" strokeweight=".508pt" strokecolor="#231F1F">
                <v:path arrowok="t"/>
              </v:shape>
            </v:group>
            <v:group style="position:absolute;left:4419;top:4617;width:21;height:53" coordorigin="4419,4617" coordsize="21,53">
              <v:shape style="position:absolute;left:4419;top:4617;width:21;height:53" coordorigin="4419,4617" coordsize="21,53" path="m4419,4617l4439,4670,4437,4661,4430,4641,4419,4617xe" filled="t" fillcolor="#FFFFFF" stroked="f">
                <v:path arrowok="t"/>
                <v:fill type="solid"/>
              </v:shape>
            </v:group>
            <v:group style="position:absolute;left:4419;top:4617;width:21;height:53" coordorigin="4419,4617" coordsize="21,53">
              <v:shape style="position:absolute;left:4419;top:4617;width:21;height:53" coordorigin="4419,4617" coordsize="21,53" path="m4439,4670l4437,4661,4430,4641,4419,4617e" filled="f" stroked="t" strokeweight=".508pt" strokecolor="#231F1F">
                <v:path arrowok="t"/>
              </v:shape>
            </v:group>
            <v:group style="position:absolute;left:480;top:536;width:5287;height:7013" coordorigin="480,536" coordsize="5287,7013">
              <v:shape style="position:absolute;left:480;top:536;width:5287;height:7013" coordorigin="480,536" coordsize="5287,7013" path="m5768,7235l5760,7311,5736,7380,5699,7440,5651,7489,5594,7525,5529,7545,5483,7549,765,7549,697,7540,634,7514,580,7474,535,7421,503,7358,484,7286,480,7235,480,850,489,775,512,706,549,646,597,597,654,561,719,540,765,536,5483,536,5552,545,5614,571,5668,612,5713,665,5745,728,5764,799,5768,850,5768,7235xe" filled="f" stroked="t" strokeweight="1.008635pt" strokecolor="#625E60">
                <v:path arrowok="t"/>
              </v:shape>
              <v:shape style="position:absolute;left:3822;top:1391;width:1829;height:622" type="#_x0000_t75">
                <v:imagedata r:id="rId238" o:title=""/>
              </v:shape>
            </v:group>
            <v:group style="position:absolute;left:2231;top:3953;width:138;height:242" coordorigin="2231,3953" coordsize="138,242">
              <v:shape style="position:absolute;left:2231;top:3953;width:138;height:242" coordorigin="2231,3953" coordsize="138,242" path="m2322,3953l2264,3990,2260,4003,2260,4134,2231,4134,2287,4195,2350,4136,2316,4136,2318,3984,2336,3966,2357,3960,2368,3960,2353,3956,2322,3953xe" filled="t" fillcolor="#231F1F" stroked="f">
                <v:path arrowok="t"/>
                <v:fill type="solid"/>
              </v:shape>
            </v:group>
            <v:group style="position:absolute;left:2337;top:3964;width:66;height:43" coordorigin="2337,3964" coordsize="66,43">
              <v:shape style="position:absolute;left:2337;top:3964;width:66;height:43" coordorigin="2337,3964" coordsize="66,43" path="m2337,3967l2346,3973,2361,3993,2400,4007,2401,4002,2402,3992,2396,3978,2377,3964e" filled="f" stroked="t" strokeweight=".281pt" strokecolor="#231F1F">
                <v:path arrowok="t"/>
              </v:shape>
            </v:group>
            <v:group style="position:absolute;left:1313;top:3483;width:83;height:57" coordorigin="1313,3483" coordsize="83,57">
              <v:shape style="position:absolute;left:1313;top:3483;width:83;height:57" coordorigin="1313,3483" coordsize="83,57" path="m1389,3517l1337,3517,1388,3540,1396,3521,1389,3517xe" filled="t" fillcolor="#231F1F" stroked="f">
                <v:path arrowok="t"/>
                <v:fill type="solid"/>
              </v:shape>
              <v:shape style="position:absolute;left:1313;top:3483;width:83;height:57" coordorigin="1313,3483" coordsize="83,57" path="m1356,3483l1313,3492,1327,3530,1337,3517,1389,3517,1352,3498,1356,3483xe" filled="t" fillcolor="#231F1F" stroked="f">
                <v:path arrowok="t"/>
                <v:fill type="solid"/>
              </v:shape>
            </v:group>
            <v:group style="position:absolute;left:2755;top:3448;width:81;height:55" coordorigin="2755,3448" coordsize="81,55">
              <v:shape style="position:absolute;left:2755;top:3448;width:81;height:55" coordorigin="2755,3448" coordsize="81,55" path="m2835,3490l2781,3490,2832,3503,2835,3490xe" filled="t" fillcolor="#231F1F" stroked="f">
                <v:path arrowok="t"/>
                <v:fill type="solid"/>
              </v:shape>
              <v:shape style="position:absolute;left:2755;top:3448;width:81;height:55" coordorigin="2755,3448" coordsize="81,55" path="m2791,3448l2755,3461,2773,3501,2781,3490,2835,3490,2838,3480,2789,3463,2791,3448xe" filled="t" fillcolor="#231F1F" stroked="f">
                <v:path arrowok="t"/>
                <v:fill type="solid"/>
              </v:shape>
            </v:group>
            <v:group style="position:absolute;left:1330;top:3640;width:2;height:79" coordorigin="1330,3640" coordsize="2,79">
              <v:shape style="position:absolute;left:1330;top:3640;width:2;height:79" coordorigin="1330,3640" coordsize="0,79" path="m1330,3640l1330,3720e" filled="f" stroked="t" strokeweight=".15pt" strokecolor="#231F1F">
                <v:path arrowok="t"/>
              </v:shape>
            </v:group>
            <v:group style="position:absolute;left:1431;top:3359;width:2;height:3" coordorigin="1431,3359" coordsize="2,3">
              <v:shape style="position:absolute;left:1431;top:3359;width:2;height:3" coordorigin="1431,3359" coordsize="0,3" path="m1431,3359l1431,3362e" filled="f" stroked="t" strokeweight=".008pt" strokecolor="#231F1F">
                <v:path arrowok="t"/>
              </v:shape>
            </v:group>
            <v:group style="position:absolute;left:1367;top:3629;width:2;height:3" coordorigin="1367,3629" coordsize="2,3">
              <v:shape style="position:absolute;left:1367;top:3629;width:2;height:3" coordorigin="1367,3629" coordsize="0,3" path="m1367,3629l1367,3632e" filled="f" stroked="t" strokeweight=".003pt" strokecolor="#231F1F">
                <v:path arrowok="t"/>
              </v:shape>
            </v:group>
            <v:group style="position:absolute;left:1427;top:3838;width:3;height:6" coordorigin="1427,3838" coordsize="3,6">
              <v:shape style="position:absolute;left:1427;top:3838;width:3;height:6" coordorigin="1427,3838" coordsize="3,6" path="m1430,3838l1427,3844e" filled="f" stroked="t" strokeweight=".15pt" strokecolor="#231F1F">
                <v:path arrowok="t"/>
              </v:shape>
            </v:group>
            <v:group style="position:absolute;left:1430;top:3829;width:1344;height:2" coordorigin="1430,3829" coordsize="1344,2">
              <v:shape style="position:absolute;left:1430;top:3829;width:1344;height:2" coordorigin="1430,3829" coordsize="1344,0" path="m1430,3829l2773,3829e" filled="f" stroked="t" strokeweight=".15pt" strokecolor="#231F1F">
                <v:path arrowok="t"/>
              </v:shape>
            </v:group>
            <v:group style="position:absolute;left:1374;top:3635;width:1422;height:2" coordorigin="1374,3635" coordsize="1422,2">
              <v:shape style="position:absolute;left:1374;top:3635;width:1422;height:2" coordorigin="1374,3635" coordsize="1422,0" path="m2796,3635l1374,3635e" filled="f" stroked="t" strokeweight=".15pt" strokecolor="#231F1F">
                <v:path arrowok="t"/>
              </v:shape>
            </v:group>
            <v:group style="position:absolute;left:1370;top:3622;width:1420;height:2" coordorigin="1370,3622" coordsize="1420,2">
              <v:shape style="position:absolute;left:1370;top:3622;width:1420;height:2" coordorigin="1370,3622" coordsize="1420,0" path="m1370,3622l2791,3622e" filled="f" stroked="t" strokeweight=".15pt" strokecolor="#231F1F">
                <v:path arrowok="t"/>
              </v:shape>
            </v:group>
            <v:group style="position:absolute;left:1876;top:3619;width:409;height:2" coordorigin="1876,3619" coordsize="409,2">
              <v:shape style="position:absolute;left:1876;top:3619;width:409;height:2" coordorigin="1876,3619" coordsize="409,0" path="m1876,3619l2285,3619e" filled="f" stroked="t" strokeweight=".15pt" strokecolor="#231F1F">
                <v:path arrowok="t"/>
              </v:shape>
            </v:group>
            <v:group style="position:absolute;left:1456;top:3362;width:1420;height:2" coordorigin="1456,3362" coordsize="1420,2">
              <v:shape style="position:absolute;left:1456;top:3362;width:1420;height:2" coordorigin="1456,3362" coordsize="1420,0" path="m2876,3362l1456,3362e" filled="f" stroked="t" strokeweight=".15pt" strokecolor="#231F1F">
                <v:path arrowok="t"/>
              </v:shape>
            </v:group>
            <v:group style="position:absolute;left:2760;top:3725;width:2;height:9" coordorigin="2760,3725" coordsize="2,9">
              <v:shape style="position:absolute;left:2760;top:3725;width:2;height:9" coordorigin="2760,3725" coordsize="2,9" path="m2760,3725l2761,3734e" filled="f" stroked="t" strokeweight=".15pt" strokecolor="#231F1F">
                <v:path arrowok="t"/>
              </v:shape>
            </v:group>
            <v:group style="position:absolute;left:2775;top:3811;width:2;height:14" coordorigin="2775,3811" coordsize="2,14">
              <v:shape style="position:absolute;left:2775;top:3811;width:2;height:14" coordorigin="2775,3811" coordsize="2,14" path="m2775,3811l2777,3825e" filled="f" stroked="t" strokeweight=".15pt" strokecolor="#231F1F">
                <v:path arrowok="t"/>
              </v:shape>
            </v:group>
            <v:group style="position:absolute;left:2893;top:3370;width:2;height:3" coordorigin="2893,3370" coordsize="2,3">
              <v:shape style="position:absolute;left:2893;top:3370;width:2;height:3" coordorigin="2893,3370" coordsize="0,3" path="m2893,3370l2893,3373e" filled="f" stroked="t" strokeweight=".004pt" strokecolor="#231F1F">
                <v:path arrowok="t"/>
              </v:shape>
            </v:group>
            <v:group style="position:absolute;left:2773;top:3800;width:2;height:11" coordorigin="2773,3800" coordsize="2,11">
              <v:shape style="position:absolute;left:2773;top:3800;width:2;height:11" coordorigin="2773,3800" coordsize="2,11" path="m2775,3811l2773,3800e" filled="f" stroked="t" strokeweight=".15pt" strokecolor="#231F1F">
                <v:path arrowok="t"/>
              </v:shape>
            </v:group>
            <v:group style="position:absolute;left:2773;top:3800;width:2;height:2" coordorigin="2773,3800" coordsize="2,2">
              <v:shape style="position:absolute;left:2773;top:3800;width:2;height:2" coordorigin="2773,3800" coordsize="0,0" path="m2773,3800l2773,3800e" filled="f" stroked="t" strokeweight=".15pt" strokecolor="#231F1F">
                <v:path arrowok="t"/>
              </v:shape>
            </v:group>
            <v:group style="position:absolute;left:2764;top:3748;width:9;height:52" coordorigin="2764,3748" coordsize="9,52">
              <v:shape style="position:absolute;left:2764;top:3748;width:9;height:52" coordorigin="2764,3748" coordsize="9,52" path="m2773,3800l2764,3748e" filled="f" stroked="t" strokeweight=".15pt" strokecolor="#231F1F">
                <v:path arrowok="t"/>
              </v:shape>
            </v:group>
            <v:group style="position:absolute;left:2764;top:3747;width:2;height:3" coordorigin="2764,3747" coordsize="2,3">
              <v:shape style="position:absolute;left:2764;top:3747;width:2;height:3" coordorigin="2764,3747" coordsize="0,3" path="m2764,3747l2764,3750e" filled="f" stroked="t" strokeweight="0pt" strokecolor="#231F1F">
                <v:path arrowok="t"/>
              </v:shape>
            </v:group>
            <v:group style="position:absolute;left:2761;top:3734;width:2;height:14" coordorigin="2761,3734" coordsize="2,14">
              <v:shape style="position:absolute;left:2761;top:3734;width:2;height:14" coordorigin="2761,3734" coordsize="2,14" path="m2764,3748l2764,3746,2763,3743,2763,3741,2763,3739,2762,3738,2762,3737,2761,3734e" filled="f" stroked="t" strokeweight=".15pt" strokecolor="#231F1F">
                <v:path arrowok="t"/>
              </v:shape>
            </v:group>
            <v:group style="position:absolute;left:2758;top:3722;width:2;height:3" coordorigin="2758,3722" coordsize="2,3">
              <v:shape style="position:absolute;left:2758;top:3722;width:2;height:3" coordorigin="2758,3722" coordsize="0,3" path="m2758,3722l2758,3725e" filled="f" stroked="t" strokeweight=".008pt" strokecolor="#231F1F">
                <v:path arrowok="t"/>
              </v:shape>
            </v:group>
            <v:group style="position:absolute;left:2758;top:3723;width:2;height:2" coordorigin="2758,3723" coordsize="2,2">
              <v:shape style="position:absolute;left:2758;top:3723;width:2;height:2" coordorigin="2758,3723" coordsize="2,2" path="m2758,3723l2758,3723,2758,3723,2758,3723,2760,3725,2760,3725e" filled="f" stroked="t" strokeweight=".15pt" strokecolor="#231F1F">
                <v:path arrowok="t"/>
              </v:shape>
            </v:group>
            <v:group style="position:absolute;left:2809;top:3617;width:3;height:2" coordorigin="2809,3617" coordsize="3,2">
              <v:shape style="position:absolute;left:2809;top:3617;width:3;height:2" coordorigin="2809,3617" coordsize="3,0" path="m2809,3617l2812,3617e" filled="f" stroked="t" strokeweight=".019pt" strokecolor="#231F1F">
                <v:path arrowok="t"/>
              </v:shape>
            </v:group>
            <v:group style="position:absolute;left:2811;top:3615;width:2;height:3" coordorigin="2811,3615" coordsize="2,3">
              <v:shape style="position:absolute;left:2811;top:3615;width:2;height:3" coordorigin="2811,3615" coordsize="0,3" path="m2811,3615l2811,3618e" filled="f" stroked="t" strokeweight=".004pt" strokecolor="#231F1F">
                <v:path arrowok="t"/>
              </v:shape>
            </v:group>
            <v:group style="position:absolute;left:1367;top:3631;width:7;height:5" coordorigin="1367,3631" coordsize="7,5">
              <v:shape style="position:absolute;left:1367;top:3631;width:7;height:5" coordorigin="1367,3631" coordsize="7,5" path="m1367,3631l1368,3633,1370,3634,1372,3635,1374,3635e" filled="f" stroked="t" strokeweight=".15pt" strokecolor="#231F1F">
                <v:path arrowok="t"/>
              </v:shape>
            </v:group>
            <v:group style="position:absolute;left:1374;top:3634;width:2;height:3" coordorigin="1374,3634" coordsize="2,3">
              <v:shape style="position:absolute;left:1374;top:3634;width:2;height:3" coordorigin="1374,3634" coordsize="0,3" path="m1374,3634l1374,3637e" filled="f" stroked="t" strokeweight=".008pt" strokecolor="#231F1F">
                <v:path arrowok="t"/>
              </v:shape>
            </v:group>
            <v:group style="position:absolute;left:2796;top:3627;width:12;height:9" coordorigin="2796,3627" coordsize="12,9">
              <v:shape style="position:absolute;left:2796;top:3627;width:12;height:9" coordorigin="2796,3627" coordsize="12,9" path="m2796,3635l2797,3635,2798,3635,2799,3635,2801,3635,2802,3634,2803,3634,2804,3633,2805,3632,2806,3631,2807,3630,2807,3629,2808,3629,2808,3628,2808,3627e" filled="f" stroked="t" strokeweight=".15pt" strokecolor="#231F1F">
                <v:path arrowok="t"/>
              </v:shape>
            </v:group>
            <v:group style="position:absolute;left:2807;top:3627;width:3;height:2" coordorigin="2807,3627" coordsize="3,2">
              <v:shape style="position:absolute;left:2807;top:3627;width:3;height:2" coordorigin="2807,3627" coordsize="3,0" path="m2807,3627l2810,3627e" filled="f" stroked="t" strokeweight=".012pt" strokecolor="#231F1F">
                <v:path arrowok="t"/>
              </v:shape>
            </v:group>
            <v:group style="position:absolute;left:2808;top:3617;width:3;height:10" coordorigin="2808,3617" coordsize="3,10">
              <v:shape style="position:absolute;left:2808;top:3617;width:3;height:10" coordorigin="2808,3617" coordsize="3,10" path="m2808,3626l2811,3617e" filled="f" stroked="t" strokeweight=".15pt" strokecolor="#231F1F">
                <v:path arrowok="t"/>
              </v:shape>
            </v:group>
            <v:group style="position:absolute;left:1363;top:3370;width:80;height:244" coordorigin="1363,3370" coordsize="80,244">
              <v:shape style="position:absolute;left:1363;top:3370;width:80;height:244" coordorigin="1363,3370" coordsize="80,244" path="m1443,3370l1420,3430,1399,3490,1380,3552,1372,3583,1363,3614e" filled="f" stroked="t" strokeweight=".15pt" strokecolor="#231F1F">
                <v:path arrowok="t"/>
              </v:shape>
            </v:group>
            <v:group style="position:absolute;left:1444;top:3362;width:12;height:7" coordorigin="1444,3362" coordsize="12,7">
              <v:shape style="position:absolute;left:1444;top:3362;width:12;height:7" coordorigin="1444,3362" coordsize="12,7" path="m1456,3362l1455,3362,1454,3362,1453,3362,1452,3362,1451,3363,1450,3363,1449,3363,1449,3364,1448,3364,1447,3365,1446,3365,1446,3366,1445,3366,1445,3367,1444,3368,1444,3369e" filled="f" stroked="t" strokeweight=".15pt" strokecolor="#231F1F">
                <v:path arrowok="t"/>
              </v:shape>
            </v:group>
            <v:group style="position:absolute;left:1443;top:3369;width:2;height:2" coordorigin="1443,3369" coordsize="2,2">
              <v:shape style="position:absolute;left:1443;top:3369;width:2;height:2" coordorigin="1443,3369" coordsize="1,1" path="m1444,3369l1443,3370e" filled="f" stroked="t" strokeweight=".15pt" strokecolor="#231F1F">
                <v:path arrowok="t"/>
              </v:shape>
            </v:group>
            <v:group style="position:absolute;left:1363;top:3614;width:2;height:4" coordorigin="1363,3614" coordsize="2,4">
              <v:shape style="position:absolute;left:1363;top:3614;width:2;height:4" coordorigin="1363,3614" coordsize="0,4" path="m1363,3614l1363,3615,1363,3617,1363,3618e" filled="f" stroked="t" strokeweight=".15pt" strokecolor="#231F1F">
                <v:path arrowok="t"/>
              </v:shape>
            </v:group>
            <v:group style="position:absolute;left:1363;top:3618;width:4;height:13" coordorigin="1363,3618" coordsize="4,13">
              <v:shape style="position:absolute;left:1363;top:3618;width:4;height:13" coordorigin="1363,3618" coordsize="4,13" path="m1363,3618l1367,3631e" filled="f" stroked="t" strokeweight=".15pt" strokecolor="#231F1F">
                <v:path arrowok="t"/>
              </v:shape>
            </v:group>
            <v:group style="position:absolute;left:2875;top:3362;width:4;height:2" coordorigin="2875,3362" coordsize="4,2">
              <v:shape style="position:absolute;left:2875;top:3362;width:4;height:2" coordorigin="2875,3362" coordsize="4,1" path="m2880,3363l2879,3362,2878,3362,2877,3362,2875,3362e" filled="f" stroked="t" strokeweight=".15pt" strokecolor="#231F1F">
                <v:path arrowok="t"/>
              </v:shape>
            </v:group>
            <v:group style="position:absolute;left:2880;top:3363;width:13;height:8" coordorigin="2880,3363" coordsize="13,8">
              <v:shape style="position:absolute;left:2880;top:3363;width:13;height:8" coordorigin="2880,3363" coordsize="13,8" path="m2892,3371l2880,3363e" filled="f" stroked="t" strokeweight=".15pt" strokecolor="#231F1F">
                <v:path arrowok="t"/>
              </v:shape>
            </v:group>
            <v:group style="position:absolute;left:1363;top:3618;width:7;height:5" coordorigin="1363,3618" coordsize="7,5">
              <v:shape style="position:absolute;left:1363;top:3618;width:7;height:5" coordorigin="1363,3618" coordsize="7,5" path="m1363,3618l1369,3622,1370,3622e" filled="f" stroked="t" strokeweight=".15pt" strokecolor="#231F1F">
                <v:path arrowok="t"/>
              </v:shape>
            </v:group>
            <v:group style="position:absolute;left:1374;top:3635;width:2;height:2" coordorigin="1374,3635" coordsize="2,2">
              <v:shape style="position:absolute;left:1374;top:3635;width:2;height:2" coordorigin="1374,3635" coordsize="0,0" path="m1374,3635l1374,3635e" filled="f" stroked="t" strokeweight=".15pt" strokecolor="#231F1F">
                <v:path arrowok="t"/>
              </v:shape>
            </v:group>
            <v:group style="position:absolute;left:2811;top:3617;width:2;height:2" coordorigin="2811,3617" coordsize="2,2">
              <v:shape style="position:absolute;left:2811;top:3617;width:2;height:2" coordorigin="2811,3617" coordsize="0,0" path="m2811,3617l2811,3617e" filled="f" stroked="t" strokeweight=".15pt" strokecolor="#231F1F">
                <v:path arrowok="t"/>
              </v:shape>
            </v:group>
            <v:group style="position:absolute;left:2811;top:3617;width:2;height:2" coordorigin="2811,3617" coordsize="2,2">
              <v:shape style="position:absolute;left:2811;top:3617;width:2;height:2" coordorigin="2811,3617" coordsize="0,0" path="m2811,3617l2811,3617e" filled="f" stroked="t" strokeweight=".15pt" strokecolor="#231F1F">
                <v:path arrowok="t"/>
              </v:shape>
            </v:group>
            <v:group style="position:absolute;left:2803;top:3614;width:5;height:13" coordorigin="2803,3614" coordsize="5,13">
              <v:shape style="position:absolute;left:2803;top:3614;width:5;height:13" coordorigin="2803,3614" coordsize="5,13" path="m2808,3626l2803,3614e" filled="f" stroked="t" strokeweight=".15pt" strokecolor="#231F1F">
                <v:path arrowok="t"/>
              </v:shape>
            </v:group>
            <v:group style="position:absolute;left:2803;top:3370;width:79;height:244" coordorigin="2803,3370" coordsize="79,244">
              <v:shape style="position:absolute;left:2803;top:3370;width:79;height:244" coordorigin="2803,3370" coordsize="79,244" path="m2803,3614l2820,3552,2839,3490,2859,3430,2870,3400,2882,3370e" filled="f" stroked="t" strokeweight=".15pt" strokecolor="#231F1F">
                <v:path arrowok="t"/>
              </v:shape>
            </v:group>
            <v:group style="position:absolute;left:2894;top:3378;width:2;height:2" coordorigin="2894,3378" coordsize="2,2">
              <v:shape style="position:absolute;left:2894;top:3378;width:2;height:2" coordorigin="2894,3378" coordsize="0,0" path="m2894,3378l2894,3378e" filled="f" stroked="t" strokeweight=".15pt" strokecolor="#231F1F">
                <v:path arrowok="t"/>
              </v:shape>
            </v:group>
            <v:group style="position:absolute;left:2811;top:3378;width:83;height:239" coordorigin="2811,3378" coordsize="83,239">
              <v:shape style="position:absolute;left:2811;top:3378;width:83;height:239" coordorigin="2811,3378" coordsize="83,239" path="m2894,3378l2869,3437,2848,3496,2828,3556,2811,3617e" filled="f" stroked="t" strokeweight=".15pt" strokecolor="#231F1F">
                <v:path arrowok="t"/>
              </v:shape>
            </v:group>
            <v:group style="position:absolute;left:2880;top:3363;width:2;height:7" coordorigin="2880,3363" coordsize="2,7">
              <v:shape style="position:absolute;left:2880;top:3363;width:2;height:7" coordorigin="2880,3363" coordsize="2,7" path="m2882,3370l2882,3368,2882,3366,2881,3364,2880,3363e" filled="f" stroked="t" strokeweight=".15pt" strokecolor="#231F1F">
                <v:path arrowok="t"/>
              </v:shape>
            </v:group>
            <v:group style="position:absolute;left:2791;top:3614;width:12;height:9" coordorigin="2791,3614" coordsize="12,9">
              <v:shape style="position:absolute;left:2791;top:3614;width:12;height:9" coordorigin="2791,3614" coordsize="12,9" path="m2791,3622l2802,3615,2803,3614e" filled="f" stroked="t" strokeweight=".15pt" strokecolor="#231F1F">
                <v:path arrowok="t"/>
              </v:shape>
            </v:group>
            <v:group style="position:absolute;left:2808;top:3626;width:2;height:2" coordorigin="2808,3626" coordsize="2,2">
              <v:shape style="position:absolute;left:2808;top:3626;width:2;height:2" coordorigin="2808,3626" coordsize="0,0" path="m2808,3627l2808,3626e" filled="f" stroked="t" strokeweight=".15pt" strokecolor="#231F1F">
                <v:path arrowok="t"/>
              </v:shape>
            </v:group>
            <v:group style="position:absolute;left:2893;top:3371;width:2;height:7" coordorigin="2893,3371" coordsize="2,7">
              <v:shape style="position:absolute;left:2893;top:3371;width:2;height:7" coordorigin="2893,3371" coordsize="2,7" path="m2893,3371l2893,3371,2893,3372,2894,3373,2894,3373,2894,3374,2895,3374,2895,3375,2895,3376,2895,3377,2894,3377,2894,3378e" filled="f" stroked="t" strokeweight=".15pt" strokecolor="#231F1F">
                <v:path arrowok="t"/>
              </v:shape>
            </v:group>
            <v:group style="position:absolute;left:1389;top:3883;width:1464;height:2" coordorigin="1389,3883" coordsize="1464,2">
              <v:shape style="position:absolute;left:1389;top:3883;width:1464;height:2" coordorigin="1389,3883" coordsize="1464,0" path="m1389,3883l2853,3883e" filled="f" stroked="t" strokeweight=".1535pt" strokecolor="#231F1F">
                <v:path arrowok="t"/>
              </v:shape>
            </v:group>
            <v:group style="position:absolute;left:2853;top:3862;width:34;height:21" coordorigin="2853,3862" coordsize="34,21">
              <v:shape style="position:absolute;left:2853;top:3862;width:34;height:21" coordorigin="2853,3862" coordsize="34,21" path="m2888,3862l2882,3871,2873,3877,2864,3882,2853,3883e" filled="f" stroked="t" strokeweight=".15pt" strokecolor="#231F1F">
                <v:path arrowok="t"/>
              </v:shape>
            </v:group>
            <v:group style="position:absolute;left:2888;top:3861;width:2;height:2" coordorigin="2888,3861" coordsize="2,2">
              <v:shape style="position:absolute;left:2888;top:3861;width:2;height:2" coordorigin="2888,3861" coordsize="0,1" path="m2888,3862l2888,3861e" filled="f" stroked="t" strokeweight=".15pt" strokecolor="#231F1F">
                <v:path arrowok="t"/>
              </v:shape>
            </v:group>
            <v:group style="position:absolute;left:2888;top:3861;width:2;height:2" coordorigin="2888,3861" coordsize="2,2">
              <v:shape style="position:absolute;left:2888;top:3861;width:2;height:2" coordorigin="2888,3861" coordsize="0,0" path="m2888,3861l2889,3861e" filled="f" stroked="t" strokeweight=".15pt" strokecolor="#231F1F">
                <v:path arrowok="t"/>
              </v:shape>
            </v:group>
            <v:group style="position:absolute;left:2889;top:3486;width:130;height:375" coordorigin="2889,3486" coordsize="130,375">
              <v:shape style="position:absolute;left:2889;top:3486;width:130;height:375" coordorigin="2889,3486" coordsize="130,375" path="m2889,3861l2956,3675,3018,3486e" filled="f" stroked="t" strokeweight=".15pt" strokecolor="#231F1F">
                <v:path arrowok="t"/>
              </v:shape>
            </v:group>
            <v:group style="position:absolute;left:1430;top:3829;width:5;height:9" coordorigin="1430,3829" coordsize="5,9">
              <v:shape style="position:absolute;left:1430;top:3829;width:5;height:9" coordorigin="1430,3829" coordsize="5,9" path="m1435,3829l1430,3838e" filled="f" stroked="t" strokeweight=".15pt" strokecolor="#231F1F">
                <v:path arrowok="t"/>
              </v:shape>
            </v:group>
            <v:group style="position:absolute;left:1364;top:3639;width:1435;height:2" coordorigin="1364,3639" coordsize="1435,2">
              <v:shape style="position:absolute;left:1364;top:3639;width:1435;height:2" coordorigin="1364,3639" coordsize="1435,0" path="m1364,3639l2799,3639e" filled="f" stroked="t" strokeweight=".15pt" strokecolor="#231F1F">
                <v:path arrowok="t"/>
              </v:shape>
            </v:group>
            <v:group style="position:absolute;left:2799;top:3632;width:15;height:7" coordorigin="2799,3632" coordsize="15,7">
              <v:shape style="position:absolute;left:2799;top:3632;width:15;height:7" coordorigin="2799,3632" coordsize="15,7" path="m2814,3632l2814,3633,2813,3634,2812,3634,2811,3635,2801,3639,2800,3639,2799,3639e" filled="f" stroked="t" strokeweight=".15pt" strokecolor="#231F1F">
                <v:path arrowok="t"/>
              </v:shape>
            </v:group>
            <v:group style="position:absolute;left:1330;top:3636;width:2;height:6" coordorigin="1330,3636" coordsize="2,6">
              <v:shape style="position:absolute;left:1330;top:3636;width:2;height:6" coordorigin="1330,3636" coordsize="1,6" path="m1330,3636l1330,3642e" filled="f" stroked="t" strokeweight=".15pt" strokecolor="#231F1F">
                <v:path arrowok="t"/>
              </v:shape>
            </v:group>
            <v:group style="position:absolute;left:1330;top:3360;width:100;height:275" coordorigin="1330,3360" coordsize="100,275">
              <v:shape style="position:absolute;left:1330;top:3360;width:100;height:275" coordorigin="1330,3360" coordsize="100,275" path="m1431,3360l1398,3426,1371,3494,1348,3564,1339,3600,1330,3636e" filled="f" stroked="t" strokeweight=".15pt" strokecolor="#231F1F">
                <v:path arrowok="t"/>
              </v:shape>
            </v:group>
            <v:group style="position:absolute;left:1431;top:3347;width:26;height:14" coordorigin="1431,3347" coordsize="26,14">
              <v:shape style="position:absolute;left:1431;top:3347;width:26;height:14" coordorigin="1431,3347" coordsize="26,14" path="m1456,3347l1447,3348,1445,3349,1432,3359,1431,3360e" filled="f" stroked="t" strokeweight=".15pt" strokecolor="#231F1F">
                <v:path arrowok="t"/>
              </v:shape>
            </v:group>
            <v:group style="position:absolute;left:1456;top:3347;width:1454;height:2" coordorigin="1456,3347" coordsize="1454,2">
              <v:shape style="position:absolute;left:1456;top:3347;width:1454;height:2" coordorigin="1456,3347" coordsize="1454,0" path="m1456,3347l2910,3347e" filled="f" stroked="t" strokeweight=".15pt" strokecolor="#231F1F">
                <v:path arrowok="t"/>
              </v:shape>
            </v:group>
            <v:group style="position:absolute;left:1355;top:3840;width:10;height:27" coordorigin="1355,3840" coordsize="10,27">
              <v:shape style="position:absolute;left:1355;top:3840;width:10;height:27" coordorigin="1355,3840" coordsize="10,27" path="m1355,3840l1365,3867e" filled="f" stroked="t" strokeweight=".15pt" strokecolor="#231F1F">
                <v:path arrowok="t"/>
              </v:shape>
            </v:group>
            <v:group style="position:absolute;left:2919;top:3350;width:98;height:127" coordorigin="2919,3350" coordsize="98,127">
              <v:shape style="position:absolute;left:2919;top:3350;width:98;height:127" coordorigin="2919,3350" coordsize="98,127" path="m3017,3477l2988,3424,2951,3375,2944,3368,2940,3364,2936,3361,2932,3358,2928,3355,2923,3353,2919,3350e" filled="f" stroked="t" strokeweight=".15pt" strokecolor="#231F1F">
                <v:path arrowok="t"/>
              </v:shape>
            </v:group>
            <v:group style="position:absolute;left:1330;top:3642;width:11;height:14" coordorigin="1330,3642" coordsize="11,14">
              <v:shape style="position:absolute;left:1330;top:3642;width:11;height:14" coordorigin="1330,3642" coordsize="11,14" path="m1330,3642l1339,3656,1341,3656e" filled="f" stroked="t" strokeweight=".15pt" strokecolor="#231F1F">
                <v:path arrowok="t"/>
              </v:shape>
            </v:group>
            <v:group style="position:absolute;left:2896;top:3357;width:12;height:12" coordorigin="2896,3357" coordsize="12,12">
              <v:shape style="position:absolute;left:2896;top:3357;width:12;height:12" coordorigin="2896,3357" coordsize="12,12" path="m2896,3357l2908,3363,2908,3365,2908,3366,2908,3367,2908,3368,2908,3370e" filled="f" stroked="t" strokeweight=".15pt" strokecolor="#231F1F">
                <v:path arrowok="t"/>
              </v:shape>
            </v:group>
            <v:group style="position:absolute;left:1462;top:3357;width:1434;height:2" coordorigin="1462,3357" coordsize="1434,2">
              <v:shape style="position:absolute;left:1462;top:3357;width:1434;height:2" coordorigin="1462,3357" coordsize="1434,0" path="m1462,3357l2896,3357e" filled="f" stroked="t" strokeweight=".15pt" strokecolor="#231F1F">
                <v:path arrowok="t"/>
              </v:shape>
            </v:group>
            <v:group style="position:absolute;left:1439;top:3357;width:23;height:12" coordorigin="1439,3357" coordsize="23,12">
              <v:shape style="position:absolute;left:1439;top:3357;width:23;height:12" coordorigin="1439,3357" coordsize="23,12" path="m1439,3370l1440,3368,1441,3367,1442,3366,1443,3364,1458,3358,1462,3357e" filled="f" stroked="t" strokeweight=".15pt" strokecolor="#231F1F">
                <v:path arrowok="t"/>
              </v:shape>
            </v:group>
            <v:group style="position:absolute;left:1351;top:3370;width:88;height:255" coordorigin="1351,3370" coordsize="88,255">
              <v:shape style="position:absolute;left:1351;top:3370;width:88;height:255" coordorigin="1351,3370" coordsize="88,255" path="m1351,3625l1390,3495,1439,3370e" filled="f" stroked="t" strokeweight=".15pt" strokecolor="#231F1F">
                <v:path arrowok="t"/>
              </v:shape>
            </v:group>
            <v:group style="position:absolute;left:1350;top:3624;width:14;height:15" coordorigin="1350,3624" coordsize="14,15">
              <v:shape style="position:absolute;left:1350;top:3624;width:14;height:15" coordorigin="1350,3624" coordsize="14,15" path="m1364,3640l1362,3640,1361,3639,1360,3639,1358,3639,1357,3638,1355,3637,1350,3629,1350,3627,1351,3624e" filled="f" stroked="t" strokeweight=".15pt" strokecolor="#231F1F">
                <v:path arrowok="t"/>
              </v:shape>
            </v:group>
            <v:group style="position:absolute;left:2762;top:3694;width:25;height:151" coordorigin="2762,3694" coordsize="25,151">
              <v:shape style="position:absolute;left:2762;top:3694;width:25;height:151" coordorigin="2762,3694" coordsize="25,151" path="m2762,3694l2770,3770,2787,3845e" filled="f" stroked="t" strokeweight=".15pt" strokecolor="#231F1F">
                <v:path arrowok="t"/>
              </v:shape>
            </v:group>
            <v:group style="position:absolute;left:2760;top:3691;width:2;height:3" coordorigin="2760,3691" coordsize="2,3">
              <v:shape style="position:absolute;left:2760;top:3691;width:2;height:3" coordorigin="2760,3691" coordsize="2,3" path="m2760,3691l2760,3691,2761,3691,2761,3691,2761,3692,2762,3693,2762,3693,2762,3694,2762,3694e" filled="f" stroked="t" strokeweight=".15pt" strokecolor="#231F1F">
                <v:path arrowok="t"/>
              </v:shape>
            </v:group>
            <v:group style="position:absolute;left:1398;top:3691;width:1362;height:2" coordorigin="1398,3691" coordsize="1362,2">
              <v:shape style="position:absolute;left:1398;top:3691;width:1362;height:2" coordorigin="1398,3691" coordsize="1362,0" path="m1398,3691l2760,3691e" filled="f" stroked="t" strokeweight=".15pt" strokecolor="#231F1F">
                <v:path arrowok="t"/>
              </v:shape>
            </v:group>
            <v:group style="position:absolute;left:1341;top:3656;width:1473;height:2" coordorigin="1341,3656" coordsize="1473,2">
              <v:shape style="position:absolute;left:1341;top:3656;width:1473;height:2" coordorigin="1341,3656" coordsize="1473,0" path="m1341,3656l2814,3656e" filled="f" stroked="t" strokeweight=".154pt" strokecolor="#231F1F">
                <v:path arrowok="t"/>
              </v:shape>
            </v:group>
            <v:group style="position:absolute;left:2814;top:3656;width:40;height:227" coordorigin="2814,3656" coordsize="40,227">
              <v:shape style="position:absolute;left:2814;top:3656;width:40;height:227" coordorigin="2814,3656" coordsize="40,227" path="m2853,3883l2837,3828,2825,3771,2818,3714,2814,3656e" filled="f" stroked="t" strokeweight=".15pt" strokecolor="#231F1F">
                <v:path arrowok="t"/>
              </v:shape>
            </v:group>
            <v:group style="position:absolute;left:1426;top:3845;width:1361;height:2" coordorigin="1426,3845" coordsize="1361,2">
              <v:shape style="position:absolute;left:1426;top:3845;width:1361;height:2" coordorigin="1426,3845" coordsize="1361,0" path="m1426,3845l2787,3845e" filled="f" stroked="t" strokeweight=".15pt" strokecolor="#231F1F">
                <v:path arrowok="t"/>
              </v:shape>
            </v:group>
            <v:group style="position:absolute;left:2837;top:3368;width:89;height:268" coordorigin="2837,3368" coordsize="89,268">
              <v:shape style="position:absolute;left:2837;top:3368;width:89;height:268" coordorigin="2837,3368" coordsize="89,268" path="m2837,3636l2857,3569,2879,3502,2901,3435,2913,3401,2925,3368e" filled="f" stroked="t" strokeweight=".15pt" strokecolor="#231F1F">
                <v:path arrowok="t"/>
              </v:shape>
            </v:group>
            <v:group style="position:absolute;left:1396;top:3691;width:2;height:3" coordorigin="1396,3691" coordsize="2,3">
              <v:shape style="position:absolute;left:1396;top:3691;width:2;height:3" coordorigin="1396,3691" coordsize="2,3" path="m1397,3694l1396,3694,1397,3693,1397,3693,1397,3692,1397,3692,1397,3691,1398,3691,1398,3691e" filled="f" stroked="t" strokeweight=".15pt" strokecolor="#231F1F">
                <v:path arrowok="t"/>
              </v:shape>
            </v:group>
            <v:group style="position:absolute;left:1396;top:3694;width:29;height:151" coordorigin="1396,3694" coordsize="29,151">
              <v:shape style="position:absolute;left:1396;top:3694;width:29;height:151" coordorigin="1396,3694" coordsize="29,151" path="m1426,3845l1407,3770,1398,3713,1396,3694e" filled="f" stroked="t" strokeweight=".15pt" strokecolor="#231F1F">
                <v:path arrowok="t"/>
              </v:shape>
            </v:group>
            <v:group style="position:absolute;left:1427;top:3842;width:2;height:3" coordorigin="1427,3842" coordsize="2,3">
              <v:shape style="position:absolute;left:1427;top:3842;width:2;height:3" coordorigin="1427,3842" coordsize="0,3" path="m1427,3842l1427,3845e" filled="f" stroked="t" strokeweight="0pt" strokecolor="#231F1F">
                <v:path arrowok="t"/>
              </v:shape>
            </v:group>
            <v:group style="position:absolute;left:2814;top:3636;width:23;height:20" coordorigin="2814,3636" coordsize="23,20">
              <v:shape style="position:absolute;left:2814;top:3636;width:23;height:20" coordorigin="2814,3636" coordsize="23,20" path="m2814,3656l2835,3640,2837,3636e" filled="f" stroked="t" strokeweight=".15pt" strokecolor="#231F1F">
                <v:path arrowok="t"/>
              </v:shape>
            </v:group>
            <v:group style="position:absolute;left:1426;top:3844;width:2;height:2" coordorigin="1426,3844" coordsize="2,2">
              <v:shape style="position:absolute;left:1426;top:3844;width:2;height:2" coordorigin="1426,3844" coordsize="1,1" path="m1427,3844l1426,3845e" filled="f" stroked="t" strokeweight=".15pt" strokecolor="#231F1F">
                <v:path arrowok="t"/>
              </v:shape>
            </v:group>
            <v:group style="position:absolute;left:1406;top:3723;width:5;height:6" coordorigin="1406,3723" coordsize="5,6">
              <v:shape style="position:absolute;left:1406;top:3723;width:5;height:6" coordorigin="1406,3723" coordsize="5,6" path="m1411,3723l1409,3724,1407,3726,1406,3729e" filled="f" stroked="t" strokeweight=".15pt" strokecolor="#231F1F">
                <v:path arrowok="t"/>
              </v:shape>
            </v:group>
            <v:group style="position:absolute;left:2773;top:3825;width:4;height:4" coordorigin="2773,3825" coordsize="4,4">
              <v:shape style="position:absolute;left:2773;top:3825;width:4;height:4" coordorigin="2773,3825" coordsize="4,4" path="m2773,3829l2774,3829,2775,3829,2775,3829,2776,3828,2776,3828,2777,3827,2777,3826,2777,3826,2777,3825e" filled="f" stroked="t" strokeweight=".15pt" strokecolor="#231F1F">
                <v:path arrowok="t"/>
              </v:shape>
            </v:group>
            <v:group style="position:absolute;left:1406;top:3729;width:20;height:97" coordorigin="1406,3729" coordsize="20,97">
              <v:shape style="position:absolute;left:1406;top:3729;width:20;height:97" coordorigin="1406,3729" coordsize="20,97" path="m1406,3729l1411,3762,1418,3794,1426,3827e" filled="f" stroked="t" strokeweight=".15pt" strokecolor="#231F1F">
                <v:path arrowok="t"/>
              </v:shape>
            </v:group>
            <v:group style="position:absolute;left:1426;top:3827;width:4;height:3" coordorigin="1426,3827" coordsize="4,3">
              <v:shape style="position:absolute;left:1426;top:3827;width:4;height:3" coordorigin="1426,3827" coordsize="4,3" path="m1426,3827l1427,3828,1430,3829e" filled="f" stroked="t" strokeweight=".15pt" strokecolor="#231F1F">
                <v:path arrowok="t"/>
              </v:shape>
            </v:group>
            <v:group style="position:absolute;left:1365;top:3867;width:24;height:16" coordorigin="1365,3867" coordsize="24,16">
              <v:shape style="position:absolute;left:1365;top:3867;width:24;height:16" coordorigin="1365,3867" coordsize="24,16" path="m1365,3867l1370,3875,1379,3881,1389,3883e" filled="f" stroked="t" strokeweight=".15pt" strokecolor="#231F1F">
                <v:path arrowok="t"/>
              </v:shape>
            </v:group>
            <v:group style="position:absolute;left:1411;top:3723;width:1346;height:2" coordorigin="1411,3723" coordsize="1346,2">
              <v:shape style="position:absolute;left:1411;top:3723;width:1346;height:2" coordorigin="1411,3723" coordsize="1346,0" path="m1411,3723l2757,3723e" filled="f" stroked="t" strokeweight=".15pt" strokecolor="#231F1F">
                <v:path arrowok="t"/>
              </v:shape>
            </v:group>
            <v:group style="position:absolute;left:2814;top:3370;width:93;height:262" coordorigin="2814,3370" coordsize="93,262">
              <v:shape style="position:absolute;left:2814;top:3370;width:93;height:262" coordorigin="2814,3370" coordsize="93,262" path="m2908,3370l2814,3632e" filled="f" stroked="t" strokeweight=".15pt" strokecolor="#231F1F">
                <v:path arrowok="t"/>
              </v:shape>
            </v:group>
            <v:group style="position:absolute;left:2910;top:3347;width:16;height:22" coordorigin="2910,3347" coordsize="16,22">
              <v:shape style="position:absolute;left:2910;top:3347;width:16;height:22" coordorigin="2910,3347" coordsize="16,22" path="m2925,3368l2926,3366,2926,3363,2926,3360,2913,3347,2910,3347e" filled="f" stroked="t" strokeweight=".15pt" strokecolor="#231F1F">
                <v:path arrowok="t"/>
              </v:shape>
            </v:group>
            <v:group style="position:absolute;left:1359;top:3719;width:18;height:14" coordorigin="1359,3719" coordsize="18,14">
              <v:shape style="position:absolute;left:1359;top:3719;width:18;height:14" coordorigin="1359,3719" coordsize="18,14" path="m1359,3719l1364,3733,1377,3722e" filled="f" stroked="t" strokeweight=".23pt" strokecolor="#231F1F">
                <v:path arrowok="t"/>
              </v:shape>
            </v:group>
            <v:group style="position:absolute;left:1207;top:3722;width:118;height:134" coordorigin="1207,3722" coordsize="118,134">
              <v:shape style="position:absolute;left:1207;top:3722;width:118;height:134" coordorigin="1207,3722" coordsize="118,134" path="m1207,3856l1254,3804,1256,3783,1262,3761,1288,3742,1309,3729,1324,3722e" filled="f" stroked="t" strokeweight=".23pt" strokecolor="#231F1F">
                <v:path arrowok="t"/>
              </v:shape>
            </v:group>
            <v:group style="position:absolute;left:1311;top:3710;width:67;height:87" coordorigin="1311,3710" coordsize="67,87">
              <v:shape style="position:absolute;left:1311;top:3710;width:67;height:87" coordorigin="1311,3710" coordsize="67,87" path="m1311,3749l1326,3741,1348,3729,1360,3717,1373,3710,1378,3729,1370,3742,1359,3748,1345,3767,1344,3772,1332,3783,1312,3797e" filled="f" stroked="t" strokeweight=".23pt" strokecolor="#231F1F">
                <v:path arrowok="t"/>
              </v:shape>
            </v:group>
            <v:group style="position:absolute;left:1323;top:3749;width:49;height:60" coordorigin="1323,3749" coordsize="49,60">
              <v:shape style="position:absolute;left:1323;top:3749;width:49;height:60" coordorigin="1323,3749" coordsize="49,60" path="m1328,3787l1323,3809,1337,3800,1358,3788,1372,3777,1372,3770,1366,3749e" filled="f" stroked="t" strokeweight=".23pt" strokecolor="#231F1F">
                <v:path arrowok="t"/>
              </v:shape>
            </v:group>
            <v:group style="position:absolute;left:1330;top:3785;width:16;height:5" coordorigin="1330,3785" coordsize="16,5">
              <v:shape style="position:absolute;left:1330;top:3785;width:16;height:5" coordorigin="1330,3785" coordsize="16,5" path="m1330,3790l1344,3785,1345,3790e" filled="f" stroked="t" strokeweight=".23pt" strokecolor="#231F1F">
                <v:path arrowok="t"/>
              </v:shape>
            </v:group>
            <v:group style="position:absolute;left:1322;top:3775;width:65;height:44" coordorigin="1322,3775" coordsize="65,44">
              <v:shape style="position:absolute;left:1322;top:3775;width:65;height:44" coordorigin="1322,3775" coordsize="65,44" path="m1326,3802l1322,3812,1332,3819,1356,3810,1373,3799,1375,3798,1387,3786,1372,3775e" filled="f" stroked="t" strokeweight=".23pt" strokecolor="#231F1F">
                <v:path arrowok="t"/>
              </v:shape>
            </v:group>
            <v:group style="position:absolute;left:1332;top:3802;width:10;height:15" coordorigin="1332,3802" coordsize="10,15">
              <v:shape style="position:absolute;left:1332;top:3802;width:10;height:15" coordorigin="1332,3802" coordsize="10,15" path="m1332,3802l1342,3811,1338,3817e" filled="f" stroked="t" strokeweight=".23pt" strokecolor="#231F1F">
                <v:path arrowok="t"/>
              </v:shape>
            </v:group>
            <v:group style="position:absolute;left:1327;top:3798;width:55;height:34" coordorigin="1327,3798" coordsize="55,34">
              <v:shape style="position:absolute;left:1327;top:3798;width:55;height:34" coordorigin="1327,3798" coordsize="55,34" path="m1327,3823l1337,3832,1354,3828,1371,3825,1377,3811,1382,3803,1375,3798e" filled="f" stroked="t" strokeweight=".23pt" strokecolor="#231F1F">
                <v:path arrowok="t"/>
              </v:shape>
            </v:group>
            <v:group style="position:absolute;left:1294;top:3828;width:60;height:42" coordorigin="1294,3828" coordsize="60,42">
              <v:shape style="position:absolute;left:1294;top:3828;width:60;height:42" coordorigin="1294,3828" coordsize="60,42" path="m1294,3871l1307,3861,1313,3859,1318,3856,1331,3854,1335,3849,1340,3844,1354,3828e" filled="f" stroked="t" strokeweight=".23pt" strokecolor="#231F1F">
                <v:path arrowok="t"/>
              </v:shape>
            </v:group>
            <v:group style="position:absolute;left:1441;top:3705;width:381;height:213" coordorigin="1441,3705" coordsize="381,213">
              <v:shape style="position:absolute;left:1441;top:3705;width:381;height:213" coordorigin="1441,3705" coordsize="381,213" path="m1821,3705l1461,3709,1454,3723,1450,3743,1451,3751,1442,3762,1441,3785,1441,3810,1441,3837,1441,3861,1441,3879,1442,3890,1798,3919,1810,3897,1808,3734,1821,3705xe" filled="t" fillcolor="#FFFFFF" stroked="f">
                <v:path arrowok="t"/>
                <v:fill type="solid"/>
              </v:shape>
            </v:group>
            <v:group style="position:absolute;left:1439;top:3713;width:89;height:189" coordorigin="1439,3713" coordsize="89,189">
              <v:shape style="position:absolute;left:1439;top:3713;width:89;height:189" coordorigin="1439,3713" coordsize="89,189" path="m1459,3713l1456,3719,1450,3727,1450,3750,1440,3763,1439,3770,1439,3781,1439,3803,1440,3831,1440,3859,1440,3882,1441,3894,1528,3902e" filled="f" stroked="t" strokeweight=".214pt" strokecolor="#231F1F">
                <v:path arrowok="t"/>
              </v:shape>
            </v:group>
            <v:group style="position:absolute;left:1471;top:3714;width:82;height:7" coordorigin="1471,3714" coordsize="82,7">
              <v:shape style="position:absolute;left:1471;top:3714;width:82;height:7" coordorigin="1471,3714" coordsize="82,7" path="m1472,3714l1471,3721,1548,3720,1553,3714e" filled="f" stroked="t" strokeweight=".214pt" strokecolor="#231F1F">
                <v:path arrowok="t"/>
              </v:shape>
            </v:group>
            <v:group style="position:absolute;left:1569;top:3712;width:106;height:9" coordorigin="1569,3712" coordsize="106,9">
              <v:shape style="position:absolute;left:1569;top:3712;width:106;height:9" coordorigin="1569,3712" coordsize="106,9" path="m1569,3712l1569,3720,1668,3721,1675,3713e" filled="f" stroked="t" strokeweight=".214pt" strokecolor="#231F1F">
                <v:path arrowok="t"/>
              </v:shape>
            </v:group>
            <v:group style="position:absolute;left:1689;top:3709;width:107;height:13" coordorigin="1689,3709" coordsize="107,13">
              <v:shape style="position:absolute;left:1689;top:3709;width:107;height:13" coordorigin="1689,3709" coordsize="107,13" path="m1689,3711l1689,3722,1787,3722,1796,3709e" filled="f" stroked="t" strokeweight=".214pt" strokecolor="#231F1F">
                <v:path arrowok="t"/>
              </v:shape>
            </v:group>
            <v:group style="position:absolute;left:1796;top:3712;width:20;height:205" coordorigin="1796,3712" coordsize="20,205">
              <v:shape style="position:absolute;left:1796;top:3712;width:20;height:205" coordorigin="1796,3712" coordsize="20,205" path="m1807,3712l1797,3734,1796,3917,1808,3901,1806,3738,1815,3715e" filled="f" stroked="t" strokeweight=".214pt" strokecolor="#231F1F">
                <v:path arrowok="t"/>
              </v:shape>
            </v:group>
            <v:group style="position:absolute;left:1597;top:3906;width:199;height:17" coordorigin="1597,3906" coordsize="199,17">
              <v:shape style="position:absolute;left:1597;top:3906;width:199;height:17" coordorigin="1597,3906" coordsize="199,17" path="m1597,3906l1796,3922e" filled="f" stroked="t" strokeweight=".214pt" strokecolor="#231F1F">
                <v:path arrowok="t"/>
              </v:shape>
            </v:group>
            <v:group style="position:absolute;left:1659;top:3912;width:24;height:13" coordorigin="1659,3912" coordsize="24,13">
              <v:shape style="position:absolute;left:1659;top:3912;width:24;height:13" coordorigin="1659,3912" coordsize="24,13" path="m1659,3912l1660,3922,1682,3925,1683,3912e" filled="f" stroked="t" strokeweight=".214pt" strokecolor="#231F1F">
                <v:path arrowok="t"/>
              </v:shape>
            </v:group>
            <v:group style="position:absolute;left:1450;top:3825;width:101;height:64" coordorigin="1450,3825" coordsize="101,64">
              <v:shape style="position:absolute;left:1450;top:3825;width:101;height:64" coordorigin="1450,3825" coordsize="101,64" path="m1549,3872l1551,3829,1452,3825,1450,3873,1450,3885,1464,3885,1482,3886,1509,3888,1532,3889e" filled="f" stroked="t" strokeweight=".214pt" strokecolor="#231F1F">
                <v:path arrowok="t"/>
              </v:shape>
            </v:group>
            <v:group style="position:absolute;left:1458;top:3826;width:79;height:54" coordorigin="1458,3826" coordsize="79,54">
              <v:shape style="position:absolute;left:1458;top:3826;width:79;height:54" coordorigin="1458,3826" coordsize="79,54" path="m1458,3826l1458,3870,1458,3877,1469,3877,1486,3878,1513,3879,1537,3880e" filled="f" stroked="t" strokeweight=".214pt" strokecolor="#231F1F">
                <v:path arrowok="t"/>
              </v:shape>
            </v:group>
            <v:group style="position:absolute;left:1448;top:3727;width:105;height:93" coordorigin="1448,3727" coordsize="105,93">
              <v:shape style="position:absolute;left:1448;top:3727;width:105;height:93" coordorigin="1448,3727" coordsize="105,93" path="m1551,3729l1553,3820,1451,3816,1448,3769,1452,3763,1455,3753,1458,3743,1460,3731,1469,3728,1485,3727,1512,3727,1538,3728,1551,3729xe" filled="f" stroked="t" strokeweight=".214pt" strokecolor="#231F1F">
                <v:path arrowok="t"/>
              </v:shape>
            </v:group>
            <v:group style="position:absolute;left:1459;top:3733;width:90;height:79" coordorigin="1459,3733" coordsize="90,79">
              <v:shape style="position:absolute;left:1459;top:3733;width:90;height:79" coordorigin="1459,3733" coordsize="90,79" path="m1548,3734l1472,3733,1468,3740,1469,3746,1471,3752,1466,3761,1459,3763,1459,3806,1549,3812e" filled="f" stroked="t" strokeweight=".214pt" strokecolor="#231F1F">
                <v:path arrowok="t"/>
              </v:shape>
            </v:group>
            <v:group style="position:absolute;left:1558;top:3730;width:115;height:91" coordorigin="1558,3730" coordsize="115,91">
              <v:shape style="position:absolute;left:1558;top:3730;width:115;height:91" coordorigin="1558,3730" coordsize="115,91" path="m1558,3748l1559,3732,1576,3731,1594,3731,1619,3730,1646,3730,1666,3731,1673,3731,1670,3740,1670,3753,1670,3773,1668,3800,1667,3820,1559,3821,1558,3748xe" filled="f" stroked="t" strokeweight=".214pt" strokecolor="#231F1F">
                <v:path arrowok="t"/>
              </v:shape>
            </v:group>
            <v:group style="position:absolute;left:1571;top:3734;width:96;height:80" coordorigin="1571,3734" coordsize="96,80">
              <v:shape style="position:absolute;left:1571;top:3734;width:96;height:80" coordorigin="1571,3734" coordsize="96,80" path="m1572,3734l1571,3812,1667,3814e" filled="f" stroked="t" strokeweight=".214pt" strokecolor="#231F1F">
                <v:path arrowok="t"/>
              </v:shape>
            </v:group>
            <v:group style="position:absolute;left:1673;top:3732;width:114;height:97" coordorigin="1673,3732" coordsize="114,97">
              <v:shape style="position:absolute;left:1673;top:3732;width:114;height:97" coordorigin="1673,3732" coordsize="114,97" path="m1787,3733l1785,3747,1785,3750,1785,3764,1786,3791,1786,3817,1692,3827,1673,3829,1675,3807,1676,3782,1676,3758,1676,3748,1676,3734,1691,3732,1707,3732,1733,3732,1760,3732,1781,3733,1787,3733xe" filled="f" stroked="t" strokeweight=".214pt" strokecolor="#231F1F">
                <v:path arrowok="t"/>
              </v:shape>
            </v:group>
            <v:group style="position:absolute;left:1685;top:3734;width:98;height:86" coordorigin="1685,3734" coordsize="98,86">
              <v:shape style="position:absolute;left:1685;top:3734;width:98;height:86" coordorigin="1685,3734" coordsize="98,86" path="m1685,3734l1686,3815,1783,3820e" filled="f" stroked="t" strokeweight=".214pt" strokecolor="#231F1F">
                <v:path arrowok="t"/>
              </v:shape>
            </v:group>
            <v:group style="position:absolute;left:1676;top:3836;width:110;height:67" coordorigin="1676,3836" coordsize="110,67">
              <v:shape style="position:absolute;left:1676;top:3836;width:110;height:67" coordorigin="1676,3836" coordsize="110,67" path="m1686,3836l1752,3840,1786,3842,1785,3903,1695,3899,1679,3901,1679,3885,1678,3869,1678,3848,1676,3837,1686,3836xe" filled="f" stroked="t" strokeweight=".214pt" strokecolor="#231F1F">
                <v:path arrowok="t"/>
              </v:shape>
            </v:group>
            <v:group style="position:absolute;left:1689;top:3838;width:94;height:60" coordorigin="1689,3838" coordsize="94,60">
              <v:shape style="position:absolute;left:1689;top:3838;width:94;height:60" coordorigin="1689,3838" coordsize="94,60" path="m1691,3838l1689,3889,1697,3893,1702,3891,1716,3892,1743,3894,1770,3896,1784,3897e" filled="f" stroked="t" strokeweight=".214pt" strokecolor="#231F1F">
                <v:path arrowok="t"/>
              </v:shape>
            </v:group>
            <v:group style="position:absolute;left:1559;top:3829;width:110;height:36" coordorigin="1559,3829" coordsize="110,36">
              <v:shape style="position:absolute;left:1559;top:3829;width:110;height:36" coordorigin="1559,3829" coordsize="110,36" path="m1669,3833l1567,3829,1561,3832,1560,3836,1559,3840,1560,3865e" filled="f" stroked="t" strokeweight=".214pt" strokecolor="#231F1F">
                <v:path arrowok="t"/>
              </v:shape>
            </v:group>
            <v:group style="position:absolute;left:1578;top:3835;width:92;height:62" coordorigin="1578,3835" coordsize="92,62">
              <v:shape style="position:absolute;left:1578;top:3835;width:92;height:62" coordorigin="1578,3835" coordsize="92,62" path="m1669,3835l1670,3897,1578,3892e" filled="f" stroked="t" strokeweight=".214pt" strokecolor="#231F1F">
                <v:path arrowok="t"/>
              </v:shape>
            </v:group>
            <v:group style="position:absolute;left:1586;top:3885;width:81;height:2" coordorigin="1586,3885" coordsize="81,2">
              <v:shape style="position:absolute;left:1586;top:3885;width:81;height:2" coordorigin="1586,3885" coordsize="81,2" path="m1586,3885l1667,3887e" filled="f" stroked="t" strokeweight=".214pt" strokecolor="#231F1F">
                <v:path arrowok="t"/>
              </v:shape>
            </v:group>
            <v:group style="position:absolute;left:1571;top:3830;width:3;height:26" coordorigin="1571,3830" coordsize="3,26">
              <v:shape style="position:absolute;left:1571;top:3830;width:3;height:26" coordorigin="1571,3830" coordsize="3,26" path="m1574,3830l1571,3856e" filled="f" stroked="t" strokeweight=".214pt" strokecolor="#231F1F">
                <v:path arrowok="t"/>
              </v:shape>
            </v:group>
            <v:group style="position:absolute;left:1438;top:3862;width:170;height:204" coordorigin="1438,3862" coordsize="170,204">
              <v:shape style="position:absolute;left:1438;top:3862;width:170;height:204" coordorigin="1438,3862" coordsize="170,204" path="m1438,4066l1492,4032,1505,4000,1505,3975,1504,3954,1505,3939,1511,3922,1532,3898,1543,3884,1556,3870,1574,3862,1602,3869,1609,3879,1597,3882,1576,3892e" filled="f" stroked="t" strokeweight=".214pt" strokecolor="#231F1F">
                <v:path arrowok="t"/>
              </v:shape>
            </v:group>
            <v:group style="position:absolute;left:1566;top:3902;width:32;height:3" coordorigin="1566,3902" coordsize="32,3">
              <v:shape style="position:absolute;left:1566;top:3902;width:32;height:3" coordorigin="1566,3902" coordsize="32,3" path="m1566,3903l1577,3902,1597,3905e" filled="f" stroked="t" strokeweight=".214pt" strokecolor="#231F1F">
                <v:path arrowok="t"/>
              </v:shape>
            </v:group>
            <v:group style="position:absolute;left:1586;top:3921;width:25;height:12" coordorigin="1586,3921" coordsize="25,12">
              <v:shape style="position:absolute;left:1586;top:3921;width:25;height:12" coordorigin="1586,3921" coordsize="25,12" path="m1586,3922l1598,3921,1611,3933e" filled="f" stroked="t" strokeweight=".214pt" strokecolor="#231F1F">
                <v:path arrowok="t"/>
              </v:shape>
            </v:group>
            <v:group style="position:absolute;left:1601;top:3941;width:28;height:47" coordorigin="1601,3941" coordsize="28,47">
              <v:shape style="position:absolute;left:1601;top:3941;width:28;height:47" coordorigin="1601,3941" coordsize="28,47" path="m1601,3941l1613,3942,1629,3948,1618,3979,1612,3988e" filled="f" stroked="t" strokeweight=".214pt" strokecolor="#231F1F">
                <v:path arrowok="t"/>
              </v:shape>
            </v:group>
            <v:group style="position:absolute;left:1498;top:3972;width:108;height:135" coordorigin="1498,3972" coordsize="108,135">
              <v:shape style="position:absolute;left:1498;top:3972;width:108;height:135" coordorigin="1498,3972" coordsize="108,135" path="m1606,3972l1600,3988,1598,4004,1593,4025,1582,4042,1567,4051,1549,4063,1530,4078,1512,4093,1498,4107e" filled="f" stroked="t" strokeweight=".214pt" strokecolor="#231F1F">
                <v:path arrowok="t"/>
              </v:shape>
            </v:group>
            <v:group style="position:absolute;left:2895;top:3665;width:2462;height:1382" coordorigin="2895,3665" coordsize="2462,1382">
              <v:shape style="position:absolute;left:2895;top:3665;width:2462;height:1382" coordorigin="2895,3665" coordsize="2462,1382" path="m3348,3846l5247,3846,5276,3848,5341,3873,5357,4990,5354,5005,5281,5045,3227,5048,3198,5046,3134,5021,3101,3942,2895,3665,3348,3846xe" filled="f" stroked="t" strokeweight=".606pt" strokecolor="#231F1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7.034058pt;margin-top:25.933565pt;width:274.450915pt;height:350.439654pt;mso-position-horizontal-relative:page;mso-position-vertical-relative:paragraph;z-index:-7899" coordorigin="6141,519" coordsize="5489,7009">
            <v:group style="position:absolute;left:6240;top:6170;width:76;height:74" coordorigin="6240,6170" coordsize="76,74">
              <v:shape style="position:absolute;left:6240;top:6170;width:76;height:74" coordorigin="6240,6170" coordsize="76,74" path="m6263,6170l6247,6184,6240,6205,6244,6221,6258,6237,6279,6244,6298,6238,6312,6222,6316,6198,6308,6182,6290,6172,6263,6170xe" filled="t" fillcolor="#231F1F" stroked="f">
                <v:path arrowok="t"/>
                <v:fill type="solid"/>
              </v:shape>
            </v:group>
            <v:group style="position:absolute;left:6240;top:6163;width:76;height:74" coordorigin="6240,6163" coordsize="76,74">
              <v:shape style="position:absolute;left:6240;top:6163;width:76;height:74" coordorigin="6240,6163" coordsize="76,74" path="m6240,6198l6247,6176,6263,6163,6290,6164,6308,6174,6316,6190,6312,6215,6298,6230,6279,6236,6258,6230,6244,6214,6240,6198xe" filled="f" stroked="t" strokeweight=".567pt" strokecolor="#231F1F">
                <v:path arrowok="t"/>
              </v:shape>
            </v:group>
            <v:group style="position:absolute;left:6225;top:5295;width:76;height:73" coordorigin="6225,5295" coordsize="76,73">
              <v:shape style="position:absolute;left:6225;top:5295;width:76;height:73" coordorigin="6225,5295" coordsize="76,73" path="m6248,5295l6232,5309,6225,5330,6229,5346,6243,5362,6264,5369,6283,5363,6297,5347,6301,5323,6293,5307,6275,5297,6248,5295xe" filled="t" fillcolor="#231F1F" stroked="f">
                <v:path arrowok="t"/>
                <v:fill type="solid"/>
              </v:shape>
            </v:group>
            <v:group style="position:absolute;left:6225;top:5295;width:76;height:73" coordorigin="6225,5295" coordsize="76,73">
              <v:shape style="position:absolute;left:6225;top:5295;width:76;height:73" coordorigin="6225,5295" coordsize="76,73" path="m6225,5330l6232,5309,6248,5295,6275,5297,6293,5307,6301,5323,6297,5347,6283,5363,6264,5369,6243,5362,6229,5346,6225,5330xe" filled="f" stroked="t" strokeweight=".567pt" strokecolor="#231F1F">
                <v:path arrowok="t"/>
              </v:shape>
            </v:group>
            <v:group style="position:absolute;left:6225;top:4762;width:76;height:74" coordorigin="6225,4762" coordsize="76,74">
              <v:shape style="position:absolute;left:6225;top:4762;width:76;height:74" coordorigin="6225,4762" coordsize="76,74" path="m6248,4762l6232,4776,6225,4798,6229,4813,6243,4830,6264,4836,6283,4830,6297,4815,6301,4790,6293,4774,6275,4764,6248,4762xe" filled="t" fillcolor="#231F1F" stroked="f">
                <v:path arrowok="t"/>
                <v:fill type="solid"/>
              </v:shape>
            </v:group>
            <v:group style="position:absolute;left:6225;top:4762;width:76;height:74" coordorigin="6225,4762" coordsize="76,74">
              <v:shape style="position:absolute;left:6225;top:4762;width:76;height:74" coordorigin="6225,4762" coordsize="76,74" path="m6225,4798l6232,4776,6248,4762,6275,4764,6293,4774,6301,4790,6297,4815,6283,4830,6264,4836,6243,4830,6229,4813,6225,4798xe" filled="f" stroked="t" strokeweight=".567pt" strokecolor="#231F1F">
                <v:path arrowok="t"/>
              </v:shape>
            </v:group>
            <v:group style="position:absolute;left:6385;top:2315;width:120;height:182" coordorigin="6385,2315" coordsize="120,182">
              <v:shape style="position:absolute;left:6385;top:2315;width:120;height:182" coordorigin="6385,2315" coordsize="120,182" path="m6505,2445l6505,2450,6504,2456,6503,2460,6501,2465,6499,2470,6497,2473,6494,2477,6491,2481,6487,2484,6484,2487,6460,2495,6455,2496,6448,2497,6442,2497,6394,2497,6392,2497,6390,2496,6388,2495,6386,2493,6385,2491,6385,2487,6385,2325,6394,2315,6435,2315,6490,2341,6494,2361,6493,2365,6480,2393,6477,2396,6473,2398,6469,2399,6474,2400,6505,2438,6505,2445xe" filled="f" stroked="t" strokeweight="1pt" strokecolor="#000000">
                <v:path arrowok="t"/>
              </v:shape>
            </v:group>
            <v:group style="position:absolute;left:6409;top:2334;width:60;height:59" coordorigin="6409,2334" coordsize="60,59">
              <v:shape style="position:absolute;left:6409;top:2334;width:60;height:59" coordorigin="6409,2334" coordsize="60,59" path="m6469,2363l6434,2334,6409,2334,6409,2393,6437,2393,6443,2393,6461,2384,6464,2382,6466,2378,6467,2375,6468,2371,6469,2367,6469,2363xe" filled="f" stroked="t" strokeweight="1.0pt" strokecolor="#000000">
                <v:path arrowok="t"/>
              </v:shape>
            </v:group>
            <v:group style="position:absolute;left:6409;top:2413;width:70;height:64" coordorigin="6409,2413" coordsize="70,64">
              <v:shape style="position:absolute;left:6409;top:2413;width:70;height:64" coordorigin="6409,2413" coordsize="70,64" path="m6480,2446l6438,2413,6409,2413,6409,2477,6444,2477,6450,2477,6455,2476,6459,2475,6463,2474,6477,2459,6479,2456,6480,2451,6480,2446xe" filled="f" stroked="t" strokeweight="1pt" strokecolor="#000000">
                <v:path arrowok="t"/>
              </v:shape>
              <v:shape style="position:absolute;left:6529;top:2350;width:620;height:159" type="#_x0000_t75">
                <v:imagedata r:id="rId239" o:title=""/>
              </v:shape>
              <v:shape style="position:absolute;left:7172;top:2350;width:508;height:159" type="#_x0000_t75">
                <v:imagedata r:id="rId240" o:title=""/>
              </v:shape>
            </v:group>
            <v:group style="position:absolute;left:6151;top:529;width:5469;height:6989" coordorigin="6151,529" coordsize="5469,6989">
              <v:shape style="position:absolute;left:6151;top:529;width:5469;height:6989" coordorigin="6151,529" coordsize="5469,6989" path="m11620,7204l11611,7280,11587,7348,11549,7408,11499,7457,11440,7493,11373,7513,11325,7517,6445,7517,6374,7508,6310,7482,6254,7442,6208,7389,6174,7326,6155,7255,6151,7204,6151,842,6159,767,6184,698,6222,638,6271,589,6330,553,6397,533,6445,529,11325,529,11396,538,11461,564,11517,604,11563,657,11596,720,11616,791,11620,842,11620,7204xe" filled="f" stroked="t" strokeweight="1.008074pt" strokecolor="#625E60">
                <v:path arrowok="t"/>
              </v:shape>
            </v:group>
            <v:group style="position:absolute;left:9181;top:1117;width:2;height:3" coordorigin="9181,1117" coordsize="2,3">
              <v:shape style="position:absolute;left:9181;top:1117;width:2;height:3" coordorigin="9181,1117" coordsize="0,3" path="m9181,1117l9181,1120e" filled="f" stroked="t" strokeweight=".004pt" strokecolor="#231F1F">
                <v:path arrowok="t"/>
              </v:shape>
            </v:group>
            <v:group style="position:absolute;left:10479;top:2006;width:187;height:333" coordorigin="10479,2006" coordsize="187,333">
              <v:shape style="position:absolute;left:10479;top:2006;width:187;height:333" coordorigin="10479,2006" coordsize="187,333" path="m10479,2328l10485,2330,10517,2338,10544,2340,10566,2336,10582,2328,10487,2328,10479,2328xe" filled="t" fillcolor="#231F1F" stroked="f">
                <v:path arrowok="t"/>
                <v:fill type="solid"/>
              </v:shape>
              <v:shape style="position:absolute;left:10479;top:2006;width:187;height:333" coordorigin="10479,2006" coordsize="187,333" path="m10596,2006l10511,2086,10555,2089,10554,2129,10550,2201,10545,2279,10506,2327,10487,2328,10582,2328,10621,2277,10628,2093,10665,2093,10596,2006xe" filled="t" fillcolor="#231F1F" stroked="f">
                <v:path arrowok="t"/>
                <v:fill type="solid"/>
              </v:shape>
              <v:shape style="position:absolute;left:10479;top:2006;width:187;height:333" coordorigin="10479,2006" coordsize="187,333" path="m10665,2093l10628,2093,10666,2094,10665,2093xe" filled="t" fillcolor="#231F1F" stroked="f">
                <v:path arrowok="t"/>
                <v:fill type="solid"/>
              </v:shape>
            </v:group>
            <v:group style="position:absolute;left:10437;top:2262;width:84;height:68" coordorigin="10437,2262" coordsize="84,68">
              <v:shape style="position:absolute;left:10437;top:2262;width:84;height:68" coordorigin="10437,2262" coordsize="84,68" path="m10521,2321l10514,2316,10499,2301,10489,2274,10441,2262,10439,2266,10437,2275,10437,2287,10444,2302,10459,2317,10487,2330e" filled="f" stroked="t" strokeweight=".3pt" strokecolor="#231F1F">
                <v:path arrowok="t"/>
              </v:shape>
              <v:shape style="position:absolute;left:9058;top:1335;width:2066;height:891" type="#_x0000_t75">
                <v:imagedata r:id="rId241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color w:val="3D3B3B"/>
          <w:spacing w:val="0"/>
          <w:w w:val="100"/>
          <w:sz w:val="25"/>
          <w:szCs w:val="25"/>
        </w:rPr>
        <w:t>Замена</w:t>
      </w:r>
      <w:r>
        <w:rPr>
          <w:rFonts w:ascii="Calibri" w:hAnsi="Calibri" w:cs="Calibri" w:eastAsia="Calibri"/>
          <w:b/>
          <w:bCs/>
          <w:color w:val="3D3B3B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3D3B3B"/>
          <w:spacing w:val="0"/>
          <w:w w:val="100"/>
          <w:sz w:val="25"/>
          <w:szCs w:val="25"/>
        </w:rPr>
        <w:t>дополнительного</w:t>
      </w:r>
      <w:r>
        <w:rPr>
          <w:rFonts w:ascii="Calibri" w:hAnsi="Calibri" w:cs="Calibri" w:eastAsia="Calibri"/>
          <w:b/>
          <w:bCs/>
          <w:color w:val="3D3B3B"/>
          <w:spacing w:val="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3D3B3B"/>
          <w:spacing w:val="5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3D3B3B"/>
          <w:spacing w:val="0"/>
          <w:w w:val="100"/>
          <w:sz w:val="25"/>
          <w:szCs w:val="25"/>
        </w:rPr>
        <w:t>воздушного</w:t>
      </w:r>
      <w:r>
        <w:rPr>
          <w:rFonts w:ascii="Calibri" w:hAnsi="Calibri" w:cs="Calibri" w:eastAsia="Calibri"/>
          <w:b/>
          <w:bCs/>
          <w:color w:val="3D3B3B"/>
          <w:spacing w:val="26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/>
          <w:bCs/>
          <w:color w:val="3D3B3B"/>
          <w:spacing w:val="0"/>
          <w:w w:val="100"/>
          <w:sz w:val="25"/>
          <w:szCs w:val="25"/>
        </w:rPr>
        <w:t>фильтра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before="90"/>
        <w:ind w:left="385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spacing w:val="0"/>
          <w:w w:val="105"/>
        </w:rPr>
        <w:br w:type="column"/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17"/>
          <w:szCs w:val="17"/>
        </w:rPr>
        <w:t>(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Примечание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:</w:t>
      </w:r>
      <w:r>
        <w:rPr>
          <w:rFonts w:ascii="Calibri" w:hAnsi="Calibri" w:cs="Calibri" w:eastAsia="Calibri"/>
          <w:b w:val="0"/>
          <w:bCs w:val="0"/>
          <w:color w:val="000001"/>
          <w:spacing w:val="-28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фильтры</w:t>
      </w:r>
      <w:r>
        <w:rPr>
          <w:rFonts w:ascii="Calibri" w:hAnsi="Calibri" w:cs="Calibri" w:eastAsia="Calibri"/>
          <w:b w:val="0"/>
          <w:bCs w:val="0"/>
          <w:color w:val="000001"/>
          <w:spacing w:val="-27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приобретаются</w:t>
      </w:r>
      <w:r>
        <w:rPr>
          <w:rFonts w:ascii="Calibri" w:hAnsi="Calibri" w:cs="Calibri" w:eastAsia="Calibri"/>
          <w:b w:val="0"/>
          <w:bCs w:val="0"/>
          <w:color w:val="000001"/>
          <w:spacing w:val="-27"/>
          <w:w w:val="105"/>
          <w:sz w:val="17"/>
          <w:szCs w:val="17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дополнительно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17"/>
          <w:szCs w:val="17"/>
        </w:rPr>
        <w:t>)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Calibri" w:hAnsi="Calibri" w:cs="Calibri" w:eastAsia="Calibri"/>
          <w:sz w:val="17"/>
          <w:szCs w:val="17"/>
        </w:rPr>
        <w:sectPr>
          <w:type w:val="continuous"/>
          <w:pgSz w:w="11906" w:h="16840"/>
          <w:pgMar w:top="1580" w:bottom="0" w:left="280" w:right="360"/>
          <w:cols w:num="2" w:equalWidth="0">
            <w:col w:w="5698" w:space="553"/>
            <w:col w:w="5015"/>
          </w:cols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06" w:h="16840"/>
          <w:pgMar w:top="1580" w:bottom="0" w:left="280" w:right="360"/>
        </w:sectPr>
      </w:pPr>
    </w:p>
    <w:p>
      <w:pPr>
        <w:pStyle w:val="BodyText"/>
        <w:spacing w:before="72"/>
        <w:ind w:left="316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1</w:t>
      </w:r>
      <w:r>
        <w:rPr>
          <w:rFonts w:ascii="Arial" w:hAnsi="Arial" w:cs="Arial" w:eastAsia="Arial"/>
          <w:b w:val="0"/>
          <w:bCs w:val="0"/>
          <w:color w:val="231F1F"/>
          <w:spacing w:val="-1"/>
          <w:w w:val="100"/>
        </w:rPr>
        <w:t>.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Открыть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переднюю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панель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 w:before="49"/>
        <w:ind w:left="295" w:right="181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Снимите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крышку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со</w:t>
      </w:r>
      <w:r>
        <w:rPr>
          <w:rFonts w:ascii="Calibri" w:hAnsi="Calibri" w:cs="Calibri" w:eastAsia="Calibri"/>
          <w:b w:val="0"/>
          <w:bCs w:val="0"/>
          <w:color w:val="000001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стопоров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бокам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ind w:left="295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25"/>
          <w:szCs w:val="25"/>
        </w:rPr>
        <w:t>4</w:t>
      </w:r>
      <w:r>
        <w:rPr>
          <w:rFonts w:ascii="Calibri" w:hAnsi="Calibri" w:cs="Calibri" w:eastAsia="Calibri"/>
          <w:b w:val="0"/>
          <w:bCs w:val="0"/>
          <w:color w:val="231F1F"/>
          <w:spacing w:val="-1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25"/>
          <w:szCs w:val="25"/>
        </w:rPr>
        <w:t>Установите</w:t>
      </w:r>
      <w:r>
        <w:rPr>
          <w:rFonts w:ascii="Calibri" w:hAnsi="Calibri" w:cs="Calibri" w:eastAsia="Calibri"/>
          <w:b w:val="0"/>
          <w:bCs w:val="0"/>
          <w:color w:val="231F1F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25"/>
          <w:szCs w:val="25"/>
        </w:rPr>
        <w:t>стандартный</w:t>
      </w:r>
      <w:r>
        <w:rPr>
          <w:rFonts w:ascii="Calibri" w:hAnsi="Calibri" w:cs="Calibri" w:eastAsia="Calibri"/>
          <w:b w:val="0"/>
          <w:bCs w:val="0"/>
          <w:color w:val="231F1F"/>
          <w:spacing w:val="25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25"/>
          <w:szCs w:val="25"/>
        </w:rPr>
        <w:t>фильтр</w:t>
      </w:r>
      <w:r>
        <w:rPr>
          <w:rFonts w:ascii="Calibri" w:hAnsi="Calibri" w:cs="Calibri" w:eastAsia="Calibri"/>
          <w:b w:val="0"/>
          <w:bCs w:val="0"/>
          <w:color w:val="231F1F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25"/>
          <w:szCs w:val="25"/>
        </w:rPr>
        <w:t>на</w:t>
      </w:r>
      <w:r>
        <w:rPr>
          <w:rFonts w:ascii="Calibri" w:hAnsi="Calibri" w:cs="Calibri" w:eastAsia="Calibri"/>
          <w:b w:val="0"/>
          <w:bCs w:val="0"/>
          <w:color w:val="231F1F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25"/>
          <w:szCs w:val="25"/>
        </w:rPr>
        <w:t>мест</w:t>
      </w:r>
      <w:r>
        <w:rPr>
          <w:rFonts w:ascii="Calibri" w:hAnsi="Calibri" w:cs="Calibri" w:eastAsia="Calibri"/>
          <w:b w:val="0"/>
          <w:bCs w:val="0"/>
          <w:color w:val="231F1F"/>
          <w:spacing w:val="2"/>
          <w:w w:val="100"/>
          <w:sz w:val="25"/>
          <w:szCs w:val="25"/>
        </w:rPr>
        <w:t>о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27"/>
          <w:szCs w:val="2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after="0"/>
        <w:jc w:val="left"/>
        <w:rPr>
          <w:rFonts w:ascii="Arial" w:hAnsi="Arial" w:cs="Arial" w:eastAsia="Arial"/>
          <w:sz w:val="27"/>
          <w:szCs w:val="27"/>
        </w:rPr>
        <w:sectPr>
          <w:type w:val="continuous"/>
          <w:pgSz w:w="11906" w:h="16840"/>
          <w:pgMar w:top="1580" w:bottom="0" w:left="280" w:right="360"/>
          <w:cols w:num="2" w:equalWidth="0">
            <w:col w:w="3289" w:space="2409"/>
            <w:col w:w="5568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06" w:h="16840"/>
          <w:pgMar w:top="1580" w:bottom="0" w:left="280" w:right="360"/>
        </w:sectPr>
      </w:pPr>
    </w:p>
    <w:p>
      <w:pPr>
        <w:pStyle w:val="BodyText"/>
        <w:spacing w:before="97"/>
        <w:ind w:left="274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2</w:t>
      </w:r>
      <w:r>
        <w:rPr>
          <w:rFonts w:ascii="Arial" w:hAnsi="Arial" w:cs="Arial" w:eastAsia="Arial"/>
          <w:b w:val="0"/>
          <w:bCs w:val="0"/>
          <w:color w:val="231F1F"/>
          <w:spacing w:val="-1"/>
          <w:w w:val="100"/>
        </w:rPr>
        <w:t>.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Извлеките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стандартный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фильтр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264" w:lineRule="auto" w:before="85"/>
        <w:ind w:left="440" w:right="378" w:hanging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9"/>
          <w:szCs w:val="19"/>
        </w:rPr>
        <w:t>Поднимите</w:t>
      </w:r>
      <w:r>
        <w:rPr>
          <w:rFonts w:ascii="Arial" w:hAnsi="Arial" w:cs="Arial" w:eastAsia="Arial"/>
          <w:b w:val="0"/>
          <w:bCs w:val="0"/>
          <w:color w:val="231F1F"/>
          <w:spacing w:val="1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9"/>
          <w:szCs w:val="19"/>
        </w:rPr>
        <w:t>крышку</w:t>
      </w:r>
      <w:r>
        <w:rPr>
          <w:rFonts w:ascii="Arial" w:hAnsi="Arial" w:cs="Arial" w:eastAsia="Arial"/>
          <w:b w:val="0"/>
          <w:bCs w:val="0"/>
          <w:color w:val="231F1F"/>
          <w:spacing w:val="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9"/>
          <w:szCs w:val="19"/>
        </w:rPr>
        <w:t>вверх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231F1F"/>
          <w:spacing w:val="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9"/>
          <w:szCs w:val="19"/>
        </w:rPr>
        <w:t>чтобы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1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9"/>
          <w:szCs w:val="19"/>
        </w:rPr>
        <w:t>достать</w:t>
      </w:r>
      <w:r>
        <w:rPr>
          <w:rFonts w:ascii="Arial" w:hAnsi="Arial" w:cs="Arial" w:eastAsia="Arial"/>
          <w:b w:val="0"/>
          <w:bCs w:val="0"/>
          <w:color w:val="231F1F"/>
          <w:spacing w:val="1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9"/>
          <w:szCs w:val="19"/>
        </w:rPr>
        <w:t>фильтр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326" w:lineRule="exact" w:before="49"/>
        <w:ind w:left="274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28"/>
          <w:szCs w:val="28"/>
        </w:rPr>
        <w:t>Внимание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28"/>
          <w:szCs w:val="28"/>
        </w:rPr>
        <w:t>: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pStyle w:val="BodyText"/>
        <w:spacing w:line="210" w:lineRule="exact"/>
        <w:ind w:left="30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Светлая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сторона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фотокаталитического</w:t>
      </w:r>
      <w:r>
        <w:rPr>
          <w:rFonts w:ascii="Calibri" w:hAnsi="Calibri" w:cs="Calibri" w:eastAsia="Calibri"/>
          <w:b w:val="0"/>
          <w:bCs w:val="0"/>
          <w:color w:val="000001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фильтра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30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смотрит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наружу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темная</w:t>
      </w:r>
      <w:r>
        <w:rPr>
          <w:rFonts w:ascii="Calibri" w:hAnsi="Calibri" w:cs="Calibri" w:eastAsia="Calibri"/>
          <w:b w:val="0"/>
          <w:bCs w:val="0"/>
          <w:color w:val="000001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внутрь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30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Бактерицидный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фильтр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смотрит</w:t>
      </w:r>
      <w:r>
        <w:rPr>
          <w:rFonts w:ascii="Calibri" w:hAnsi="Calibri" w:cs="Calibri" w:eastAsia="Calibri"/>
          <w:b w:val="0"/>
          <w:bCs w:val="0"/>
          <w:color w:val="000001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зеленой</w:t>
      </w:r>
      <w:r>
        <w:rPr>
          <w:rFonts w:ascii="Calibri" w:hAnsi="Calibri" w:cs="Calibri" w:eastAsia="Calibri"/>
          <w:b w:val="0"/>
          <w:bCs w:val="0"/>
          <w:color w:val="000001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стороной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6" w:lineRule="exact"/>
        <w:ind w:left="30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наружу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</w:t>
      </w:r>
      <w:r>
        <w:rPr>
          <w:rFonts w:ascii="Calibri" w:hAnsi="Calibri" w:cs="Calibri" w:eastAsia="Calibri"/>
          <w:b w:val="0"/>
          <w:bCs w:val="0"/>
          <w:color w:val="000001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светлой</w:t>
      </w:r>
      <w:r>
        <w:rPr>
          <w:rFonts w:ascii="Calibri" w:hAnsi="Calibri" w:cs="Calibri" w:eastAsia="Calibri"/>
          <w:b w:val="0"/>
          <w:bCs w:val="0"/>
          <w:color w:val="000001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внутрь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after="0" w:line="226" w:lineRule="exact"/>
        <w:jc w:val="left"/>
        <w:rPr>
          <w:rFonts w:ascii="Calibri" w:hAnsi="Calibri" w:cs="Calibri" w:eastAsia="Calibri"/>
        </w:rPr>
        <w:sectPr>
          <w:type w:val="continuous"/>
          <w:pgSz w:w="11906" w:h="16840"/>
          <w:pgMar w:top="1580" w:bottom="0" w:left="280" w:right="360"/>
          <w:cols w:num="2" w:equalWidth="0">
            <w:col w:w="3761" w:space="2045"/>
            <w:col w:w="5460"/>
          </w:cols>
        </w:sectPr>
      </w:pP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after="0" w:line="180" w:lineRule="exact"/>
        <w:rPr>
          <w:sz w:val="18"/>
          <w:szCs w:val="18"/>
        </w:rPr>
        <w:sectPr>
          <w:type w:val="continuous"/>
          <w:pgSz w:w="11906" w:h="16840"/>
          <w:pgMar w:top="1580" w:bottom="0" w:left="280" w:right="360"/>
        </w:sectPr>
      </w:pP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294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105"/>
          <w:sz w:val="12"/>
          <w:szCs w:val="12"/>
        </w:rPr>
        <w:t>Удалите</w:t>
      </w:r>
      <w:r>
        <w:rPr>
          <w:rFonts w:ascii="Arial" w:hAnsi="Arial" w:cs="Arial" w:eastAsia="Arial"/>
          <w:b w:val="0"/>
          <w:bCs w:val="0"/>
          <w:color w:val="231F1F"/>
          <w:spacing w:val="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5"/>
          <w:sz w:val="12"/>
          <w:szCs w:val="12"/>
        </w:rPr>
        <w:t>старую</w:t>
      </w:r>
      <w:r>
        <w:rPr>
          <w:rFonts w:ascii="Arial" w:hAnsi="Arial" w:cs="Arial" w:eastAsia="Arial"/>
          <w:b w:val="0"/>
          <w:bCs w:val="0"/>
          <w:color w:val="231F1F"/>
          <w:spacing w:val="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5"/>
          <w:sz w:val="12"/>
          <w:szCs w:val="12"/>
        </w:rPr>
        <w:t>вставку</w:t>
      </w:r>
      <w:r>
        <w:rPr>
          <w:rFonts w:ascii="Arial" w:hAnsi="Arial" w:cs="Arial" w:eastAsia="Arial"/>
          <w:b w:val="0"/>
          <w:bCs w:val="0"/>
          <w:color w:val="231F1F"/>
          <w:spacing w:val="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5"/>
          <w:sz w:val="12"/>
          <w:szCs w:val="12"/>
        </w:rPr>
        <w:t>фильтра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8"/>
        <w:ind w:left="504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3</w:t>
      </w:r>
      <w:r>
        <w:rPr>
          <w:rFonts w:ascii="Arial" w:hAnsi="Arial" w:cs="Arial" w:eastAsia="Arial"/>
          <w:b w:val="0"/>
          <w:bCs w:val="0"/>
          <w:color w:val="231F1F"/>
          <w:spacing w:val="-1"/>
          <w:w w:val="100"/>
        </w:rPr>
        <w:t>.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Вставьте</w:t>
      </w:r>
      <w:r>
        <w:rPr>
          <w:rFonts w:ascii="Arial" w:hAnsi="Arial" w:cs="Arial" w:eastAsia="Arial"/>
          <w:b w:val="0"/>
          <w:bCs w:val="0"/>
          <w:color w:val="231F1F"/>
          <w:spacing w:val="32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новый</w:t>
      </w:r>
      <w:r>
        <w:rPr>
          <w:rFonts w:ascii="Arial" w:hAnsi="Arial" w:cs="Arial" w:eastAsia="Arial"/>
          <w:b w:val="0"/>
          <w:bCs w:val="0"/>
          <w:color w:val="231F1F"/>
          <w:spacing w:val="32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</w:rPr>
        <w:t>фильтр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269" w:lineRule="auto" w:before="23"/>
        <w:ind w:left="40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105"/>
          <w:sz w:val="21"/>
          <w:szCs w:val="21"/>
        </w:rPr>
        <w:t>Вставьте</w:t>
      </w:r>
      <w:r>
        <w:rPr>
          <w:rFonts w:ascii="Arial" w:hAnsi="Arial" w:cs="Arial" w:eastAsia="Arial"/>
          <w:b w:val="0"/>
          <w:bCs w:val="0"/>
          <w:color w:val="231F1F"/>
          <w:spacing w:val="-1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5"/>
          <w:sz w:val="21"/>
          <w:szCs w:val="21"/>
        </w:rPr>
        <w:t>новый</w:t>
      </w:r>
      <w:r>
        <w:rPr>
          <w:rFonts w:ascii="Arial" w:hAnsi="Arial" w:cs="Arial" w:eastAsia="Arial"/>
          <w:b w:val="0"/>
          <w:bCs w:val="0"/>
          <w:color w:val="231F1F"/>
          <w:spacing w:val="-1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5"/>
          <w:sz w:val="21"/>
          <w:szCs w:val="21"/>
        </w:rPr>
        <w:t>фильтр</w:t>
      </w:r>
      <w:r>
        <w:rPr>
          <w:rFonts w:ascii="Arial" w:hAnsi="Arial" w:cs="Arial" w:eastAsia="Arial"/>
          <w:b w:val="0"/>
          <w:bCs w:val="0"/>
          <w:color w:val="231F1F"/>
          <w:spacing w:val="-1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5"/>
          <w:sz w:val="21"/>
          <w:szCs w:val="21"/>
        </w:rPr>
        <w:t>в</w:t>
      </w:r>
      <w:r>
        <w:rPr>
          <w:rFonts w:ascii="Arial" w:hAnsi="Arial" w:cs="Arial" w:eastAsia="Arial"/>
          <w:b w:val="0"/>
          <w:bCs w:val="0"/>
          <w:color w:val="231F1F"/>
          <w:spacing w:val="-1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5"/>
          <w:sz w:val="21"/>
          <w:szCs w:val="21"/>
        </w:rPr>
        <w:t>рамку</w:t>
      </w:r>
      <w:r>
        <w:rPr>
          <w:rFonts w:ascii="Arial" w:hAnsi="Arial" w:cs="Arial" w:eastAsia="Arial"/>
          <w:b w:val="0"/>
          <w:bCs w:val="0"/>
          <w:color w:val="231F1F"/>
          <w:spacing w:val="-1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5"/>
          <w:sz w:val="21"/>
          <w:szCs w:val="21"/>
        </w:rPr>
        <w:t>и</w:t>
      </w:r>
      <w:r>
        <w:rPr>
          <w:rFonts w:ascii="Arial" w:hAnsi="Arial" w:cs="Arial" w:eastAsia="Arial"/>
          <w:b w:val="0"/>
          <w:bCs w:val="0"/>
          <w:color w:val="231F1F"/>
          <w:spacing w:val="-1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5"/>
          <w:sz w:val="21"/>
          <w:szCs w:val="21"/>
        </w:rPr>
        <w:t>зафиксируйте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3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5"/>
          <w:sz w:val="21"/>
          <w:szCs w:val="21"/>
        </w:rPr>
        <w:t>в</w:t>
      </w:r>
      <w:r>
        <w:rPr>
          <w:rFonts w:ascii="Arial" w:hAnsi="Arial" w:cs="Arial" w:eastAsia="Arial"/>
          <w:b w:val="0"/>
          <w:bCs w:val="0"/>
          <w:color w:val="231F1F"/>
          <w:spacing w:val="-2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5"/>
          <w:sz w:val="21"/>
          <w:szCs w:val="21"/>
        </w:rPr>
        <w:t>основном</w:t>
      </w:r>
      <w:r>
        <w:rPr>
          <w:rFonts w:ascii="Arial" w:hAnsi="Arial" w:cs="Arial" w:eastAsia="Arial"/>
          <w:b w:val="0"/>
          <w:bCs w:val="0"/>
          <w:color w:val="231F1F"/>
          <w:spacing w:val="-2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5"/>
          <w:sz w:val="21"/>
          <w:szCs w:val="21"/>
        </w:rPr>
        <w:t>фильтре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54"/>
        <w:ind w:left="436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25"/>
          <w:szCs w:val="25"/>
        </w:rPr>
        <w:t>5.</w:t>
      </w:r>
      <w:r>
        <w:rPr>
          <w:rFonts w:ascii="Calibri" w:hAnsi="Calibri" w:cs="Calibri" w:eastAsia="Calibri"/>
          <w:b w:val="0"/>
          <w:bCs w:val="0"/>
          <w:color w:val="231F1F"/>
          <w:spacing w:val="20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25"/>
          <w:szCs w:val="25"/>
        </w:rPr>
        <w:t>Закрыть</w:t>
      </w:r>
      <w:r>
        <w:rPr>
          <w:rFonts w:ascii="Calibri" w:hAnsi="Calibri" w:cs="Calibri" w:eastAsia="Calibri"/>
          <w:b w:val="0"/>
          <w:bCs w:val="0"/>
          <w:color w:val="231F1F"/>
          <w:spacing w:val="23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25"/>
          <w:szCs w:val="25"/>
        </w:rPr>
        <w:t>переднюю</w:t>
      </w:r>
      <w:r>
        <w:rPr>
          <w:rFonts w:ascii="Calibri" w:hAnsi="Calibri" w:cs="Calibri" w:eastAsia="Calibri"/>
          <w:b w:val="0"/>
          <w:bCs w:val="0"/>
          <w:color w:val="231F1F"/>
          <w:spacing w:val="22"/>
          <w:w w:val="100"/>
          <w:sz w:val="25"/>
          <w:szCs w:val="25"/>
        </w:rPr>
        <w:t> 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25"/>
          <w:szCs w:val="25"/>
        </w:rPr>
        <w:t>панель</w:t>
      </w:r>
      <w:r>
        <w:rPr>
          <w:rFonts w:ascii="Calibri" w:hAnsi="Calibri" w:cs="Calibri" w:eastAsia="Calibri"/>
          <w:b w:val="0"/>
          <w:bCs w:val="0"/>
          <w:color w:val="231F1F"/>
          <w:spacing w:val="0"/>
          <w:w w:val="100"/>
          <w:sz w:val="25"/>
          <w:szCs w:val="25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74" w:lineRule="exact"/>
        <w:ind w:left="66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6"/>
          <w:szCs w:val="16"/>
        </w:rPr>
        <w:t>Убедитесь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231F1F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6"/>
          <w:szCs w:val="16"/>
        </w:rPr>
        <w:t>что</w:t>
      </w:r>
      <w:r>
        <w:rPr>
          <w:rFonts w:ascii="Arial" w:hAnsi="Arial" w:cs="Arial" w:eastAsia="Arial"/>
          <w:b w:val="0"/>
          <w:bCs w:val="0"/>
          <w:color w:val="231F1F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6"/>
          <w:szCs w:val="16"/>
        </w:rPr>
        <w:t>фиксаторы</w:t>
      </w:r>
      <w:r>
        <w:rPr>
          <w:rFonts w:ascii="Arial" w:hAnsi="Arial" w:cs="Arial" w:eastAsia="Arial"/>
          <w:b w:val="0"/>
          <w:bCs w:val="0"/>
          <w:color w:val="231F1F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6"/>
          <w:szCs w:val="16"/>
        </w:rPr>
        <w:t>защелкнулись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53"/>
        <w:ind w:left="408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25"/>
          <w:szCs w:val="25"/>
        </w:rPr>
        <w:t>Примечание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100"/>
          <w:sz w:val="25"/>
          <w:szCs w:val="25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08" w:lineRule="exact" w:before="64"/>
        <w:ind w:left="584" w:right="382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Фотокаталитические</w:t>
      </w:r>
      <w:r>
        <w:rPr>
          <w:rFonts w:ascii="Calibri" w:hAnsi="Calibri" w:cs="Calibri" w:eastAsia="Calibri"/>
          <w:b w:val="0"/>
          <w:bCs w:val="0"/>
          <w:color w:val="000001"/>
          <w:spacing w:val="-2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фильтры</w:t>
      </w:r>
      <w:r>
        <w:rPr>
          <w:rFonts w:ascii="Calibri" w:hAnsi="Calibri" w:cs="Calibri" w:eastAsia="Calibri"/>
          <w:b w:val="0"/>
          <w:bCs w:val="0"/>
          <w:color w:val="000001"/>
          <w:spacing w:val="-2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-2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восстановления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98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каждые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6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месяцев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следует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18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менее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часа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держать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солнце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31" w:lineRule="exact"/>
        <w:ind w:left="547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Бактерицидные</w:t>
      </w:r>
      <w:r>
        <w:rPr>
          <w:rFonts w:ascii="Calibri" w:hAnsi="Calibri" w:cs="Calibri" w:eastAsia="Calibri"/>
          <w:b w:val="0"/>
          <w:bCs w:val="0"/>
          <w:color w:val="000001"/>
          <w:spacing w:val="-2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ф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ильтры</w:t>
      </w:r>
      <w:r>
        <w:rPr>
          <w:rFonts w:ascii="Calibri" w:hAnsi="Calibri" w:cs="Calibri" w:eastAsia="Calibri"/>
          <w:b w:val="0"/>
          <w:bCs w:val="0"/>
          <w:color w:val="000001"/>
          <w:spacing w:val="-2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могут</w:t>
      </w:r>
      <w:r>
        <w:rPr>
          <w:rFonts w:ascii="Calibri" w:hAnsi="Calibri" w:cs="Calibri" w:eastAsia="Calibri"/>
          <w:b w:val="0"/>
          <w:bCs w:val="0"/>
          <w:color w:val="000001"/>
          <w:spacing w:val="-2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использоватьс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я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7" w:lineRule="exact"/>
        <w:ind w:left="547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долгое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время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без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необходимости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замены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Но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-14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период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9" w:lineRule="exact"/>
        <w:ind w:left="547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их</w:t>
      </w:r>
      <w:r>
        <w:rPr>
          <w:rFonts w:ascii="Calibri" w:hAnsi="Calibri" w:cs="Calibri" w:eastAsia="Calibri"/>
          <w:b w:val="0"/>
          <w:bCs w:val="0"/>
          <w:color w:val="000001"/>
          <w:spacing w:val="-11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использования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должны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следить</w:t>
      </w:r>
      <w:r>
        <w:rPr>
          <w:rFonts w:ascii="Calibri" w:hAnsi="Calibri" w:cs="Calibri" w:eastAsia="Calibri"/>
          <w:b w:val="0"/>
          <w:bCs w:val="0"/>
          <w:color w:val="000001"/>
          <w:spacing w:val="-9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да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их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чис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тотой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-10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в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8" w:lineRule="exact"/>
        <w:ind w:left="547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противном</w:t>
      </w:r>
      <w:r>
        <w:rPr>
          <w:rFonts w:ascii="Calibri" w:hAnsi="Calibri" w:cs="Calibri" w:eastAsia="Calibri"/>
          <w:b w:val="0"/>
          <w:bCs w:val="0"/>
          <w:color w:val="000001"/>
          <w:spacing w:val="-19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случае</w:t>
      </w:r>
      <w:r>
        <w:rPr>
          <w:rFonts w:ascii="Calibri" w:hAnsi="Calibri" w:cs="Calibri" w:eastAsia="Calibri"/>
          <w:b w:val="0"/>
          <w:bCs w:val="0"/>
          <w:color w:val="000001"/>
          <w:spacing w:val="-19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эффект</w:t>
      </w:r>
      <w:r>
        <w:rPr>
          <w:rFonts w:ascii="Calibri" w:hAnsi="Calibri" w:cs="Calibri" w:eastAsia="Calibri"/>
          <w:b w:val="0"/>
          <w:bCs w:val="0"/>
          <w:color w:val="000001"/>
          <w:spacing w:val="-19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будет</w:t>
      </w:r>
      <w:r>
        <w:rPr>
          <w:rFonts w:ascii="Calibri" w:hAnsi="Calibri" w:cs="Calibri" w:eastAsia="Calibri"/>
          <w:b w:val="0"/>
          <w:bCs w:val="0"/>
          <w:color w:val="000001"/>
          <w:spacing w:val="-19"/>
          <w:w w:val="105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снижаться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8" w:lineRule="exact" w:before="45"/>
        <w:ind w:left="554" w:right="195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Рекомендуется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хранить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бактерицидные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фильтры</w:t>
      </w:r>
      <w:r>
        <w:rPr>
          <w:rFonts w:ascii="Calibri" w:hAnsi="Calibri" w:cs="Calibri" w:eastAsia="Calibri"/>
          <w:b w:val="0"/>
          <w:bCs w:val="0"/>
          <w:color w:val="000001"/>
          <w:spacing w:val="3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прохладной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сухой</w:t>
      </w:r>
      <w:r>
        <w:rPr>
          <w:rFonts w:ascii="Calibri" w:hAnsi="Calibri" w:cs="Calibri" w:eastAsia="Calibri"/>
          <w:b w:val="0"/>
          <w:bCs w:val="0"/>
          <w:color w:val="000001"/>
          <w:spacing w:val="2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среде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Если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вы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не</w:t>
      </w:r>
      <w:r>
        <w:rPr>
          <w:rFonts w:ascii="Calibri" w:hAnsi="Calibri" w:cs="Calibri" w:eastAsia="Calibri"/>
          <w:b w:val="0"/>
          <w:bCs w:val="0"/>
          <w:color w:val="000001"/>
          <w:spacing w:val="2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эксплуатировали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кондиционер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долгое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время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color w:val="000001"/>
          <w:spacing w:val="27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то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рекомендуется</w:t>
      </w:r>
      <w:r>
        <w:rPr>
          <w:rFonts w:ascii="Calibri" w:hAnsi="Calibri" w:cs="Calibri" w:eastAsia="Calibri"/>
          <w:b w:val="0"/>
          <w:bCs w:val="0"/>
          <w:color w:val="000001"/>
          <w:spacing w:val="26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0"/>
          <w:szCs w:val="20"/>
        </w:rPr>
        <w:t>их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3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стерелизовать</w:t>
      </w:r>
      <w:r>
        <w:rPr>
          <w:rFonts w:ascii="Calibri" w:hAnsi="Calibri" w:cs="Calibri" w:eastAsia="Calibri"/>
          <w:b w:val="0"/>
          <w:bCs w:val="0"/>
          <w:color w:val="000001"/>
          <w:spacing w:val="-28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перед</w:t>
      </w:r>
      <w:r>
        <w:rPr>
          <w:rFonts w:ascii="Calibri" w:hAnsi="Calibri" w:cs="Calibri" w:eastAsia="Calibri"/>
          <w:b w:val="0"/>
          <w:bCs w:val="0"/>
          <w:color w:val="000001"/>
          <w:spacing w:val="-2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п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овторным</w:t>
      </w:r>
      <w:r>
        <w:rPr>
          <w:rFonts w:ascii="Calibri" w:hAnsi="Calibri" w:cs="Calibri" w:eastAsia="Calibri"/>
          <w:b w:val="0"/>
          <w:bCs w:val="0"/>
          <w:color w:val="000001"/>
          <w:spacing w:val="-27"/>
          <w:w w:val="10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использованием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1"/>
          <w:szCs w:val="21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275" w:firstLine="0"/>
        <w:jc w:val="right"/>
        <w:rPr>
          <w:rFonts w:ascii="Calibri" w:hAnsi="Calibri" w:cs="Calibri" w:eastAsia="Calibri"/>
          <w:sz w:val="25"/>
          <w:szCs w:val="25"/>
        </w:rPr>
      </w:pPr>
      <w:r>
        <w:rPr/>
        <w:pict>
          <v:group style="position:absolute;margin-left:551.210022pt;margin-top:3.292932pt;width:12.179pt;height:9.124pt;mso-position-horizontal-relative:page;mso-position-vertical-relative:paragraph;z-index:-7898" coordorigin="11024,66" coordsize="244,182">
            <v:group style="position:absolute;left:11032;top:75;width:94;height:163" coordorigin="11032,75" coordsize="94,163">
              <v:shape style="position:absolute;left:11032;top:75;width:94;height:163" coordorigin="11032,75" coordsize="94,163" path="m11126,229l11124,238,11123,238,11123,238,11122,238,11037,238,11037,238,11036,238,11036,238,11035,237,11035,237,11034,236,11034,235,11034,235,11033,234,11033,232,11033,231,11033,229,11033,228,11033,227,11033,226,11034,225,11034,224,11034,223,11035,222,11035,222,11036,221,11036,221,11037,221,11037,221,11071,221,11071,98,11040,116,11038,117,11037,118,11036,118,11035,118,11034,118,11034,117,11033,117,11033,116,11033,115,11032,113,11032,112,11032,110,11032,109,11032,107,11032,106,11033,105,11033,104,11033,104,11033,103,11034,103,11034,102,11034,102,11035,101,11036,100,11073,77,11073,76,11074,76,11074,76,11075,76,11075,76,11076,75,11077,75,11078,75,11079,75,11080,75,11081,75,11083,75,11085,75,11092,78,11093,78,11093,79,11093,221,11122,221,11126,228,11126,229xe" filled="f" stroked="t" strokeweight=".8pt" strokecolor="#000000">
                <v:path arrowok="t"/>
              </v:shape>
            </v:group>
            <v:group style="position:absolute;left:11151;top:74;width:109;height:166" coordorigin="11151,74" coordsize="109,166">
              <v:shape style="position:absolute;left:11151;top:74;width:109;height:166" coordorigin="11151,74" coordsize="109,166" path="m11260,197l11213,240,11204,240,11196,240,11188,239,11182,238,11175,236,11169,233,11165,230,11160,227,11157,222,11154,217,11152,212,11151,207,11151,200,11151,195,11152,191,11153,186,11155,182,11172,164,11177,161,11182,158,11188,155,11183,153,11178,150,11174,147,11170,144,11167,141,11165,138,11162,135,11160,131,11158,127,11157,123,11156,119,11156,115,11156,109,11157,104,11159,99,11162,94,11165,89,11169,86,11173,82,11207,74,11215,74,11254,112,11254,116,11223,153,11229,156,11260,192,11260,197xe" filled="f" stroked="t" strokeweight=".8pt" strokecolor="#000000">
                <v:path arrowok="t"/>
              </v:shape>
            </v:group>
            <v:group style="position:absolute;left:11178;top:91;width:55;height:55" coordorigin="11178,91" coordsize="55,55">
              <v:shape style="position:absolute;left:11178;top:91;width:55;height:55" coordorigin="11178,91" coordsize="55,55" path="m11233,113l11205,91,11196,91,11189,93,11185,97,11180,101,11178,106,11178,113,11178,117,11178,120,11179,123,11181,125,11182,128,11185,130,11187,133,11190,135,11194,138,11197,140,11202,143,11207,145,11215,141,11222,136,11226,131,11230,126,11233,120,11233,113xe" filled="f" stroked="t" strokeweight=".8pt" strokecolor="#000000">
                <v:path arrowok="t"/>
              </v:shape>
            </v:group>
            <v:group style="position:absolute;left:11173;top:164;width:66;height:60" coordorigin="11173,164" coordsize="66,60">
              <v:shape style="position:absolute;left:11173;top:164;width:66;height:60" coordorigin="11173,164" coordsize="66,60" path="m11238,199l11238,195,11237,191,11204,164,11199,166,11174,188,11173,191,11173,195,11173,198,11173,206,11175,213,11181,217,11186,222,11195,224,11206,224,11216,224,11224,222,11230,217,11235,213,11238,207,11238,199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18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/>
        <w:jc w:val="right"/>
        <w:rPr>
          <w:rFonts w:ascii="Calibri" w:hAnsi="Calibri" w:cs="Calibri" w:eastAsia="Calibri"/>
          <w:sz w:val="25"/>
          <w:szCs w:val="25"/>
        </w:rPr>
        <w:sectPr>
          <w:type w:val="continuous"/>
          <w:pgSz w:w="11906" w:h="16840"/>
          <w:pgMar w:top="1580" w:bottom="0" w:left="280" w:right="360"/>
          <w:cols w:num="2" w:equalWidth="0">
            <w:col w:w="5330" w:space="229"/>
            <w:col w:w="5707"/>
          </w:cols>
        </w:sectPr>
      </w:pPr>
    </w:p>
    <w:p>
      <w:pPr>
        <w:spacing w:line="90" w:lineRule="exact" w:before="8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7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87" w:hRule="exact"/>
        </w:trPr>
        <w:tc>
          <w:tcPr>
            <w:tcW w:w="43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енн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бл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тая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анел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ь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/>
              <w:ind w:left="224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ER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G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/>
              <w:ind w:left="224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ER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G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/>
              <w:ind w:left="224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ER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G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/>
              <w:ind w:left="224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ER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G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43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енн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бл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бе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ая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анел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ь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/>
              <w:ind w:left="207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ER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W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/>
              <w:ind w:left="207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ER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W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/>
              <w:ind w:left="207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ER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W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/>
              <w:ind w:left="207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ER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W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26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3"/>
              <w:ind w:left="1" w:right="0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щ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сть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лаж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/>
              <w:ind w:left="207" w:right="0"/>
              <w:jc w:val="left"/>
              <w:rPr>
                <w:rFonts w:ascii="Kozuka Gothic Pro L" w:hAnsi="Kozuka Gothic Pro L" w:cs="Kozuka Gothic Pro L" w:eastAsia="Kozuka Gothic Pro L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7</w:t>
            </w:r>
            <w:r>
              <w:rPr>
                <w:rFonts w:ascii="Kozuka Gothic Pro L" w:hAnsi="Kozuka Gothic Pro L" w:cs="Kozuka Gothic Pro L" w:eastAsia="Kozuka Gothic Pro L"/>
                <w:b w:val="0"/>
                <w:bCs w:val="0"/>
                <w:spacing w:val="0"/>
                <w:w w:val="95"/>
                <w:sz w:val="11"/>
                <w:szCs w:val="11"/>
              </w:rPr>
              <w:t>（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40</w:t>
            </w:r>
            <w:r>
              <w:rPr>
                <w:rFonts w:ascii="Kozuka Gothic Pro L" w:hAnsi="Kozuka Gothic Pro L" w:cs="Kozuka Gothic Pro L" w:eastAsia="Kozuka Gothic Pro L"/>
                <w:b w:val="0"/>
                <w:bCs w:val="0"/>
                <w:spacing w:val="0"/>
                <w:w w:val="95"/>
                <w:sz w:val="11"/>
                <w:szCs w:val="11"/>
              </w:rPr>
              <w:t>）</w:t>
            </w:r>
            <w:r>
              <w:rPr>
                <w:rFonts w:ascii="Kozuka Gothic Pro L" w:hAnsi="Kozuka Gothic Pro L" w:cs="Kozuka Gothic Pro L" w:eastAsia="Kozuka Gothic Pro L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86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20)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86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80)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87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50)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26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Об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87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60)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50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40)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87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90)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87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80)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26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3"/>
              <w:ind w:left="627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ебляе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ая</w:t>
            </w:r>
            <w:r>
              <w:rPr>
                <w:rFonts w:ascii="Calibri" w:hAnsi="Calibri" w:cs="Calibri" w:eastAsia="Calibri"/>
                <w:b w:val="0"/>
                <w:bCs w:val="0"/>
                <w:spacing w:val="-1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щ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сть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лаж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5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71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30)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50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35)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87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25)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5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65)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26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Об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5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30)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50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95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40)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5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70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35)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5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95)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22" w:right="47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22" w:right="47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23" w:right="47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22" w:right="47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SCOP/COP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22" w:right="47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22" w:right="47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90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23" w:right="47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22" w:right="47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ласс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эне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эфф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ктивн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сти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лаж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24" w:right="55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+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+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24" w:right="55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+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+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3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+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+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5" w:right="54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+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+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эне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еблен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лаж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ч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/А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48" w:right="558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148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36" w:right="446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207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87" w:right="49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293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9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401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8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ласс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эне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эфф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ктивн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сти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наг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1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+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2" w:right="525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+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1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+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36" w:right="449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+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эне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еблен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наг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ч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/А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48" w:right="558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830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36" w:right="45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1114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2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1832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2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1979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0" w:hRule="exact"/>
        </w:trPr>
        <w:tc>
          <w:tcPr>
            <w:tcW w:w="26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7" w:lineRule="auto" w:before="2"/>
              <w:ind w:left="774" w:right="310" w:hanging="464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анти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ванный</w:t>
            </w:r>
            <w:r>
              <w:rPr>
                <w:rFonts w:ascii="Calibri" w:hAnsi="Calibri" w:cs="Calibri" w:eastAsia="Calibri"/>
                <w:b w:val="0"/>
                <w:bCs w:val="0"/>
                <w:spacing w:val="-11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аз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1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аб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ч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9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тем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ат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зд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лаж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536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4" w:lineRule="exact" w:before="2"/>
              <w:ind w:left="133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щ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⁰C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~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⁰C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на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ц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70" w:hRule="exact"/>
        </w:trPr>
        <w:tc>
          <w:tcPr>
            <w:tcW w:w="26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Об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536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4" w:lineRule="exact" w:before="2"/>
              <w:ind w:left="1213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⁰C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⁰C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щ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⁰C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~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⁰C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на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ц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Эл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тан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6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Ф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/Гц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1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1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1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1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зд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1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макс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ма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ь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ны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лаж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наг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/ч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48" w:right="558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36" w:right="446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87" w:right="49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900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36" w:right="45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1200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206" w:hRule="exact"/>
        </w:trPr>
        <w:tc>
          <w:tcPr>
            <w:tcW w:w="26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right="1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вень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ма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вн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еннего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бл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11"/>
              <w:ind w:left="2" w:right="0"/>
              <w:jc w:val="center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выс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дни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зк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36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лаж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36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318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318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318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318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26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Об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318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318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318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318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етр</w:t>
            </w:r>
            <w:r>
              <w:rPr>
                <w:rFonts w:ascii="Calibri" w:hAnsi="Calibri" w:cs="Calibri" w:eastAsia="Calibri"/>
                <w:b w:val="0"/>
                <w:bCs w:val="0"/>
                <w:spacing w:val="-10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стн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бы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01" w:right="55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01" w:right="55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5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5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етр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газ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бы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01" w:right="55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01" w:right="55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6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70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6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88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аз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ы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99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855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204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98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855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204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99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997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322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63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1115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248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336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аз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ы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ак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вке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72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954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×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279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×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355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72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954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×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279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×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355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36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1085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×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329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×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403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63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1206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342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418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ес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ак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вке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/кг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36" w:right="48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36" w:right="48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29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36" w:right="48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43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ный</w:t>
            </w:r>
            <w:r>
              <w:rPr>
                <w:rFonts w:ascii="Calibri" w:hAnsi="Calibri" w:cs="Calibri" w:eastAsia="Calibri"/>
                <w:b w:val="0"/>
                <w:bCs w:val="0"/>
                <w:spacing w:val="-10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бл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/>
              <w:ind w:left="299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09B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ERA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/>
              <w:ind w:left="298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12B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ERA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/>
              <w:ind w:left="23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F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ER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(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/>
              <w:ind w:left="29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G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ERA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43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мп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есс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387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Pa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o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ic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387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Pa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o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ic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380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Mi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t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b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380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Mi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t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b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5"/>
                <w:sz w:val="11"/>
                <w:szCs w:val="11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вень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ма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ма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го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бл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ка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пл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.)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дБ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x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87" w:right="515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87" w:right="515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87" w:right="516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28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8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зд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1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макс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ма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ь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ны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-9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лаж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наг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/ч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2" w:right="53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1900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2" w:right="53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1700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2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2200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12" w:right="53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2900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43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Хладагент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67" w:right="50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410A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67" w:right="50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410A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3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410A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3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410A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Зав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дская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за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авка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ладагента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до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мет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48" w:right="558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750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36" w:right="45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1000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2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1300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2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1600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тел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ь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ная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зап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авка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ладагента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на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.)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x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06" w:right="548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22" w:right="46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4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4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акс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ма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ь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ная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на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маг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ст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без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за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авки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617" w:right="61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617" w:right="61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87" w:right="49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акс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ма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ь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ная</w:t>
            </w:r>
            <w:r>
              <w:rPr>
                <w:rFonts w:ascii="Calibri" w:hAnsi="Calibri" w:cs="Calibri" w:eastAsia="Calibri"/>
                <w:b w:val="0"/>
                <w:bCs w:val="0"/>
                <w:spacing w:val="-10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дл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на</w:t>
            </w:r>
            <w:r>
              <w:rPr>
                <w:rFonts w:ascii="Calibri" w:hAnsi="Calibri" w:cs="Calibri" w:eastAsia="Calibri"/>
                <w:b w:val="0"/>
                <w:bCs w:val="0"/>
                <w:spacing w:val="-10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маг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ст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81" w:right="585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81" w:right="585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81" w:right="586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81" w:right="585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акс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ма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ь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ный</w:t>
            </w:r>
            <w:r>
              <w:rPr>
                <w:rFonts w:ascii="Calibri" w:hAnsi="Calibri" w:cs="Calibri" w:eastAsia="Calibri"/>
                <w:b w:val="0"/>
                <w:bCs w:val="0"/>
                <w:spacing w:val="-11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пад</w:t>
            </w:r>
            <w:r>
              <w:rPr>
                <w:rFonts w:ascii="Calibri" w:hAnsi="Calibri" w:cs="Calibri" w:eastAsia="Calibri"/>
                <w:b w:val="0"/>
                <w:bCs w:val="0"/>
                <w:spacing w:val="-11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маг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ст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81" w:right="585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81" w:right="585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81" w:right="586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81" w:right="585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акс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ма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ь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ный</w:t>
            </w:r>
            <w:r>
              <w:rPr>
                <w:rFonts w:ascii="Calibri" w:hAnsi="Calibri" w:cs="Calibri" w:eastAsia="Calibri"/>
                <w:b w:val="0"/>
                <w:bCs w:val="0"/>
                <w:spacing w:val="-12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1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534" w:right="548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6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аз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ы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6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72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780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×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245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×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72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780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×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245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×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72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810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×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288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×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688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72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860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×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308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×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730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аз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ы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ак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вке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72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920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×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351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×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620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72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920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×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351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×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620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72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949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×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406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×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760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272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995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×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420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×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813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87" w:hRule="exact"/>
        </w:trPr>
        <w:tc>
          <w:tcPr>
            <w:tcW w:w="3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ес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3"/>
                <w:szCs w:val="13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ак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3"/>
                <w:szCs w:val="13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вке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6" w:lineRule="exact" w:before="17"/>
              <w:ind w:left="18"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кг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/кг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09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09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4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487" w:right="515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52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</w:tbl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0" w:type="auto"/>
        <w:jc w:val="left"/>
        <w:tblInd w:w="76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82" w:hRule="exact"/>
        </w:trPr>
        <w:tc>
          <w:tcPr>
            <w:tcW w:w="34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8" w:lineRule="exact" w:before="52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авод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кое</w:t>
            </w:r>
            <w:r>
              <w:rPr>
                <w:rFonts w:ascii="Calibri" w:hAnsi="Calibri" w:cs="Calibri" w:eastAsia="Calibri"/>
                <w:b w:val="0"/>
                <w:bCs w:val="0"/>
                <w:spacing w:val="12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нован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12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вн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тр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нн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го</w:t>
            </w:r>
            <w:r>
              <w:rPr>
                <w:rFonts w:ascii="Calibri" w:hAnsi="Calibri" w:cs="Calibri" w:eastAsia="Calibri"/>
                <w:b w:val="0"/>
                <w:bCs w:val="0"/>
                <w:spacing w:val="15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блока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7" w:lineRule="exact"/>
              <w:ind w:left="166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9"/>
                <w:szCs w:val="9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7" w:lineRule="exact"/>
              <w:ind w:left="194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9"/>
                <w:szCs w:val="9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7" w:lineRule="exact"/>
              <w:ind w:left="199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9"/>
                <w:szCs w:val="9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7" w:lineRule="exact"/>
              <w:ind w:left="218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9"/>
                <w:szCs w:val="9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9"/>
                <w:szCs w:val="9"/>
              </w:rPr>
              <w:t>B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7" w:lineRule="exact"/>
              <w:ind w:left="211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9"/>
                <w:szCs w:val="9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D3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7" w:lineRule="exact"/>
              <w:ind w:left="221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9"/>
                <w:szCs w:val="9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9"/>
                <w:szCs w:val="9"/>
              </w:rPr>
              <w:t>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82" w:hRule="exact"/>
        </w:trPr>
        <w:tc>
          <w:tcPr>
            <w:tcW w:w="34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8" w:lineRule="exact" w:before="52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авод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кое</w:t>
            </w:r>
            <w:r>
              <w:rPr>
                <w:rFonts w:ascii="Calibri" w:hAnsi="Calibri" w:cs="Calibri" w:eastAsia="Calibri"/>
                <w:b w:val="0"/>
                <w:bCs w:val="0"/>
                <w:spacing w:val="11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нован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12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нар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жного</w:t>
            </w:r>
            <w:r>
              <w:rPr>
                <w:rFonts w:ascii="Calibri" w:hAnsi="Calibri" w:cs="Calibri" w:eastAsia="Calibri"/>
                <w:b w:val="0"/>
                <w:bCs w:val="0"/>
                <w:spacing w:val="14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блока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7" w:lineRule="exact"/>
              <w:ind w:left="178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07D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3"/>
                <w:w w:val="90"/>
                <w:sz w:val="9"/>
                <w:szCs w:val="9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9"/>
                <w:szCs w:val="9"/>
              </w:rPr>
              <w:t>EA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7" w:lineRule="exact"/>
              <w:ind w:left="211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9"/>
                <w:szCs w:val="9"/>
              </w:rPr>
              <w:t>AR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9"/>
                <w:szCs w:val="9"/>
              </w:rPr>
              <w:t>EA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7" w:lineRule="exact"/>
              <w:ind w:left="211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09D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3"/>
                <w:w w:val="90"/>
                <w:sz w:val="9"/>
                <w:szCs w:val="9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9"/>
                <w:szCs w:val="9"/>
              </w:rPr>
              <w:t>EA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7" w:lineRule="exact"/>
              <w:ind w:left="228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12D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3"/>
                <w:w w:val="90"/>
                <w:sz w:val="9"/>
                <w:szCs w:val="9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9"/>
                <w:szCs w:val="9"/>
              </w:rPr>
              <w:t>EA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7" w:lineRule="exact"/>
              <w:ind w:left="237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9"/>
                <w:szCs w:val="9"/>
              </w:rPr>
              <w:t>ER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9"/>
                <w:szCs w:val="9"/>
              </w:rPr>
              <w:t>EA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7" w:lineRule="exact"/>
              <w:ind w:left="228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G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3"/>
                <w:w w:val="90"/>
                <w:sz w:val="9"/>
                <w:szCs w:val="9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9"/>
                <w:szCs w:val="9"/>
              </w:rPr>
              <w:t>EA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82" w:hRule="exact"/>
        </w:trPr>
        <w:tc>
          <w:tcPr>
            <w:tcW w:w="34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118" w:lineRule="exact" w:before="52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тр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spacing w:val="14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блок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7" w:lineRule="exact"/>
              <w:ind w:left="73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9"/>
                <w:szCs w:val="9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5"/>
                <w:w w:val="90"/>
                <w:sz w:val="9"/>
                <w:szCs w:val="9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F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6"/>
                <w:w w:val="90"/>
                <w:sz w:val="9"/>
                <w:szCs w:val="9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3"/>
                <w:w w:val="90"/>
                <w:sz w:val="9"/>
                <w:szCs w:val="9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7" w:lineRule="exact"/>
              <w:ind w:left="104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9"/>
                <w:szCs w:val="9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5"/>
                <w:w w:val="90"/>
                <w:sz w:val="9"/>
                <w:szCs w:val="9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F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6"/>
                <w:w w:val="90"/>
                <w:sz w:val="9"/>
                <w:szCs w:val="9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3"/>
                <w:w w:val="90"/>
                <w:sz w:val="9"/>
                <w:szCs w:val="9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7" w:lineRule="exact"/>
              <w:ind w:left="106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9"/>
                <w:szCs w:val="9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5"/>
                <w:w w:val="90"/>
                <w:sz w:val="9"/>
                <w:szCs w:val="9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F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6"/>
                <w:w w:val="90"/>
                <w:sz w:val="9"/>
                <w:szCs w:val="9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3"/>
                <w:w w:val="90"/>
                <w:sz w:val="9"/>
                <w:szCs w:val="9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7" w:lineRule="exact"/>
              <w:ind w:left="123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9"/>
                <w:szCs w:val="9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5"/>
                <w:w w:val="90"/>
                <w:sz w:val="9"/>
                <w:szCs w:val="9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F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6"/>
                <w:w w:val="90"/>
                <w:sz w:val="9"/>
                <w:szCs w:val="9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3"/>
                <w:w w:val="90"/>
                <w:sz w:val="9"/>
                <w:szCs w:val="9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7" w:lineRule="exact"/>
              <w:ind w:left="123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9"/>
                <w:szCs w:val="9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5"/>
                <w:w w:val="90"/>
                <w:sz w:val="9"/>
                <w:szCs w:val="9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F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6"/>
                <w:w w:val="90"/>
                <w:sz w:val="9"/>
                <w:szCs w:val="9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3"/>
                <w:w w:val="90"/>
                <w:sz w:val="9"/>
                <w:szCs w:val="9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7" w:lineRule="exact"/>
              <w:ind w:left="123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9"/>
                <w:szCs w:val="9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5"/>
                <w:w w:val="90"/>
                <w:sz w:val="9"/>
                <w:szCs w:val="9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F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6"/>
                <w:w w:val="90"/>
                <w:sz w:val="9"/>
                <w:szCs w:val="9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3"/>
                <w:w w:val="90"/>
                <w:sz w:val="9"/>
                <w:szCs w:val="9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82" w:hRule="exact"/>
        </w:trPr>
        <w:tc>
          <w:tcPr>
            <w:tcW w:w="211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Мо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щ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ть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3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хлажд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3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02" w:right="345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2200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33" w:right="373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2200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76" w:right="417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2700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53" w:right="393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3500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53" w:right="394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5400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52" w:right="392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7300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82" w:hRule="exact"/>
        </w:trPr>
        <w:tc>
          <w:tcPr>
            <w:tcW w:w="211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3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бог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3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02" w:right="345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2300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33" w:right="373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2300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76" w:right="417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2800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53" w:right="393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3650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53" w:right="394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6000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52" w:right="392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7600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82" w:hRule="exact"/>
        </w:trPr>
        <w:tc>
          <w:tcPr>
            <w:tcW w:w="211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Потр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бл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яе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мая</w:t>
            </w:r>
            <w:r>
              <w:rPr>
                <w:rFonts w:ascii="Calibri" w:hAnsi="Calibri" w:cs="Calibri" w:eastAsia="Calibri"/>
                <w:b w:val="0"/>
                <w:bCs w:val="0"/>
                <w:spacing w:val="21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мо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щ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ть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3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хлажд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3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70" w:right="402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680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99" w:right="434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680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404" w:right="436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830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92" w:right="432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1065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92" w:right="432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1630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92" w:right="432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2205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82" w:hRule="exact"/>
        </w:trPr>
        <w:tc>
          <w:tcPr>
            <w:tcW w:w="211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3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бог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3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70" w:right="402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620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99" w:right="434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620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404" w:right="436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775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92" w:right="432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1000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92" w:right="432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1580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92" w:right="432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2080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82" w:hRule="exact"/>
        </w:trPr>
        <w:tc>
          <w:tcPr>
            <w:tcW w:w="29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8" w:lineRule="exact" w:before="52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EER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3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58" w:right="397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89" w:right="425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92" w:right="430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408" w:right="444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408" w:right="445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81" w:right="417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82" w:hRule="exact"/>
        </w:trPr>
        <w:tc>
          <w:tcPr>
            <w:tcW w:w="29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8" w:lineRule="exact" w:before="52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3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58" w:right="397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71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89" w:right="425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71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92" w:right="430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71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408" w:right="444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65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408" w:right="445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81" w:right="417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65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82" w:hRule="exact"/>
        </w:trPr>
        <w:tc>
          <w:tcPr>
            <w:tcW w:w="29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8" w:lineRule="exact" w:before="52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ла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11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эн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ргоэфф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кт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вно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ти</w:t>
            </w:r>
            <w:r>
              <w:rPr>
                <w:rFonts w:ascii="Calibri" w:hAnsi="Calibri" w:cs="Calibri" w:eastAsia="Calibri"/>
                <w:b w:val="0"/>
                <w:bCs w:val="0"/>
                <w:spacing w:val="12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11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охлажд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9" w:right="0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11" w:right="0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81" w:right="372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11" w:right="0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11" w:right="0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92" w:right="380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83" w:hRule="exact"/>
        </w:trPr>
        <w:tc>
          <w:tcPr>
            <w:tcW w:w="29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8" w:lineRule="exact" w:before="53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одовое</w:t>
            </w:r>
            <w:r>
              <w:rPr>
                <w:rFonts w:ascii="Calibri" w:hAnsi="Calibri" w:cs="Calibri" w:eastAsia="Calibri"/>
                <w:b w:val="0"/>
                <w:bCs w:val="0"/>
                <w:spacing w:val="11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эн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рго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отр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бл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12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12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хлажд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8" w:lineRule="exact" w:before="53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ч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./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right="4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right="1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right="3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415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86" w:right="398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532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434" w:right="437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815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right="21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1102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82" w:hRule="exact"/>
        </w:trPr>
        <w:tc>
          <w:tcPr>
            <w:tcW w:w="29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8" w:lineRule="exact" w:before="52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ла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эн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ргоэфф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кт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вно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ти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наг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86" w:right="377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11" w:right="0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9" w:right="0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11" w:right="0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73" w:right="362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80" w:right="369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82" w:hRule="exact"/>
        </w:trPr>
        <w:tc>
          <w:tcPr>
            <w:tcW w:w="29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8" w:lineRule="exact" w:before="52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одовое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эн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рго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отр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бл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11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наг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8" w:lineRule="exact" w:before="52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к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ч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./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70" w:right="402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right="12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302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right="13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377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435" w:right="436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500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right="2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790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406" w:right="417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1040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82" w:hRule="exact"/>
        </w:trPr>
        <w:tc>
          <w:tcPr>
            <w:tcW w:w="211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або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ч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й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ток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3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хлажд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3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86" w:right="415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415" w:right="447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right="28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right="31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80" w:right="412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77" w:right="408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82" w:hRule="exact"/>
        </w:trPr>
        <w:tc>
          <w:tcPr>
            <w:tcW w:w="211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3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бог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3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86" w:right="415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415" w:right="447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420" w:right="449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right="31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right="32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right="31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37" w:hRule="exact"/>
        </w:trPr>
        <w:tc>
          <w:tcPr>
            <w:tcW w:w="211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auto" w:before="7"/>
              <w:ind w:left="18" w:right="464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арант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рованный</w:t>
            </w:r>
            <w:r>
              <w:rPr>
                <w:rFonts w:ascii="Calibri" w:hAnsi="Calibri" w:cs="Calibri" w:eastAsia="Calibri"/>
                <w:b w:val="0"/>
                <w:bCs w:val="0"/>
                <w:spacing w:val="14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он</w:t>
            </w:r>
            <w:r>
              <w:rPr>
                <w:rFonts w:ascii="Calibri" w:hAnsi="Calibri" w:cs="Calibri" w:eastAsia="Calibri"/>
                <w:b w:val="0"/>
                <w:bCs w:val="0"/>
                <w:spacing w:val="17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рабо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ч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2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рат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17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во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ха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хлажд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8" w:lineRule="exact" w:before="7"/>
              <w:ind w:left="1540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32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ом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щ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~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43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на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ц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37" w:hRule="exact"/>
        </w:trPr>
        <w:tc>
          <w:tcPr>
            <w:tcW w:w="211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бог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8" w:lineRule="exact" w:before="7"/>
              <w:ind w:left="1480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27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ом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щ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~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на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ц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182" w:hRule="exact"/>
        </w:trPr>
        <w:tc>
          <w:tcPr>
            <w:tcW w:w="29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9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Эл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ктро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тан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4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Ф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ц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280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49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09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14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28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28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28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82" w:hRule="exact"/>
        </w:trPr>
        <w:tc>
          <w:tcPr>
            <w:tcW w:w="29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9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ход</w:t>
            </w:r>
            <w:r>
              <w:rPr>
                <w:rFonts w:ascii="Calibri" w:hAnsi="Calibri" w:cs="Calibri" w:eastAsia="Calibri"/>
                <w:b w:val="0"/>
                <w:bCs w:val="0"/>
                <w:spacing w:val="13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во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ха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3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3/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ч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70" w:right="402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450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99" w:right="434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450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404" w:right="436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500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82" w:right="417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600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right="35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900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92" w:right="432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1200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82" w:hRule="exact"/>
        </w:trPr>
        <w:tc>
          <w:tcPr>
            <w:tcW w:w="29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Уров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нь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ма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вн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тр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нн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го</w:t>
            </w:r>
            <w:r>
              <w:rPr>
                <w:rFonts w:ascii="Calibri" w:hAnsi="Calibri" w:cs="Calibri" w:eastAsia="Calibri"/>
                <w:b w:val="0"/>
                <w:bCs w:val="0"/>
                <w:spacing w:val="12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блока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3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дБ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(А)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204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235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238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254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254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42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254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49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45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82" w:hRule="exact"/>
        </w:trPr>
        <w:tc>
          <w:tcPr>
            <w:tcW w:w="29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9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ам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тр</w:t>
            </w:r>
            <w:r>
              <w:rPr>
                <w:rFonts w:ascii="Calibri" w:hAnsi="Calibri" w:cs="Calibri" w:eastAsia="Calibri"/>
                <w:b w:val="0"/>
                <w:bCs w:val="0"/>
                <w:spacing w:val="12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дко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тной</w:t>
            </w:r>
            <w:r>
              <w:rPr>
                <w:rFonts w:ascii="Calibri" w:hAnsi="Calibri" w:cs="Calibri" w:eastAsia="Calibri"/>
                <w:b w:val="0"/>
                <w:bCs w:val="0"/>
                <w:spacing w:val="12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тр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бы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3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58" w:right="397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89" w:right="425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92" w:right="430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408" w:right="444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408" w:right="445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81" w:right="417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82" w:hRule="exact"/>
        </w:trPr>
        <w:tc>
          <w:tcPr>
            <w:tcW w:w="29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9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ам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тр</w:t>
            </w:r>
            <w:r>
              <w:rPr>
                <w:rFonts w:ascii="Calibri" w:hAnsi="Calibri" w:cs="Calibri" w:eastAsia="Calibri"/>
                <w:b w:val="0"/>
                <w:bCs w:val="0"/>
                <w:spacing w:val="11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овой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тр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бы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3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58" w:right="397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52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89" w:right="425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52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92" w:right="430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52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408" w:right="444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52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80" w:right="426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70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63" w:right="408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88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82" w:hRule="exact"/>
        </w:trPr>
        <w:tc>
          <w:tcPr>
            <w:tcW w:w="29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9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ры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3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190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810x204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221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810x204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223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810x204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240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855x204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240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997x235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322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211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1115x248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336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82" w:hRule="exact"/>
        </w:trPr>
        <w:tc>
          <w:tcPr>
            <w:tcW w:w="29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9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ры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аковке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3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190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909x279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355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221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909x279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352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223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909x279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352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240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954x279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352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211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1085x329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403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211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1205x342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418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82" w:hRule="exact"/>
        </w:trPr>
        <w:tc>
          <w:tcPr>
            <w:tcW w:w="29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9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3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кг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86" w:right="415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415" w:right="447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420" w:right="449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right="35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right="36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right="35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82" w:hRule="exact"/>
        </w:trPr>
        <w:tc>
          <w:tcPr>
            <w:tcW w:w="29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9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7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аковке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3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кг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58" w:right="397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89" w:right="425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92" w:right="430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408" w:right="444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408" w:right="445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81" w:right="417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82" w:hRule="exact"/>
        </w:trPr>
        <w:tc>
          <w:tcPr>
            <w:tcW w:w="34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118" w:lineRule="exact" w:before="52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Нар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жный</w:t>
            </w:r>
            <w:r>
              <w:rPr>
                <w:rFonts w:ascii="Calibri" w:hAnsi="Calibri" w:cs="Calibri" w:eastAsia="Calibri"/>
                <w:b w:val="0"/>
                <w:bCs w:val="0"/>
                <w:spacing w:val="13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блок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7" w:lineRule="exact"/>
              <w:ind w:left="103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9"/>
                <w:szCs w:val="9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4"/>
                <w:w w:val="90"/>
                <w:sz w:val="9"/>
                <w:szCs w:val="9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3"/>
                <w:w w:val="90"/>
                <w:sz w:val="9"/>
                <w:szCs w:val="9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3"/>
                <w:w w:val="90"/>
                <w:sz w:val="9"/>
                <w:szCs w:val="9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7" w:lineRule="exact"/>
              <w:ind w:left="105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9"/>
                <w:szCs w:val="9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9"/>
                <w:szCs w:val="9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9"/>
                <w:szCs w:val="9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9"/>
                <w:szCs w:val="9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9"/>
                <w:szCs w:val="9"/>
              </w:rPr>
              <w:t>07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9"/>
                <w:szCs w:val="9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4"/>
                <w:w w:val="85"/>
                <w:sz w:val="9"/>
                <w:szCs w:val="9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9"/>
                <w:szCs w:val="9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9"/>
                <w:szCs w:val="9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9"/>
                <w:szCs w:val="9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85"/>
                <w:sz w:val="9"/>
                <w:szCs w:val="9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9"/>
                <w:szCs w:val="9"/>
              </w:rPr>
              <w:t>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85"/>
                <w:sz w:val="9"/>
                <w:szCs w:val="9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9"/>
                <w:szCs w:val="9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7" w:lineRule="exact"/>
              <w:ind w:left="137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9"/>
                <w:szCs w:val="9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3"/>
                <w:w w:val="90"/>
                <w:sz w:val="9"/>
                <w:szCs w:val="9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3"/>
                <w:w w:val="90"/>
                <w:sz w:val="9"/>
                <w:szCs w:val="9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3"/>
                <w:w w:val="90"/>
                <w:sz w:val="9"/>
                <w:szCs w:val="9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7" w:lineRule="exact"/>
              <w:ind w:left="153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9"/>
                <w:szCs w:val="9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4"/>
                <w:w w:val="90"/>
                <w:sz w:val="9"/>
                <w:szCs w:val="9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3"/>
                <w:w w:val="90"/>
                <w:sz w:val="9"/>
                <w:szCs w:val="9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3"/>
                <w:w w:val="90"/>
                <w:sz w:val="9"/>
                <w:szCs w:val="9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7" w:lineRule="exact"/>
              <w:ind w:left="153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9"/>
                <w:szCs w:val="9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4"/>
                <w:w w:val="90"/>
                <w:sz w:val="9"/>
                <w:szCs w:val="9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3"/>
                <w:w w:val="90"/>
                <w:sz w:val="9"/>
                <w:szCs w:val="9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3"/>
                <w:w w:val="90"/>
                <w:sz w:val="9"/>
                <w:szCs w:val="9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7" w:lineRule="exact"/>
              <w:ind w:left="153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9"/>
                <w:szCs w:val="9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4"/>
                <w:w w:val="90"/>
                <w:sz w:val="9"/>
                <w:szCs w:val="9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3"/>
                <w:w w:val="90"/>
                <w:sz w:val="9"/>
                <w:szCs w:val="9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3"/>
                <w:w w:val="90"/>
                <w:sz w:val="9"/>
                <w:szCs w:val="9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83" w:hRule="exact"/>
        </w:trPr>
        <w:tc>
          <w:tcPr>
            <w:tcW w:w="34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8" w:lineRule="exact" w:before="53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14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ком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есс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ора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3" w:lineRule="exact"/>
              <w:ind w:right="20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t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ac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hi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3" w:lineRule="exact"/>
              <w:ind w:right="21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Q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ng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3" w:lineRule="exact"/>
              <w:ind w:left="381" w:right="394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3"/>
                <w:w w:val="90"/>
                <w:sz w:val="9"/>
                <w:szCs w:val="9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c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hi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3" w:lineRule="exact"/>
              <w:ind w:left="380" w:right="391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3"/>
                <w:w w:val="90"/>
                <w:sz w:val="9"/>
                <w:szCs w:val="9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c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hi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3" w:lineRule="exact"/>
              <w:ind w:right="19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t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ac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hi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3" w:lineRule="exact"/>
              <w:ind w:left="309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Pa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o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i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c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82" w:hRule="exact"/>
        </w:trPr>
        <w:tc>
          <w:tcPr>
            <w:tcW w:w="29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9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Уров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нь</w:t>
            </w:r>
            <w:r>
              <w:rPr>
                <w:rFonts w:ascii="Calibri" w:hAnsi="Calibri" w:cs="Calibri" w:eastAsia="Calibri"/>
                <w:b w:val="0"/>
                <w:bCs w:val="0"/>
                <w:spacing w:val="7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ма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ма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нар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жного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блока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8" w:lineRule="exact" w:before="52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дБ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А)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right="28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52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right="26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52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right="28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52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right="25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53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410" w:right="437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55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right="26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56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82" w:hRule="exact"/>
        </w:trPr>
        <w:tc>
          <w:tcPr>
            <w:tcW w:w="34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8" w:lineRule="exact" w:before="52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ладаг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22" w:right="345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3"/>
                <w:w w:val="90"/>
                <w:sz w:val="9"/>
                <w:szCs w:val="9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410A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53" w:right="373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3"/>
                <w:w w:val="90"/>
                <w:sz w:val="9"/>
                <w:szCs w:val="9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410A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right="21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3"/>
                <w:w w:val="90"/>
                <w:sz w:val="9"/>
                <w:szCs w:val="9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410A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73" w:right="393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3"/>
                <w:w w:val="90"/>
                <w:sz w:val="9"/>
                <w:szCs w:val="9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410A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73" w:right="394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3"/>
                <w:w w:val="90"/>
                <w:sz w:val="9"/>
                <w:szCs w:val="9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410A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72" w:right="392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3"/>
                <w:w w:val="90"/>
                <w:sz w:val="9"/>
                <w:szCs w:val="9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410A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82" w:hRule="exact"/>
        </w:trPr>
        <w:tc>
          <w:tcPr>
            <w:tcW w:w="29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9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авод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кая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равка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хладаг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нта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(до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тров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3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70" w:right="402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600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99" w:right="434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600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404" w:right="436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600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82" w:right="417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840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92" w:right="432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1150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392" w:right="432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1550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82" w:hRule="exact"/>
        </w:trPr>
        <w:tc>
          <w:tcPr>
            <w:tcW w:w="29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8" w:lineRule="exact" w:before="52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Мак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мал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ь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ная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дл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на</w:t>
            </w:r>
            <w:r>
              <w:rPr>
                <w:rFonts w:ascii="Calibri" w:hAnsi="Calibri" w:cs="Calibri" w:eastAsia="Calibri"/>
                <w:b w:val="0"/>
                <w:bCs w:val="0"/>
                <w:spacing w:val="11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маг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трали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до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равки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8" w:lineRule="exact" w:before="52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9" w:right="0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11" w:right="0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9" w:right="0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11" w:right="0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11" w:right="0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435" w:right="423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82" w:hRule="exact"/>
        </w:trPr>
        <w:tc>
          <w:tcPr>
            <w:tcW w:w="29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9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До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олн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ь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ная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равка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хладаг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нта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(на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до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м.)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3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./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м.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left="5" w:right="0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right="26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right="27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right="25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right="26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2" w:lineRule="exact"/>
              <w:ind w:right="25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51" w:hRule="exact"/>
        </w:trPr>
        <w:tc>
          <w:tcPr>
            <w:tcW w:w="29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Мак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дл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на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фр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оно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ровода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жбло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ч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ный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ад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вы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от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м.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м.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7" w:lineRule="exact"/>
              <w:ind w:right="19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7" w:lineRule="exact"/>
              <w:ind w:right="17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7" w:lineRule="exact"/>
              <w:ind w:right="19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7" w:lineRule="exact"/>
              <w:ind w:left="386" w:right="403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7" w:lineRule="exact"/>
              <w:ind w:right="17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7" w:lineRule="exact"/>
              <w:ind w:right="17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15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51" w:hRule="exact"/>
        </w:trPr>
        <w:tc>
          <w:tcPr>
            <w:tcW w:w="29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ры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7" w:lineRule="exact"/>
              <w:ind w:left="197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660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275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540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7" w:lineRule="exact"/>
              <w:ind w:left="221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695x245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430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7" w:lineRule="exact"/>
              <w:ind w:left="223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660x275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540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7" w:lineRule="exact"/>
              <w:ind w:left="240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660x275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540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7" w:lineRule="exact"/>
              <w:ind w:left="240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780x245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640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7" w:lineRule="exact"/>
              <w:ind w:left="240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860x308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730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51" w:hRule="exact"/>
        </w:trPr>
        <w:tc>
          <w:tcPr>
            <w:tcW w:w="29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ры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аковке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7" w:lineRule="exact"/>
              <w:ind w:left="197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802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373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605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7" w:lineRule="exact"/>
              <w:ind w:left="221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848x363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505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7" w:lineRule="exact"/>
              <w:ind w:left="223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802x373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605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7" w:lineRule="exact"/>
              <w:ind w:left="240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802x373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605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7" w:lineRule="exact"/>
              <w:ind w:left="240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920x351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720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7" w:lineRule="exact"/>
              <w:ind w:left="240" w:right="0"/>
              <w:jc w:val="left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995x420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813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51" w:hRule="exact"/>
        </w:trPr>
        <w:tc>
          <w:tcPr>
            <w:tcW w:w="29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кг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8" w:lineRule="exact"/>
              <w:ind w:left="358" w:right="397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8" w:lineRule="exact"/>
              <w:ind w:left="389" w:right="425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8" w:lineRule="exact"/>
              <w:ind w:left="392" w:right="430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8" w:lineRule="exact"/>
              <w:ind w:left="408" w:right="444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8" w:lineRule="exact"/>
              <w:ind w:left="408" w:right="445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41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8" w:lineRule="exact"/>
              <w:ind w:left="381" w:right="417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56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  <w:tr>
        <w:trPr>
          <w:trHeight w:val="151" w:hRule="exact"/>
        </w:trPr>
        <w:tc>
          <w:tcPr>
            <w:tcW w:w="29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7"/>
                <w:w w:val="100"/>
                <w:sz w:val="10"/>
                <w:szCs w:val="10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0"/>
                <w:szCs w:val="10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0"/>
                <w:szCs w:val="10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аковке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"/>
              <w:ind w:left="18" w:right="0"/>
              <w:jc w:val="left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кг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7" w:lineRule="exact"/>
              <w:ind w:left="358" w:right="397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7" w:lineRule="exact"/>
              <w:ind w:left="389" w:right="425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7" w:lineRule="exact"/>
              <w:ind w:left="392" w:right="430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29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7" w:lineRule="exact"/>
              <w:ind w:left="408" w:right="444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31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7" w:lineRule="exact"/>
              <w:ind w:left="408" w:right="445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45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7" w:lineRule="exact"/>
              <w:ind w:left="381" w:right="417"/>
              <w:jc w:val="center"/>
              <w:rPr>
                <w:rFonts w:ascii="Microsoft JhengHei" w:hAnsi="Microsoft JhengHei" w:cs="Microsoft JhengHei" w:eastAsia="Microsoft JhengHei"/>
                <w:sz w:val="9"/>
                <w:szCs w:val="9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60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9"/>
                <w:szCs w:val="9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9"/>
                <w:szCs w:val="9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9"/>
                <w:szCs w:val="9"/>
              </w:rPr>
            </w:r>
          </w:p>
        </w:tc>
      </w:tr>
    </w:tbl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4"/>
        <w:ind w:left="0" w:right="927" w:firstLine="0"/>
        <w:jc w:val="right"/>
        <w:rPr>
          <w:rFonts w:ascii="Calibri" w:hAnsi="Calibri" w:cs="Calibri" w:eastAsia="Calibri"/>
          <w:sz w:val="25"/>
          <w:szCs w:val="25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25"/>
          <w:szCs w:val="25"/>
        </w:rPr>
        <w:t>29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/>
        <w:jc w:val="right"/>
        <w:rPr>
          <w:rFonts w:ascii="Calibri" w:hAnsi="Calibri" w:cs="Calibri" w:eastAsia="Calibri"/>
          <w:sz w:val="25"/>
          <w:szCs w:val="25"/>
        </w:rPr>
        <w:sectPr>
          <w:headerReference w:type="default" r:id="rId242"/>
          <w:pgSz w:w="11906" w:h="16840"/>
          <w:pgMar w:header="341" w:footer="0" w:top="1260" w:bottom="280" w:left="260" w:right="220"/>
        </w:sectPr>
      </w:pP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3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78" w:hRule="exact"/>
        </w:trPr>
        <w:tc>
          <w:tcPr>
            <w:tcW w:w="41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утр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ий</w:t>
            </w:r>
            <w:r>
              <w:rPr>
                <w:rFonts w:ascii="Calibri" w:hAnsi="Calibri" w:cs="Calibri" w:eastAsia="Calibri"/>
                <w:b w:val="0"/>
                <w:bCs w:val="0"/>
                <w:spacing w:val="19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лок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375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C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B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37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C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B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320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1"/>
                <w:szCs w:val="11"/>
              </w:rPr>
              <w:t>09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85"/>
                <w:sz w:val="11"/>
                <w:szCs w:val="11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1"/>
                <w:szCs w:val="11"/>
              </w:rPr>
              <w:t>A3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1"/>
                <w:szCs w:val="11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1"/>
                <w:szCs w:val="11"/>
              </w:rPr>
              <w:t>RA-S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24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1"/>
                <w:szCs w:val="11"/>
              </w:rPr>
              <w:t>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1"/>
                <w:szCs w:val="11"/>
              </w:rPr>
              <w:t>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85"/>
                <w:sz w:val="11"/>
                <w:szCs w:val="11"/>
              </w:rPr>
              <w:t>N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85"/>
                <w:sz w:val="11"/>
                <w:szCs w:val="11"/>
              </w:rPr>
              <w:t>B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85"/>
                <w:sz w:val="11"/>
                <w:szCs w:val="11"/>
              </w:rPr>
              <w:t>H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1"/>
                <w:szCs w:val="11"/>
              </w:rPr>
              <w:t>RA-S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25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6"/>
              <w:ind w:left="4"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Мощ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ть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Охл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ие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кВт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2" w:lineRule="exact"/>
              <w:ind w:left="361" w:right="0"/>
              <w:jc w:val="left"/>
              <w:rPr>
                <w:rFonts w:ascii="Kozuka Gothic Pro L" w:hAnsi="Kozuka Gothic Pro L" w:cs="Kozuka Gothic Pro L" w:eastAsia="Kozuka Gothic Pro L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7</w:t>
            </w:r>
            <w:r>
              <w:rPr>
                <w:rFonts w:ascii="Kozuka Gothic Pro L" w:hAnsi="Kozuka Gothic Pro L" w:cs="Kozuka Gothic Pro L" w:eastAsia="Kozuka Gothic Pro L"/>
                <w:b w:val="0"/>
                <w:bCs w:val="0"/>
                <w:spacing w:val="0"/>
                <w:w w:val="95"/>
                <w:sz w:val="11"/>
                <w:szCs w:val="11"/>
              </w:rPr>
              <w:t>（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4</w:t>
            </w:r>
            <w:r>
              <w:rPr>
                <w:rFonts w:ascii="Kozuka Gothic Pro L" w:hAnsi="Kozuka Gothic Pro L" w:cs="Kozuka Gothic Pro L" w:eastAsia="Kozuka Gothic Pro L"/>
                <w:b w:val="0"/>
                <w:bCs w:val="0"/>
                <w:spacing w:val="0"/>
                <w:w w:val="95"/>
                <w:sz w:val="11"/>
                <w:szCs w:val="11"/>
              </w:rPr>
              <w:t>）</w:t>
            </w:r>
            <w:r>
              <w:rPr>
                <w:rFonts w:ascii="Kozuka Gothic Pro L" w:hAnsi="Kozuka Gothic Pro L" w:cs="Kozuka Gothic Pro L" w:eastAsia="Kozuka Gothic Pro L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433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6(1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327" w:right="0"/>
              <w:jc w:val="left"/>
              <w:rPr>
                <w:rFonts w:ascii="Kozuka Gothic Pro L" w:hAnsi="Kozuka Gothic Pro L" w:cs="Kozuka Gothic Pro L" w:eastAsia="Kozuka Gothic Pro L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7</w:t>
            </w:r>
            <w:r>
              <w:rPr>
                <w:rFonts w:ascii="Kozuka Gothic Pro L" w:hAnsi="Kozuka Gothic Pro L" w:cs="Kozuka Gothic Pro L" w:eastAsia="Kozuka Gothic Pro L"/>
                <w:b w:val="0"/>
                <w:bCs w:val="0"/>
                <w:spacing w:val="0"/>
                <w:w w:val="95"/>
                <w:sz w:val="11"/>
                <w:szCs w:val="11"/>
              </w:rPr>
              <w:t>（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5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5"/>
                <w:sz w:val="11"/>
                <w:szCs w:val="11"/>
              </w:rPr>
              <w:t>2</w:t>
            </w:r>
            <w:r>
              <w:rPr>
                <w:rFonts w:ascii="Kozuka Gothic Pro L" w:hAnsi="Kozuka Gothic Pro L" w:cs="Kozuka Gothic Pro L" w:eastAsia="Kozuka Gothic Pro L"/>
                <w:b w:val="0"/>
                <w:bCs w:val="0"/>
                <w:spacing w:val="0"/>
                <w:w w:val="95"/>
                <w:sz w:val="11"/>
                <w:szCs w:val="11"/>
              </w:rPr>
              <w:t>）</w:t>
            </w:r>
            <w:r>
              <w:rPr>
                <w:rFonts w:ascii="Kozuka Gothic Pro L" w:hAnsi="Kozuka Gothic Pro L" w:cs="Kozuka Gothic Pro L" w:eastAsia="Kozuka Gothic Pro L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30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7"/>
                <w:w w:val="90"/>
                <w:sz w:val="11"/>
                <w:szCs w:val="11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(1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8)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25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огр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кВт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435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0(1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8)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433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9(1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4)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385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7"/>
                <w:w w:val="90"/>
                <w:sz w:val="11"/>
                <w:szCs w:val="11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(1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7)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30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7"/>
                <w:w w:val="90"/>
                <w:sz w:val="11"/>
                <w:szCs w:val="11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(1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25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6"/>
              <w:ind w:left="603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Потр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я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я</w:t>
            </w:r>
            <w:r>
              <w:rPr>
                <w:rFonts w:ascii="Calibri" w:hAnsi="Calibri" w:cs="Calibri" w:eastAsia="Calibri"/>
                <w:b w:val="0"/>
                <w:bCs w:val="0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ощ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2"/>
                <w:szCs w:val="12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ть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Охл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ие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кВт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335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67(0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35)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333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95(0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40)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541" w:right="56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805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457" w:right="476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25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огр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кВт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335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77(0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40)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316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9"/>
                <w:w w:val="90"/>
                <w:sz w:val="11"/>
                <w:szCs w:val="11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5(0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48)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541" w:right="56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795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457" w:right="476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025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Вт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Вт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538" w:right="585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533" w:right="58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72" w:right="57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3,35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488" w:right="484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3,24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Вт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Вт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538" w:right="585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533" w:right="58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572" w:right="571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3,90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6"/>
              <w:ind w:left="488" w:right="484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3,80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Кл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сс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э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рго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2"/>
                <w:szCs w:val="12"/>
              </w:rPr>
              <w:t>э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фф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кти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2"/>
                <w:szCs w:val="12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ти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охл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ие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596" w:right="638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1"/>
                <w:szCs w:val="11"/>
              </w:rPr>
              <w:t>A++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594" w:right="63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1"/>
                <w:szCs w:val="11"/>
              </w:rPr>
              <w:t>A++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647" w:right="64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563" w:right="55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Го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ое</w:t>
            </w:r>
            <w:r>
              <w:rPr>
                <w:rFonts w:ascii="Calibri" w:hAnsi="Calibri" w:cs="Calibri" w:eastAsia="Calibri"/>
                <w:b w:val="0"/>
                <w:bCs w:val="0"/>
                <w:spacing w:val="1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э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рго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отр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ие</w:t>
            </w:r>
            <w:r>
              <w:rPr>
                <w:rFonts w:ascii="Calibri" w:hAnsi="Calibri" w:cs="Calibri" w:eastAsia="Calibri"/>
                <w:b w:val="0"/>
                <w:bCs w:val="0"/>
                <w:spacing w:val="1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Охл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ие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кВт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ч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620" w:right="64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616" w:right="639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534" w:right="57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402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right="2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Кл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сс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э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рго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2"/>
                <w:szCs w:val="12"/>
              </w:rPr>
              <w:t>э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фф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кти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2"/>
                <w:szCs w:val="12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ти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гр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596" w:right="638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1"/>
                <w:szCs w:val="11"/>
              </w:rPr>
              <w:t>A++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594" w:right="63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85"/>
                <w:sz w:val="11"/>
                <w:szCs w:val="11"/>
              </w:rPr>
              <w:t>A++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647" w:right="64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563" w:right="55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5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Го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ое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э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рго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2"/>
                <w:szCs w:val="12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отр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ие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гр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5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кВт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ч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620" w:right="64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616" w:right="639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534" w:right="57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397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right="3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326" w:hRule="exact"/>
        </w:trPr>
        <w:tc>
          <w:tcPr>
            <w:tcW w:w="25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 w:before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67" w:lineRule="auto"/>
              <w:ind w:left="738" w:right="298" w:hanging="44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тиро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ый</w:t>
            </w:r>
            <w:r>
              <w:rPr>
                <w:rFonts w:ascii="Calibri" w:hAnsi="Calibri" w:cs="Calibri" w:eastAsia="Calibri"/>
                <w:b w:val="0"/>
                <w:bCs w:val="0"/>
                <w:spacing w:val="20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зон</w:t>
            </w:r>
            <w:r>
              <w:rPr>
                <w:rFonts w:ascii="Calibri" w:hAnsi="Calibri" w:cs="Calibri" w:eastAsia="Calibri"/>
                <w:b w:val="0"/>
                <w:bCs w:val="0"/>
                <w:spacing w:val="19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очих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2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тур</w:t>
            </w:r>
            <w:r>
              <w:rPr>
                <w:rFonts w:ascii="Calibri" w:hAnsi="Calibri" w:cs="Calibri" w:eastAsia="Calibri"/>
                <w:b w:val="0"/>
                <w:bCs w:val="0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144" w:lineRule="exact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Охл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ие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144" w:lineRule="exact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9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16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35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по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щ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ии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2"/>
                <w:szCs w:val="12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⁰C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~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43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⁰C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улиц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6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13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2"/>
                <w:szCs w:val="12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90"/>
                <w:sz w:val="12"/>
                <w:szCs w:val="12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(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                        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0"/>
                <w:w w:val="90"/>
                <w:sz w:val="11"/>
                <w:szCs w:val="11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43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2"/>
                <w:szCs w:val="12"/>
              </w:rPr>
              <w:t>⁰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(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               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7"/>
                <w:w w:val="90"/>
                <w:sz w:val="11"/>
                <w:szCs w:val="11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365" w:hRule="exact"/>
        </w:trPr>
        <w:tc>
          <w:tcPr>
            <w:tcW w:w="25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144" w:lineRule="exact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огр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144" w:lineRule="exact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9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⁰C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27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⁰C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по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щ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ии</w:t>
            </w:r>
            <w:r>
              <w:rPr>
                <w:rFonts w:ascii="Calibri" w:hAnsi="Calibri" w:cs="Calibri" w:eastAsia="Calibri"/>
                <w:b w:val="0"/>
                <w:bCs w:val="0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20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⁰C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~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+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⁰C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улиц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6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1"/>
              <w:ind w:left="107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2"/>
                <w:szCs w:val="12"/>
              </w:rPr>
              <w:t>⁰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(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                        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5"/>
                <w:w w:val="90"/>
                <w:sz w:val="11"/>
                <w:szCs w:val="11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-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90"/>
                <w:sz w:val="12"/>
                <w:szCs w:val="12"/>
              </w:rPr>
              <w:t>⁰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(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               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3"/>
                <w:w w:val="90"/>
                <w:sz w:val="11"/>
                <w:szCs w:val="11"/>
              </w:rPr>
              <w:t> 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)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63" w:hRule="exact"/>
        </w:trPr>
        <w:tc>
          <w:tcPr>
            <w:tcW w:w="35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7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Эл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ктро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ит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ие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5" w:lineRule="exact" w:before="7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Ф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Гц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5" w:lineRule="exact"/>
              <w:ind w:left="479" w:right="53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5" w:lineRule="exact"/>
              <w:ind w:right="5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5" w:lineRule="exact"/>
              <w:ind w:left="457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5" w:lineRule="exact"/>
              <w:ind w:left="371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сход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2"/>
                <w:szCs w:val="12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кси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ль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ый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охл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гр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ч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620" w:right="64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616" w:right="639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495" w:right="54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408" w:right="456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25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1"/>
              <w:ind w:left="5"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Уро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ь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утр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го</w:t>
            </w:r>
            <w:r>
              <w:rPr>
                <w:rFonts w:ascii="Calibri" w:hAnsi="Calibri" w:cs="Calibri" w:eastAsia="Calibri"/>
                <w:b w:val="0"/>
                <w:bCs w:val="0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лока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  <w:p>
            <w:pPr>
              <w:pStyle w:val="TableParagraph"/>
              <w:spacing w:before="16"/>
              <w:ind w:left="4" w:right="0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ысокий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ср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ий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изкий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Охл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ие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399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395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366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279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94" w:hRule="exact"/>
        </w:trPr>
        <w:tc>
          <w:tcPr>
            <w:tcW w:w="25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38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огр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38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4" w:lineRule="exact"/>
              <w:ind w:left="399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4" w:lineRule="exact"/>
              <w:ind w:left="395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1" w:lineRule="exact"/>
              <w:ind w:left="366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1" w:lineRule="exact"/>
              <w:ind w:left="279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Ди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тр</w:t>
            </w:r>
            <w:r>
              <w:rPr>
                <w:rFonts w:ascii="Calibri" w:hAnsi="Calibri" w:cs="Calibri" w:eastAsia="Calibri"/>
                <w:b w:val="0"/>
                <w:bCs w:val="0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жи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ко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2"/>
                <w:szCs w:val="12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ой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тру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ы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596" w:right="64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594" w:right="64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555" w:right="60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471" w:right="52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Ди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тр</w:t>
            </w:r>
            <w:r>
              <w:rPr>
                <w:rFonts w:ascii="Calibri" w:hAnsi="Calibri" w:cs="Calibri" w:eastAsia="Calibri"/>
                <w:b w:val="0"/>
                <w:bCs w:val="0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зо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ой</w:t>
            </w:r>
            <w:r>
              <w:rPr>
                <w:rFonts w:ascii="Calibri" w:hAnsi="Calibri" w:cs="Calibri" w:eastAsia="Calibri"/>
                <w:b w:val="0"/>
                <w:bCs w:val="0"/>
                <w:spacing w:val="1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тру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ы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596" w:right="64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594" w:right="64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555" w:right="60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471" w:right="52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ры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354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907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×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98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×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349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907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×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98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×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347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810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204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260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855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204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ры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уп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ке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347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1015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290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413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342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1015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290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413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346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909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279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355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260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954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279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355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уп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right="53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right="5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right="4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368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41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144" w:lineRule="exact" w:before="21"/>
              <w:ind w:left="2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ру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ый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лок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378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Q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376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Q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342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B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258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U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2"/>
                <w:w w:val="90"/>
                <w:sz w:val="11"/>
                <w:szCs w:val="11"/>
              </w:rPr>
              <w:t>B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E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Уро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ь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ру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ого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лока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охл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./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гр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x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479" w:right="518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559" w:right="60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right="3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right="39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сход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2"/>
                <w:szCs w:val="12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у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кси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ль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ый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охл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ж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гр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ч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587" w:right="61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21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583" w:right="61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21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511" w:right="52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19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right="1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17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41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5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л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т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right="29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410A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right="3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410A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511" w:right="54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410A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424" w:right="456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R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410A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ск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я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пр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ка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хл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та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тро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587" w:right="61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11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583" w:right="614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11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right="2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460" w:right="49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До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2"/>
                <w:szCs w:val="12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ол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ит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ль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я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пр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ка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хл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та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2"/>
                <w:szCs w:val="12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.)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x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right="36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right="38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1" w:right="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460" w:right="461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кси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ль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я</w:t>
            </w:r>
            <w:r>
              <w:rPr>
                <w:rFonts w:ascii="Calibri" w:hAnsi="Calibri" w:cs="Calibri" w:eastAsia="Calibri"/>
                <w:b w:val="0"/>
                <w:bCs w:val="0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ли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гистр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ли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б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о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2"/>
                <w:szCs w:val="12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пр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9" w:right="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7" w:right="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9" w:right="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7" w:right="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кси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ль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я</w:t>
            </w:r>
            <w:r>
              <w:rPr>
                <w:rFonts w:ascii="Calibri" w:hAnsi="Calibri" w:cs="Calibri" w:eastAsia="Calibri"/>
                <w:b w:val="0"/>
                <w:bCs w:val="0"/>
                <w:spacing w:val="18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ли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16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гистр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ли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661" w:right="659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657" w:right="65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621" w:right="62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534" w:right="535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кси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ль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ый</w:t>
            </w:r>
            <w:r>
              <w:rPr>
                <w:rFonts w:ascii="Calibri" w:hAnsi="Calibri" w:cs="Calibri" w:eastAsia="Calibri"/>
                <w:b w:val="0"/>
                <w:bCs w:val="0"/>
                <w:spacing w:val="20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п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д</w:t>
            </w:r>
            <w:r>
              <w:rPr>
                <w:rFonts w:ascii="Calibri" w:hAnsi="Calibri" w:cs="Calibri" w:eastAsia="Calibri"/>
                <w:b w:val="0"/>
                <w:bCs w:val="0"/>
                <w:spacing w:val="18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гистр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ли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661" w:right="659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657" w:right="65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621" w:right="62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534" w:right="535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1"/>
                <w:w w:val="90"/>
                <w:sz w:val="11"/>
                <w:szCs w:val="11"/>
              </w:rPr>
              <w:t>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1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кси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ль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н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ый</w:t>
            </w:r>
            <w:r>
              <w:rPr>
                <w:rFonts w:ascii="Calibri" w:hAnsi="Calibri" w:cs="Calibri" w:eastAsia="Calibri"/>
                <w:b w:val="0"/>
                <w:bCs w:val="0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ток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right="19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559" w:right="575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.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right="52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right="49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12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ры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380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780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275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595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376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780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275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595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347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780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245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260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780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245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540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Р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з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ры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уп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ке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(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Ш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Г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х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м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380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910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390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619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376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910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390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619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347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920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351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620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left="260" w:right="0"/>
              <w:jc w:val="left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920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351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x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620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178" w:hRule="exact"/>
        </w:trPr>
        <w:tc>
          <w:tcPr>
            <w:tcW w:w="35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с</w:t>
            </w:r>
            <w:r>
              <w:rPr>
                <w:rFonts w:ascii="Calibri" w:hAnsi="Calibri" w:cs="Calibri" w:eastAsia="Calibri"/>
                <w:b w:val="0"/>
                <w:bCs w:val="0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уп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а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ко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в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ке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4" w:lineRule="exact" w:before="21"/>
              <w:ind w:left="20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кг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кг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479" w:right="518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7" w:lineRule="exact"/>
              <w:ind w:left="559" w:right="60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34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37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right="40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2" w:lineRule="exact"/>
              <w:ind w:right="37"/>
              <w:jc w:val="center"/>
              <w:rPr>
                <w:rFonts w:ascii="Microsoft JhengHei" w:hAnsi="Microsoft JhengHei" w:cs="Microsoft JhengHei" w:eastAsia="Microsoft JhengHei"/>
                <w:sz w:val="11"/>
                <w:szCs w:val="11"/>
              </w:rPr>
            </w:pP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26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/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28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-1"/>
                <w:w w:val="90"/>
                <w:sz w:val="11"/>
                <w:szCs w:val="11"/>
              </w:rPr>
              <w:t>,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90"/>
                <w:sz w:val="11"/>
                <w:szCs w:val="11"/>
              </w:rPr>
              <w:t>5</w:t>
            </w:r>
            <w:r>
              <w:rPr>
                <w:rFonts w:ascii="Microsoft JhengHei" w:hAnsi="Microsoft JhengHei" w:cs="Microsoft JhengHei" w:eastAsia="Microsoft JhengHei"/>
                <w:b w:val="0"/>
                <w:bCs w:val="0"/>
                <w:spacing w:val="0"/>
                <w:w w:val="100"/>
                <w:sz w:val="11"/>
                <w:szCs w:val="11"/>
              </w:rPr>
            </w:r>
          </w:p>
        </w:tc>
      </w:tr>
    </w:tbl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51"/>
        <w:ind w:left="1366" w:right="1490" w:firstLine="721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аждое</w:t>
      </w:r>
      <w:r>
        <w:rPr>
          <w:rFonts w:ascii="Calibri" w:hAnsi="Calibri" w:cs="Calibri" w:eastAsia="Calibri"/>
          <w:b w:val="0"/>
          <w:bCs w:val="0"/>
          <w:spacing w:val="15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з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делие</w:t>
      </w:r>
      <w:r>
        <w:rPr>
          <w:rFonts w:ascii="Calibri" w:hAnsi="Calibri" w:cs="Calibri" w:eastAsia="Calibri"/>
          <w:b w:val="0"/>
          <w:bCs w:val="0"/>
          <w:spacing w:val="15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а</w:t>
      </w:r>
      <w:r>
        <w:rPr>
          <w:rFonts w:ascii="Calibri" w:hAnsi="Calibri" w:cs="Calibri" w:eastAsia="Calibri"/>
          <w:b w:val="0"/>
          <w:bCs w:val="0"/>
          <w:spacing w:val="15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у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п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4"/>
          <w:szCs w:val="24"/>
        </w:rPr>
        <w:t>а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ов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е</w:t>
      </w:r>
      <w:r>
        <w:rPr>
          <w:rFonts w:ascii="Calibri" w:hAnsi="Calibri" w:cs="Calibri" w:eastAsia="Calibri"/>
          <w:b w:val="0"/>
          <w:bCs w:val="0"/>
          <w:spacing w:val="15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и</w:t>
      </w:r>
      <w:r>
        <w:rPr>
          <w:rFonts w:ascii="Calibri" w:hAnsi="Calibri" w:cs="Calibri" w:eastAsia="Calibri"/>
          <w:b w:val="0"/>
          <w:bCs w:val="0"/>
          <w:spacing w:val="15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орп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у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с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е</w:t>
      </w:r>
      <w:r>
        <w:rPr>
          <w:rFonts w:ascii="Calibri" w:hAnsi="Calibri" w:cs="Calibri" w:eastAsia="Calibri"/>
          <w:b w:val="0"/>
          <w:bCs w:val="0"/>
          <w:spacing w:val="15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имеет</w:t>
      </w:r>
      <w:r>
        <w:rPr>
          <w:rFonts w:ascii="Calibri" w:hAnsi="Calibri" w:cs="Calibri" w:eastAsia="Calibri"/>
          <w:b w:val="0"/>
          <w:bCs w:val="0"/>
          <w:spacing w:val="13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двад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ц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ати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з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ач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ый</w:t>
      </w:r>
      <w:r>
        <w:rPr>
          <w:rFonts w:ascii="Calibri" w:hAnsi="Calibri" w:cs="Calibri" w:eastAsia="Calibri"/>
          <w:b w:val="0"/>
          <w:bCs w:val="0"/>
          <w:spacing w:val="15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б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у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к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4"/>
          <w:szCs w:val="24"/>
        </w:rPr>
        <w:t>в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н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4"/>
          <w:szCs w:val="24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ц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ф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ровой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од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у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б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лир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4"/>
          <w:szCs w:val="24"/>
        </w:rPr>
        <w:t>у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емый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4"/>
          <w:szCs w:val="24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оло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с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ой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ш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т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рих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4"/>
          <w:szCs w:val="24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ода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.</w:t>
      </w:r>
    </w:p>
    <w:p>
      <w:pPr>
        <w:spacing w:line="293" w:lineRule="exact"/>
        <w:ind w:left="1366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ервые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11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ц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ф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р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я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вл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я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ю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т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с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я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одом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п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р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од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у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та</w:t>
      </w:r>
    </w:p>
    <w:p>
      <w:pPr>
        <w:spacing w:before="2"/>
        <w:ind w:left="1366" w:right="1933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12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з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ц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ия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ода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–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б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у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ва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(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nd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4"/>
          <w:szCs w:val="24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ner)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–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о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4"/>
          <w:szCs w:val="24"/>
        </w:rPr>
        <w:t>б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з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ачает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ди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ц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ер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во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з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у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х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а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13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по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з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ц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ия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–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Н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мер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п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р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ои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з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вод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с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тве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ой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ли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и</w:t>
      </w:r>
    </w:p>
    <w:p>
      <w:pPr>
        <w:numPr>
          <w:ilvl w:val="0"/>
          <w:numId w:val="10"/>
        </w:numPr>
        <w:tabs>
          <w:tab w:pos="1667" w:val="left" w:leader="none"/>
        </w:tabs>
        <w:ind w:left="1667" w:right="0" w:hanging="301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по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з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ц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ия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–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4"/>
          <w:szCs w:val="24"/>
        </w:rPr>
        <w:t>Г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од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4"/>
          <w:szCs w:val="24"/>
        </w:rPr>
        <w:t>в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ы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п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у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с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а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з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делия</w:t>
      </w:r>
    </w:p>
    <w:p>
      <w:pPr>
        <w:numPr>
          <w:ilvl w:val="0"/>
          <w:numId w:val="10"/>
        </w:numPr>
        <w:tabs>
          <w:tab w:pos="1667" w:val="left" w:leader="none"/>
        </w:tabs>
        <w:ind w:left="1667" w:right="0" w:hanging="301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по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з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ц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ия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–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4"/>
          <w:szCs w:val="24"/>
        </w:rPr>
        <w:t>М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с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я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ц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в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ы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п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у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с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а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з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делия</w:t>
      </w:r>
    </w:p>
    <w:p>
      <w:pPr>
        <w:numPr>
          <w:ilvl w:val="0"/>
          <w:numId w:val="10"/>
        </w:numPr>
        <w:tabs>
          <w:tab w:pos="1667" w:val="left" w:leader="none"/>
        </w:tabs>
        <w:spacing w:line="293" w:lineRule="exact"/>
        <w:ind w:left="1667" w:right="0" w:hanging="301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по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з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ц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ия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–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Д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ь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вы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4"/>
          <w:szCs w:val="24"/>
        </w:rPr>
        <w:t>п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у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с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а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з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делия</w:t>
      </w:r>
    </w:p>
    <w:p>
      <w:pPr>
        <w:numPr>
          <w:ilvl w:val="0"/>
          <w:numId w:val="10"/>
        </w:numPr>
        <w:tabs>
          <w:tab w:pos="1667" w:val="left" w:leader="none"/>
        </w:tabs>
        <w:ind w:left="1667" w:right="0" w:hanging="301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–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20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з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ц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ия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–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ро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4"/>
          <w:szCs w:val="24"/>
        </w:rPr>
        <w:t>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з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вод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с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тве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ый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омер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.</w:t>
      </w:r>
    </w:p>
    <w:p>
      <w:pPr>
        <w:ind w:left="1366" w:right="1646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ример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ак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опр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дели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т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ь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4"/>
          <w:szCs w:val="24"/>
        </w:rPr>
        <w:t>д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ату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п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р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ои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з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вод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с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тва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ц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ио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ера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с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с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ери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й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н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ы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м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ом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ром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AA1P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5E0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0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D3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F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9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3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9</w:t>
      </w:r>
    </w:p>
    <w:p>
      <w:pPr>
        <w:spacing w:line="239" w:lineRule="auto"/>
        <w:ind w:left="1366" w:right="7057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AA1P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5E0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00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–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к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д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п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р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о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у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та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А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-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ц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ио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ер</w:t>
      </w:r>
    </w:p>
    <w:p>
      <w:pPr>
        <w:ind w:left="1366" w:right="6429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В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–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рои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з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вод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с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т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4"/>
          <w:szCs w:val="24"/>
        </w:rPr>
        <w:t>в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ая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ли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ия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№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1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4"/>
          <w:szCs w:val="24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*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–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20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3*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год</w:t>
      </w:r>
    </w:p>
    <w:p>
      <w:pPr>
        <w:ind w:left="1366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3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–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4"/>
          <w:szCs w:val="24"/>
        </w:rPr>
        <w:t>М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а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р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т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*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ме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с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я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ц</w:t>
      </w:r>
    </w:p>
    <w:p>
      <w:pPr>
        <w:spacing w:line="293" w:lineRule="exact"/>
        <w:ind w:left="1366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F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–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5*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ч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с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ло</w:t>
      </w:r>
    </w:p>
    <w:p>
      <w:pPr>
        <w:spacing w:before="2"/>
        <w:ind w:left="1366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0939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–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4"/>
          <w:szCs w:val="24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рои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з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вод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с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тве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н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ый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н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ом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е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р</w:t>
      </w:r>
    </w:p>
    <w:p>
      <w:pPr>
        <w:ind w:left="1366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Д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АТА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В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Ы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П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У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С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К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А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И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З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Д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Е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4"/>
          <w:szCs w:val="24"/>
        </w:rPr>
        <w:t>Л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4"/>
          <w:szCs w:val="24"/>
        </w:rPr>
        <w:t>И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Я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: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5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м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4"/>
          <w:szCs w:val="24"/>
        </w:rPr>
        <w:t>а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рта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2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4"/>
          <w:szCs w:val="24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13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года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4"/>
          <w:szCs w:val="24"/>
        </w:rPr>
        <w:t>.</w:t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59" w:right="0" w:firstLine="0"/>
        <w:jc w:val="left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b w:val="0"/>
          <w:bCs w:val="0"/>
          <w:spacing w:val="-1"/>
          <w:w w:val="100"/>
          <w:position w:val="5"/>
          <w:sz w:val="13"/>
          <w:szCs w:val="13"/>
        </w:rPr>
        <w:t>*</w:t>
      </w:r>
      <w:r>
        <w:rPr>
          <w:rFonts w:ascii="Cambria" w:hAnsi="Cambria" w:cs="Cambria" w:eastAsia="Cambria"/>
          <w:b w:val="0"/>
          <w:bCs w:val="0"/>
          <w:spacing w:val="0"/>
          <w:w w:val="100"/>
          <w:position w:val="0"/>
          <w:sz w:val="20"/>
          <w:szCs w:val="20"/>
        </w:rPr>
        <w:t>П</w:t>
      </w:r>
      <w:r>
        <w:rPr>
          <w:rFonts w:ascii="Cambria" w:hAnsi="Cambria" w:cs="Cambria" w:eastAsia="Cambria"/>
          <w:b w:val="0"/>
          <w:bCs w:val="0"/>
          <w:spacing w:val="-1"/>
          <w:w w:val="100"/>
          <w:position w:val="0"/>
          <w:sz w:val="20"/>
          <w:szCs w:val="20"/>
        </w:rPr>
        <w:t>р</w:t>
      </w:r>
      <w:r>
        <w:rPr>
          <w:rFonts w:ascii="Cambria" w:hAnsi="Cambria" w:cs="Cambria" w:eastAsia="Cambria"/>
          <w:b w:val="0"/>
          <w:bCs w:val="0"/>
          <w:spacing w:val="0"/>
          <w:w w:val="100"/>
          <w:position w:val="0"/>
          <w:sz w:val="20"/>
          <w:szCs w:val="20"/>
        </w:rPr>
        <w:t>и</w:t>
      </w:r>
      <w:r>
        <w:rPr>
          <w:rFonts w:ascii="Cambria" w:hAnsi="Cambria" w:cs="Cambria" w:eastAsia="Cambria"/>
          <w:b w:val="0"/>
          <w:bCs w:val="0"/>
          <w:spacing w:val="-9"/>
          <w:w w:val="100"/>
          <w:position w:val="0"/>
          <w:sz w:val="20"/>
          <w:szCs w:val="20"/>
        </w:rPr>
        <w:t> </w:t>
      </w:r>
      <w:r>
        <w:rPr>
          <w:rFonts w:ascii="Cambria" w:hAnsi="Cambria" w:cs="Cambria" w:eastAsia="Cambria"/>
          <w:b w:val="0"/>
          <w:bCs w:val="0"/>
          <w:spacing w:val="2"/>
          <w:w w:val="100"/>
          <w:position w:val="0"/>
          <w:sz w:val="20"/>
          <w:szCs w:val="20"/>
        </w:rPr>
        <w:t>о</w:t>
      </w:r>
      <w:r>
        <w:rPr>
          <w:rFonts w:ascii="Cambria" w:hAnsi="Cambria" w:cs="Cambria" w:eastAsia="Cambria"/>
          <w:b w:val="0"/>
          <w:bCs w:val="0"/>
          <w:spacing w:val="0"/>
          <w:w w:val="100"/>
          <w:position w:val="0"/>
          <w:sz w:val="20"/>
          <w:szCs w:val="20"/>
        </w:rPr>
        <w:t>п</w:t>
      </w:r>
      <w:r>
        <w:rPr>
          <w:rFonts w:ascii="Cambria" w:hAnsi="Cambria" w:cs="Cambria" w:eastAsia="Cambria"/>
          <w:b w:val="0"/>
          <w:bCs w:val="0"/>
          <w:spacing w:val="2"/>
          <w:w w:val="100"/>
          <w:position w:val="0"/>
          <w:sz w:val="20"/>
          <w:szCs w:val="20"/>
        </w:rPr>
        <w:t>р</w:t>
      </w:r>
      <w:r>
        <w:rPr>
          <w:rFonts w:ascii="Cambria" w:hAnsi="Cambria" w:cs="Cambria" w:eastAsia="Cambria"/>
          <w:b w:val="0"/>
          <w:bCs w:val="0"/>
          <w:spacing w:val="-1"/>
          <w:w w:val="100"/>
          <w:position w:val="0"/>
          <w:sz w:val="20"/>
          <w:szCs w:val="20"/>
        </w:rPr>
        <w:t>е</w:t>
      </w:r>
      <w:r>
        <w:rPr>
          <w:rFonts w:ascii="Cambria" w:hAnsi="Cambria" w:cs="Cambria" w:eastAsia="Cambria"/>
          <w:b w:val="0"/>
          <w:bCs w:val="0"/>
          <w:spacing w:val="1"/>
          <w:w w:val="100"/>
          <w:position w:val="0"/>
          <w:sz w:val="20"/>
          <w:szCs w:val="20"/>
        </w:rPr>
        <w:t>д</w:t>
      </w:r>
      <w:r>
        <w:rPr>
          <w:rFonts w:ascii="Cambria" w:hAnsi="Cambria" w:cs="Cambria" w:eastAsia="Cambria"/>
          <w:b w:val="0"/>
          <w:bCs w:val="0"/>
          <w:spacing w:val="-1"/>
          <w:w w:val="100"/>
          <w:position w:val="0"/>
          <w:sz w:val="20"/>
          <w:szCs w:val="20"/>
        </w:rPr>
        <w:t>е</w:t>
      </w:r>
      <w:r>
        <w:rPr>
          <w:rFonts w:ascii="Cambria" w:hAnsi="Cambria" w:cs="Cambria" w:eastAsia="Cambria"/>
          <w:b w:val="0"/>
          <w:bCs w:val="0"/>
          <w:spacing w:val="1"/>
          <w:w w:val="100"/>
          <w:position w:val="0"/>
          <w:sz w:val="20"/>
          <w:szCs w:val="20"/>
        </w:rPr>
        <w:t>л</w:t>
      </w:r>
      <w:r>
        <w:rPr>
          <w:rFonts w:ascii="Cambria" w:hAnsi="Cambria" w:cs="Cambria" w:eastAsia="Cambria"/>
          <w:b w:val="0"/>
          <w:bCs w:val="0"/>
          <w:spacing w:val="-1"/>
          <w:w w:val="100"/>
          <w:position w:val="0"/>
          <w:sz w:val="20"/>
          <w:szCs w:val="20"/>
        </w:rPr>
        <w:t>е</w:t>
      </w:r>
      <w:r>
        <w:rPr>
          <w:rFonts w:ascii="Cambria" w:hAnsi="Cambria" w:cs="Cambria" w:eastAsia="Cambria"/>
          <w:b w:val="0"/>
          <w:bCs w:val="0"/>
          <w:spacing w:val="0"/>
          <w:w w:val="100"/>
          <w:position w:val="0"/>
          <w:sz w:val="20"/>
          <w:szCs w:val="20"/>
        </w:rPr>
        <w:t>нии</w:t>
      </w:r>
      <w:r>
        <w:rPr>
          <w:rFonts w:ascii="Cambria" w:hAnsi="Cambria" w:cs="Cambria" w:eastAsia="Cambria"/>
          <w:b w:val="0"/>
          <w:bCs w:val="0"/>
          <w:spacing w:val="-7"/>
          <w:w w:val="100"/>
          <w:position w:val="0"/>
          <w:sz w:val="20"/>
          <w:szCs w:val="20"/>
        </w:rPr>
        <w:t> </w:t>
      </w:r>
      <w:r>
        <w:rPr>
          <w:rFonts w:ascii="Cambria" w:hAnsi="Cambria" w:cs="Cambria" w:eastAsia="Cambria"/>
          <w:b w:val="0"/>
          <w:bCs w:val="0"/>
          <w:spacing w:val="-1"/>
          <w:w w:val="100"/>
          <w:position w:val="0"/>
          <w:sz w:val="20"/>
          <w:szCs w:val="20"/>
        </w:rPr>
        <w:t>ц</w:t>
      </w:r>
      <w:r>
        <w:rPr>
          <w:rFonts w:ascii="Cambria" w:hAnsi="Cambria" w:cs="Cambria" w:eastAsia="Cambria"/>
          <w:b w:val="0"/>
          <w:bCs w:val="0"/>
          <w:spacing w:val="2"/>
          <w:w w:val="100"/>
          <w:position w:val="0"/>
          <w:sz w:val="20"/>
          <w:szCs w:val="20"/>
        </w:rPr>
        <w:t>и</w:t>
      </w:r>
      <w:r>
        <w:rPr>
          <w:rFonts w:ascii="Cambria" w:hAnsi="Cambria" w:cs="Cambria" w:eastAsia="Cambria"/>
          <w:b w:val="0"/>
          <w:bCs w:val="0"/>
          <w:spacing w:val="0"/>
          <w:w w:val="100"/>
          <w:position w:val="0"/>
          <w:sz w:val="20"/>
          <w:szCs w:val="20"/>
        </w:rPr>
        <w:t>ф</w:t>
      </w:r>
      <w:r>
        <w:rPr>
          <w:rFonts w:ascii="Cambria" w:hAnsi="Cambria" w:cs="Cambria" w:eastAsia="Cambria"/>
          <w:b w:val="0"/>
          <w:bCs w:val="0"/>
          <w:spacing w:val="-1"/>
          <w:w w:val="100"/>
          <w:position w:val="0"/>
          <w:sz w:val="20"/>
          <w:szCs w:val="20"/>
        </w:rPr>
        <w:t>р</w:t>
      </w:r>
      <w:r>
        <w:rPr>
          <w:rFonts w:ascii="Cambria" w:hAnsi="Cambria" w:cs="Cambria" w:eastAsia="Cambria"/>
          <w:b w:val="0"/>
          <w:bCs w:val="0"/>
          <w:spacing w:val="0"/>
          <w:w w:val="100"/>
          <w:position w:val="0"/>
          <w:sz w:val="20"/>
          <w:szCs w:val="20"/>
        </w:rPr>
        <w:t>ы</w:t>
      </w:r>
      <w:r>
        <w:rPr>
          <w:rFonts w:ascii="Cambria" w:hAnsi="Cambria" w:cs="Cambria" w:eastAsia="Cambria"/>
          <w:b w:val="0"/>
          <w:bCs w:val="0"/>
          <w:spacing w:val="-6"/>
          <w:w w:val="100"/>
          <w:position w:val="0"/>
          <w:sz w:val="20"/>
          <w:szCs w:val="20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position w:val="0"/>
          <w:sz w:val="20"/>
          <w:szCs w:val="20"/>
        </w:rPr>
        <w:t>ук</w:t>
      </w:r>
      <w:r>
        <w:rPr>
          <w:rFonts w:ascii="Cambria" w:hAnsi="Cambria" w:cs="Cambria" w:eastAsia="Cambria"/>
          <w:b w:val="0"/>
          <w:bCs w:val="0"/>
          <w:spacing w:val="1"/>
          <w:w w:val="100"/>
          <w:position w:val="0"/>
          <w:sz w:val="20"/>
          <w:szCs w:val="20"/>
        </w:rPr>
        <w:t>а</w:t>
      </w:r>
      <w:r>
        <w:rPr>
          <w:rFonts w:ascii="Cambria" w:hAnsi="Cambria" w:cs="Cambria" w:eastAsia="Cambria"/>
          <w:b w:val="0"/>
          <w:bCs w:val="0"/>
          <w:spacing w:val="0"/>
          <w:w w:val="100"/>
          <w:position w:val="0"/>
          <w:sz w:val="20"/>
          <w:szCs w:val="20"/>
        </w:rPr>
        <w:t>з</w:t>
      </w:r>
      <w:r>
        <w:rPr>
          <w:rFonts w:ascii="Cambria" w:hAnsi="Cambria" w:cs="Cambria" w:eastAsia="Cambria"/>
          <w:b w:val="0"/>
          <w:bCs w:val="0"/>
          <w:spacing w:val="1"/>
          <w:w w:val="100"/>
          <w:position w:val="0"/>
          <w:sz w:val="20"/>
          <w:szCs w:val="20"/>
        </w:rPr>
        <w:t>а</w:t>
      </w:r>
      <w:r>
        <w:rPr>
          <w:rFonts w:ascii="Cambria" w:hAnsi="Cambria" w:cs="Cambria" w:eastAsia="Cambria"/>
          <w:b w:val="0"/>
          <w:bCs w:val="0"/>
          <w:spacing w:val="0"/>
          <w:w w:val="100"/>
          <w:position w:val="0"/>
          <w:sz w:val="20"/>
          <w:szCs w:val="20"/>
        </w:rPr>
        <w:t>нной</w:t>
      </w:r>
      <w:r>
        <w:rPr>
          <w:rFonts w:ascii="Cambria" w:hAnsi="Cambria" w:cs="Cambria" w:eastAsia="Cambria"/>
          <w:b w:val="0"/>
          <w:bCs w:val="0"/>
          <w:spacing w:val="-9"/>
          <w:w w:val="100"/>
          <w:position w:val="0"/>
          <w:sz w:val="20"/>
          <w:szCs w:val="20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position w:val="0"/>
          <w:sz w:val="20"/>
          <w:szCs w:val="20"/>
        </w:rPr>
        <w:t>в</w:t>
      </w:r>
      <w:r>
        <w:rPr>
          <w:rFonts w:ascii="Cambria" w:hAnsi="Cambria" w:cs="Cambria" w:eastAsia="Cambria"/>
          <w:b w:val="0"/>
          <w:bCs w:val="0"/>
          <w:spacing w:val="-9"/>
          <w:w w:val="100"/>
          <w:position w:val="0"/>
          <w:sz w:val="20"/>
          <w:szCs w:val="20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position w:val="0"/>
          <w:sz w:val="20"/>
          <w:szCs w:val="20"/>
        </w:rPr>
        <w:t>с</w:t>
      </w:r>
      <w:r>
        <w:rPr>
          <w:rFonts w:ascii="Cambria" w:hAnsi="Cambria" w:cs="Cambria" w:eastAsia="Cambria"/>
          <w:b w:val="0"/>
          <w:bCs w:val="0"/>
          <w:spacing w:val="2"/>
          <w:w w:val="100"/>
          <w:position w:val="0"/>
          <w:sz w:val="20"/>
          <w:szCs w:val="20"/>
        </w:rPr>
        <w:t>о</w:t>
      </w:r>
      <w:r>
        <w:rPr>
          <w:rFonts w:ascii="Cambria" w:hAnsi="Cambria" w:cs="Cambria" w:eastAsia="Cambria"/>
          <w:b w:val="0"/>
          <w:bCs w:val="0"/>
          <w:spacing w:val="0"/>
          <w:w w:val="100"/>
          <w:position w:val="0"/>
          <w:sz w:val="20"/>
          <w:szCs w:val="20"/>
        </w:rPr>
        <w:t>о</w:t>
      </w:r>
      <w:r>
        <w:rPr>
          <w:rFonts w:ascii="Cambria" w:hAnsi="Cambria" w:cs="Cambria" w:eastAsia="Cambria"/>
          <w:b w:val="0"/>
          <w:bCs w:val="0"/>
          <w:spacing w:val="1"/>
          <w:w w:val="100"/>
          <w:position w:val="0"/>
          <w:sz w:val="20"/>
          <w:szCs w:val="20"/>
        </w:rPr>
        <w:t>т</w:t>
      </w:r>
      <w:r>
        <w:rPr>
          <w:rFonts w:ascii="Cambria" w:hAnsi="Cambria" w:cs="Cambria" w:eastAsia="Cambria"/>
          <w:b w:val="0"/>
          <w:bCs w:val="0"/>
          <w:spacing w:val="-1"/>
          <w:w w:val="100"/>
          <w:position w:val="0"/>
          <w:sz w:val="20"/>
          <w:szCs w:val="20"/>
        </w:rPr>
        <w:t>в</w:t>
      </w:r>
      <w:r>
        <w:rPr>
          <w:rFonts w:ascii="Cambria" w:hAnsi="Cambria" w:cs="Cambria" w:eastAsia="Cambria"/>
          <w:b w:val="0"/>
          <w:bCs w:val="0"/>
          <w:spacing w:val="1"/>
          <w:w w:val="100"/>
          <w:position w:val="0"/>
          <w:sz w:val="20"/>
          <w:szCs w:val="20"/>
        </w:rPr>
        <w:t>е</w:t>
      </w:r>
      <w:r>
        <w:rPr>
          <w:rFonts w:ascii="Cambria" w:hAnsi="Cambria" w:cs="Cambria" w:eastAsia="Cambria"/>
          <w:b w:val="0"/>
          <w:bCs w:val="0"/>
          <w:spacing w:val="-1"/>
          <w:w w:val="100"/>
          <w:position w:val="0"/>
          <w:sz w:val="20"/>
          <w:szCs w:val="20"/>
        </w:rPr>
        <w:t>т</w:t>
      </w:r>
      <w:r>
        <w:rPr>
          <w:rFonts w:ascii="Cambria" w:hAnsi="Cambria" w:cs="Cambria" w:eastAsia="Cambria"/>
          <w:b w:val="0"/>
          <w:bCs w:val="0"/>
          <w:spacing w:val="0"/>
          <w:w w:val="100"/>
          <w:position w:val="0"/>
          <w:sz w:val="20"/>
          <w:szCs w:val="20"/>
        </w:rPr>
        <w:t>с</w:t>
      </w:r>
      <w:r>
        <w:rPr>
          <w:rFonts w:ascii="Cambria" w:hAnsi="Cambria" w:cs="Cambria" w:eastAsia="Cambria"/>
          <w:b w:val="0"/>
          <w:bCs w:val="0"/>
          <w:spacing w:val="1"/>
          <w:w w:val="100"/>
          <w:position w:val="0"/>
          <w:sz w:val="20"/>
          <w:szCs w:val="20"/>
        </w:rPr>
        <w:t>т</w:t>
      </w:r>
      <w:r>
        <w:rPr>
          <w:rFonts w:ascii="Cambria" w:hAnsi="Cambria" w:cs="Cambria" w:eastAsia="Cambria"/>
          <w:b w:val="0"/>
          <w:bCs w:val="0"/>
          <w:spacing w:val="-1"/>
          <w:w w:val="100"/>
          <w:position w:val="0"/>
          <w:sz w:val="20"/>
          <w:szCs w:val="20"/>
        </w:rPr>
        <w:t>в</w:t>
      </w:r>
      <w:r>
        <w:rPr>
          <w:rFonts w:ascii="Cambria" w:hAnsi="Cambria" w:cs="Cambria" w:eastAsia="Cambria"/>
          <w:b w:val="0"/>
          <w:bCs w:val="0"/>
          <w:spacing w:val="0"/>
          <w:w w:val="100"/>
          <w:position w:val="0"/>
          <w:sz w:val="20"/>
          <w:szCs w:val="20"/>
        </w:rPr>
        <w:t>у</w:t>
      </w:r>
      <w:r>
        <w:rPr>
          <w:rFonts w:ascii="Cambria" w:hAnsi="Cambria" w:cs="Cambria" w:eastAsia="Cambria"/>
          <w:b w:val="0"/>
          <w:bCs w:val="0"/>
          <w:spacing w:val="3"/>
          <w:w w:val="100"/>
          <w:position w:val="0"/>
          <w:sz w:val="20"/>
          <w:szCs w:val="20"/>
        </w:rPr>
        <w:t>ю</w:t>
      </w:r>
      <w:r>
        <w:rPr>
          <w:rFonts w:ascii="Cambria" w:hAnsi="Cambria" w:cs="Cambria" w:eastAsia="Cambria"/>
          <w:b w:val="0"/>
          <w:bCs w:val="0"/>
          <w:spacing w:val="-1"/>
          <w:w w:val="100"/>
          <w:position w:val="0"/>
          <w:sz w:val="20"/>
          <w:szCs w:val="20"/>
        </w:rPr>
        <w:t>щ</w:t>
      </w:r>
      <w:r>
        <w:rPr>
          <w:rFonts w:ascii="Cambria" w:hAnsi="Cambria" w:cs="Cambria" w:eastAsia="Cambria"/>
          <w:b w:val="0"/>
          <w:bCs w:val="0"/>
          <w:spacing w:val="1"/>
          <w:w w:val="100"/>
          <w:position w:val="0"/>
          <w:sz w:val="20"/>
          <w:szCs w:val="20"/>
        </w:rPr>
        <w:t>е</w:t>
      </w:r>
      <w:r>
        <w:rPr>
          <w:rFonts w:ascii="Cambria" w:hAnsi="Cambria" w:cs="Cambria" w:eastAsia="Cambria"/>
          <w:b w:val="0"/>
          <w:bCs w:val="0"/>
          <w:spacing w:val="0"/>
          <w:w w:val="100"/>
          <w:position w:val="0"/>
          <w:sz w:val="20"/>
          <w:szCs w:val="20"/>
        </w:rPr>
        <w:t>й</w:t>
      </w:r>
      <w:r>
        <w:rPr>
          <w:rFonts w:ascii="Cambria" w:hAnsi="Cambria" w:cs="Cambria" w:eastAsia="Cambria"/>
          <w:b w:val="0"/>
          <w:bCs w:val="0"/>
          <w:spacing w:val="-9"/>
          <w:w w:val="100"/>
          <w:position w:val="0"/>
          <w:sz w:val="20"/>
          <w:szCs w:val="20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position w:val="0"/>
          <w:sz w:val="20"/>
          <w:szCs w:val="20"/>
        </w:rPr>
        <w:t>п</w:t>
      </w:r>
      <w:r>
        <w:rPr>
          <w:rFonts w:ascii="Cambria" w:hAnsi="Cambria" w:cs="Cambria" w:eastAsia="Cambria"/>
          <w:b w:val="0"/>
          <w:bCs w:val="0"/>
          <w:spacing w:val="2"/>
          <w:w w:val="100"/>
          <w:position w:val="0"/>
          <w:sz w:val="20"/>
          <w:szCs w:val="20"/>
        </w:rPr>
        <w:t>о</w:t>
      </w:r>
      <w:r>
        <w:rPr>
          <w:rFonts w:ascii="Cambria" w:hAnsi="Cambria" w:cs="Cambria" w:eastAsia="Cambria"/>
          <w:b w:val="0"/>
          <w:bCs w:val="0"/>
          <w:spacing w:val="0"/>
          <w:w w:val="100"/>
          <w:position w:val="0"/>
          <w:sz w:val="20"/>
          <w:szCs w:val="20"/>
        </w:rPr>
        <w:t>зи</w:t>
      </w:r>
      <w:r>
        <w:rPr>
          <w:rFonts w:ascii="Cambria" w:hAnsi="Cambria" w:cs="Cambria" w:eastAsia="Cambria"/>
          <w:b w:val="0"/>
          <w:bCs w:val="0"/>
          <w:spacing w:val="-1"/>
          <w:w w:val="100"/>
          <w:position w:val="0"/>
          <w:sz w:val="20"/>
          <w:szCs w:val="20"/>
        </w:rPr>
        <w:t>ц</w:t>
      </w:r>
      <w:r>
        <w:rPr>
          <w:rFonts w:ascii="Cambria" w:hAnsi="Cambria" w:cs="Cambria" w:eastAsia="Cambria"/>
          <w:b w:val="0"/>
          <w:bCs w:val="0"/>
          <w:spacing w:val="2"/>
          <w:w w:val="100"/>
          <w:position w:val="0"/>
          <w:sz w:val="20"/>
          <w:szCs w:val="20"/>
        </w:rPr>
        <w:t>и</w:t>
      </w:r>
      <w:r>
        <w:rPr>
          <w:rFonts w:ascii="Cambria" w:hAnsi="Cambria" w:cs="Cambria" w:eastAsia="Cambria"/>
          <w:b w:val="0"/>
          <w:bCs w:val="0"/>
          <w:spacing w:val="0"/>
          <w:w w:val="100"/>
          <w:position w:val="0"/>
          <w:sz w:val="20"/>
          <w:szCs w:val="20"/>
        </w:rPr>
        <w:t>и</w:t>
      </w:r>
      <w:r>
        <w:rPr>
          <w:rFonts w:ascii="Cambria" w:hAnsi="Cambria" w:cs="Cambria" w:eastAsia="Cambria"/>
          <w:b w:val="0"/>
          <w:bCs w:val="0"/>
          <w:spacing w:val="-9"/>
          <w:w w:val="100"/>
          <w:position w:val="0"/>
          <w:sz w:val="20"/>
          <w:szCs w:val="20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position w:val="0"/>
          <w:sz w:val="20"/>
          <w:szCs w:val="20"/>
        </w:rPr>
        <w:t>исп</w:t>
      </w:r>
      <w:r>
        <w:rPr>
          <w:rFonts w:ascii="Cambria" w:hAnsi="Cambria" w:cs="Cambria" w:eastAsia="Cambria"/>
          <w:b w:val="0"/>
          <w:bCs w:val="0"/>
          <w:spacing w:val="2"/>
          <w:w w:val="100"/>
          <w:position w:val="0"/>
          <w:sz w:val="20"/>
          <w:szCs w:val="20"/>
        </w:rPr>
        <w:t>о</w:t>
      </w:r>
      <w:r>
        <w:rPr>
          <w:rFonts w:ascii="Cambria" w:hAnsi="Cambria" w:cs="Cambria" w:eastAsia="Cambria"/>
          <w:b w:val="0"/>
          <w:bCs w:val="0"/>
          <w:spacing w:val="-1"/>
          <w:w w:val="100"/>
          <w:position w:val="0"/>
          <w:sz w:val="20"/>
          <w:szCs w:val="20"/>
        </w:rPr>
        <w:t>л</w:t>
      </w:r>
      <w:r>
        <w:rPr>
          <w:rFonts w:ascii="Cambria" w:hAnsi="Cambria" w:cs="Cambria" w:eastAsia="Cambria"/>
          <w:b w:val="0"/>
          <w:bCs w:val="0"/>
          <w:spacing w:val="0"/>
          <w:w w:val="100"/>
          <w:position w:val="0"/>
          <w:sz w:val="20"/>
          <w:szCs w:val="20"/>
        </w:rPr>
        <w:t>ьзую</w:t>
      </w:r>
      <w:r>
        <w:rPr>
          <w:rFonts w:ascii="Cambria" w:hAnsi="Cambria" w:cs="Cambria" w:eastAsia="Cambria"/>
          <w:b w:val="0"/>
          <w:bCs w:val="0"/>
          <w:spacing w:val="-1"/>
          <w:w w:val="100"/>
          <w:position w:val="0"/>
          <w:sz w:val="20"/>
          <w:szCs w:val="20"/>
        </w:rPr>
        <w:t>т</w:t>
      </w:r>
      <w:r>
        <w:rPr>
          <w:rFonts w:ascii="Cambria" w:hAnsi="Cambria" w:cs="Cambria" w:eastAsia="Cambria"/>
          <w:b w:val="0"/>
          <w:bCs w:val="0"/>
          <w:spacing w:val="3"/>
          <w:w w:val="100"/>
          <w:position w:val="0"/>
          <w:sz w:val="20"/>
          <w:szCs w:val="20"/>
        </w:rPr>
        <w:t>с</w:t>
      </w:r>
      <w:r>
        <w:rPr>
          <w:rFonts w:ascii="Cambria" w:hAnsi="Cambria" w:cs="Cambria" w:eastAsia="Cambria"/>
          <w:b w:val="0"/>
          <w:bCs w:val="0"/>
          <w:spacing w:val="0"/>
          <w:w w:val="100"/>
          <w:position w:val="0"/>
          <w:sz w:val="20"/>
          <w:szCs w:val="20"/>
        </w:rPr>
        <w:t>я</w:t>
      </w:r>
      <w:r>
        <w:rPr>
          <w:rFonts w:ascii="Cambria" w:hAnsi="Cambria" w:cs="Cambria" w:eastAsia="Cambria"/>
          <w:b w:val="0"/>
          <w:bCs w:val="0"/>
          <w:spacing w:val="-9"/>
          <w:w w:val="100"/>
          <w:position w:val="0"/>
          <w:sz w:val="20"/>
          <w:szCs w:val="20"/>
        </w:rPr>
        <w:t> </w:t>
      </w:r>
      <w:r>
        <w:rPr>
          <w:rFonts w:ascii="Cambria" w:hAnsi="Cambria" w:cs="Cambria" w:eastAsia="Cambria"/>
          <w:b w:val="0"/>
          <w:bCs w:val="0"/>
          <w:spacing w:val="-1"/>
          <w:w w:val="100"/>
          <w:position w:val="0"/>
          <w:sz w:val="20"/>
          <w:szCs w:val="20"/>
        </w:rPr>
        <w:t>ц</w:t>
      </w:r>
      <w:r>
        <w:rPr>
          <w:rFonts w:ascii="Cambria" w:hAnsi="Cambria" w:cs="Cambria" w:eastAsia="Cambria"/>
          <w:b w:val="0"/>
          <w:bCs w:val="0"/>
          <w:spacing w:val="0"/>
          <w:w w:val="100"/>
          <w:position w:val="0"/>
          <w:sz w:val="20"/>
          <w:szCs w:val="20"/>
        </w:rPr>
        <w:t>и</w:t>
      </w:r>
      <w:r>
        <w:rPr>
          <w:rFonts w:ascii="Cambria" w:hAnsi="Cambria" w:cs="Cambria" w:eastAsia="Cambria"/>
          <w:b w:val="0"/>
          <w:bCs w:val="0"/>
          <w:spacing w:val="2"/>
          <w:w w:val="100"/>
          <w:position w:val="0"/>
          <w:sz w:val="20"/>
          <w:szCs w:val="20"/>
        </w:rPr>
        <w:t>ф</w:t>
      </w:r>
      <w:r>
        <w:rPr>
          <w:rFonts w:ascii="Cambria" w:hAnsi="Cambria" w:cs="Cambria" w:eastAsia="Cambria"/>
          <w:b w:val="0"/>
          <w:bCs w:val="0"/>
          <w:spacing w:val="-1"/>
          <w:w w:val="100"/>
          <w:position w:val="0"/>
          <w:sz w:val="20"/>
          <w:szCs w:val="20"/>
        </w:rPr>
        <w:t>р</w:t>
      </w:r>
      <w:r>
        <w:rPr>
          <w:rFonts w:ascii="Cambria" w:hAnsi="Cambria" w:cs="Cambria" w:eastAsia="Cambria"/>
          <w:b w:val="0"/>
          <w:bCs w:val="0"/>
          <w:spacing w:val="0"/>
          <w:w w:val="100"/>
          <w:position w:val="0"/>
          <w:sz w:val="20"/>
          <w:szCs w:val="20"/>
        </w:rPr>
        <w:t>ы</w:t>
      </w:r>
      <w:r>
        <w:rPr>
          <w:rFonts w:ascii="Cambria" w:hAnsi="Cambria" w:cs="Cambria" w:eastAsia="Cambria"/>
          <w:b w:val="0"/>
          <w:bCs w:val="0"/>
          <w:spacing w:val="-7"/>
          <w:w w:val="100"/>
          <w:position w:val="0"/>
          <w:sz w:val="20"/>
          <w:szCs w:val="20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position w:val="0"/>
          <w:sz w:val="20"/>
          <w:szCs w:val="20"/>
        </w:rPr>
        <w:t>от</w:t>
      </w:r>
      <w:r>
        <w:rPr>
          <w:rFonts w:ascii="Cambria" w:hAnsi="Cambria" w:cs="Cambria" w:eastAsia="Cambria"/>
          <w:b w:val="0"/>
          <w:bCs w:val="0"/>
          <w:spacing w:val="-8"/>
          <w:w w:val="100"/>
          <w:position w:val="0"/>
          <w:sz w:val="20"/>
          <w:szCs w:val="20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position w:val="0"/>
          <w:sz w:val="20"/>
          <w:szCs w:val="20"/>
        </w:rPr>
        <w:t>1</w:t>
      </w:r>
      <w:r>
        <w:rPr>
          <w:rFonts w:ascii="Cambria" w:hAnsi="Cambria" w:cs="Cambria" w:eastAsia="Cambria"/>
          <w:b w:val="0"/>
          <w:bCs w:val="0"/>
          <w:spacing w:val="0"/>
          <w:w w:val="100"/>
          <w:position w:val="0"/>
          <w:sz w:val="20"/>
          <w:szCs w:val="20"/>
        </w:rPr>
      </w:r>
    </w:p>
    <w:p>
      <w:pPr>
        <w:ind w:left="1358" w:right="0" w:firstLine="0"/>
        <w:jc w:val="left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b w:val="0"/>
          <w:bCs w:val="0"/>
          <w:spacing w:val="-1"/>
          <w:w w:val="100"/>
          <w:sz w:val="20"/>
          <w:szCs w:val="20"/>
        </w:rPr>
        <w:t>д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mbria" w:hAnsi="Cambria" w:cs="Cambria" w:eastAsia="Cambria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0"/>
          <w:szCs w:val="20"/>
        </w:rPr>
        <w:t>9,</w:t>
      </w:r>
      <w:r>
        <w:rPr>
          <w:rFonts w:ascii="Cambria" w:hAnsi="Cambria" w:cs="Cambria" w:eastAsia="Cambria"/>
          <w:b w:val="0"/>
          <w:bCs w:val="0"/>
          <w:spacing w:val="-1"/>
          <w:w w:val="100"/>
          <w:sz w:val="20"/>
          <w:szCs w:val="20"/>
        </w:rPr>
        <w:t> </w:t>
      </w:r>
      <w:r>
        <w:rPr>
          <w:rFonts w:ascii="Cambria" w:hAnsi="Cambria" w:cs="Cambria" w:eastAsia="Cambria"/>
          <w:b w:val="0"/>
          <w:bCs w:val="0"/>
          <w:spacing w:val="-1"/>
          <w:w w:val="100"/>
          <w:sz w:val="20"/>
          <w:szCs w:val="20"/>
        </w:rPr>
        <w:t>д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0"/>
          <w:szCs w:val="20"/>
        </w:rPr>
        <w:t>а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0"/>
          <w:szCs w:val="20"/>
        </w:rPr>
        <w:t>л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0"/>
          <w:szCs w:val="20"/>
        </w:rPr>
        <w:t>е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0"/>
          <w:szCs w:val="20"/>
        </w:rPr>
        <w:t>е</w:t>
      </w:r>
      <w:r>
        <w:rPr>
          <w:rFonts w:ascii="Cambria" w:hAnsi="Cambria" w:cs="Cambria" w:eastAsia="Cambria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0"/>
          <w:szCs w:val="20"/>
        </w:rPr>
        <w:t>бу</w:t>
      </w:r>
      <w:r>
        <w:rPr>
          <w:rFonts w:ascii="Cambria" w:hAnsi="Cambria" w:cs="Cambria" w:eastAsia="Cambria"/>
          <w:b w:val="0"/>
          <w:bCs w:val="0"/>
          <w:spacing w:val="2"/>
          <w:w w:val="100"/>
          <w:sz w:val="20"/>
          <w:szCs w:val="20"/>
        </w:rPr>
        <w:t>к</w:t>
      </w:r>
      <w:r>
        <w:rPr>
          <w:rFonts w:ascii="Cambria" w:hAnsi="Cambria" w:cs="Cambria" w:eastAsia="Cambria"/>
          <w:b w:val="0"/>
          <w:bCs w:val="0"/>
          <w:spacing w:val="-1"/>
          <w:w w:val="100"/>
          <w:sz w:val="20"/>
          <w:szCs w:val="20"/>
        </w:rPr>
        <w:t>в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0"/>
          <w:szCs w:val="20"/>
        </w:rPr>
        <w:t>ы</w:t>
      </w:r>
      <w:r>
        <w:rPr>
          <w:rFonts w:ascii="Cambria" w:hAnsi="Cambria" w:cs="Cambria" w:eastAsia="Cambria"/>
          <w:b w:val="0"/>
          <w:bCs w:val="0"/>
          <w:spacing w:val="-1"/>
          <w:w w:val="100"/>
          <w:sz w:val="20"/>
          <w:szCs w:val="20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0"/>
          <w:szCs w:val="20"/>
        </w:rPr>
        <w:t>от</w:t>
      </w:r>
      <w:r>
        <w:rPr>
          <w:rFonts w:ascii="Cambria" w:hAnsi="Cambria" w:cs="Cambria" w:eastAsia="Cambria"/>
          <w:b w:val="0"/>
          <w:bCs w:val="0"/>
          <w:spacing w:val="-3"/>
          <w:w w:val="100"/>
          <w:sz w:val="20"/>
          <w:szCs w:val="20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Cambria" w:hAnsi="Cambria" w:cs="Cambria" w:eastAsia="Cambria"/>
          <w:b w:val="0"/>
          <w:bCs w:val="0"/>
          <w:spacing w:val="-3"/>
          <w:w w:val="100"/>
          <w:sz w:val="20"/>
          <w:szCs w:val="20"/>
        </w:rPr>
        <w:t> 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0"/>
          <w:szCs w:val="20"/>
        </w:rPr>
        <w:t>д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0"/>
          <w:szCs w:val="20"/>
        </w:rPr>
        <w:t>о</w:t>
      </w:r>
      <w:r>
        <w:rPr>
          <w:rFonts w:ascii="Cambria" w:hAnsi="Cambria" w:cs="Cambria" w:eastAsia="Cambria"/>
          <w:b w:val="0"/>
          <w:bCs w:val="0"/>
          <w:spacing w:val="-3"/>
          <w:w w:val="100"/>
          <w:sz w:val="20"/>
          <w:szCs w:val="20"/>
        </w:rPr>
        <w:t> </w:t>
      </w:r>
      <w:r>
        <w:rPr>
          <w:rFonts w:ascii="Cambria" w:hAnsi="Cambria" w:cs="Cambria" w:eastAsia="Cambria"/>
          <w:b w:val="0"/>
          <w:bCs w:val="0"/>
          <w:spacing w:val="3"/>
          <w:w w:val="100"/>
          <w:sz w:val="20"/>
          <w:szCs w:val="20"/>
        </w:rPr>
        <w:t>Z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0"/>
          <w:szCs w:val="20"/>
        </w:rPr>
        <w:t>.</w:t>
      </w:r>
      <w:r>
        <w:rPr>
          <w:rFonts w:ascii="Cambria" w:hAnsi="Cambria" w:cs="Cambria" w:eastAsia="Cambria"/>
          <w:b w:val="0"/>
          <w:bCs w:val="0"/>
          <w:spacing w:val="-3"/>
          <w:w w:val="100"/>
          <w:sz w:val="20"/>
          <w:szCs w:val="20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Cambria" w:hAnsi="Cambria" w:cs="Cambria" w:eastAsia="Cambria"/>
          <w:b w:val="0"/>
          <w:bCs w:val="0"/>
          <w:spacing w:val="-2"/>
          <w:w w:val="100"/>
          <w:sz w:val="20"/>
          <w:szCs w:val="20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0"/>
          <w:szCs w:val="20"/>
        </w:rPr>
        <w:t>–</w:t>
      </w:r>
      <w:r>
        <w:rPr>
          <w:rFonts w:ascii="Cambria" w:hAnsi="Cambria" w:cs="Cambria" w:eastAsia="Cambria"/>
          <w:b w:val="0"/>
          <w:bCs w:val="0"/>
          <w:spacing w:val="-2"/>
          <w:w w:val="100"/>
          <w:sz w:val="20"/>
          <w:szCs w:val="20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0"/>
          <w:szCs w:val="20"/>
        </w:rPr>
        <w:t>10,</w:t>
      </w:r>
      <w:r>
        <w:rPr>
          <w:rFonts w:ascii="Cambria" w:hAnsi="Cambria" w:cs="Cambria" w:eastAsia="Cambria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0"/>
          <w:szCs w:val="20"/>
        </w:rPr>
        <w:t>B-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0"/>
          <w:szCs w:val="20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0"/>
          <w:szCs w:val="20"/>
        </w:rPr>
        <w:t>11,</w:t>
      </w:r>
      <w:r>
        <w:rPr>
          <w:rFonts w:ascii="Cambria" w:hAnsi="Cambria" w:cs="Cambria" w:eastAsia="Cambria"/>
          <w:b w:val="0"/>
          <w:bCs w:val="0"/>
          <w:spacing w:val="-3"/>
          <w:w w:val="100"/>
          <w:sz w:val="20"/>
          <w:szCs w:val="20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0"/>
          <w:szCs w:val="20"/>
        </w:rPr>
        <w:t>C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0"/>
          <w:szCs w:val="20"/>
        </w:rPr>
        <w:t>-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0"/>
          <w:szCs w:val="20"/>
        </w:rPr>
        <w:t>12,</w:t>
      </w:r>
      <w:r>
        <w:rPr>
          <w:rFonts w:ascii="Cambria" w:hAnsi="Cambria" w:cs="Cambria" w:eastAsia="Cambria"/>
          <w:b w:val="0"/>
          <w:bCs w:val="0"/>
          <w:spacing w:val="-1"/>
          <w:w w:val="100"/>
          <w:sz w:val="20"/>
          <w:szCs w:val="20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0"/>
          <w:szCs w:val="20"/>
        </w:rPr>
        <w:t>D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0"/>
          <w:szCs w:val="20"/>
        </w:rPr>
        <w:t>-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0"/>
          <w:szCs w:val="20"/>
        </w:rPr>
        <w:t>13,</w:t>
      </w:r>
      <w:r>
        <w:rPr>
          <w:rFonts w:ascii="Cambria" w:hAnsi="Cambria" w:cs="Cambria" w:eastAsia="Cambria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0"/>
          <w:szCs w:val="20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0"/>
          <w:szCs w:val="20"/>
        </w:rPr>
        <w:t>-</w:t>
      </w:r>
      <w:r>
        <w:rPr>
          <w:rFonts w:ascii="Cambria" w:hAnsi="Cambria" w:cs="Cambria" w:eastAsia="Cambria"/>
          <w:b w:val="0"/>
          <w:bCs w:val="0"/>
          <w:spacing w:val="-2"/>
          <w:w w:val="100"/>
          <w:sz w:val="20"/>
          <w:szCs w:val="20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0"/>
          <w:szCs w:val="20"/>
        </w:rPr>
        <w:t>14,</w:t>
      </w:r>
      <w:r>
        <w:rPr>
          <w:rFonts w:ascii="Cambria" w:hAnsi="Cambria" w:cs="Cambria" w:eastAsia="Cambria"/>
          <w:b w:val="0"/>
          <w:bCs w:val="0"/>
          <w:spacing w:val="-3"/>
          <w:w w:val="100"/>
          <w:sz w:val="20"/>
          <w:szCs w:val="20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0"/>
          <w:szCs w:val="20"/>
        </w:rPr>
        <w:t>F</w:t>
      </w:r>
      <w:r>
        <w:rPr>
          <w:rFonts w:ascii="Cambria" w:hAnsi="Cambria" w:cs="Cambria" w:eastAsia="Cambria"/>
          <w:b w:val="0"/>
          <w:bCs w:val="0"/>
          <w:spacing w:val="-3"/>
          <w:w w:val="100"/>
          <w:sz w:val="20"/>
          <w:szCs w:val="20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0"/>
          <w:szCs w:val="20"/>
        </w:rPr>
        <w:t>-</w:t>
      </w:r>
      <w:r>
        <w:rPr>
          <w:rFonts w:ascii="Cambria" w:hAnsi="Cambria" w:cs="Cambria" w:eastAsia="Cambria"/>
          <w:b w:val="0"/>
          <w:bCs w:val="0"/>
          <w:spacing w:val="-2"/>
          <w:w w:val="100"/>
          <w:sz w:val="20"/>
          <w:szCs w:val="20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0"/>
          <w:szCs w:val="20"/>
        </w:rPr>
        <w:t>15</w:t>
      </w:r>
      <w:r>
        <w:rPr>
          <w:rFonts w:ascii="Cambria" w:hAnsi="Cambria" w:cs="Cambria" w:eastAsia="Cambria"/>
          <w:b w:val="0"/>
          <w:bCs w:val="0"/>
          <w:spacing w:val="43"/>
          <w:w w:val="100"/>
          <w:sz w:val="20"/>
          <w:szCs w:val="20"/>
        </w:rPr>
        <w:t> </w:t>
      </w:r>
      <w:r>
        <w:rPr>
          <w:rFonts w:ascii="Cambria" w:hAnsi="Cambria" w:cs="Cambria" w:eastAsia="Cambria"/>
          <w:b w:val="0"/>
          <w:bCs w:val="0"/>
          <w:spacing w:val="-1"/>
          <w:w w:val="100"/>
          <w:sz w:val="20"/>
          <w:szCs w:val="20"/>
        </w:rPr>
        <w:t>…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0"/>
          <w:szCs w:val="20"/>
        </w:rPr>
        <w:t>.</w:t>
      </w:r>
      <w:r>
        <w:rPr>
          <w:rFonts w:ascii="Cambria" w:hAnsi="Cambria" w:cs="Cambria" w:eastAsia="Cambria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0"/>
          <w:szCs w:val="20"/>
        </w:rPr>
        <w:t>)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0"/>
          <w:szCs w:val="2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0" w:right="756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30</w:t>
      </w:r>
    </w:p>
    <w:p>
      <w:pPr>
        <w:spacing w:after="0"/>
        <w:jc w:val="right"/>
        <w:rPr>
          <w:rFonts w:ascii="Arial" w:hAnsi="Arial" w:cs="Arial" w:eastAsia="Arial"/>
          <w:sz w:val="24"/>
          <w:szCs w:val="24"/>
        </w:rPr>
        <w:sectPr>
          <w:pgSz w:w="11907" w:h="16840"/>
          <w:pgMar w:header="341" w:footer="0" w:top="1260" w:bottom="280" w:left="260" w:right="220"/>
        </w:sectPr>
      </w:pPr>
    </w:p>
    <w:p>
      <w:pPr>
        <w:spacing w:before="13"/>
        <w:ind w:left="3433" w:right="0" w:firstLine="0"/>
        <w:jc w:val="left"/>
        <w:rPr>
          <w:rFonts w:ascii="Calibri" w:hAnsi="Calibri" w:cs="Calibri" w:eastAsia="Calibri"/>
          <w:sz w:val="45"/>
          <w:szCs w:val="45"/>
        </w:rPr>
      </w:pPr>
      <w:r>
        <w:rPr/>
        <w:pict>
          <v:group style="position:absolute;margin-left:16.879011pt;margin-top:57.754013pt;width:560.526978pt;height:45.985pt;mso-position-horizontal-relative:page;mso-position-vertical-relative:page;z-index:-7896" coordorigin="338,1155" coordsize="11211,920">
            <v:group style="position:absolute;left:348;top:1165;width:11191;height:900" coordorigin="348,1165" coordsize="11191,900">
              <v:shape style="position:absolute;left:348;top:1165;width:11191;height:900" coordorigin="348,1165" coordsize="11191,900" path="m11320,1165l566,1165,538,1166,463,1182,403,1213,354,1272,348,1923,349,1941,387,2004,441,2039,512,2060,566,2065,11320,2065,11399,2055,11465,2029,11513,1989,11538,1923,11538,1307,11536,1289,11499,1226,11445,1190,11374,1169,11320,1165xe" filled="t" fillcolor="#E8E8E8" stroked="f">
                <v:path arrowok="t"/>
                <v:fill type="solid"/>
              </v:shape>
            </v:group>
            <v:group style="position:absolute;left:4457;top:1455;width:230;height:288" coordorigin="4457,1455" coordsize="230,288">
              <v:shape style="position:absolute;left:4457;top:1455;width:230;height:288" coordorigin="4457,1455" coordsize="230,288" path="m4605,1660l4574,1721,4568,1727,4562,1733,4555,1737,4548,1739,4541,1741,4533,1742,4524,1742,4520,1742,4517,1742,4514,1742,4511,1741,4508,1741,4505,1740,4502,1739,4499,1738,4497,1737,4495,1736,4493,1735,4492,1734,4491,1734,4490,1733,4490,1732,4489,1731,4489,1730,4488,1728,4488,1727,4488,1725,4488,1723,4487,1720,4487,1718,4487,1715,4487,1709,4488,1705,4489,1703,4490,1700,4492,1699,4494,1699,4495,1699,4496,1700,4498,1700,4499,1701,4501,1702,4504,1703,4506,1705,4508,1706,4511,1706,4515,1707,4518,1708,4523,1708,4526,1708,4530,1708,4533,1707,4536,1706,4539,1704,4542,1701,4544,1699,4547,1695,4550,1690,4554,1686,4557,1679,4561,1671,4460,1469,4458,1466,4458,1464,4457,1462,4457,1460,4458,1458,4459,1457,4460,1456,4462,1456,4465,1455,4468,1455,4471,1455,4476,1455,4480,1455,4499,1463,4549,1567,4555,1578,4560,1589,4565,1600,4570,1611,4575,1621,4580,1632,4581,1632,4585,1621,4589,1610,4593,1599,4597,1588,4602,1576,4607,1563,4646,1462,4647,1460,4648,1459,4648,1458,4649,1458,4669,1455,4673,1455,4685,1457,4686,1458,4686,1459,4687,1461,4686,1462,4686,1464,4685,1466,4605,1660xe" filled="f" stroked="t" strokeweight=".8pt" strokecolor="#000000">
                <v:path arrowok="t"/>
              </v:shape>
              <v:shape style="position:absolute;left:4715;top:1519;width:1502;height:232" type="#_x0000_t75">
                <v:imagedata r:id="rId244" o:title=""/>
              </v:shape>
              <v:shape style="position:absolute;left:6268;top:1428;width:729;height:323" type="#_x0000_t75">
                <v:imagedata r:id="rId245" o:title=""/>
              </v:shape>
            </v:group>
            <v:group style="position:absolute;left:7130;top:1531;width:190;height:212" coordorigin="7130,1531" coordsize="190,212">
              <v:shape style="position:absolute;left:7130;top:1531;width:190;height:212" coordorigin="7130,1531" coordsize="190,212" path="m7320,1734l7302,1740,7299,1740,7288,1739,7286,1738,7285,1737,7285,1737,7284,1736,7284,1735,7284,1734,7284,1562,7230,1562,7227,1583,7224,1603,7213,1662,7186,1721,7145,1743,7137,1743,7136,1743,7135,1743,7134,1742,7133,1742,7132,1741,7132,1740,7131,1739,7130,1737,7130,1735,7130,1733,7130,1730,7130,1727,7130,1723,7130,1720,7130,1718,7130,1716,7131,1714,7131,1713,7132,1712,7132,1711,7133,1710,7134,1710,7135,1710,7136,1710,7141,1710,7173,1675,7176,1666,7189,1605,7197,1540,7198,1537,7200,1534,7202,1532,7204,1531,7208,1531,7309,1531,7320,1544,7320,1734xe" filled="f" stroked="t" strokeweight=".8pt" strokecolor="#000000">
                <v:path arrowok="t"/>
              </v:shape>
            </v:group>
            <v:group style="position:absolute;left:7387;top:1530;width:175;height:210" coordorigin="7387,1530" coordsize="175,210">
              <v:shape style="position:absolute;left:7387;top:1530;width:175;height:210" coordorigin="7387,1530" coordsize="175,210" path="m7562,1734l7558,1739,7557,1739,7544,1740,7541,1740,7530,1739,7528,1738,7527,1738,7527,1737,7526,1736,7526,1735,7526,1734,7526,1620,7526,1615,7526,1609,7526,1603,7526,1597,7527,1591,7527,1586,7524,1592,7504,1620,7421,1734,7420,1735,7419,1736,7418,1737,7403,1740,7400,1740,7390,1739,7389,1738,7388,1738,7388,1737,7387,1736,7387,1735,7387,1734,7387,1536,7387,1536,7387,1535,7388,1534,7388,1533,7405,1530,7412,1530,7423,1536,7423,1650,7423,1656,7423,1662,7423,1667,7422,1673,7422,1679,7421,1684,7425,1679,7428,1673,7432,1668,7435,1663,7439,1657,7443,1652,7527,1536,7528,1535,7529,1534,7530,1533,7531,1533,7532,1532,7534,1531,7535,1531,7546,1530,7549,1530,7562,1537,7562,1734xe" filled="f" stroked="t" strokeweight=".8pt" strokecolor="#000000">
                <v:path arrowok="t"/>
              </v:shape>
            </v:group>
            <v:group style="position:absolute;left:7616;top:1527;width:155;height:216" coordorigin="7616,1527" coordsize="155,216">
              <v:shape style="position:absolute;left:7616;top:1527;width:155;height:216" coordorigin="7616,1527" coordsize="155,216" path="m7771,1704l7765,1722,7763,1724,7760,1726,7756,1729,7751,1732,7703,1743,7689,1743,7638,1716,7631,1707,7625,1696,7621,1683,7617,1664,7616,1644,7616,1620,7636,1560,7694,1527,7707,1527,7714,1527,7767,1551,7768,1552,7770,1559,7770,1561,7770,1563,7770,1565,7770,1571,7769,1575,7768,1577,7767,1580,7765,1581,7763,1581,7761,1581,7758,1580,7756,1577,7753,1575,7707,1558,7686,1562,7653,1631,7653,1648,7654,1659,7657,1669,7659,1679,7684,1707,7691,1710,7699,1712,7708,1712,7716,1712,7723,1711,7730,1708,7736,1705,7741,1703,7746,1699,7750,1696,7754,1694,7757,1691,7761,1688,7763,1687,7765,1687,7766,1687,7771,1701,7771,1704xe" filled="f" stroked="t" strokeweight=".8pt" strokecolor="#000000">
                <v:path arrowok="t"/>
              </v:shape>
            </v:group>
            <v:group style="position:absolute;left:7788;top:1531;width:169;height:209" coordorigin="7788,1531" coordsize="169,209">
              <v:shape style="position:absolute;left:7788;top:1531;width:169;height:209" coordorigin="7788,1531" coordsize="169,209" path="m7957,1547l7953,1563,7952,1564,7951,1564,7949,1564,7890,1564,7890,1734,7890,1735,7890,1736,7890,1737,7889,1737,7888,1738,7887,1739,7885,1739,7872,1740,7869,1740,7858,1739,7856,1738,7856,1737,7855,1737,7855,1736,7854,1735,7854,1734,7854,1564,7795,1564,7794,1564,7793,1564,7792,1563,7791,1562,7790,1561,7790,1560,7789,1559,7789,1557,7788,1555,7788,1553,7788,1550,7788,1547,7788,1545,7788,1542,7788,1540,7789,1538,7789,1537,7795,1531,7949,1531,7957,1545,7957,1547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45"/>
          <w:szCs w:val="45"/>
        </w:rPr>
        <w:t>Упаковочный</w:t>
      </w:r>
      <w:r>
        <w:rPr>
          <w:rFonts w:ascii="Calibri" w:hAnsi="Calibri" w:cs="Calibri" w:eastAsia="Calibri"/>
          <w:b w:val="0"/>
          <w:bCs w:val="0"/>
          <w:color w:val="000001"/>
          <w:spacing w:val="-36"/>
          <w:w w:val="100"/>
          <w:sz w:val="45"/>
          <w:szCs w:val="45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45"/>
          <w:szCs w:val="45"/>
        </w:rPr>
        <w:t>ли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0"/>
          <w:sz w:val="45"/>
          <w:szCs w:val="45"/>
        </w:rPr>
        <w:t>с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  <w:sz w:val="45"/>
          <w:szCs w:val="45"/>
        </w:rPr>
        <w:t>т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5"/>
          <w:szCs w:val="4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58"/>
        <w:ind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56.744999pt;margin-top:5.307654pt;width:467.643pt;height:10.457pt;mso-position-horizontal-relative:page;mso-position-vertical-relative:paragraph;z-index:-7895" coordorigin="1135,106" coordsize="9353,209">
            <v:group style="position:absolute;left:1143;top:126;width:93;height:142" coordorigin="1143,126" coordsize="93,142">
              <v:shape style="position:absolute;left:1143;top:126;width:93;height:142" coordorigin="1143,126" coordsize="93,142" path="m1236,227l1236,231,1236,235,1235,239,1233,243,1232,246,1230,249,1228,252,1225,255,1222,257,1220,260,1216,261,1213,263,1209,264,1205,266,1201,266,1197,267,1192,267,1187,267,1150,267,1148,267,1147,267,1145,266,1144,265,1143,263,1143,260,1143,134,1148,126,1150,126,1182,126,1190,126,1197,127,1227,156,1227,162,1227,165,1217,187,1214,189,1211,190,1208,192,1212,193,1236,222,1236,227xe" filled="f" stroked="t" strokeweight=".8pt" strokecolor="#000000">
                <v:path arrowok="t"/>
              </v:shape>
            </v:group>
            <v:group style="position:absolute;left:1162;top:141;width:46;height:46" coordorigin="1162,141" coordsize="46,46">
              <v:shape style="position:absolute;left:1162;top:141;width:46;height:46" coordorigin="1162,141" coordsize="46,46" path="m1208,164l1181,141,1162,141,1162,187,1183,187,1188,187,1202,180,1204,178,1206,175,1206,172,1207,170,1208,167,1208,164xe" filled="f" stroked="t" strokeweight=".8pt" strokecolor="#000000">
                <v:path arrowok="t"/>
              </v:shape>
            </v:group>
            <v:group style="position:absolute;left:1162;top:202;width:55;height:50" coordorigin="1162,202" coordsize="55,50">
              <v:shape style="position:absolute;left:1162;top:202;width:55;height:50" coordorigin="1162,202" coordsize="55,50" path="m1216,228l1216,224,1216,220,1190,202,1184,202,1162,202,1162,252,1189,252,1193,252,1197,252,1200,250,1203,249,1216,232,1216,228xe" filled="f" stroked="t" strokeweight=".8pt" strokecolor="#000000">
                <v:path arrowok="t"/>
              </v:shape>
              <v:shape style="position:absolute;left:1255;top:153;width:526;height:162" type="#_x0000_t75">
                <v:imagedata r:id="rId246" o:title=""/>
              </v:shape>
            </v:group>
            <v:group style="position:absolute;left:1801;top:163;width:86;height:105" coordorigin="1801,163" coordsize="86,105">
              <v:shape style="position:absolute;left:1801;top:163;width:86;height:105" coordorigin="1801,163" coordsize="86,105" path="m1888,265l1886,267,1885,268,1884,268,1883,268,1882,268,1880,268,1879,268,1877,268,1875,268,1874,268,1873,268,1872,268,1871,267,1871,267,1870,267,1870,266,1870,266,1869,265,1869,265,1869,222,1819,222,1819,265,1819,265,1817,267,1817,268,1816,268,1815,268,1813,268,1812,268,1810,268,1808,268,1807,268,1806,268,1805,268,1804,268,1803,267,1802,267,1802,267,1802,266,1801,266,1801,265,1801,265,1801,166,1801,166,1801,165,1802,165,1802,164,1802,164,1808,163,1810,163,1812,163,1819,166,1819,206,1869,206,1869,166,1869,166,1870,165,1870,165,1870,164,1871,164,1877,163,1879,163,1880,163,1888,166,1888,265xe" filled="f" stroked="t" strokeweight=".8pt" strokecolor="#000000">
                <v:path arrowok="t"/>
              </v:shape>
              <v:shape style="position:absolute;left:1913;top:106;width:8272;height:171" type="#_x0000_t75">
                <v:imagedata r:id="rId247" o:title=""/>
              </v:shape>
            </v:group>
            <v:group style="position:absolute;left:10206;top:163;width:130;height:105" coordorigin="10206,163" coordsize="130,105">
              <v:shape style="position:absolute;left:10206;top:163;width:130;height:105" coordorigin="10206,163" coordsize="130,105" path="m10336,261l10336,263,10336,265,10335,266,10333,267,10332,267,10330,267,10212,267,10210,267,10209,267,10208,266,10207,265,10206,263,10206,261,10206,166,10206,166,10206,165,10207,165,10207,164,10214,163,10215,163,10217,163,10224,166,10224,252,10262,252,10262,166,10262,166,10262,165,10263,165,10263,164,10263,164,10269,163,10271,163,10273,163,10280,166,10280,252,10318,252,10318,166,10318,166,10318,165,10325,163,10327,163,10329,163,10335,164,10335,164,10336,165,10336,165,10336,166,10336,166,10336,261xe" filled="f" stroked="t" strokeweight=".8pt" strokecolor="#000000">
                <v:path arrowok="t"/>
              </v:shape>
            </v:group>
            <v:group style="position:absolute;left:10354;top:163;width:85;height:105" coordorigin="10354,163" coordsize="85,105">
              <v:shape style="position:absolute;left:10354;top:163;width:85;height:105" coordorigin="10354,163" coordsize="85,105" path="m10439,172l10436,179,10436,180,10435,180,10435,180,10405,180,10405,265,10405,265,10403,267,10403,268,10402,268,10401,268,10399,268,10398,268,10396,268,10394,268,10393,268,10392,268,10391,268,10390,268,10389,267,10388,267,10388,267,10388,266,10387,266,10387,265,10387,265,10387,180,10358,180,10357,180,10357,180,10356,179,10356,179,10355,179,10355,178,10355,177,10354,176,10354,175,10354,174,10354,173,10354,172,10354,170,10354,169,10354,168,10354,167,10355,166,10355,165,10355,165,10356,164,10356,164,10357,164,10357,164,10358,163,10435,163,10438,165,10438,166,10438,167,10438,168,10438,169,10439,170,10439,172xe" filled="f" stroked="t" strokeweight=".8pt" strokecolor="#000000">
                <v:path arrowok="t"/>
              </v:shape>
            </v:group>
            <v:group style="position:absolute;left:10456;top:243;width:24;height:26" coordorigin="10456,243" coordsize="24,26">
              <v:shape style="position:absolute;left:10456;top:243;width:24;height:26" coordorigin="10456,243" coordsize="24,26" path="m10480,255l10480,261,10479,264,10477,266,10475,268,10472,268,10468,268,10464,268,10460,268,10459,266,10457,264,10456,261,10456,256,10456,251,10468,243,10472,243,10476,244,10477,245,10479,247,10480,250,10480,255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Внутренний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4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блок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1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шт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before="58"/>
        <w:ind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56.744999pt;margin-top:5.84963pt;width:452.378pt;height:9.917pt;mso-position-horizontal-relative:page;mso-position-vertical-relative:paragraph;z-index:-7894" coordorigin="1135,117" coordsize="9048,198">
            <v:shape style="position:absolute;left:1135;top:118;width:1115;height:197" type="#_x0000_t75">
              <v:imagedata r:id="rId248" o:title=""/>
            </v:shape>
            <v:group style="position:absolute;left:2275;top:163;width:86;height:105" coordorigin="2275,163" coordsize="86,105">
              <v:shape style="position:absolute;left:2275;top:163;width:86;height:105" coordorigin="2275,163" coordsize="86,105" path="m2362,265l2360,267,2359,268,2358,268,2357,268,2356,268,2354,268,2353,268,2351,268,2349,268,2348,268,2347,268,2346,268,2345,267,2345,267,2344,267,2344,266,2344,266,2344,265,2344,265,2344,222,2293,222,2293,265,2293,265,2291,267,2291,268,2290,268,2289,268,2287,268,2286,268,2284,268,2282,268,2281,268,2280,268,2279,268,2278,268,2277,267,2276,267,2276,267,2276,266,2275,266,2275,265,2275,265,2275,166,2275,166,2275,165,2276,165,2276,164,2276,164,2282,163,2284,163,2286,163,2292,164,2293,164,2293,165,2293,165,2293,166,2293,166,2293,206,2344,206,2344,166,2344,166,2344,165,2344,165,2344,164,2345,164,2351,163,2353,163,2354,163,2362,166,2362,265xe" filled="f" stroked="t" strokeweight=".8pt" strokecolor="#000000">
                <v:path arrowok="t"/>
              </v:shape>
            </v:group>
            <v:group style="position:absolute;left:2395;top:163;width:101;height:140" coordorigin="2395,163" coordsize="101,140">
              <v:shape style="position:absolute;left:2395;top:163;width:101;height:140" coordorigin="2395,163" coordsize="101,140" path="m2497,301l2492,303,2489,303,2486,303,2485,303,2483,303,2482,302,2481,302,2481,301,2481,267,2401,267,2399,267,2398,267,2397,266,2396,265,2395,263,2395,261,2395,166,2395,166,2395,165,2396,165,2396,164,2396,164,2402,163,2404,163,2406,163,2412,164,2413,164,2413,165,2413,165,2413,166,2413,166,2413,252,2461,252,2461,166,2461,166,2461,165,2461,165,2461,164,2462,164,2468,163,2470,163,2471,163,2479,166,2479,166,2479,252,2492,252,2494,252,2495,252,2496,253,2496,254,2497,255,2497,256,2497,301xe" filled="f" stroked="t" strokeweight=".8pt" strokecolor="#000000">
                <v:path arrowok="t"/>
              </v:shape>
            </v:group>
            <v:group style="position:absolute;left:2517;top:163;width:88;height:105" coordorigin="2517,163" coordsize="88,105">
              <v:shape style="position:absolute;left:2517;top:163;width:88;height:105" coordorigin="2517,163" coordsize="88,105" path="m2604,265l2602,267,2602,268,2601,268,2600,268,2599,268,2597,268,2595,268,2594,268,2592,268,2591,268,2590,268,2589,268,2588,267,2587,267,2587,267,2587,266,2586,266,2586,265,2586,265,2586,208,2586,205,2586,202,2586,200,2586,197,2587,194,2587,191,2585,194,2583,197,2581,199,2579,202,2577,205,2534,265,2532,266,2532,267,2531,267,2531,267,2530,268,2529,268,2528,268,2527,268,2526,268,2525,268,2523,268,2522,268,2521,268,2520,268,2519,268,2518,267,2518,267,2517,267,2517,266,2517,266,2517,265,2517,265,2517,166,2517,166,2517,165,2517,165,2517,164,2518,164,2524,163,2526,163,2529,163,2535,166,2535,223,2535,226,2535,229,2535,232,2534,235,2534,237,2534,240,2536,237,2537,235,2539,232,2541,229,2543,227,2545,224,2587,166,2587,166,2588,165,2588,165,2589,164,2589,164,2595,163,2596,163,2598,163,2604,166,2604,265xe" filled="f" stroked="t" strokeweight=".8pt" strokecolor="#000000">
                <v:path arrowok="t"/>
              </v:shape>
            </v:group>
            <v:group style="position:absolute;left:2631;top:161;width:98;height:108" coordorigin="2631,161" coordsize="98,108">
              <v:shape style="position:absolute;left:2631;top:161;width:98;height:108" coordorigin="2631,161" coordsize="98,108" path="m2730,214l2730,222,2729,230,2726,237,2724,243,2721,249,2717,254,2713,259,2708,263,2701,266,2695,268,2688,270,2679,270,2671,270,2643,255,2639,251,2636,245,2634,239,2632,232,2631,225,2631,216,2631,208,2632,201,2634,194,2636,188,2639,182,2644,177,2648,172,2681,161,2689,161,2727,192,2729,199,2730,206,2730,214xe" filled="f" stroked="t" strokeweight=".8pt" strokecolor="#000000">
                <v:path arrowok="t"/>
              </v:shape>
            </v:group>
            <v:group style="position:absolute;left:2650;top:176;width:61;height:78" coordorigin="2650,176" coordsize="61,78">
              <v:shape style="position:absolute;left:2650;top:176;width:61;height:78" coordorigin="2650,176" coordsize="61,78" path="m2711,216l2681,176,2675,177,2671,177,2667,179,2663,181,2660,184,2657,187,2655,191,2653,195,2652,200,2650,204,2650,210,2650,215,2650,221,2650,226,2651,230,2652,235,2654,239,2656,243,2659,246,2662,249,2666,251,2670,253,2674,254,2680,254,2685,254,2690,253,2694,252,2698,250,2701,247,2704,244,2706,240,2708,236,2709,231,2710,227,2711,221,2711,216xe" filled="f" stroked="t" strokeweight=".8pt" strokecolor="#000000">
                <v:path arrowok="t"/>
              </v:shape>
            </v:group>
            <v:group style="position:absolute;left:2756;top:163;width:86;height:105" coordorigin="2756,163" coordsize="86,105">
              <v:shape style="position:absolute;left:2756;top:163;width:86;height:105" coordorigin="2756,163" coordsize="86,105" path="m2843,265l2843,265,2842,266,2842,266,2842,267,2841,267,2841,267,2840,268,2839,268,2838,268,2837,268,2835,268,2834,268,2832,268,2830,268,2829,268,2828,268,2827,268,2826,267,2826,267,2825,267,2825,266,2825,266,2825,265,2825,265,2825,222,2774,222,2774,265,2774,265,2774,266,2774,266,2774,267,2773,267,2772,267,2772,268,2771,268,2770,268,2769,268,2767,268,2765,268,2763,268,2762,268,2761,268,2760,268,2759,268,2758,267,2757,267,2757,267,2757,266,2756,266,2756,265,2756,265,2756,166,2756,166,2756,165,2757,165,2757,164,2757,164,2763,163,2765,163,2767,163,2773,164,2774,164,2774,165,2774,165,2774,166,2774,166,2774,206,2825,206,2825,166,2825,166,2825,165,2825,165,2825,164,2826,164,2832,163,2834,163,2835,163,2841,164,2842,164,2842,165,2842,165,2843,166,2843,166,2843,265xe" filled="f" stroked="t" strokeweight=".8pt" strokecolor="#000000">
                <v:path arrowok="t"/>
              </v:shape>
              <v:shape style="position:absolute;left:2868;top:153;width:1251;height:162" type="#_x0000_t75">
                <v:imagedata r:id="rId249" o:title=""/>
              </v:shape>
              <v:shape style="position:absolute;left:4131;top:117;width:6052;height:160" type="#_x0000_t75">
                <v:imagedata r:id="rId250" o:title=""/>
              </v:shape>
            </v:group>
            <w10:wrap type="none"/>
          </v:group>
        </w:pict>
      </w:r>
      <w:r>
        <w:rPr/>
        <w:pict>
          <v:group style="position:absolute;margin-left:512.327026pt;margin-top:7.74763pt;width:14.471pt;height:6.078pt;mso-position-horizontal-relative:page;mso-position-vertical-relative:paragraph;z-index:-7893" coordorigin="10247,155" coordsize="289,122">
            <v:group style="position:absolute;left:10255;top:163;width:130;height:105" coordorigin="10255,163" coordsize="130,105">
              <v:shape style="position:absolute;left:10255;top:163;width:130;height:105" coordorigin="10255,163" coordsize="130,105" path="m10384,261l10384,263,10384,265,10383,266,10382,267,10380,267,10379,267,10260,267,10258,267,10257,267,10256,266,10255,265,10255,263,10255,261,10255,166,10255,166,10255,165,10255,165,10255,164,10262,163,10264,163,10265,163,10271,164,10272,164,10272,165,10272,165,10273,166,10273,166,10273,252,10311,252,10311,166,10311,166,10311,165,10311,165,10311,164,10312,164,10318,163,10319,163,10321,163,10328,166,10328,252,10366,252,10366,166,10366,166,10366,165,10373,163,10375,163,10377,163,10383,164,10384,164,10384,165,10384,165,10384,166,10384,166,10384,261xe" filled="f" stroked="t" strokeweight=".8pt" strokecolor="#000000">
                <v:path arrowok="t"/>
              </v:shape>
            </v:group>
            <v:group style="position:absolute;left:10402;top:164;width:85;height:105" coordorigin="10402,164" coordsize="85,105">
              <v:shape style="position:absolute;left:10402;top:164;width:85;height:105" coordorigin="10402,164" coordsize="85,105" path="m10487,172l10485,179,10484,180,10484,180,10483,180,10454,180,10454,265,10454,265,10452,267,10451,268,10450,268,10449,268,10448,268,10446,268,10444,268,10443,268,10441,268,10440,268,10439,268,10438,268,10437,267,10437,267,10436,267,10436,266,10436,266,10435,265,10436,265,10436,180,10406,180,10405,180,10405,180,10404,179,10404,179,10403,179,10403,178,10403,177,10403,176,10403,175,10402,174,10402,173,10402,172,10402,170,10402,169,10403,168,10403,167,10403,166,10403,166,10404,165,10404,164,10404,164,10405,164,10405,164,10406,164,10483,164,10486,166,10486,166,10486,167,10486,168,10487,169,10487,170,10487,172xe" filled="f" stroked="t" strokeweight=".8pt" strokecolor="#000000">
                <v:path arrowok="t"/>
              </v:shape>
            </v:group>
            <v:group style="position:absolute;left:10504;top:243;width:24;height:26" coordorigin="10504,243" coordsize="24,26">
              <v:shape style="position:absolute;left:10504;top:243;width:24;height:26" coordorigin="10504,243" coordsize="24,26" path="m10528,256l10528,261,10527,264,10525,266,10524,268,10521,268,10516,269,10512,268,10509,268,10507,266,10505,264,10504,261,10504,256,10504,251,10505,247,10507,246,10509,244,10512,243,10516,243,10521,243,10524,244,10525,246,10527,247,10528,251,10528,256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Пульт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дистанционного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управления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......1</w:t>
      </w:r>
      <w:r>
        <w:rPr>
          <w:rFonts w:ascii="Calibri" w:hAnsi="Calibri" w:cs="Calibri" w:eastAsia="Calibri"/>
          <w:b w:val="0"/>
          <w:bCs w:val="0"/>
          <w:color w:val="000001"/>
          <w:spacing w:val="3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шт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before="58"/>
        <w:ind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56.748001pt;margin-top:5.394606pt;width:452.179pt;height:10.37pt;mso-position-horizontal-relative:page;mso-position-vertical-relative:paragraph;z-index:-7892" coordorigin="1135,108" coordsize="9044,207">
            <v:group style="position:absolute;left:1143;top:126;width:93;height:142" coordorigin="1143,126" coordsize="93,142">
              <v:shape style="position:absolute;left:1143;top:126;width:93;height:142" coordorigin="1143,126" coordsize="93,142" path="m1236,225l1195,267,1184,267,1150,267,1148,267,1147,267,1145,266,1144,265,1143,263,1143,260,1143,134,1148,126,1150,126,1223,126,1224,126,1224,126,1227,133,1227,134,1227,135,1227,137,1227,137,1227,139,1227,139,1226,140,1226,141,1226,141,1225,141,1225,142,1224,142,1223,142,1162,142,1162,186,1188,186,1197,186,1236,219,1236,225xe" filled="f" stroked="t" strokeweight=".8pt" strokecolor="#000000">
                <v:path arrowok="t"/>
              </v:shape>
            </v:group>
            <v:group style="position:absolute;left:1162;top:201;width:55;height:51" coordorigin="1162,201" coordsize="55,51">
              <v:shape style="position:absolute;left:1162;top:201;width:55;height:51" coordorigin="1162,201" coordsize="55,51" path="m1217,227l1185,201,1162,201,1162,252,1186,252,1192,252,1196,252,1200,250,1204,249,1215,237,1216,234,1217,231,1217,227xe" filled="f" stroked="t" strokeweight=".8pt" strokecolor="#000000">
                <v:path arrowok="t"/>
              </v:shape>
            </v:group>
            <v:group style="position:absolute;left:1255;top:161;width:81;height:108" coordorigin="1255,161" coordsize="81,108">
              <v:shape style="position:absolute;left:1255;top:161;width:81;height:108" coordorigin="1255,161" coordsize="81,108" path="m1335,265l1335,266,1335,266,1335,267,1334,267,1328,268,1326,268,1321,267,1320,266,1320,266,1320,265,1320,255,1316,260,1311,263,1306,266,1300,268,1295,270,1289,270,1284,270,1279,269,1275,268,1270,266,1267,264,1264,262,1261,259,1259,256,1257,252,1255,249,1255,244,1255,240,1255,234,1304,207,1318,207,1318,199,1312,182,1311,180,1308,179,1305,178,1303,177,1299,176,1295,176,1291,176,1274,181,1271,182,1269,184,1267,185,1265,186,1264,186,1263,186,1263,186,1262,186,1262,186,1261,186,1261,185,1260,184,1260,184,1260,183,1260,182,1259,181,1259,180,1259,179,1259,177,1260,176,1260,175,1260,174,1261,173,1262,172,1263,171,1264,170,1267,169,1269,167,1285,162,1289,162,1293,161,1297,161,1304,161,1335,198,1335,265xe" filled="f" stroked="t" strokeweight=".8pt" strokecolor="#000000">
                <v:path arrowok="t"/>
              </v:shape>
            </v:group>
            <v:group style="position:absolute;left:1273;top:220;width:45;height:36" coordorigin="1273,220" coordsize="45,36">
              <v:shape style="position:absolute;left:1273;top:220;width:45;height:36" coordorigin="1273,220" coordsize="45,36" path="m1318,220l1302,220,1297,220,1293,220,1273,236,1273,239,1273,244,1275,248,1278,251,1281,254,1286,256,1292,255,1296,256,1301,254,1305,252,1309,249,1313,246,1318,241,1318,220xe" filled="f" stroked="t" strokeweight=".8pt" strokecolor="#000000">
                <v:path arrowok="t"/>
              </v:shape>
              <v:shape style="position:absolute;left:1345;top:108;width:8834;height:207" type="#_x0000_t75">
                <v:imagedata r:id="rId251" o:title=""/>
              </v:shape>
            </v:group>
            <w10:wrap type="none"/>
          </v:group>
        </w:pict>
      </w:r>
      <w:r>
        <w:rPr/>
        <w:pict>
          <v:group style="position:absolute;margin-left:512.146973pt;margin-top:7.746605pt;width:14.472pt;height:6.077pt;mso-position-horizontal-relative:page;mso-position-vertical-relative:paragraph;z-index:-7891" coordorigin="10243,155" coordsize="289,122">
            <v:group style="position:absolute;left:10251;top:163;width:130;height:105" coordorigin="10251,163" coordsize="130,105">
              <v:shape style="position:absolute;left:10251;top:163;width:130;height:105" coordorigin="10251,163" coordsize="130,105" path="m10381,261l10381,263,10380,265,10379,266,10378,267,10377,267,10375,267,10257,267,10255,267,10253,267,10252,266,10251,265,10251,263,10251,261,10251,166,10257,163,10258,163,10260,163,10262,163,10263,163,10269,166,10269,252,10307,252,10307,166,10307,166,10307,165,10307,165,10308,164,10308,164,10312,163,10314,163,10316,163,10317,163,10319,163,10325,166,10325,252,10363,252,10363,166,10363,166,10363,165,10368,163,10370,163,10372,163,10373,163,10375,163,10379,164,10380,164,10380,165,10381,165,10381,166,10381,166,10381,261xe" filled="f" stroked="t" strokeweight=".8pt" strokecolor="#000000">
                <v:path arrowok="t"/>
              </v:shape>
            </v:group>
            <v:group style="position:absolute;left:10399;top:163;width:85;height:105" coordorigin="10399,163" coordsize="85,105">
              <v:shape style="position:absolute;left:10399;top:163;width:85;height:105" coordorigin="10399,163" coordsize="85,105" path="m10483,172l10480,180,10480,180,10450,180,10450,265,10450,265,10448,267,10447,268,10446,268,10445,268,10444,268,10443,268,10441,268,10439,268,10438,268,10437,268,10435,268,10434,268,10434,267,10433,267,10433,267,10432,266,10432,266,10432,265,10432,265,10432,180,10402,180,10402,180,10401,180,10401,179,10400,179,10400,179,10400,178,10399,177,10399,176,10399,175,10399,174,10399,173,10399,172,10399,170,10399,169,10399,168,10399,167,10399,166,10402,163,10480,163,10482,166,10483,166,10483,167,10483,168,10483,169,10483,170,10483,172xe" filled="f" stroked="t" strokeweight=".8pt" strokecolor="#000000">
                <v:path arrowok="t"/>
              </v:shape>
            </v:group>
            <v:group style="position:absolute;left:10501;top:243;width:24;height:26" coordorigin="10501,243" coordsize="24,26">
              <v:shape style="position:absolute;left:10501;top:243;width:24;height:26" coordorigin="10501,243" coordsize="24,26" path="m10524,256l10524,261,10523,264,10522,266,10520,268,10517,268,10512,268,10508,268,10505,268,10503,266,10502,264,10501,261,10501,256,10501,251,10502,247,10503,246,10505,244,10508,243,10513,243,10517,243,10520,244,10522,246,10524,247,10524,251,10524,256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Батарейки</w:t>
      </w:r>
      <w:r>
        <w:rPr>
          <w:rFonts w:ascii="Calibri" w:hAnsi="Calibri" w:cs="Calibri" w:eastAsia="Calibri"/>
          <w:b w:val="0"/>
          <w:bCs w:val="0"/>
          <w:color w:val="000001"/>
          <w:spacing w:val="2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AAA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пульта</w:t>
      </w:r>
      <w:r>
        <w:rPr>
          <w:rFonts w:ascii="Calibri" w:hAnsi="Calibri" w:cs="Calibri" w:eastAsia="Calibri"/>
          <w:b w:val="0"/>
          <w:bCs w:val="0"/>
          <w:color w:val="000001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ДУ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....2</w:t>
      </w:r>
      <w:r>
        <w:rPr>
          <w:rFonts w:ascii="Calibri" w:hAnsi="Calibri" w:cs="Calibri" w:eastAsia="Calibri"/>
          <w:b w:val="0"/>
          <w:bCs w:val="0"/>
          <w:color w:val="000001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шт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before="58"/>
        <w:ind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56.744999pt;margin-top:5.310642pt;width:454.444pt;height:10.457pt;mso-position-horizontal-relative:page;mso-position-vertical-relative:paragraph;z-index:-7890" coordorigin="1135,106" coordsize="9089,209">
            <v:shape style="position:absolute;left:1135;top:117;width:611;height:198" type="#_x0000_t75">
              <v:imagedata r:id="rId252" o:title=""/>
            </v:shape>
            <v:shape style="position:absolute;left:1754;top:106;width:8470;height:171" type="#_x0000_t75">
              <v:imagedata r:id="rId253" o:title=""/>
            </v:shape>
            <w10:wrap type="none"/>
          </v:group>
        </w:pict>
      </w:r>
      <w:r>
        <w:rPr/>
        <w:pict>
          <v:group style="position:absolute;margin-left:514.393005pt;margin-top:7.748642pt;width:14.472pt;height:6.077pt;mso-position-horizontal-relative:page;mso-position-vertical-relative:paragraph;z-index:-7889" coordorigin="10288,155" coordsize="289,122">
            <v:group style="position:absolute;left:10296;top:163;width:130;height:105" coordorigin="10296,163" coordsize="130,105">
              <v:shape style="position:absolute;left:10296;top:163;width:130;height:105" coordorigin="10296,163" coordsize="130,105" path="m10426,261l10426,263,10425,265,10424,266,10423,267,10422,268,10420,268,10302,268,10300,268,10298,267,10297,266,10296,265,10296,263,10296,261,10296,166,10296,166,10296,165,10296,165,10297,164,10303,163,10305,163,10307,163,10314,166,10314,252,10352,252,10352,166,10352,166,10352,165,10352,165,10353,164,10353,164,10359,163,10361,163,10362,163,10368,164,10369,164,10369,165,10369,165,10369,166,10370,166,10370,252,10408,252,10408,166,10408,166,10408,165,10415,163,10416,163,10418,163,10424,164,10425,164,10425,165,10426,165,10426,166,10426,166,10426,261xe" filled="f" stroked="t" strokeweight=".8pt" strokecolor="#000000">
                <v:path arrowok="t"/>
              </v:shape>
            </v:group>
            <v:group style="position:absolute;left:10444;top:164;width:85;height:105" coordorigin="10444,164" coordsize="85,105">
              <v:shape style="position:absolute;left:10444;top:164;width:85;height:105" coordorigin="10444,164" coordsize="85,105" path="m10528,172l10528,173,10528,175,10528,175,10526,179,10526,180,10525,180,10524,180,10495,180,10495,265,10495,265,10493,267,10492,268,10491,268,10490,268,10489,268,10488,268,10486,268,10484,268,10483,268,10481,268,10480,268,10479,268,10479,267,10478,267,10477,267,10477,266,10477,266,10477,265,10477,265,10477,180,10447,180,10447,180,10446,180,10446,179,10445,179,10445,179,10445,178,10444,177,10444,176,10444,175,10444,174,10444,173,10444,172,10444,170,10444,169,10444,168,10444,167,10444,166,10447,164,10524,164,10527,166,10527,166,10528,167,10528,168,10528,169,10528,170,10528,172xe" filled="f" stroked="t" strokeweight=".8pt" strokecolor="#000000">
                <v:path arrowok="t"/>
              </v:shape>
            </v:group>
            <v:group style="position:absolute;left:10546;top:243;width:24;height:26" coordorigin="10546,243" coordsize="24,26">
              <v:shape style="position:absolute;left:10546;top:243;width:24;height:26" coordorigin="10546,243" coordsize="24,26" path="m10569,256l10557,269,10553,268,10550,268,10548,266,10547,264,10546,261,10546,256,10546,251,10547,247,10548,246,10550,244,10553,243,10558,243,10562,243,10565,244,10567,246,10568,247,10569,251,10569,256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Наружный</w:t>
      </w:r>
      <w:r>
        <w:rPr>
          <w:rFonts w:ascii="Calibri" w:hAnsi="Calibri" w:cs="Calibri" w:eastAsia="Calibri"/>
          <w:b w:val="0"/>
          <w:bCs w:val="0"/>
          <w:color w:val="000001"/>
          <w:spacing w:val="4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блок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...........1</w:t>
      </w:r>
      <w:r>
        <w:rPr>
          <w:rFonts w:ascii="Calibri" w:hAnsi="Calibri" w:cs="Calibri" w:eastAsia="Calibri"/>
          <w:b w:val="0"/>
          <w:bCs w:val="0"/>
          <w:color w:val="000001"/>
          <w:spacing w:val="4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шт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before="58"/>
        <w:ind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56.744999pt;margin-top:5.309618pt;width:490.12pt;height:10.456pt;mso-position-horizontal-relative:page;mso-position-vertical-relative:paragraph;z-index:-7888" coordorigin="1135,106" coordsize="9802,209">
            <v:shape style="position:absolute;left:1135;top:106;width:2520;height:209" type="#_x0000_t75">
              <v:imagedata r:id="rId254" o:title=""/>
            </v:shape>
            <v:group style="position:absolute;left:3673;top:163;width:86;height:105" coordorigin="3673,163" coordsize="86,105">
              <v:shape style="position:absolute;left:3673;top:163;width:86;height:105" coordorigin="3673,163" coordsize="86,105" path="m3760,265l3758,267,3757,268,3756,268,3755,268,3754,268,3753,268,3751,268,3749,268,3748,268,3746,268,3745,268,3744,268,3744,267,3743,267,3742,267,3742,266,3742,266,3742,265,3742,265,3742,222,3692,222,3692,265,3691,265,3690,267,3689,268,3688,268,3687,268,3686,268,3684,268,3683,268,3681,268,3679,268,3678,268,3677,268,3676,268,3675,267,3675,267,3674,267,3674,266,3674,266,3673,265,3674,265,3674,166,3681,163,3683,163,3684,163,3692,166,3692,206,3742,206,3742,166,3742,166,3742,165,3749,163,3751,163,3753,163,3760,166,3760,265xe" filled="f" stroked="t" strokeweight=".8pt" strokecolor="#000000">
                <v:path arrowok="t"/>
              </v:shape>
              <v:shape style="position:absolute;left:3770;top:117;width:7167;height:161" type="#_x0000_t75">
                <v:imagedata r:id="rId255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Набор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аксессуаров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для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монтажа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1</w:t>
      </w:r>
      <w:r>
        <w:rPr>
          <w:rFonts w:ascii="Calibri" w:hAnsi="Calibri" w:cs="Calibri" w:eastAsia="Calibri"/>
          <w:b w:val="0"/>
          <w:bCs w:val="0"/>
          <w:color w:val="000001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компл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before="58"/>
        <w:ind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56.744999pt;margin-top:5.846654pt;width:455.432pt;height:9.918pt;mso-position-horizontal-relative:page;mso-position-vertical-relative:paragraph;z-index:-7887" coordorigin="1135,117" coordsize="9109,198">
            <v:group style="position:absolute;left:1143;top:125;width:106;height:143" coordorigin="1143,125" coordsize="106,143">
              <v:shape style="position:absolute;left:1143;top:125;width:106;height:143" coordorigin="1143,125" coordsize="106,143" path="m1249,265l1249,265,1249,266,1249,266,1248,267,1248,267,1247,267,1246,268,1245,268,1244,268,1243,268,1241,268,1240,268,1238,268,1236,268,1235,268,1234,268,1233,268,1232,267,1232,267,1231,267,1231,266,1230,266,1230,265,1230,265,1230,172,1230,170,1230,167,1230,165,1230,162,1231,160,1231,158,1231,158,1230,159,1229,160,1229,162,1228,163,1227,164,1226,165,1226,167,1225,168,1224,169,1223,170,1222,172,1222,173,1160,265,1160,265,1159,266,1159,266,1159,267,1154,268,1153,268,1151,268,1145,267,1144,267,1144,267,1143,266,1143,266,1143,265,1143,264,1143,129,1143,128,1143,128,1143,127,1144,127,1152,125,1154,125,1162,129,1162,222,1162,224,1162,226,1162,228,1162,231,1161,233,1161,235,1162,235,1163,233,1164,231,1166,228,1167,226,1169,223,1171,221,1232,128,1232,128,1232,128,1233,127,1233,127,1234,126,1235,126,1235,126,1236,126,1237,125,1238,125,1239,125,1241,125,1242,125,1249,128,1249,129,1249,265xe" filled="f" stroked="t" strokeweight=".8pt" strokecolor="#000000">
                <v:path arrowok="t"/>
              </v:shape>
              <v:shape style="position:absolute;left:1277;top:153;width:2034;height:162" type="#_x0000_t75">
                <v:imagedata r:id="rId256" o:title=""/>
              </v:shape>
            </v:group>
            <v:group style="position:absolute;left:3320;top:163;width:85;height:105" coordorigin="3320,163" coordsize="85,105">
              <v:shape style="position:absolute;left:3320;top:163;width:85;height:105" coordorigin="3320,163" coordsize="85,105" path="m3405,172l3402,180,3401,180,3372,180,3372,265,3372,265,3370,267,3369,268,3368,268,3367,268,3366,268,3364,268,3363,268,3361,268,3359,268,3358,268,3357,268,3356,268,3355,267,3355,267,3354,267,3354,266,3354,266,3354,265,3354,265,3354,180,3324,180,3324,180,3323,180,3323,179,3322,179,3322,179,3321,178,3321,177,3321,176,3321,175,3320,174,3320,173,3320,172,3320,170,3320,169,3321,168,3321,167,3321,166,3324,163,3401,163,3404,165,3404,166,3405,167,3405,168,3405,169,3405,170,3405,172xe" filled="f" stroked="t" strokeweight=".8pt" strokecolor="#000000">
                <v:path arrowok="t"/>
              </v:shape>
            </v:group>
            <v:group style="position:absolute;left:3416;top:161;width:81;height:108" coordorigin="3416,161" coordsize="81,108">
              <v:shape style="position:absolute;left:3416;top:161;width:81;height:108" coordorigin="3416,161" coordsize="81,108" path="m3497,265l3497,266,3497,266,3496,267,3496,267,3495,268,3494,268,3493,268,3491,268,3489,268,3487,268,3482,267,3482,266,3481,266,3482,265,3482,255,3477,260,3472,263,3467,266,3462,268,3456,270,3450,270,3445,270,3440,269,3436,268,3432,266,3428,264,3426,262,3423,259,3420,256,3419,252,3417,249,3416,244,3416,240,3416,234,3466,207,3479,207,3479,199,3461,176,3457,176,3452,176,3429,185,3427,186,3425,186,3425,186,3424,186,3424,186,3423,186,3423,186,3422,185,3422,184,3422,184,3421,183,3421,182,3421,181,3421,180,3421,179,3421,177,3421,176,3421,175,3422,174,3428,169,3431,167,3458,161,3465,161,3497,198,3497,265xe" filled="f" stroked="t" strokeweight=".8pt" strokecolor="#000000">
                <v:path arrowok="t"/>
              </v:shape>
            </v:group>
            <v:group style="position:absolute;left:3435;top:220;width:45;height:36" coordorigin="3435,220" coordsize="45,36">
              <v:shape style="position:absolute;left:3435;top:220;width:45;height:36" coordorigin="3435,220" coordsize="45,36" path="m3479,220l3464,220,3459,220,3454,220,3435,236,3435,239,3435,244,3436,248,3440,251,3443,254,3447,255,3453,255,3458,255,3462,254,3466,252,3470,249,3475,246,3479,241,3479,220xe" filled="f" stroked="t" strokeweight=".8pt" strokecolor="#000000">
                <v:path arrowok="t"/>
              </v:shape>
              <v:shape style="position:absolute;left:3522;top:153;width:725;height:158" type="#_x0000_t75">
                <v:imagedata r:id="rId257" o:title=""/>
              </v:shape>
            </v:group>
            <v:group style="position:absolute;left:4266;top:163;width:86;height:105" coordorigin="4266,163" coordsize="86,105">
              <v:shape style="position:absolute;left:4266;top:163;width:86;height:105" coordorigin="4266,163" coordsize="86,105" path="m4352,265l4349,268,4348,268,4346,268,4345,268,4343,268,4341,268,4340,268,4339,268,4338,268,4337,268,4336,267,4335,267,4335,267,4335,266,4334,266,4334,265,4334,265,4334,222,4284,222,4284,265,4284,265,4282,267,4281,268,4280,268,4279,268,4278,268,4277,268,4275,268,4273,268,4272,268,4271,268,4269,268,4268,268,4268,267,4267,267,4267,267,4266,266,4266,266,4266,265,4266,265,4266,166,4266,166,4266,165,4266,165,4267,164,4267,164,4273,163,4275,163,4277,163,4284,166,4284,206,4334,206,4334,166,4334,166,4334,165,4335,165,4335,164,4335,164,4341,163,4343,163,4345,163,4352,166,4352,265xe" filled="f" stroked="t" strokeweight=".8pt" strokecolor="#000000">
                <v:path arrowok="t"/>
              </v:shape>
              <v:shape style="position:absolute;left:4362;top:117;width:5881;height:198" type="#_x0000_t75">
                <v:imagedata r:id="rId258" o:title=""/>
              </v:shape>
            </v:group>
            <w10:wrap type="none"/>
          </v:group>
        </w:pict>
      </w:r>
      <w:r>
        <w:rPr/>
        <w:pict>
          <v:group style="position:absolute;margin-left:515.377014pt;margin-top:7.745654pt;width:14.476pt;height:6.077pt;mso-position-horizontal-relative:page;mso-position-vertical-relative:paragraph;z-index:-7886" coordorigin="10308,155" coordsize="290,122">
            <v:group style="position:absolute;left:10316;top:163;width:130;height:105" coordorigin="10316,163" coordsize="130,105">
              <v:shape style="position:absolute;left:10316;top:163;width:130;height:105" coordorigin="10316,163" coordsize="130,105" path="m10445,261l10445,263,10445,265,10444,266,10443,267,10441,267,10440,267,10321,267,10319,267,10318,267,10317,266,10316,265,10316,263,10316,261,10316,166,10316,166,10316,165,10316,165,10316,164,10323,163,10325,163,10326,163,10334,166,10334,252,10372,252,10372,166,10372,166,10372,165,10372,165,10372,164,10373,164,10379,163,10380,163,10382,163,10389,166,10389,252,10427,252,10427,166,10427,166,10427,165,10434,163,10436,163,10438,163,10444,164,10445,164,10445,165,10445,165,10445,166,10445,166,10445,261xe" filled="f" stroked="t" strokeweight=".8pt" strokecolor="#000000">
                <v:path arrowok="t"/>
              </v:shape>
            </v:group>
            <v:group style="position:absolute;left:10463;top:163;width:85;height:105" coordorigin="10463,163" coordsize="85,105">
              <v:shape style="position:absolute;left:10463;top:163;width:85;height:105" coordorigin="10463,163" coordsize="85,105" path="m10548,172l10546,179,10545,180,10545,180,10544,180,10515,180,10515,265,10515,265,10513,267,10512,268,10511,268,10510,268,10509,268,10507,268,10506,268,10504,268,10502,268,10501,268,10500,268,10499,268,10498,267,10498,267,10497,267,10497,266,10497,266,10497,265,10497,265,10497,180,10467,180,10466,180,10466,180,10465,179,10465,179,10465,179,10464,178,10464,177,10464,176,10464,175,10463,174,10463,173,10463,172,10463,170,10463,169,10464,168,10464,167,10464,166,10464,165,10465,165,10465,164,10466,164,10466,164,10466,164,10467,163,10544,163,10548,170,10548,172xe" filled="f" stroked="t" strokeweight=".8pt" strokecolor="#000000">
                <v:path arrowok="t"/>
              </v:shape>
            </v:group>
            <v:group style="position:absolute;left:10565;top:243;width:24;height:26" coordorigin="10565,243" coordsize="24,26">
              <v:shape style="position:absolute;left:10565;top:243;width:24;height:26" coordorigin="10565,243" coordsize="24,26" path="m10589,255l10589,261,10588,264,10586,266,10585,268,10582,268,10577,268,10573,268,10570,268,10568,266,10566,264,10565,261,10566,256,10565,251,10578,243,10582,243,10585,244,10587,245,10588,247,10589,250,10589,255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Инструкция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по</w:t>
      </w:r>
      <w:r>
        <w:rPr>
          <w:rFonts w:ascii="Calibri" w:hAnsi="Calibri" w:cs="Calibri" w:eastAsia="Calibri"/>
          <w:b w:val="0"/>
          <w:bCs w:val="0"/>
          <w:color w:val="000001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эксплуатаци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и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монтажу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....1</w:t>
      </w:r>
      <w:r>
        <w:rPr>
          <w:rFonts w:ascii="Calibri" w:hAnsi="Calibri" w:cs="Calibri" w:eastAsia="Calibri"/>
          <w:b w:val="0"/>
          <w:bCs w:val="0"/>
          <w:color w:val="000001"/>
          <w:spacing w:val="1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шт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before="58"/>
        <w:ind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56.744999pt;margin-top:5.39663pt;width:92.358pt;height:10.37pt;mso-position-horizontal-relative:page;mso-position-vertical-relative:paragraph;z-index:-7885" coordorigin="1135,108" coordsize="1847,207">
            <v:shape style="position:absolute;left:1135;top:118;width:410;height:197" type="#_x0000_t75">
              <v:imagedata r:id="rId259" o:title=""/>
            </v:shape>
            <v:group style="position:absolute;left:1570;top:163;width:86;height:105" coordorigin="1570,163" coordsize="86,105">
              <v:shape style="position:absolute;left:1570;top:163;width:86;height:105" coordorigin="1570,163" coordsize="86,105" path="m1656,265l1656,265,1656,266,1656,266,1655,267,1655,267,1654,267,1654,268,1653,268,1652,268,1650,268,1649,268,1647,268,1645,268,1644,268,1643,268,1641,268,1641,268,1640,267,1639,267,1639,267,1639,266,1638,266,1638,265,1638,265,1638,222,1588,222,1588,265,1588,265,1586,267,1585,268,1584,268,1583,268,1582,268,1581,268,1579,268,1577,268,1576,268,1574,268,1573,268,1572,268,1572,267,1571,267,1570,267,1570,266,1570,266,1570,265,1570,265,1570,166,1570,166,1570,165,1570,165,1570,164,1571,164,1577,163,1579,163,1581,163,1588,166,1588,206,1638,206,1638,166,1638,166,1638,165,1639,165,1639,164,1639,164,1645,163,1647,163,1649,163,1655,164,1655,164,1656,165,1656,165,1656,166,1656,166,1656,265xe" filled="f" stroked="t" strokeweight=".8pt" strokecolor="#000000">
                <v:path arrowok="t"/>
              </v:shape>
              <v:shape style="position:absolute;left:1666;top:108;width:328;height:168" type="#_x0000_t75">
                <v:imagedata r:id="rId260" o:title=""/>
              </v:shape>
              <v:shape style="position:absolute;left:2011;top:108;width:373;height:169" type="#_x0000_t75">
                <v:imagedata r:id="rId261" o:title=""/>
              </v:shape>
              <v:shape style="position:absolute;left:2437;top:153;width:432;height:124" type="#_x0000_t75">
                <v:imagedata r:id="rId262" o:title=""/>
              </v:shape>
            </v:group>
            <v:group style="position:absolute;left:2888;top:163;width:86;height:105" coordorigin="2888,163" coordsize="86,105">
              <v:shape style="position:absolute;left:2888;top:163;width:86;height:105" coordorigin="2888,163" coordsize="86,105" path="m2974,265l2972,267,2971,268,2971,268,2969,268,2968,268,2967,268,2965,268,2963,268,2962,268,2961,268,2959,268,2958,268,2958,267,2957,267,2957,267,2956,266,2956,266,2956,265,2956,265,2956,222,2906,222,2906,265,2906,265,2904,267,2903,268,2902,268,2901,268,2900,268,2898,268,2897,268,2895,268,2893,268,2892,268,2891,268,2890,268,2890,267,2889,267,2888,267,2888,266,2888,266,2888,265,2888,265,2888,166,2888,166,2888,165,2888,165,2888,164,2889,164,2895,163,2897,163,2898,163,2906,166,2906,206,2956,206,2956,166,2956,166,2956,165,2956,165,2957,164,2957,164,2963,163,2965,163,2967,163,2974,166,2974,265xe" filled="f" stroked="t" strokeweight=".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2.529999pt;margin-top:5.31063pt;width:376.573pt;height:10.456pt;mso-position-horizontal-relative:page;mso-position-vertical-relative:paragraph;z-index:-7884" coordorigin="3051,106" coordsize="7531,209">
            <v:group style="position:absolute;left:3059;top:162;width:81;height:107" coordorigin="3059,162" coordsize="81,107">
              <v:shape style="position:absolute;left:3059;top:162;width:81;height:107" coordorigin="3059,162" coordsize="81,107" path="m3140,236l3093,269,3091,269,3088,269,3086,269,3084,269,3082,269,3080,269,3077,268,3075,268,3073,268,3071,268,3069,268,3067,268,3064,267,3062,266,3061,265,3059,263,3059,261,3059,258,3059,173,3069,163,3071,163,3073,163,3075,163,3077,162,3080,162,3082,162,3084,162,3087,162,3089,162,3091,162,3094,162,3101,162,3135,184,3135,188,3135,194,3134,199,3131,203,3128,207,3123,209,3118,211,3125,213,3130,216,3134,220,3138,224,3139,230,3140,236xe" filled="f" stroked="t" strokeweight=".8pt" strokecolor="#000000">
                <v:path arrowok="t"/>
              </v:shape>
            </v:group>
            <v:group style="position:absolute;left:3076;top:176;width:42;height:31" coordorigin="3076,176" coordsize="42,31">
              <v:shape style="position:absolute;left:3076;top:176;width:42;height:31" coordorigin="3076,176" coordsize="42,31" path="m3118,191l3093,176,3089,176,3086,176,3083,176,3080,176,3078,176,3076,176,3076,207,3095,207,3102,207,3108,206,3112,203,3116,200,3118,196,3118,191xe" filled="f" stroked="t" strokeweight=".8pt" strokecolor="#000000">
                <v:path arrowok="t"/>
              </v:shape>
            </v:group>
            <v:group style="position:absolute;left:3076;top:219;width:45;height:36" coordorigin="3076,219" coordsize="45,36">
              <v:shape style="position:absolute;left:3076;top:219;width:45;height:36" coordorigin="3076,219" coordsize="45,36" path="m3121,237l3094,219,3076,219,3076,254,3078,254,3079,254,3080,255,3082,255,3084,255,3085,255,3087,255,3088,255,3090,255,3091,255,3093,255,3094,255,3099,255,3103,255,3106,254,3110,253,3112,252,3115,250,3117,249,3118,247,3119,244,3120,242,3121,240,3121,237xe" filled="f" stroked="t" strokeweight=".8pt" strokecolor="#000000">
                <v:path arrowok="t"/>
              </v:shape>
              <v:shape style="position:absolute;left:3158;top:153;width:526;height:162" type="#_x0000_t75">
                <v:imagedata r:id="rId263" o:title=""/>
              </v:shape>
            </v:group>
            <v:group style="position:absolute;left:3704;top:163;width:86;height:105" coordorigin="3704,163" coordsize="86,105">
              <v:shape style="position:absolute;left:3704;top:163;width:86;height:105" coordorigin="3704,163" coordsize="86,105" path="m3790,265l3789,267,3788,268,3787,268,3786,268,3785,268,3783,268,3781,268,3780,268,3778,268,3777,268,3776,268,3775,268,3774,267,3774,267,3773,267,3773,266,3772,266,3772,265,3772,265,3772,222,3722,222,3722,265,3722,265,3720,267,3720,268,3719,268,3718,268,3716,268,3715,268,3713,268,3711,268,3710,268,3709,268,3708,268,3707,268,3706,267,3705,267,3705,267,3705,266,3704,266,3704,265,3704,265,3704,166,3704,166,3704,165,3705,165,3705,164,3705,164,3711,163,3713,163,3715,163,3722,166,3722,206,3772,206,3772,166,3772,166,3772,165,3773,165,3773,164,3774,164,3780,163,3781,163,3783,163,3790,166,3790,265xe" filled="f" stroked="t" strokeweight=".8pt" strokecolor="#000000">
                <v:path arrowok="t"/>
              </v:shape>
              <v:shape style="position:absolute;left:3816;top:106;width:6463;height:171" type="#_x0000_t75">
                <v:imagedata r:id="rId264" o:title=""/>
              </v:shape>
            </v:group>
            <v:group style="position:absolute;left:10301;top:163;width:130;height:105" coordorigin="10301,163" coordsize="130,105">
              <v:shape style="position:absolute;left:10301;top:163;width:130;height:105" coordorigin="10301,163" coordsize="130,105" path="m10430,261l10430,263,10430,265,10429,266,10428,267,10426,267,10425,267,10306,267,10304,267,10303,267,10302,266,10301,265,10301,263,10301,261,10301,166,10301,166,10301,165,10301,165,10301,164,10308,163,10310,163,10311,163,10317,164,10318,164,10318,165,10318,165,10319,166,10319,166,10319,252,10357,252,10357,166,10357,166,10357,165,10357,165,10357,164,10358,164,10364,163,10365,163,10367,163,10373,164,10373,164,10374,165,10374,165,10374,166,10374,166,10374,252,10412,252,10412,166,10412,166,10412,165,10419,163,10421,163,10423,163,10429,164,10430,164,10430,165,10430,165,10430,166,10430,166,10430,261xe" filled="f" stroked="t" strokeweight=".8pt" strokecolor="#000000">
                <v:path arrowok="t"/>
              </v:shape>
            </v:group>
            <v:group style="position:absolute;left:10448;top:164;width:85;height:105" coordorigin="10448,164" coordsize="85,105">
              <v:shape style="position:absolute;left:10448;top:164;width:85;height:105" coordorigin="10448,164" coordsize="85,105" path="m10533,172l10531,179,10530,180,10530,180,10529,180,10500,180,10500,265,10500,265,10498,267,10497,268,10496,268,10495,268,10494,268,10492,268,10491,268,10489,268,10487,268,10486,268,10485,268,10484,268,10483,267,10483,267,10482,267,10482,266,10482,266,10482,265,10482,265,10482,180,10452,180,10451,180,10451,180,10450,179,10450,179,10450,179,10449,178,10449,177,10449,176,10449,175,10448,174,10448,173,10448,172,10448,170,10448,169,10449,168,10449,167,10449,166,10449,166,10450,165,10450,164,10451,164,10451,164,10451,164,10452,164,10529,164,10533,170,10533,172xe" filled="f" stroked="t" strokeweight=".8pt" strokecolor="#000000">
                <v:path arrowok="t"/>
              </v:shape>
            </v:group>
            <v:group style="position:absolute;left:10550;top:243;width:24;height:26" coordorigin="10550,243" coordsize="24,26">
              <v:shape style="position:absolute;left:10550;top:243;width:24;height:26" coordorigin="10550,243" coordsize="24,26" path="m10574,256l10574,261,10573,264,10571,266,10570,268,10567,268,10562,269,10558,268,10555,268,10553,266,10551,264,10550,261,10551,256,10550,251,10563,243,10567,243,10570,244,10572,246,10573,247,10574,251,10574,256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Гарантийный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талон</w:t>
      </w:r>
      <w:r>
        <w:rPr>
          <w:rFonts w:ascii="Calibri" w:hAnsi="Calibri" w:cs="Calibri" w:eastAsia="Calibri"/>
          <w:b w:val="0"/>
          <w:bCs w:val="0"/>
          <w:color w:val="000001"/>
          <w:spacing w:val="3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внутреннего</w:t>
      </w:r>
      <w:r>
        <w:rPr>
          <w:rFonts w:ascii="Calibri" w:hAnsi="Calibri" w:cs="Calibri" w:eastAsia="Calibri"/>
          <w:b w:val="0"/>
          <w:bCs w:val="0"/>
          <w:color w:val="000001"/>
          <w:spacing w:val="3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блока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1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шт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before="58"/>
        <w:ind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56.744999pt;margin-top:5.308606pt;width:457.846pt;height:10.456pt;mso-position-horizontal-relative:page;mso-position-vertical-relative:paragraph;z-index:-7883" coordorigin="1135,106" coordsize="9157,209">
            <v:shape style="position:absolute;left:1135;top:118;width:410;height:197" type="#_x0000_t75">
              <v:imagedata r:id="rId265" o:title=""/>
            </v:shape>
            <v:group style="position:absolute;left:1570;top:163;width:86;height:105" coordorigin="1570,163" coordsize="86,105">
              <v:shape style="position:absolute;left:1570;top:163;width:86;height:105" coordorigin="1570,163" coordsize="86,105" path="m1656,265l1654,267,1654,268,1653,268,1652,268,1650,268,1649,268,1647,268,1645,268,1644,268,1643,268,1641,268,1641,268,1640,267,1639,267,1639,267,1639,266,1638,266,1638,265,1638,265,1638,222,1588,222,1588,265,1588,265,1586,267,1585,268,1584,268,1583,268,1582,268,1581,268,1579,268,1577,268,1576,268,1574,268,1573,268,1572,268,1572,267,1571,267,1570,267,1570,266,1570,266,1570,265,1570,265,1570,166,1570,166,1570,165,1570,165,1570,164,1571,164,1576,163,1577,163,1579,163,1581,163,1582,163,1588,166,1588,206,1638,206,1638,166,1638,166,1638,165,1639,165,1639,164,1639,164,1644,163,1645,163,1647,163,1649,163,1650,163,1656,166,1656,265xe" filled="f" stroked="t" strokeweight=".8pt" strokecolor="#000000">
                <v:path arrowok="t"/>
              </v:shape>
              <v:shape style="position:absolute;left:1666;top:108;width:328;height:168" type="#_x0000_t75">
                <v:imagedata r:id="rId266" o:title=""/>
              </v:shape>
              <v:shape style="position:absolute;left:2011;top:108;width:373;height:169" type="#_x0000_t75">
                <v:imagedata r:id="rId267" o:title=""/>
              </v:shape>
              <v:shape style="position:absolute;left:2437;top:153;width:432;height:124" type="#_x0000_t75">
                <v:imagedata r:id="rId268" o:title=""/>
              </v:shape>
            </v:group>
            <v:group style="position:absolute;left:2888;top:163;width:86;height:105" coordorigin="2888,163" coordsize="86,105">
              <v:shape style="position:absolute;left:2888;top:163;width:86;height:105" coordorigin="2888,163" coordsize="86,105" path="m2974,265l2972,267,2971,268,2971,268,2969,268,2968,268,2967,268,2965,268,2963,268,2962,268,2961,268,2959,268,2958,268,2958,267,2957,267,2957,267,2956,266,2956,266,2956,265,2956,265,2956,222,2906,222,2906,265,2906,265,2904,267,2903,268,2902,268,2901,268,2900,268,2898,268,2897,268,2895,268,2893,268,2892,268,2891,268,2890,268,2890,267,2889,267,2888,267,2888,266,2888,266,2888,265,2888,265,2888,166,2888,166,2888,165,2893,163,2895,163,2897,163,2898,163,2900,163,2906,166,2906,206,2956,206,2956,166,2956,166,2956,165,2962,163,2963,163,2965,163,2967,163,2968,163,2974,166,2974,265xe" filled="f" stroked="t" strokeweight=".8pt" strokecolor="#000000">
                <v:path arrowok="t"/>
              </v:shape>
              <v:shape style="position:absolute;left:3051;top:153;width:594;height:162" type="#_x0000_t75">
                <v:imagedata r:id="rId269" o:title=""/>
              </v:shape>
              <v:shape style="position:absolute;left:3652;top:106;width:6640;height:171" type="#_x0000_t75">
                <v:imagedata r:id="rId270" o:title=""/>
              </v:shape>
            </v:group>
            <w10:wrap type="none"/>
          </v:group>
        </w:pict>
      </w:r>
      <w:r>
        <w:rPr/>
        <w:pict>
          <v:group style="position:absolute;margin-left:517.794983pt;margin-top:7.746605pt;width:14.472pt;height:6.077pt;mso-position-horizontal-relative:page;mso-position-vertical-relative:paragraph;z-index:-7882" coordorigin="10356,155" coordsize="289,122">
            <v:group style="position:absolute;left:10364;top:163;width:130;height:105" coordorigin="10364,163" coordsize="130,105">
              <v:shape style="position:absolute;left:10364;top:163;width:130;height:105" coordorigin="10364,163" coordsize="130,105" path="m10494,261l10494,263,10493,265,10492,266,10491,267,10490,267,10488,267,10370,267,10368,267,10366,267,10365,266,10364,265,10364,263,10364,261,10364,166,10364,166,10364,165,10364,165,10365,164,10370,163,10371,163,10373,163,10375,163,10376,163,10382,166,10382,252,10420,252,10420,166,10420,166,10420,165,10420,165,10421,164,10421,164,10425,163,10427,163,10429,163,10430,163,10432,163,10438,166,10438,252,10476,252,10476,166,10476,166,10476,165,10481,163,10483,163,10485,163,10486,163,10488,163,10492,164,10493,164,10493,165,10494,165,10494,166,10494,166,10494,261xe" filled="f" stroked="t" strokeweight=".8pt" strokecolor="#000000">
                <v:path arrowok="t"/>
              </v:shape>
            </v:group>
            <v:group style="position:absolute;left:10512;top:163;width:85;height:105" coordorigin="10512,163" coordsize="85,105">
              <v:shape style="position:absolute;left:10512;top:163;width:85;height:105" coordorigin="10512,163" coordsize="85,105" path="m10596,172l10594,179,10594,180,10593,180,10592,180,10563,180,10563,265,10563,265,10561,267,10560,268,10559,268,10558,268,10557,268,10556,268,10554,268,10552,268,10551,268,10549,268,10548,268,10547,268,10547,267,10546,267,10545,267,10545,266,10545,266,10545,265,10545,265,10545,180,10515,180,10515,180,10514,180,10514,179,10513,179,10513,179,10513,178,10512,177,10512,176,10512,175,10512,174,10512,173,10512,172,10512,170,10512,169,10512,168,10512,167,10512,166,10513,166,10513,165,10513,164,10514,164,10514,164,10515,164,10515,163,10592,163,10596,170,10596,172xe" filled="f" stroked="t" strokeweight=".8pt" strokecolor="#000000">
                <v:path arrowok="t"/>
              </v:shape>
            </v:group>
            <v:group style="position:absolute;left:10614;top:243;width:24;height:26" coordorigin="10614,243" coordsize="24,26">
              <v:shape style="position:absolute;left:10614;top:243;width:24;height:26" coordorigin="10614,243" coordsize="24,26" path="m10637,256l10637,261,10636,264,10635,266,10633,268,10630,268,10625,268,10621,268,10618,268,10616,266,10615,264,10614,261,10614,256,10614,251,10615,247,10616,246,10618,244,10621,243,10626,243,10630,243,10633,244,10635,246,10636,247,10637,251,10637,256x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Гарантийный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талон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наружного</w:t>
      </w:r>
      <w:r>
        <w:rPr>
          <w:rFonts w:ascii="Calibri" w:hAnsi="Calibri" w:cs="Calibri" w:eastAsia="Calibri"/>
          <w:b w:val="0"/>
          <w:bCs w:val="0"/>
          <w:color w:val="000001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блока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............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......1</w:t>
      </w:r>
      <w:r>
        <w:rPr>
          <w:rFonts w:ascii="Calibri" w:hAnsi="Calibri" w:cs="Calibri" w:eastAsia="Calibri"/>
          <w:b w:val="0"/>
          <w:bCs w:val="0"/>
          <w:color w:val="000001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шт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7"/>
        <w:spacing w:before="64"/>
        <w:ind w:right="126"/>
        <w:jc w:val="righ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spacing w:val="0"/>
          <w:w w:val="100"/>
        </w:rPr>
        <w:t>31</w:t>
      </w:r>
    </w:p>
    <w:p>
      <w:pPr>
        <w:spacing w:after="0"/>
        <w:jc w:val="right"/>
        <w:rPr>
          <w:rFonts w:ascii="Arial" w:hAnsi="Arial" w:cs="Arial" w:eastAsia="Arial"/>
        </w:rPr>
        <w:sectPr>
          <w:headerReference w:type="default" r:id="rId243"/>
          <w:pgSz w:w="11906" w:h="16840"/>
          <w:pgMar w:header="0" w:footer="0" w:top="1280" w:bottom="280" w:left="1020" w:right="860"/>
        </w:sectPr>
      </w:pP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271"/>
          <w:pgSz w:w="11906" w:h="16840"/>
          <w:pgMar w:header="0" w:footer="0" w:top="1560" w:bottom="0" w:left="420" w:right="780"/>
        </w:sectPr>
      </w:pPr>
    </w:p>
    <w:p>
      <w:pPr>
        <w:spacing w:line="243" w:lineRule="auto" w:before="79"/>
        <w:ind w:left="118" w:right="86" w:hanging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Филиалы</w:t>
      </w:r>
      <w:r>
        <w:rPr>
          <w:rFonts w:ascii="Arial" w:hAnsi="Arial" w:cs="Arial" w:eastAsia="Arial"/>
          <w:b w:val="0"/>
          <w:bCs w:val="0"/>
          <w:color w:val="231F1F"/>
          <w:spacing w:val="-9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Изготовителя</w:t>
      </w:r>
      <w:r>
        <w:rPr>
          <w:rFonts w:ascii="Arial" w:hAnsi="Arial" w:cs="Arial" w:eastAsia="Arial"/>
          <w:b w:val="0"/>
          <w:bCs w:val="0"/>
          <w:color w:val="231F1F"/>
          <w:spacing w:val="-8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6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код</w:t>
      </w:r>
      <w:r>
        <w:rPr>
          <w:rFonts w:ascii="Arial" w:hAnsi="Arial" w:cs="Arial" w:eastAsia="Arial"/>
          <w:b w:val="0"/>
          <w:bCs w:val="0"/>
          <w:color w:val="231F1F"/>
          <w:spacing w:val="-8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филиала</w:t>
      </w:r>
      <w:r>
        <w:rPr>
          <w:rFonts w:ascii="Arial" w:hAnsi="Arial" w:cs="Arial" w:eastAsia="Arial"/>
          <w:b w:val="0"/>
          <w:bCs w:val="0"/>
          <w:color w:val="231F1F"/>
          <w:spacing w:val="-8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Изготов</w:t>
      </w:r>
      <w:r>
        <w:rPr>
          <w:rFonts w:ascii="Arial" w:hAnsi="Arial" w:cs="Arial" w:eastAsia="Arial"/>
          <w:b w:val="0"/>
          <w:bCs w:val="0"/>
          <w:color w:val="231F1F"/>
          <w:spacing w:val="-1"/>
          <w:w w:val="85"/>
          <w:sz w:val="21"/>
          <w:szCs w:val="21"/>
        </w:rPr>
        <w:t>и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теля</w:t>
      </w:r>
      <w:r>
        <w:rPr>
          <w:rFonts w:ascii="Arial" w:hAnsi="Arial" w:cs="Arial" w:eastAsia="Arial"/>
          <w:b w:val="0"/>
          <w:bCs w:val="0"/>
          <w:color w:val="231F1F"/>
          <w:spacing w:val="-8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указан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на</w:t>
      </w:r>
      <w:r>
        <w:rPr>
          <w:rFonts w:ascii="Arial" w:hAnsi="Arial" w:cs="Arial" w:eastAsia="Arial"/>
          <w:b w:val="0"/>
          <w:bCs w:val="0"/>
          <w:color w:val="231F1F"/>
          <w:spacing w:val="24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Изделии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0: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91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27.465408pt;margin-top:3.521971pt;width:22.526591pt;height:21.716042pt;mso-position-horizontal-relative:page;mso-position-vertical-relative:paragraph;z-index:-7880" coordorigin="549,70" coordsize="451,434">
            <v:group style="position:absolute;left:671;top:179;width:205;height:217" coordorigin="671,179" coordsize="205,217">
              <v:shape style="position:absolute;left:671;top:179;width:205;height:217" coordorigin="671,179" coordsize="205,217" path="m807,179l740,179,671,396,724,396,740,341,859,341,847,304,747,304,761,255,766,236,771,216,819,216,807,179xe" filled="t" fillcolor="#231F1F" stroked="f">
                <v:path arrowok="t"/>
                <v:fill type="solid"/>
              </v:shape>
              <v:shape style="position:absolute;left:671;top:179;width:205;height:217" coordorigin="671,179" coordsize="205,217" path="m859,341l804,341,822,396,877,396,859,341xe" filled="t" fillcolor="#231F1F" stroked="f">
                <v:path arrowok="t"/>
                <v:fill type="solid"/>
              </v:shape>
              <v:shape style="position:absolute;left:671;top:179;width:205;height:217" coordorigin="671,179" coordsize="205,217" path="m819,216l771,216,773,219,778,239,783,258,797,304,847,304,819,216xe" filled="t" fillcolor="#231F1F" stroked="f">
                <v:path arrowok="t"/>
                <v:fill type="solid"/>
              </v:shape>
            </v:group>
            <v:group style="position:absolute;left:559;top:80;width:431;height:414" coordorigin="559,80" coordsize="431,414">
              <v:shape style="position:absolute;left:559;top:80;width:431;height:414" coordorigin="559,80" coordsize="431,414" path="m759,80l695,95,640,127,597,174,569,235,559,307,562,328,584,385,624,434,678,470,746,491,797,495,820,491,842,485,863,478,880,469,769,469,748,467,689,449,640,414,597,347,586,285,588,264,607,207,644,157,713,117,775,107,875,107,875,107,854,97,832,90,809,85,784,81,759,80xe" filled="t" fillcolor="#231F1F" stroked="f">
                <v:path arrowok="t"/>
                <v:fill type="solid"/>
              </v:shape>
              <v:shape style="position:absolute;left:559;top:80;width:431;height:414" coordorigin="559,80" coordsize="431,414" path="m990,288l976,288,962,295,960,315,956,334,930,389,886,433,813,465,769,469,880,469,934,427,971,374,989,311,990,288xe" filled="t" fillcolor="#231F1F" stroked="f">
                <v:path arrowok="t"/>
                <v:fill type="solid"/>
              </v:shape>
              <v:shape style="position:absolute;left:559;top:80;width:431;height:414" coordorigin="559,80" coordsize="431,414" path="m875,107l775,107,794,108,813,111,885,144,933,190,957,246,962,288,989,276,975,213,943,160,894,117,875,107xe" filled="t" fillcolor="#231F1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«Haier</w:t>
      </w:r>
      <w:r>
        <w:rPr>
          <w:rFonts w:ascii="Arial" w:hAnsi="Arial" w:cs="Arial" w:eastAsia="Arial"/>
          <w:b w:val="0"/>
          <w:bCs w:val="0"/>
          <w:color w:val="231F1F"/>
          <w:spacing w:val="-24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Overseas</w:t>
      </w:r>
      <w:r>
        <w:rPr>
          <w:rFonts w:ascii="Arial" w:hAnsi="Arial" w:cs="Arial" w:eastAsia="Arial"/>
          <w:b w:val="0"/>
          <w:bCs w:val="0"/>
          <w:color w:val="231F1F"/>
          <w:spacing w:val="-24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Electric</w:t>
      </w:r>
      <w:r>
        <w:rPr>
          <w:rFonts w:ascii="Arial" w:hAnsi="Arial" w:cs="Arial" w:eastAsia="Arial"/>
          <w:b w:val="0"/>
          <w:bCs w:val="0"/>
          <w:color w:val="231F1F"/>
          <w:spacing w:val="-24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Co(9</w:t>
      </w:r>
      <w:r>
        <w:rPr>
          <w:rFonts w:ascii="Arial" w:hAnsi="Arial" w:cs="Arial" w:eastAsia="Arial"/>
          <w:b w:val="0"/>
          <w:bCs w:val="0"/>
          <w:color w:val="231F1F"/>
          <w:spacing w:val="-24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Ltd(»9</w:t>
      </w:r>
      <w:r>
        <w:rPr>
          <w:rFonts w:ascii="Arial" w:hAnsi="Arial" w:cs="Arial" w:eastAsia="Arial"/>
          <w:b w:val="0"/>
          <w:bCs w:val="0"/>
          <w:color w:val="231F1F"/>
          <w:spacing w:val="-24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Китай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3" w:lineRule="auto" w:before="3"/>
        <w:ind w:left="91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Haier</w:t>
      </w:r>
      <w:r>
        <w:rPr>
          <w:rFonts w:ascii="Arial" w:hAnsi="Arial" w:cs="Arial" w:eastAsia="Arial"/>
          <w:b w:val="0"/>
          <w:bCs w:val="0"/>
          <w:color w:val="231F1F"/>
          <w:spacing w:val="1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Group9</w:t>
      </w:r>
      <w:r>
        <w:rPr>
          <w:rFonts w:ascii="Arial" w:hAnsi="Arial" w:cs="Arial" w:eastAsia="Arial"/>
          <w:b w:val="0"/>
          <w:bCs w:val="0"/>
          <w:color w:val="231F1F"/>
          <w:spacing w:val="2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Haier</w:t>
      </w:r>
      <w:r>
        <w:rPr>
          <w:rFonts w:ascii="Arial" w:hAnsi="Arial" w:cs="Arial" w:eastAsia="Arial"/>
          <w:b w:val="0"/>
          <w:bCs w:val="0"/>
          <w:color w:val="231F1F"/>
          <w:spacing w:val="2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Industrial</w:t>
      </w:r>
      <w:r>
        <w:rPr>
          <w:rFonts w:ascii="Arial" w:hAnsi="Arial" w:cs="Arial" w:eastAsia="Arial"/>
          <w:b w:val="0"/>
          <w:bCs w:val="0"/>
          <w:color w:val="231F1F"/>
          <w:spacing w:val="1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Park9</w:t>
      </w:r>
      <w:r>
        <w:rPr>
          <w:rFonts w:ascii="Arial" w:hAnsi="Arial" w:cs="Arial" w:eastAsia="Arial"/>
          <w:b w:val="0"/>
          <w:bCs w:val="0"/>
          <w:color w:val="231F1F"/>
          <w:spacing w:val="2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No</w:t>
      </w:r>
      <w:r>
        <w:rPr>
          <w:rFonts w:ascii="Arial" w:hAnsi="Arial" w:cs="Arial" w:eastAsia="Arial"/>
          <w:b w:val="0"/>
          <w:bCs w:val="0"/>
          <w:color w:val="231F1F"/>
          <w:spacing w:val="2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M9</w:t>
      </w:r>
      <w:r>
        <w:rPr>
          <w:rFonts w:ascii="Arial" w:hAnsi="Arial" w:cs="Arial" w:eastAsia="Arial"/>
          <w:b w:val="0"/>
          <w:bCs w:val="0"/>
          <w:color w:val="231F1F"/>
          <w:spacing w:val="1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Haier</w:t>
      </w:r>
      <w:r>
        <w:rPr>
          <w:rFonts w:ascii="Arial" w:hAnsi="Arial" w:cs="Arial" w:eastAsia="Arial"/>
          <w:b w:val="0"/>
          <w:bCs w:val="0"/>
          <w:color w:val="231F1F"/>
          <w:spacing w:val="2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Road9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77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Hi8tech</w:t>
      </w:r>
      <w:r>
        <w:rPr>
          <w:rFonts w:ascii="Arial" w:hAnsi="Arial" w:cs="Arial" w:eastAsia="Arial"/>
          <w:b w:val="0"/>
          <w:bCs w:val="0"/>
          <w:color w:val="231F1F"/>
          <w:spacing w:val="9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Zone9</w:t>
      </w:r>
      <w:r>
        <w:rPr>
          <w:rFonts w:ascii="Arial" w:hAnsi="Arial" w:cs="Arial" w:eastAsia="Arial"/>
          <w:b w:val="0"/>
          <w:bCs w:val="0"/>
          <w:color w:val="231F1F"/>
          <w:spacing w:val="10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3jjMvM9</w:t>
      </w:r>
      <w:r>
        <w:rPr>
          <w:rFonts w:ascii="Arial" w:hAnsi="Arial" w:cs="Arial" w:eastAsia="Arial"/>
          <w:b w:val="0"/>
          <w:bCs w:val="0"/>
          <w:color w:val="231F1F"/>
          <w:spacing w:val="10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Qingdao9</w:t>
      </w:r>
      <w:r>
        <w:rPr>
          <w:rFonts w:ascii="Arial" w:hAnsi="Arial" w:cs="Arial" w:eastAsia="Arial"/>
          <w:b w:val="0"/>
          <w:bCs w:val="0"/>
          <w:color w:val="231F1F"/>
          <w:spacing w:val="10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-23"/>
          <w:w w:val="80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(R(</w:t>
      </w:r>
      <w:r>
        <w:rPr>
          <w:rFonts w:ascii="Arial" w:hAnsi="Arial" w:cs="Arial" w:eastAsia="Arial"/>
          <w:b w:val="0"/>
          <w:bCs w:val="0"/>
          <w:color w:val="231F1F"/>
          <w:spacing w:val="10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China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91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27.465801pt;margin-top:1.055494pt;width:22.526199pt;height:21.714775pt;mso-position-horizontal-relative:page;mso-position-vertical-relative:paragraph;z-index:-7879" coordorigin="549,21" coordsize="451,434">
            <v:group style="position:absolute;left:691;top:128;width:166;height:221" coordorigin="691,128" coordsize="166,221">
              <v:shape style="position:absolute;left:691;top:128;width:166;height:221" coordorigin="691,128" coordsize="166,221" path="m750,128l727,129,706,131,691,133,697,347,712,348,733,349,763,349,787,346,847,315,848,313,746,313,741,312,741,251,846,251,833,238,813,230,833,218,835,216,741,216,741,165,745,164,751,164,846,164,834,149,813,136,797,131,776,129,750,128xe" filled="t" fillcolor="#231F1F" stroked="f">
                <v:path arrowok="t"/>
                <v:fill type="solid"/>
              </v:shape>
              <v:shape style="position:absolute;left:691;top:128;width:166;height:221" coordorigin="691,128" coordsize="166,221" path="m846,251l741,251,766,251,785,256,798,270,801,296,785,309,761,313,848,313,855,298,857,272,848,253,846,251xe" filled="t" fillcolor="#231F1F" stroked="f">
                <v:path arrowok="t"/>
                <v:fill type="solid"/>
              </v:shape>
              <v:shape style="position:absolute;left:691;top:128;width:166;height:221" coordorigin="691,128" coordsize="166,221" path="m846,164l751,164,776,165,793,175,797,197,784,211,758,216,835,216,846,202,850,183,846,165,846,164xe" filled="t" fillcolor="#231F1F" stroked="f">
                <v:path arrowok="t"/>
                <v:fill type="solid"/>
              </v:shape>
            </v:group>
            <v:group style="position:absolute;left:559;top:31;width:431;height:414" coordorigin="559,31" coordsize="431,414">
              <v:shape style="position:absolute;left:559;top:31;width:431;height:414" coordorigin="559,31" coordsize="431,414" path="m759,31l695,45,640,77,597,125,569,185,559,257,562,278,584,336,624,385,678,421,746,442,797,445,820,442,842,436,863,428,880,420,769,420,748,418,689,400,640,365,597,298,586,235,588,215,607,157,644,108,713,67,775,57,875,57,875,57,854,48,832,41,809,35,784,32,759,31xe" filled="t" fillcolor="#231F1F" stroked="f">
                <v:path arrowok="t"/>
                <v:fill type="solid"/>
              </v:shape>
              <v:shape style="position:absolute;left:559;top:31;width:431;height:414" coordorigin="559,31" coordsize="431,414" path="m990,239l976,239,962,245,960,265,956,285,930,339,886,384,813,415,769,420,880,420,934,378,971,325,989,261,990,239xe" filled="t" fillcolor="#231F1F" stroked="f">
                <v:path arrowok="t"/>
                <v:fill type="solid"/>
              </v:shape>
              <v:shape style="position:absolute;left:559;top:31;width:431;height:414" coordorigin="559,31" coordsize="431,414" path="m875,57l775,57,794,59,813,62,885,95,933,141,957,197,962,239,989,226,975,164,943,110,894,68,875,57xe" filled="t" fillcolor="#231F1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Qingdao</w:t>
      </w:r>
      <w:r>
        <w:rPr>
          <w:rFonts w:ascii="Arial" w:hAnsi="Arial" w:cs="Arial" w:eastAsia="Arial"/>
          <w:b w:val="0"/>
          <w:bCs w:val="0"/>
          <w:color w:val="231F1F"/>
          <w:spacing w:val="35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Haier</w:t>
      </w:r>
      <w:r>
        <w:rPr>
          <w:rFonts w:ascii="Arial" w:hAnsi="Arial" w:cs="Arial" w:eastAsia="Arial"/>
          <w:b w:val="0"/>
          <w:bCs w:val="0"/>
          <w:color w:val="231F1F"/>
          <w:spacing w:val="35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Electronics9Co(9Ltd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3" w:lineRule="auto" w:before="3"/>
        <w:ind w:left="917" w:right="263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Haier</w:t>
      </w:r>
      <w:r>
        <w:rPr>
          <w:rFonts w:ascii="Arial" w:hAnsi="Arial" w:cs="Arial" w:eastAsia="Arial"/>
          <w:b w:val="0"/>
          <w:bCs w:val="0"/>
          <w:color w:val="231F1F"/>
          <w:spacing w:val="4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Group9</w:t>
      </w:r>
      <w:r>
        <w:rPr>
          <w:rFonts w:ascii="Arial" w:hAnsi="Arial" w:cs="Arial" w:eastAsia="Arial"/>
          <w:b w:val="0"/>
          <w:bCs w:val="0"/>
          <w:color w:val="231F1F"/>
          <w:spacing w:val="4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Haier</w:t>
      </w:r>
      <w:r>
        <w:rPr>
          <w:rFonts w:ascii="Arial" w:hAnsi="Arial" w:cs="Arial" w:eastAsia="Arial"/>
          <w:b w:val="0"/>
          <w:bCs w:val="0"/>
          <w:color w:val="231F1F"/>
          <w:spacing w:val="4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Industrial</w:t>
      </w:r>
      <w:r>
        <w:rPr>
          <w:rFonts w:ascii="Arial" w:hAnsi="Arial" w:cs="Arial" w:eastAsia="Arial"/>
          <w:b w:val="0"/>
          <w:bCs w:val="0"/>
          <w:color w:val="231F1F"/>
          <w:spacing w:val="4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Park9</w:t>
      </w:r>
      <w:r>
        <w:rPr>
          <w:rFonts w:ascii="Arial" w:hAnsi="Arial" w:cs="Arial" w:eastAsia="Arial"/>
          <w:b w:val="0"/>
          <w:bCs w:val="0"/>
          <w:color w:val="231F1F"/>
          <w:spacing w:val="5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No</w:t>
      </w:r>
      <w:r>
        <w:rPr>
          <w:rFonts w:ascii="Arial" w:hAnsi="Arial" w:cs="Arial" w:eastAsia="Arial"/>
          <w:b w:val="0"/>
          <w:bCs w:val="0"/>
          <w:color w:val="231F1F"/>
          <w:spacing w:val="4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M9</w:t>
      </w:r>
      <w:r>
        <w:rPr>
          <w:rFonts w:ascii="Arial" w:hAnsi="Arial" w:cs="Arial" w:eastAsia="Arial"/>
          <w:b w:val="0"/>
          <w:bCs w:val="0"/>
          <w:color w:val="231F1F"/>
          <w:spacing w:val="4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Haier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Road9</w:t>
      </w:r>
      <w:r>
        <w:rPr>
          <w:rFonts w:ascii="Arial" w:hAnsi="Arial" w:cs="Arial" w:eastAsia="Arial"/>
          <w:b w:val="0"/>
          <w:bCs w:val="0"/>
          <w:color w:val="231F1F"/>
          <w:spacing w:val="5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Hi8tech</w:t>
      </w:r>
      <w:r>
        <w:rPr>
          <w:rFonts w:ascii="Arial" w:hAnsi="Arial" w:cs="Arial" w:eastAsia="Arial"/>
          <w:b w:val="0"/>
          <w:bCs w:val="0"/>
          <w:color w:val="231F1F"/>
          <w:spacing w:val="6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Zone9</w:t>
      </w:r>
      <w:r>
        <w:rPr>
          <w:rFonts w:ascii="Arial" w:hAnsi="Arial" w:cs="Arial" w:eastAsia="Arial"/>
          <w:b w:val="0"/>
          <w:bCs w:val="0"/>
          <w:color w:val="231F1F"/>
          <w:spacing w:val="5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3jjMvM9</w:t>
      </w:r>
      <w:r>
        <w:rPr>
          <w:rFonts w:ascii="Arial" w:hAnsi="Arial" w:cs="Arial" w:eastAsia="Arial"/>
          <w:b w:val="0"/>
          <w:bCs w:val="0"/>
          <w:color w:val="231F1F"/>
          <w:spacing w:val="6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Qingdao9</w:t>
      </w:r>
      <w:r>
        <w:rPr>
          <w:rFonts w:ascii="Arial" w:hAnsi="Arial" w:cs="Arial" w:eastAsia="Arial"/>
          <w:b w:val="0"/>
          <w:bCs w:val="0"/>
          <w:color w:val="231F1F"/>
          <w:spacing w:val="6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-23"/>
          <w:w w:val="80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(R(</w:t>
      </w:r>
      <w:r>
        <w:rPr>
          <w:rFonts w:ascii="Arial" w:hAnsi="Arial" w:cs="Arial" w:eastAsia="Arial"/>
          <w:b w:val="0"/>
          <w:bCs w:val="0"/>
          <w:color w:val="231F1F"/>
          <w:spacing w:val="5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China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91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27.487169pt;margin-top:1.2865pt;width:22.478454pt;height:21.763416pt;mso-position-horizontal-relative:page;mso-position-vertical-relative:paragraph;z-index:-7878" coordorigin="550,26" coordsize="450,435">
            <v:group style="position:absolute;left:673;top:131;width:174;height:222" coordorigin="673,131" coordsize="174,222">
              <v:shape style="position:absolute;left:673;top:131;width:174;height:222" coordorigin="673,131" coordsize="174,222" path="m791,131l730,146,688,190,673,265,677,284,731,340,812,354,833,350,846,346,834,314,790,314,767,309,749,299,736,284,727,263,725,237,729,213,740,195,756,182,776,174,800,171,838,171,837,136,817,133,791,131xe" filled="t" fillcolor="#231F1F" stroked="f">
                <v:path arrowok="t"/>
                <v:fill type="solid"/>
              </v:shape>
              <v:shape style="position:absolute;left:673;top:131;width:174;height:222" coordorigin="673,131" coordsize="174,222" path="m832,309l814,313,790,314,834,314,832,309xe" filled="t" fillcolor="#231F1F" stroked="f">
                <v:path arrowok="t"/>
                <v:fill type="solid"/>
              </v:shape>
              <v:shape style="position:absolute;left:673;top:131;width:174;height:222" coordorigin="673,131" coordsize="174,222" path="m838,171l800,171,822,174,839,179,838,171xe" filled="t" fillcolor="#231F1F" stroked="f">
                <v:path arrowok="t"/>
                <v:fill type="solid"/>
              </v:shape>
            </v:group>
            <v:group style="position:absolute;left:560;top:36;width:430;height:415" coordorigin="560,36" coordsize="430,415">
              <v:shape style="position:absolute;left:560;top:36;width:430;height:415" coordorigin="560,36" coordsize="430,415" path="m756,36l693,51,639,83,597,131,569,192,560,265,563,287,588,348,630,397,685,432,751,450,774,451,786,451,851,437,879,424,772,424,749,422,685,402,633,362,599,307,586,242,588,219,609,157,650,107,707,74,774,62,874,62,873,61,852,52,830,45,806,40,782,37,756,36xe" filled="t" fillcolor="#231F1F" stroked="f">
                <v:path arrowok="t"/>
                <v:fill type="solid"/>
              </v:shape>
              <v:shape style="position:absolute;left:560;top:36;width:430;height:415" coordorigin="560,36" coordsize="430,415" path="m874,62l774,62,778,62,801,64,864,84,915,124,950,180,962,246,960,268,939,330,898,379,840,412,772,424,879,424,938,376,972,320,988,253,989,228,987,207,966,148,927,98,893,72,874,62xe" filled="t" fillcolor="#231F1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SHENZHEN</w:t>
      </w:r>
      <w:r>
        <w:rPr>
          <w:rFonts w:ascii="Arial" w:hAnsi="Arial" w:cs="Arial" w:eastAsia="Arial"/>
          <w:b w:val="0"/>
          <w:bCs w:val="0"/>
          <w:color w:val="231F1F"/>
          <w:spacing w:val="-28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MTC</w:t>
      </w:r>
      <w:r>
        <w:rPr>
          <w:rFonts w:ascii="Arial" w:hAnsi="Arial" w:cs="Arial" w:eastAsia="Arial"/>
          <w:b w:val="0"/>
          <w:bCs w:val="0"/>
          <w:color w:val="231F1F"/>
          <w:spacing w:val="-28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CO(9</w:t>
      </w:r>
      <w:r>
        <w:rPr>
          <w:rFonts w:ascii="Arial" w:hAnsi="Arial" w:cs="Arial" w:eastAsia="Arial"/>
          <w:b w:val="0"/>
          <w:bCs w:val="0"/>
          <w:color w:val="231F1F"/>
          <w:spacing w:val="-16"/>
          <w:w w:val="8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TD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3" w:lineRule="auto" w:before="3"/>
        <w:ind w:left="917" w:right="686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~M~~3F</w:t>
      </w:r>
      <w:r>
        <w:rPr>
          <w:rFonts w:ascii="Arial" w:hAnsi="Arial" w:cs="Arial" w:eastAsia="Arial"/>
          <w:b w:val="0"/>
          <w:bCs w:val="0"/>
          <w:color w:val="231F1F"/>
          <w:spacing w:val="1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231F1F"/>
          <w:spacing w:val="2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Xingheshiji</w:t>
      </w:r>
      <w:r>
        <w:rPr>
          <w:rFonts w:ascii="Arial" w:hAnsi="Arial" w:cs="Arial" w:eastAsia="Arial"/>
          <w:b w:val="0"/>
          <w:bCs w:val="0"/>
          <w:color w:val="231F1F"/>
          <w:spacing w:val="1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blgd</w:t>
      </w:r>
      <w:r>
        <w:rPr>
          <w:rFonts w:ascii="Arial" w:hAnsi="Arial" w:cs="Arial" w:eastAsia="Arial"/>
          <w:b w:val="0"/>
          <w:bCs w:val="0"/>
          <w:color w:val="231F1F"/>
          <w:spacing w:val="2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~vj9</w:t>
      </w:r>
      <w:r>
        <w:rPr>
          <w:rFonts w:ascii="Arial" w:hAnsi="Arial" w:cs="Arial" w:eastAsia="Arial"/>
          <w:b w:val="0"/>
          <w:bCs w:val="0"/>
          <w:color w:val="231F1F"/>
          <w:spacing w:val="2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color w:val="231F1F"/>
          <w:spacing w:val="-1"/>
          <w:w w:val="8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itian</w:t>
      </w:r>
      <w:r>
        <w:rPr>
          <w:rFonts w:ascii="Arial" w:hAnsi="Arial" w:cs="Arial" w:eastAsia="Arial"/>
          <w:b w:val="0"/>
          <w:bCs w:val="0"/>
          <w:color w:val="231F1F"/>
          <w:spacing w:val="1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road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Futian</w:t>
      </w:r>
      <w:r>
        <w:rPr>
          <w:rFonts w:ascii="Arial" w:hAnsi="Arial" w:cs="Arial" w:eastAsia="Arial"/>
          <w:b w:val="0"/>
          <w:bCs w:val="0"/>
          <w:color w:val="231F1F"/>
          <w:spacing w:val="-16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district</w:t>
      </w:r>
      <w:r>
        <w:rPr>
          <w:rFonts w:ascii="Arial" w:hAnsi="Arial" w:cs="Arial" w:eastAsia="Arial"/>
          <w:b w:val="0"/>
          <w:bCs w:val="0"/>
          <w:color w:val="231F1F"/>
          <w:spacing w:val="-15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Shenzhen9</w:t>
      </w:r>
      <w:r>
        <w:rPr>
          <w:rFonts w:ascii="Arial" w:hAnsi="Arial" w:cs="Arial" w:eastAsia="Arial"/>
          <w:b w:val="0"/>
          <w:bCs w:val="0"/>
          <w:color w:val="231F1F"/>
          <w:spacing w:val="-15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-24"/>
          <w:w w:val="85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(R(</w:t>
      </w:r>
      <w:r>
        <w:rPr>
          <w:rFonts w:ascii="Arial" w:hAnsi="Arial" w:cs="Arial" w:eastAsia="Arial"/>
          <w:b w:val="0"/>
          <w:bCs w:val="0"/>
          <w:color w:val="231F1F"/>
          <w:spacing w:val="-15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5"/>
          <w:sz w:val="21"/>
          <w:szCs w:val="21"/>
        </w:rPr>
        <w:t>China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91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27.487249pt;margin-top:-5.414907pt;width:22.478297pt;height:21.764312pt;mso-position-horizontal-relative:page;mso-position-vertical-relative:paragraph;z-index:-7877" coordorigin="550,-108" coordsize="450,435">
            <v:group style="position:absolute;left:560;top:-98;width:430;height:415" coordorigin="560,-98" coordsize="430,415">
              <v:shape style="position:absolute;left:560;top:-98;width:430;height:415" coordorigin="560,-98" coordsize="430,415" path="m756,-98l693,-83,639,-51,597,-3,569,58,560,131,563,153,588,214,630,263,685,298,751,316,774,317,786,317,851,303,879,290,772,290,749,289,685,268,633,228,599,173,586,108,588,85,609,23,650,-27,707,-60,774,-72,874,-72,873,-73,852,-82,830,-89,806,-94,782,-97,756,-98xe" filled="t" fillcolor="#231F1F" stroked="f">
                <v:path arrowok="t"/>
                <v:fill type="solid"/>
              </v:shape>
              <v:shape style="position:absolute;left:560;top:-98;width:430;height:415" coordorigin="560,-98" coordsize="430,415" path="m874,-72l774,-72,778,-72,801,-70,864,-50,916,-10,950,46,962,112,960,134,939,196,898,245,840,278,772,290,879,290,938,242,972,186,988,119,989,94,987,73,966,14,927,-36,893,-62,874,-72xe" filled="t" fillcolor="#231F1F" stroked="f">
                <v:path arrowok="t"/>
                <v:fill type="solid"/>
              </v:shape>
            </v:group>
            <v:group style="position:absolute;left:686;top:-5;width:203;height:227" coordorigin="686,-5" coordsize="203,227">
              <v:shape style="position:absolute;left:686;top:-5;width:203;height:227" coordorigin="686,-5" coordsize="203,227" path="m744,-5l723,-4,703,-2,686,0,688,219,703,221,723,222,749,223,770,222,845,197,863,183,742,183,738,182,738,36,742,35,750,34,866,34,862,29,796,-1,773,-4,744,-5xe" filled="t" fillcolor="#231F1F" stroked="f">
                <v:path arrowok="t"/>
                <v:fill type="solid"/>
              </v:shape>
              <v:shape style="position:absolute;left:686;top:-5;width:203;height:227" coordorigin="686,-5" coordsize="203,227" path="m866,34l750,34,778,35,797,41,813,52,825,69,832,91,834,121,828,144,817,161,800,174,780,181,756,183,863,183,888,112,889,82,883,62,874,44,866,34xe" filled="t" fillcolor="#231F1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ООО</w:t>
      </w:r>
      <w:r>
        <w:rPr>
          <w:rFonts w:ascii="Arial" w:hAnsi="Arial" w:cs="Arial" w:eastAsia="Arial"/>
          <w:b w:val="0"/>
          <w:bCs w:val="0"/>
          <w:color w:val="231F1F"/>
          <w:spacing w:val="21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Мегабалт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9</w:t>
      </w:r>
      <w:r>
        <w:rPr>
          <w:rFonts w:ascii="Arial" w:hAnsi="Arial" w:cs="Arial" w:eastAsia="Arial"/>
          <w:b w:val="0"/>
          <w:bCs w:val="0"/>
          <w:color w:val="231F1F"/>
          <w:spacing w:val="21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г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(</w:t>
      </w:r>
      <w:r>
        <w:rPr>
          <w:rFonts w:ascii="Arial" w:hAnsi="Arial" w:cs="Arial" w:eastAsia="Arial"/>
          <w:b w:val="0"/>
          <w:bCs w:val="0"/>
          <w:color w:val="231F1F"/>
          <w:spacing w:val="21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Калининград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9</w:t>
      </w:r>
      <w:r>
        <w:rPr>
          <w:rFonts w:ascii="Arial" w:hAnsi="Arial" w:cs="Arial" w:eastAsia="Arial"/>
          <w:b w:val="0"/>
          <w:bCs w:val="0"/>
          <w:color w:val="231F1F"/>
          <w:spacing w:val="21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Камская</w:t>
      </w:r>
      <w:r>
        <w:rPr>
          <w:rFonts w:ascii="Arial" w:hAnsi="Arial" w:cs="Arial" w:eastAsia="Arial"/>
          <w:b w:val="0"/>
          <w:bCs w:val="0"/>
          <w:color w:val="231F1F"/>
          <w:spacing w:val="21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у</w:t>
      </w:r>
      <w:r>
        <w:rPr>
          <w:rFonts w:ascii="Arial" w:hAnsi="Arial" w:cs="Arial" w:eastAsia="Arial"/>
          <w:b w:val="0"/>
          <w:bCs w:val="0"/>
          <w:color w:val="231F1F"/>
          <w:spacing w:val="-23"/>
          <w:w w:val="80"/>
          <w:sz w:val="21"/>
          <w:szCs w:val="21"/>
        </w:rPr>
        <w:t>л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(</w:t>
      </w:r>
      <w:r>
        <w:rPr>
          <w:rFonts w:ascii="Arial" w:hAnsi="Arial" w:cs="Arial" w:eastAsia="Arial"/>
          <w:b w:val="0"/>
          <w:bCs w:val="0"/>
          <w:color w:val="231F1F"/>
          <w:spacing w:val="21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31F1F"/>
          <w:spacing w:val="0"/>
          <w:w w:val="80"/>
          <w:sz w:val="21"/>
          <w:szCs w:val="21"/>
        </w:rPr>
        <w:t>z3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78"/>
        <w:ind w:left="11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85"/>
        </w:rPr>
        <w:br w:type="column"/>
      </w:r>
      <w:r>
        <w:rPr>
          <w:rFonts w:ascii="Arial" w:hAnsi="Arial" w:cs="Arial" w:eastAsia="Arial"/>
          <w:b w:val="0"/>
          <w:bCs w:val="0"/>
          <w:color w:val="FFFFFF"/>
          <w:spacing w:val="0"/>
          <w:w w:val="85"/>
          <w:sz w:val="19"/>
          <w:szCs w:val="19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6"/>
          <w:w w:val="85"/>
          <w:sz w:val="19"/>
          <w:szCs w:val="19"/>
        </w:rPr>
        <w:t>з</w:t>
      </w:r>
      <w:r>
        <w:rPr>
          <w:rFonts w:ascii="Arial" w:hAnsi="Arial" w:cs="Arial" w:eastAsia="Arial"/>
          <w:b w:val="0"/>
          <w:bCs w:val="0"/>
          <w:color w:val="FFFFFF"/>
          <w:spacing w:val="8"/>
          <w:w w:val="85"/>
          <w:sz w:val="19"/>
          <w:szCs w:val="19"/>
        </w:rPr>
        <w:t>г</w:t>
      </w:r>
      <w:r>
        <w:rPr>
          <w:rFonts w:ascii="Arial" w:hAnsi="Arial" w:cs="Arial" w:eastAsia="Arial"/>
          <w:b w:val="0"/>
          <w:bCs w:val="0"/>
          <w:color w:val="FFFFFF"/>
          <w:spacing w:val="8"/>
          <w:w w:val="85"/>
          <w:sz w:val="19"/>
          <w:szCs w:val="19"/>
        </w:rPr>
        <w:t>о</w:t>
      </w:r>
      <w:r>
        <w:rPr>
          <w:rFonts w:ascii="Arial" w:hAnsi="Arial" w:cs="Arial" w:eastAsia="Arial"/>
          <w:b w:val="0"/>
          <w:bCs w:val="0"/>
          <w:color w:val="FFFFFF"/>
          <w:spacing w:val="5"/>
          <w:w w:val="85"/>
          <w:sz w:val="19"/>
          <w:szCs w:val="19"/>
        </w:rPr>
        <w:t>т</w:t>
      </w:r>
      <w:r>
        <w:rPr>
          <w:rFonts w:ascii="Arial" w:hAnsi="Arial" w:cs="Arial" w:eastAsia="Arial"/>
          <w:b w:val="0"/>
          <w:bCs w:val="0"/>
          <w:color w:val="FFFFFF"/>
          <w:spacing w:val="8"/>
          <w:w w:val="85"/>
          <w:sz w:val="19"/>
          <w:szCs w:val="19"/>
        </w:rPr>
        <w:t>о</w:t>
      </w:r>
      <w:r>
        <w:rPr>
          <w:rFonts w:ascii="Arial" w:hAnsi="Arial" w:cs="Arial" w:eastAsia="Arial"/>
          <w:b w:val="0"/>
          <w:bCs w:val="0"/>
          <w:color w:val="FFFFFF"/>
          <w:spacing w:val="13"/>
          <w:w w:val="85"/>
          <w:sz w:val="19"/>
          <w:szCs w:val="19"/>
        </w:rPr>
        <w:t>в</w:t>
      </w:r>
      <w:r>
        <w:rPr>
          <w:rFonts w:ascii="Arial" w:hAnsi="Arial" w:cs="Arial" w:eastAsia="Arial"/>
          <w:b w:val="0"/>
          <w:bCs w:val="0"/>
          <w:color w:val="FFFFFF"/>
          <w:spacing w:val="9"/>
          <w:w w:val="85"/>
          <w:sz w:val="19"/>
          <w:szCs w:val="19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5"/>
          <w:w w:val="85"/>
          <w:sz w:val="19"/>
          <w:szCs w:val="19"/>
        </w:rPr>
        <w:t>т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5"/>
          <w:sz w:val="19"/>
          <w:szCs w:val="19"/>
        </w:rPr>
        <w:t>е</w:t>
      </w:r>
      <w:r>
        <w:rPr>
          <w:rFonts w:ascii="Arial" w:hAnsi="Arial" w:cs="Arial" w:eastAsia="Arial"/>
          <w:b w:val="0"/>
          <w:bCs w:val="0"/>
          <w:color w:val="FFFFFF"/>
          <w:spacing w:val="8"/>
          <w:w w:val="85"/>
          <w:sz w:val="19"/>
          <w:szCs w:val="19"/>
        </w:rPr>
        <w:t>л</w:t>
      </w:r>
      <w:r>
        <w:rPr>
          <w:rFonts w:ascii="Arial" w:hAnsi="Arial" w:cs="Arial" w:eastAsia="Arial"/>
          <w:b w:val="0"/>
          <w:bCs w:val="0"/>
          <w:color w:val="FFFFFF"/>
          <w:spacing w:val="14"/>
          <w:w w:val="85"/>
          <w:sz w:val="19"/>
          <w:szCs w:val="19"/>
        </w:rPr>
        <w:t>ь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87"/>
        <w:ind w:left="11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HAIER</w:t>
      </w:r>
      <w:r>
        <w:rPr>
          <w:rFonts w:ascii="Arial" w:hAnsi="Arial" w:cs="Arial" w:eastAsia="Arial"/>
          <w:b w:val="0"/>
          <w:bCs w:val="0"/>
          <w:color w:val="FFFFFF"/>
          <w:spacing w:val="24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ELECTRICAL</w:t>
      </w:r>
      <w:r>
        <w:rPr>
          <w:rFonts w:ascii="Arial" w:hAnsi="Arial" w:cs="Arial" w:eastAsia="Arial"/>
          <w:b w:val="0"/>
          <w:bCs w:val="0"/>
          <w:color w:val="FFFFFF"/>
          <w:spacing w:val="24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APPLIANCES</w:t>
      </w:r>
      <w:r>
        <w:rPr>
          <w:rFonts w:ascii="Arial" w:hAnsi="Arial" w:cs="Arial" w:eastAsia="Arial"/>
          <w:b w:val="0"/>
          <w:bCs w:val="0"/>
          <w:color w:val="FFFFFF"/>
          <w:spacing w:val="22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CO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8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21"/>
          <w:w w:val="80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(9</w:t>
      </w:r>
      <w:r>
        <w:rPr>
          <w:rFonts w:ascii="Arial" w:hAnsi="Arial" w:cs="Arial" w:eastAsia="Arial"/>
          <w:b w:val="0"/>
          <w:bCs w:val="0"/>
          <w:color w:val="FFFFFF"/>
          <w:spacing w:val="-16"/>
          <w:w w:val="8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TD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10"/>
        <w:ind w:left="11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FFFFFF"/>
          <w:spacing w:val="-1"/>
          <w:w w:val="80"/>
          <w:sz w:val="19"/>
          <w:szCs w:val="19"/>
        </w:rPr>
        <w:t>«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Ха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80"/>
          <w:sz w:val="19"/>
          <w:szCs w:val="19"/>
        </w:rPr>
        <w:t>й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ер</w:t>
      </w:r>
      <w:r>
        <w:rPr>
          <w:rFonts w:ascii="Arial" w:hAnsi="Arial" w:cs="Arial" w:eastAsia="Arial"/>
          <w:b w:val="0"/>
          <w:bCs w:val="0"/>
          <w:color w:val="FFFFFF"/>
          <w:spacing w:val="23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Э</w:t>
      </w:r>
      <w:r>
        <w:rPr>
          <w:rFonts w:ascii="Arial" w:hAnsi="Arial" w:cs="Arial" w:eastAsia="Arial"/>
          <w:b w:val="0"/>
          <w:bCs w:val="0"/>
          <w:color w:val="FFFFFF"/>
          <w:spacing w:val="-12"/>
          <w:w w:val="80"/>
          <w:sz w:val="19"/>
          <w:szCs w:val="19"/>
        </w:rPr>
        <w:t>л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ектрикал</w:t>
      </w:r>
      <w:r>
        <w:rPr>
          <w:rFonts w:ascii="Arial" w:hAnsi="Arial" w:cs="Arial" w:eastAsia="Arial"/>
          <w:b w:val="0"/>
          <w:bCs w:val="0"/>
          <w:color w:val="FFFFFF"/>
          <w:spacing w:val="24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Апплиа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80"/>
          <w:sz w:val="19"/>
          <w:szCs w:val="19"/>
        </w:rPr>
        <w:t>н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сес</w:t>
      </w:r>
      <w:r>
        <w:rPr>
          <w:rFonts w:ascii="Arial" w:hAnsi="Arial" w:cs="Arial" w:eastAsia="Arial"/>
          <w:b w:val="0"/>
          <w:bCs w:val="0"/>
          <w:color w:val="FFFFFF"/>
          <w:spacing w:val="24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Корп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(</w:t>
      </w:r>
      <w:r>
        <w:rPr>
          <w:rFonts w:ascii="Arial" w:hAnsi="Arial" w:cs="Arial" w:eastAsia="Arial"/>
          <w:b w:val="0"/>
          <w:bCs w:val="0"/>
          <w:color w:val="FFFFFF"/>
          <w:spacing w:val="24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Лтд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(»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1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FFFFFF"/>
          <w:spacing w:val="7"/>
          <w:w w:val="80"/>
          <w:sz w:val="19"/>
          <w:szCs w:val="19"/>
        </w:rPr>
        <w:t>А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80"/>
          <w:sz w:val="19"/>
          <w:szCs w:val="19"/>
        </w:rPr>
        <w:t>д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80"/>
          <w:sz w:val="19"/>
          <w:szCs w:val="19"/>
        </w:rPr>
        <w:t>р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ес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3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5"/>
          <w:w w:val="80"/>
          <w:sz w:val="19"/>
          <w:szCs w:val="19"/>
        </w:rPr>
        <w:t>з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80"/>
          <w:sz w:val="19"/>
          <w:szCs w:val="19"/>
        </w:rPr>
        <w:t>г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80"/>
          <w:sz w:val="19"/>
          <w:szCs w:val="19"/>
        </w:rPr>
        <w:t>о</w:t>
      </w:r>
      <w:r>
        <w:rPr>
          <w:rFonts w:ascii="Arial" w:hAnsi="Arial" w:cs="Arial" w:eastAsia="Arial"/>
          <w:b w:val="0"/>
          <w:bCs w:val="0"/>
          <w:color w:val="FFFFFF"/>
          <w:spacing w:val="4"/>
          <w:w w:val="80"/>
          <w:sz w:val="19"/>
          <w:szCs w:val="19"/>
        </w:rPr>
        <w:t>т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80"/>
          <w:sz w:val="19"/>
          <w:szCs w:val="19"/>
        </w:rPr>
        <w:t>о</w:t>
      </w:r>
      <w:r>
        <w:rPr>
          <w:rFonts w:ascii="Arial" w:hAnsi="Arial" w:cs="Arial" w:eastAsia="Arial"/>
          <w:b w:val="0"/>
          <w:bCs w:val="0"/>
          <w:color w:val="FFFFFF"/>
          <w:spacing w:val="12"/>
          <w:w w:val="80"/>
          <w:sz w:val="19"/>
          <w:szCs w:val="19"/>
        </w:rPr>
        <w:t>в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80"/>
          <w:sz w:val="19"/>
          <w:szCs w:val="19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4"/>
          <w:w w:val="80"/>
          <w:sz w:val="19"/>
          <w:szCs w:val="19"/>
        </w:rPr>
        <w:t>т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е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80"/>
          <w:sz w:val="19"/>
          <w:szCs w:val="19"/>
        </w:rPr>
        <w:t>л</w:t>
      </w:r>
      <w:r>
        <w:rPr>
          <w:rFonts w:ascii="Arial" w:hAnsi="Arial" w:cs="Arial" w:eastAsia="Arial"/>
          <w:b w:val="0"/>
          <w:bCs w:val="0"/>
          <w:color w:val="FFFFFF"/>
          <w:spacing w:val="5"/>
          <w:w w:val="80"/>
          <w:sz w:val="19"/>
          <w:szCs w:val="19"/>
        </w:rPr>
        <w:t>я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51" w:lineRule="auto" w:before="10"/>
        <w:ind w:left="118" w:right="115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9"/>
          <w:szCs w:val="19"/>
        </w:rPr>
        <w:t>Haier</w:t>
      </w:r>
      <w:r>
        <w:rPr>
          <w:rFonts w:ascii="Arial" w:hAnsi="Arial" w:cs="Arial" w:eastAsia="Arial"/>
          <w:b w:val="0"/>
          <w:bCs w:val="0"/>
          <w:color w:val="FFFFFF"/>
          <w:spacing w:val="16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9"/>
          <w:szCs w:val="19"/>
        </w:rPr>
        <w:t>Group9</w:t>
      </w:r>
      <w:r>
        <w:rPr>
          <w:rFonts w:ascii="Arial" w:hAnsi="Arial" w:cs="Arial" w:eastAsia="Arial"/>
          <w:b w:val="0"/>
          <w:bCs w:val="0"/>
          <w:color w:val="FFFFFF"/>
          <w:spacing w:val="17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9"/>
          <w:szCs w:val="19"/>
        </w:rPr>
        <w:t>Haier</w:t>
      </w:r>
      <w:r>
        <w:rPr>
          <w:rFonts w:ascii="Arial" w:hAnsi="Arial" w:cs="Arial" w:eastAsia="Arial"/>
          <w:b w:val="0"/>
          <w:bCs w:val="0"/>
          <w:color w:val="FFFFFF"/>
          <w:spacing w:val="16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9"/>
          <w:szCs w:val="19"/>
        </w:rPr>
        <w:t>Industrial</w:t>
      </w:r>
      <w:r>
        <w:rPr>
          <w:rFonts w:ascii="Arial" w:hAnsi="Arial" w:cs="Arial" w:eastAsia="Arial"/>
          <w:b w:val="0"/>
          <w:bCs w:val="0"/>
          <w:color w:val="FFFFFF"/>
          <w:spacing w:val="17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9"/>
          <w:szCs w:val="19"/>
        </w:rPr>
        <w:t>Park9</w:t>
      </w:r>
      <w:r>
        <w:rPr>
          <w:rFonts w:ascii="Arial" w:hAnsi="Arial" w:cs="Arial" w:eastAsia="Arial"/>
          <w:b w:val="0"/>
          <w:bCs w:val="0"/>
          <w:color w:val="FFFFFF"/>
          <w:spacing w:val="17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9"/>
          <w:szCs w:val="19"/>
        </w:rPr>
        <w:t>No</w:t>
      </w:r>
      <w:r>
        <w:rPr>
          <w:rFonts w:ascii="Arial" w:hAnsi="Arial" w:cs="Arial" w:eastAsia="Arial"/>
          <w:b w:val="0"/>
          <w:bCs w:val="0"/>
          <w:color w:val="FFFFFF"/>
          <w:spacing w:val="16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9"/>
          <w:szCs w:val="19"/>
        </w:rPr>
        <w:t>M9</w:t>
      </w:r>
      <w:r>
        <w:rPr>
          <w:rFonts w:ascii="Arial" w:hAnsi="Arial" w:cs="Arial" w:eastAsia="Arial"/>
          <w:b w:val="0"/>
          <w:bCs w:val="0"/>
          <w:color w:val="FFFFFF"/>
          <w:spacing w:val="17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9"/>
          <w:szCs w:val="19"/>
        </w:rPr>
        <w:t>Haier</w:t>
      </w:r>
      <w:r>
        <w:rPr>
          <w:rFonts w:ascii="Arial" w:hAnsi="Arial" w:cs="Arial" w:eastAsia="Arial"/>
          <w:b w:val="0"/>
          <w:bCs w:val="0"/>
          <w:color w:val="FFFFFF"/>
          <w:spacing w:val="17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9"/>
          <w:szCs w:val="19"/>
        </w:rPr>
        <w:t>Road9</w:t>
      </w:r>
      <w:r>
        <w:rPr>
          <w:rFonts w:ascii="Arial" w:hAnsi="Arial" w:cs="Arial" w:eastAsia="Arial"/>
          <w:b w:val="0"/>
          <w:bCs w:val="0"/>
          <w:color w:val="FFFFFF"/>
          <w:spacing w:val="16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9"/>
          <w:szCs w:val="19"/>
        </w:rPr>
        <w:t>Hi8tech</w:t>
      </w:r>
      <w:r>
        <w:rPr>
          <w:rFonts w:ascii="Arial" w:hAnsi="Arial" w:cs="Arial" w:eastAsia="Arial"/>
          <w:b w:val="0"/>
          <w:bCs w:val="0"/>
          <w:color w:val="FFFFFF"/>
          <w:spacing w:val="17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9"/>
          <w:szCs w:val="19"/>
        </w:rPr>
        <w:t>Zon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7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9"/>
          <w:szCs w:val="19"/>
        </w:rPr>
        <w:t>9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41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9"/>
          <w:szCs w:val="19"/>
        </w:rPr>
        <w:t>3jjMvM9</w:t>
      </w:r>
      <w:r>
        <w:rPr>
          <w:rFonts w:ascii="Arial" w:hAnsi="Arial" w:cs="Arial" w:eastAsia="Arial"/>
          <w:b w:val="0"/>
          <w:bCs w:val="0"/>
          <w:color w:val="FFFFFF"/>
          <w:spacing w:val="37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9"/>
          <w:szCs w:val="19"/>
        </w:rPr>
        <w:t>Qingdao9</w:t>
      </w:r>
      <w:r>
        <w:rPr>
          <w:rFonts w:ascii="Arial" w:hAnsi="Arial" w:cs="Arial" w:eastAsia="Arial"/>
          <w:b w:val="0"/>
          <w:bCs w:val="0"/>
          <w:color w:val="FFFFFF"/>
          <w:spacing w:val="37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9"/>
          <w:w w:val="7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9"/>
          <w:szCs w:val="19"/>
        </w:rPr>
        <w:t>(R(</w:t>
      </w:r>
      <w:r>
        <w:rPr>
          <w:rFonts w:ascii="Arial" w:hAnsi="Arial" w:cs="Arial" w:eastAsia="Arial"/>
          <w:b w:val="0"/>
          <w:bCs w:val="0"/>
          <w:color w:val="FFFFFF"/>
          <w:spacing w:val="37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9"/>
          <w:szCs w:val="19"/>
        </w:rPr>
        <w:t>China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51" w:lineRule="auto" w:before="77"/>
        <w:ind w:left="118" w:right="1424" w:hanging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Ха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80"/>
          <w:sz w:val="19"/>
          <w:szCs w:val="19"/>
        </w:rPr>
        <w:t>й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ер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Индастриал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Парк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9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Ха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80"/>
          <w:sz w:val="19"/>
          <w:szCs w:val="19"/>
        </w:rPr>
        <w:t>й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ер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Роад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9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Хай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8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теч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3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Зо</w:t>
      </w:r>
      <w:r>
        <w:rPr>
          <w:rFonts w:ascii="Arial" w:hAnsi="Arial" w:cs="Arial" w:eastAsia="Arial"/>
          <w:b w:val="0"/>
          <w:bCs w:val="0"/>
          <w:color w:val="FFFFFF"/>
          <w:spacing w:val="-12"/>
          <w:w w:val="80"/>
          <w:sz w:val="19"/>
          <w:szCs w:val="19"/>
        </w:rPr>
        <w:t>н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е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9</w:t>
      </w:r>
      <w:r>
        <w:rPr>
          <w:rFonts w:ascii="Arial" w:hAnsi="Arial" w:cs="Arial" w:eastAsia="Arial"/>
          <w:b w:val="0"/>
          <w:bCs w:val="0"/>
          <w:color w:val="FFFFFF"/>
          <w:spacing w:val="-13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Цинда</w:t>
      </w:r>
      <w:r>
        <w:rPr>
          <w:rFonts w:ascii="Arial" w:hAnsi="Arial" w:cs="Arial" w:eastAsia="Arial"/>
          <w:b w:val="0"/>
          <w:bCs w:val="0"/>
          <w:color w:val="FFFFFF"/>
          <w:spacing w:val="-21"/>
          <w:w w:val="80"/>
          <w:sz w:val="19"/>
          <w:szCs w:val="19"/>
        </w:rPr>
        <w:t>о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9</w:t>
      </w:r>
      <w:r>
        <w:rPr>
          <w:rFonts w:ascii="Arial" w:hAnsi="Arial" w:cs="Arial" w:eastAsia="Arial"/>
          <w:b w:val="0"/>
          <w:bCs w:val="0"/>
          <w:color w:val="FFFFFF"/>
          <w:spacing w:val="-12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3jjMvM9</w:t>
      </w:r>
      <w:r>
        <w:rPr>
          <w:rFonts w:ascii="Arial" w:hAnsi="Arial" w:cs="Arial" w:eastAsia="Arial"/>
          <w:b w:val="0"/>
          <w:bCs w:val="0"/>
          <w:color w:val="FFFFFF"/>
          <w:spacing w:val="-12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КНР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7"/>
        <w:ind w:left="11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85"/>
          <w:sz w:val="19"/>
          <w:szCs w:val="19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8"/>
          <w:w w:val="85"/>
          <w:sz w:val="19"/>
          <w:szCs w:val="19"/>
        </w:rPr>
        <w:t>м</w:t>
      </w:r>
      <w:r>
        <w:rPr>
          <w:rFonts w:ascii="Arial" w:hAnsi="Arial" w:cs="Arial" w:eastAsia="Arial"/>
          <w:b w:val="0"/>
          <w:bCs w:val="0"/>
          <w:color w:val="FFFFFF"/>
          <w:spacing w:val="9"/>
          <w:w w:val="85"/>
          <w:sz w:val="19"/>
          <w:szCs w:val="19"/>
        </w:rPr>
        <w:t>п</w:t>
      </w:r>
      <w:r>
        <w:rPr>
          <w:rFonts w:ascii="Arial" w:hAnsi="Arial" w:cs="Arial" w:eastAsia="Arial"/>
          <w:b w:val="0"/>
          <w:bCs w:val="0"/>
          <w:color w:val="FFFFFF"/>
          <w:spacing w:val="8"/>
          <w:w w:val="85"/>
          <w:sz w:val="19"/>
          <w:szCs w:val="19"/>
        </w:rPr>
        <w:t>о</w:t>
      </w:r>
      <w:r>
        <w:rPr>
          <w:rFonts w:ascii="Arial" w:hAnsi="Arial" w:cs="Arial" w:eastAsia="Arial"/>
          <w:b w:val="0"/>
          <w:bCs w:val="0"/>
          <w:color w:val="FFFFFF"/>
          <w:spacing w:val="8"/>
          <w:w w:val="85"/>
          <w:sz w:val="19"/>
          <w:szCs w:val="19"/>
        </w:rPr>
        <w:t>р</w:t>
      </w:r>
      <w:r>
        <w:rPr>
          <w:rFonts w:ascii="Arial" w:hAnsi="Arial" w:cs="Arial" w:eastAsia="Arial"/>
          <w:b w:val="0"/>
          <w:bCs w:val="0"/>
          <w:color w:val="FFFFFF"/>
          <w:spacing w:val="5"/>
          <w:w w:val="85"/>
          <w:sz w:val="19"/>
          <w:szCs w:val="19"/>
        </w:rPr>
        <w:t>т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5"/>
          <w:sz w:val="19"/>
          <w:szCs w:val="19"/>
        </w:rPr>
        <w:t>е</w:t>
      </w:r>
      <w:r>
        <w:rPr>
          <w:rFonts w:ascii="Arial" w:hAnsi="Arial" w:cs="Arial" w:eastAsia="Arial"/>
          <w:b w:val="0"/>
          <w:bCs w:val="0"/>
          <w:color w:val="FFFFFF"/>
          <w:spacing w:val="8"/>
          <w:w w:val="85"/>
          <w:sz w:val="19"/>
          <w:szCs w:val="19"/>
        </w:rPr>
        <w:t>р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10"/>
        <w:ind w:left="11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85"/>
          <w:sz w:val="19"/>
          <w:szCs w:val="19"/>
        </w:rPr>
        <w:t>ООО</w:t>
      </w:r>
      <w:r>
        <w:rPr>
          <w:rFonts w:ascii="Arial" w:hAnsi="Arial" w:cs="Arial" w:eastAsia="Arial"/>
          <w:b w:val="0"/>
          <w:bCs w:val="0"/>
          <w:color w:val="FFFFFF"/>
          <w:spacing w:val="-19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5"/>
          <w:sz w:val="19"/>
          <w:szCs w:val="19"/>
        </w:rPr>
        <w:t>Торговая</w:t>
      </w:r>
      <w:r>
        <w:rPr>
          <w:rFonts w:ascii="Arial" w:hAnsi="Arial" w:cs="Arial" w:eastAsia="Arial"/>
          <w:b w:val="0"/>
          <w:bCs w:val="0"/>
          <w:color w:val="FFFFFF"/>
          <w:spacing w:val="-18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5"/>
          <w:sz w:val="19"/>
          <w:szCs w:val="19"/>
        </w:rPr>
        <w:t>компания</w:t>
      </w:r>
      <w:r>
        <w:rPr>
          <w:rFonts w:ascii="Arial" w:hAnsi="Arial" w:cs="Arial" w:eastAsia="Arial"/>
          <w:b w:val="0"/>
          <w:bCs w:val="0"/>
          <w:color w:val="FFFFFF"/>
          <w:spacing w:val="-18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85"/>
          <w:sz w:val="19"/>
          <w:szCs w:val="19"/>
        </w:rPr>
        <w:t>«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5"/>
          <w:sz w:val="19"/>
          <w:szCs w:val="19"/>
        </w:rPr>
        <w:t>Ха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85"/>
          <w:sz w:val="19"/>
          <w:szCs w:val="19"/>
        </w:rPr>
        <w:t>й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5"/>
          <w:sz w:val="19"/>
          <w:szCs w:val="19"/>
        </w:rPr>
        <w:t>ер</w:t>
      </w:r>
      <w:r>
        <w:rPr>
          <w:rFonts w:ascii="Arial" w:hAnsi="Arial" w:cs="Arial" w:eastAsia="Arial"/>
          <w:b w:val="0"/>
          <w:bCs w:val="0"/>
          <w:color w:val="FFFFFF"/>
          <w:spacing w:val="-19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5"/>
          <w:sz w:val="19"/>
          <w:szCs w:val="19"/>
        </w:rPr>
        <w:t>Р</w:t>
      </w:r>
      <w:r>
        <w:rPr>
          <w:rFonts w:ascii="Arial" w:hAnsi="Arial" w:cs="Arial" w:eastAsia="Arial"/>
          <w:b w:val="0"/>
          <w:bCs w:val="0"/>
          <w:color w:val="FFFFFF"/>
          <w:spacing w:val="-9"/>
          <w:w w:val="85"/>
          <w:sz w:val="19"/>
          <w:szCs w:val="19"/>
        </w:rPr>
        <w:t>у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5"/>
          <w:sz w:val="19"/>
          <w:szCs w:val="19"/>
        </w:rPr>
        <w:t>с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5"/>
          <w:sz w:val="19"/>
          <w:szCs w:val="19"/>
        </w:rPr>
        <w:t>»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87"/>
        <w:ind w:left="11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FFFFFF"/>
          <w:spacing w:val="7"/>
          <w:w w:val="80"/>
          <w:sz w:val="19"/>
          <w:szCs w:val="19"/>
        </w:rPr>
        <w:t>А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80"/>
          <w:sz w:val="19"/>
          <w:szCs w:val="19"/>
        </w:rPr>
        <w:t>д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80"/>
          <w:sz w:val="19"/>
          <w:szCs w:val="19"/>
        </w:rPr>
        <w:t>р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ес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18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И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80"/>
          <w:sz w:val="19"/>
          <w:szCs w:val="19"/>
        </w:rPr>
        <w:t>м</w:t>
      </w:r>
      <w:r>
        <w:rPr>
          <w:rFonts w:ascii="Arial" w:hAnsi="Arial" w:cs="Arial" w:eastAsia="Arial"/>
          <w:b w:val="0"/>
          <w:bCs w:val="0"/>
          <w:color w:val="FFFFFF"/>
          <w:spacing w:val="8"/>
          <w:w w:val="80"/>
          <w:sz w:val="19"/>
          <w:szCs w:val="19"/>
        </w:rPr>
        <w:t>п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80"/>
          <w:sz w:val="19"/>
          <w:szCs w:val="19"/>
        </w:rPr>
        <w:t>о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80"/>
          <w:sz w:val="19"/>
          <w:szCs w:val="19"/>
        </w:rPr>
        <w:t>р</w:t>
      </w:r>
      <w:r>
        <w:rPr>
          <w:rFonts w:ascii="Arial" w:hAnsi="Arial" w:cs="Arial" w:eastAsia="Arial"/>
          <w:b w:val="0"/>
          <w:bCs w:val="0"/>
          <w:color w:val="FFFFFF"/>
          <w:spacing w:val="4"/>
          <w:w w:val="80"/>
          <w:sz w:val="19"/>
          <w:szCs w:val="19"/>
        </w:rPr>
        <w:t>т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е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80"/>
          <w:sz w:val="19"/>
          <w:szCs w:val="19"/>
        </w:rPr>
        <w:t>р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а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0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10"/>
        <w:ind w:left="11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9"/>
          <w:szCs w:val="19"/>
        </w:rPr>
        <w:t>M3Mv999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9"/>
          <w:szCs w:val="19"/>
        </w:rPr>
        <w:t>М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75"/>
          <w:sz w:val="19"/>
          <w:szCs w:val="19"/>
        </w:rPr>
        <w:t>о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9"/>
          <w:szCs w:val="19"/>
        </w:rPr>
        <w:t>сква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9"/>
          <w:szCs w:val="19"/>
        </w:rPr>
        <w:t>9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9"/>
          <w:szCs w:val="19"/>
        </w:rPr>
        <w:t>Нови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75"/>
          <w:sz w:val="19"/>
          <w:szCs w:val="19"/>
        </w:rPr>
        <w:t>н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9"/>
          <w:szCs w:val="19"/>
        </w:rPr>
        <w:t>ский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9"/>
          <w:szCs w:val="19"/>
        </w:rPr>
        <w:t>б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9"/>
          <w:szCs w:val="19"/>
        </w:rPr>
        <w:t>8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9"/>
          <w:szCs w:val="19"/>
        </w:rPr>
        <w:t>р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9"/>
          <w:szCs w:val="19"/>
        </w:rPr>
        <w:t>9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9"/>
          <w:szCs w:val="19"/>
        </w:rPr>
        <w:t>д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9"/>
          <w:szCs w:val="19"/>
        </w:rPr>
        <w:t>(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9"/>
          <w:szCs w:val="19"/>
        </w:rPr>
        <w:t>z9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9"/>
          <w:szCs w:val="19"/>
        </w:rPr>
        <w:t>оф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9"/>
          <w:szCs w:val="19"/>
        </w:rPr>
        <w:t>(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75"/>
          <w:sz w:val="19"/>
          <w:szCs w:val="19"/>
        </w:rPr>
        <w:t>MjvM9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10"/>
        <w:ind w:left="11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85"/>
          <w:sz w:val="19"/>
          <w:szCs w:val="19"/>
        </w:rPr>
        <w:t>БЦ</w:t>
      </w:r>
      <w:r>
        <w:rPr>
          <w:rFonts w:ascii="Arial" w:hAnsi="Arial" w:cs="Arial" w:eastAsia="Arial"/>
          <w:b w:val="0"/>
          <w:bCs w:val="0"/>
          <w:color w:val="FFFFFF"/>
          <w:spacing w:val="-16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5"/>
          <w:sz w:val="19"/>
          <w:szCs w:val="19"/>
        </w:rPr>
        <w:t>Лотте</w:t>
      </w:r>
      <w:r>
        <w:rPr>
          <w:rFonts w:ascii="Arial" w:hAnsi="Arial" w:cs="Arial" w:eastAsia="Arial"/>
          <w:b w:val="0"/>
          <w:bCs w:val="0"/>
          <w:color w:val="FFFFFF"/>
          <w:spacing w:val="-15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5"/>
          <w:sz w:val="19"/>
          <w:szCs w:val="19"/>
        </w:rPr>
        <w:t>Плаза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3226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8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1906" w:h="16840"/>
          <w:pgMar w:top="1580" w:bottom="0" w:left="420" w:right="780"/>
          <w:cols w:num="2" w:equalWidth="0">
            <w:col w:w="5178" w:space="577"/>
            <w:col w:w="4951"/>
          </w:cols>
        </w:sectPr>
      </w:pPr>
    </w:p>
    <w:p>
      <w:pPr>
        <w:spacing w:line="100" w:lineRule="exact"/>
        <w:rPr>
          <w:sz w:val="10"/>
          <w:szCs w:val="10"/>
        </w:rPr>
      </w:pPr>
      <w:r>
        <w:rPr/>
        <w:pict>
          <v:group style="position:absolute;margin-left:298.167999pt;margin-top:2.035015pt;width:296.73pt;height:840.355pt;mso-position-horizontal-relative:page;mso-position-vertical-relative:page;z-index:-7881" coordorigin="5963,41" coordsize="5935,16807">
            <v:group style="position:absolute;left:9592;top:14913;width:280;height:428" coordorigin="9592,14913" coordsize="280,428">
              <v:shape style="position:absolute;left:9592;top:14913;width:280;height:428" coordorigin="9592,14913" coordsize="280,428" path="m9872,14913l9592,14913,9592,15330,9603,15341,9860,15341,9872,15330,9872,14913xe" filled="t" fillcolor="#1F56AE" stroked="f">
                <v:path arrowok="t"/>
                <v:fill type="solid"/>
              </v:shape>
            </v:group>
            <v:group style="position:absolute;left:8779;top:14913;width:745;height:428" coordorigin="8779,14913" coordsize="745,428">
              <v:shape style="position:absolute;left:8779;top:14913;width:745;height:428" coordorigin="8779,14913" coordsize="745,428" path="m9525,14913l9215,14913,9214,14914,9214,14915,9213,14916,8779,15334,8783,15341,9513,15341,9525,15330,9525,14913xe" filled="t" fillcolor="#1F56AE" stroked="f">
                <v:path arrowok="t"/>
                <v:fill type="solid"/>
              </v:shape>
            </v:group>
            <v:group style="position:absolute;left:10230;top:15442;width:393;height:180" coordorigin="10230,15442" coordsize="393,180">
              <v:shape style="position:absolute;left:10230;top:15442;width:393;height:180" coordorigin="10230,15442" coordsize="393,180" path="m10427,15442l10409,15449,10230,15622,10623,15622,10444,15449,10427,15442xe" filled="t" fillcolor="#1F56AE" stroked="f">
                <v:path arrowok="t"/>
                <v:fill type="solid"/>
              </v:shape>
            </v:group>
            <v:group style="position:absolute;left:10503;top:15406;width:540;height:215" coordorigin="10503,15406" coordsize="540,215">
              <v:shape style="position:absolute;left:10503;top:15406;width:540;height:215" coordorigin="10503,15406" coordsize="540,215" path="m11040,15406l10507,15406,10503,15414,10513,15424,10719,15622,10828,15622,11044,15414,11040,15406xe" filled="t" fillcolor="#1F56AE" stroked="f">
                <v:path arrowok="t"/>
                <v:fill type="solid"/>
              </v:shape>
            </v:group>
            <v:group style="position:absolute;left:9939;top:14970;width:385;height:372" coordorigin="9939,14970" coordsize="385,372">
              <v:shape style="position:absolute;left:9939;top:14970;width:385;height:372" coordorigin="9939,14970" coordsize="385,372" path="m9947,14970l9939,14973,9939,15330,9950,15341,10321,15341,10324,15334,9947,14970xe" filled="t" fillcolor="#1F56AE" stroked="f">
                <v:path arrowok="t"/>
                <v:fill type="solid"/>
              </v:shape>
            </v:group>
            <v:group style="position:absolute;left:9939;top:15406;width:411;height:215" coordorigin="9939,15406" coordsize="411,215">
              <v:shape style="position:absolute;left:9939;top:15406;width:411;height:215" coordorigin="9939,15406" coordsize="411,215" path="m10346,15406l9950,15406,9939,15417,9939,15622,10134,15622,10350,15414,10346,15406xe" filled="t" fillcolor="#1F56AE" stroked="f">
                <v:path arrowok="t"/>
                <v:fill type="solid"/>
              </v:shape>
            </v:group>
            <v:group style="position:absolute;left:11383;top:15252;width:346;height:246" coordorigin="11383,15252" coordsize="346,246">
              <v:shape style="position:absolute;left:11383;top:15252;width:346;height:246" coordorigin="11383,15252" coordsize="346,246" path="m11728,15252l11386,15252,11383,15260,11622,15491,11640,15498,11658,15491,11728,15423,11728,15252xe" filled="t" fillcolor="#1F56AE" stroked="f">
                <v:path arrowok="t"/>
                <v:fill type="solid"/>
              </v:shape>
            </v:group>
            <v:group style="position:absolute;left:11696;top:15515;width:32;height:78" coordorigin="11696,15515" coordsize="32,78">
              <v:shape style="position:absolute;left:11696;top:15515;width:32;height:78" coordorigin="11696,15515" coordsize="32,78" path="m11728,15515l11696,15546,11696,15562,11728,15593,11728,15515xe" filled="t" fillcolor="#1F56AE" stroked="f">
                <v:path arrowok="t"/>
                <v:fill type="solid"/>
              </v:shape>
            </v:group>
            <v:group style="position:absolute;left:10924;top:15276;width:683;height:346" coordorigin="10924,15276" coordsize="683,346">
              <v:shape style="position:absolute;left:10924;top:15276;width:683;height:346" coordorigin="10924,15276" coordsize="683,346" path="m11293,15276l11276,15282,10924,15622,11606,15622,11606,15592,11602,15572,11592,15554,11311,15283,11293,15276xe" filled="t" fillcolor="#1F56AE" stroked="f">
                <v:path arrowok="t"/>
                <v:fill type="solid"/>
              </v:shape>
            </v:group>
            <v:group style="position:absolute;left:8481;top:15439;width:402;height:182" coordorigin="8481,15439" coordsize="402,182">
              <v:shape style="position:absolute;left:8481;top:15439;width:402;height:182" coordorigin="8481,15439" coordsize="402,182" path="m8681,15439l8663,15446,8481,15622,8883,15622,8698,15446,8681,15439xe" filled="t" fillcolor="#1F56AE" stroked="f">
                <v:path arrowok="t"/>
                <v:fill type="solid"/>
              </v:shape>
            </v:group>
            <v:group style="position:absolute;left:9592;top:15406;width:279;height:215" coordorigin="9592,15406" coordsize="279,215">
              <v:shape style="position:absolute;left:9592;top:15406;width:279;height:215" coordorigin="9592,15406" coordsize="279,215" path="m9860,15406l9603,15406,9592,15417,9592,15622,9871,15622,9872,15417,9860,15406xe" filled="t" fillcolor="#1F56AE" stroked="f">
                <v:path arrowok="t"/>
                <v:fill type="solid"/>
              </v:shape>
            </v:group>
            <v:group style="position:absolute;left:8760;top:15406;width:764;height:215" coordorigin="8760,15406" coordsize="764,215">
              <v:shape style="position:absolute;left:8760;top:15406;width:764;height:215" coordorigin="8760,15406" coordsize="764,215" path="m9513,15406l8764,15406,8760,15414,8979,15622,9525,15622,9525,15417,9513,15406xe" filled="t" fillcolor="#1F56AE" stroked="f">
                <v:path arrowok="t"/>
                <v:fill type="solid"/>
              </v:shape>
            </v:group>
            <v:group style="position:absolute;left:6817;top:14913;width:280;height:274" coordorigin="6817,14913" coordsize="280,274">
              <v:shape style="position:absolute;left:6817;top:14913;width:280;height:274" coordorigin="6817,14913" coordsize="280,274" path="m7096,14913l6817,14913,6817,15176,6828,15187,7085,15187,7096,15176,7096,14913xe" filled="t" fillcolor="#1F56AE" stroked="f">
                <v:path arrowok="t"/>
                <v:fill type="solid"/>
              </v:shape>
            </v:group>
            <v:group style="position:absolute;left:7163;top:14913;width:931;height:274" coordorigin="7163,14913" coordsize="931,274">
              <v:shape style="position:absolute;left:7163;top:14913;width:931;height:274" coordorigin="7163,14913" coordsize="931,274" path="m8094,14913l7163,14913,7163,15176,7175,15187,7785,15187,7804,15183,7823,15173,8094,14913xe" filled="t" fillcolor="#1F56AE" stroked="f">
                <v:path arrowok="t"/>
                <v:fill type="solid"/>
              </v:shape>
            </v:group>
            <v:group style="position:absolute;left:7532;top:15276;width:661;height:346" coordorigin="7532,15276" coordsize="661,346">
              <v:shape style="position:absolute;left:7532;top:15276;width:661;height:346" coordorigin="7532,15276" coordsize="661,346" path="m7824,15276l7806,15282,7532,15546,7532,15562,7595,15622,8193,15622,7841,15283,7824,15276xe" filled="t" fillcolor="#1F56AE" stroked="f">
                <v:path arrowok="t"/>
                <v:fill type="solid"/>
              </v:shape>
            </v:group>
            <v:group style="position:absolute;left:7879;top:14948;width:745;height:674" coordorigin="7879,14948" coordsize="745,674">
              <v:shape style="position:absolute;left:7879;top:14948;width:745;height:674" coordorigin="7879,14948" coordsize="745,674" path="m8164,14948l8146,14954,7889,15202,7879,15212,7879,15227,8288,15622,8385,15622,8624,15391,8624,15376,8182,14955,8164,14948xe" filled="t" fillcolor="#1F56AE" stroked="f">
                <v:path arrowok="t"/>
                <v:fill type="solid"/>
              </v:shape>
            </v:group>
            <v:group style="position:absolute;left:10529;top:14941;width:709;height:400" coordorigin="10529,14941" coordsize="709,400">
              <v:shape style="position:absolute;left:10529;top:14941;width:709;height:400" coordorigin="10529,14941" coordsize="709,400" path="m10946,14941l10929,14948,10529,15334,10532,15341,11094,15341,11114,15337,11132,15328,11228,15237,11237,15227,11237,15212,11228,15202,10964,14948,10946,14941xe" filled="t" fillcolor="#1F56AE" stroked="f">
                <v:path arrowok="t"/>
                <v:fill type="solid"/>
              </v:shape>
            </v:group>
            <v:group style="position:absolute;left:6318;top:15252;width:431;height:370" coordorigin="6318,15252" coordsize="431,370">
              <v:shape style="position:absolute;left:6318;top:15252;width:431;height:370" coordorigin="6318,15252" coordsize="431,370" path="m6738,15252l6475,15252,6455,15256,6436,15265,6328,15370,6318,15379,6318,15394,6328,15404,6554,15622,6749,15622,6749,15263,6738,15252xe" filled="t" fillcolor="#1F56AE" stroked="f">
                <v:path arrowok="t"/>
                <v:fill type="solid"/>
              </v:shape>
            </v:group>
            <v:group style="position:absolute;left:7219;top:15252;width:515;height:246" coordorigin="7219,15252" coordsize="515,246">
              <v:shape style="position:absolute;left:7219;top:15252;width:515;height:246" coordorigin="7219,15252" coordsize="515,246" path="m7731,15252l7222,15252,7219,15260,7459,15491,7477,15498,7494,15491,7734,15260,7731,15252xe" filled="t" fillcolor="#1F56AE" stroked="f">
                <v:path arrowok="t"/>
                <v:fill type="solid"/>
              </v:shape>
            </v:group>
            <v:group style="position:absolute;left:6817;top:15252;width:604;height:370" coordorigin="6817,15252" coordsize="604,370">
              <v:shape style="position:absolute;left:6817;top:15252;width:604;height:370" coordorigin="6817,15252" coordsize="604,370" path="m6842,15252l6828,15252,6817,15263,6817,15622,7359,15622,7421,15562,7421,15546,7134,15269,7117,15258,7097,15252,6842,15252xe" filled="t" fillcolor="#1F56AE" stroked="f">
                <v:path arrowok="t"/>
                <v:fill type="solid"/>
              </v:shape>
            </v:group>
            <v:group style="position:absolute;left:5973;top:51;width:5915;height:16787" coordorigin="5973,51" coordsize="5915,16787">
              <v:shape style="position:absolute;left:5973;top:51;width:5915;height:16787" coordorigin="5973,51" coordsize="5915,16787" path="m5973,51l11888,51,11888,16838,5973,16838,5973,51xe" filled="t" fillcolor="#315EB5" stroked="f">
                <v:path arrowok="t"/>
                <v:fill type="solid"/>
              </v:shape>
              <v:shape style="position:absolute;left:5963;top:41;width:5935;height:16807" type="#_x0000_t75">
                <v:imagedata r:id="rId272" o:title=""/>
              </v:shape>
            </v:group>
            <w10:wrap type="none"/>
          </v:group>
        </w:pict>
      </w:r>
      <w:r>
        <w:rPr/>
        <w:pict>
          <v:group style="position:absolute;margin-left:26.414pt;margin-top:54.066242pt;width:94.004pt;height:28.894105pt;mso-position-horizontal-relative:page;mso-position-vertical-relative:page;z-index:-7876" coordorigin="528,1081" coordsize="1880,578">
            <v:group style="position:absolute;left:1739;top:1243;width:431;height:406" coordorigin="1739,1243" coordsize="431,406">
              <v:shape style="position:absolute;left:1739;top:1243;width:431;height:406" coordorigin="1739,1243" coordsize="431,406" path="m1974,1243l1899,1252,1836,1279,1787,1320,1754,1372,1739,1433,1740,1457,1758,1523,1793,1578,1842,1619,1903,1643,1948,1649,1972,1648,2037,1633,2092,1603,2128,1567,1958,1567,1936,1565,1878,1537,1844,1484,2169,1468,2170,1461,2170,1453,2170,1446,2169,1423,2166,1403,1846,1403,1856,1384,1901,1341,1958,1327,2130,1327,2128,1324,2080,1280,2020,1252,1998,1246,1974,1243xe" filled="t" fillcolor="#1F56AE" stroked="f">
                <v:path arrowok="t"/>
                <v:fill type="solid"/>
              </v:shape>
              <v:shape style="position:absolute;left:1739;top:1243;width:431;height:406" coordorigin="1739,1243" coordsize="431,406" path="m2062,1506l2019,1550,1958,1567,2128,1567,2134,1559,2145,1543,2154,1525,2062,1506xe" filled="t" fillcolor="#1F56AE" stroked="f">
                <v:path arrowok="t"/>
                <v:fill type="solid"/>
              </v:shape>
              <v:shape style="position:absolute;left:1739;top:1243;width:431;height:406" coordorigin="1739,1243" coordsize="431,406" path="m2130,1327l1958,1327,1980,1329,2000,1335,2019,1344,2036,1356,2051,1371,2062,1388,1846,1403,2166,1403,2165,1402,2159,1381,2151,1361,2140,1342,2130,1327xe" filled="t" fillcolor="#1F56AE" stroked="f">
                <v:path arrowok="t"/>
                <v:fill type="solid"/>
              </v:shape>
            </v:group>
            <v:group style="position:absolute;left:1571;top:1251;width:110;height:391" coordorigin="1571,1251" coordsize="110,391">
              <v:shape style="position:absolute;left:1571;top:1251;width:110;height:391" coordorigin="1571,1251" coordsize="110,391" path="m1571,1251l1681,1251,1681,1642,1571,1642,1571,1251xe" filled="t" fillcolor="#1F56AE" stroked="f">
                <v:path arrowok="t"/>
                <v:fill type="solid"/>
              </v:shape>
            </v:group>
            <v:group style="position:absolute;left:1565;top:1091;width:121;height:118" coordorigin="1565,1091" coordsize="121,118">
              <v:shape style="position:absolute;left:1565;top:1091;width:121;height:118" coordorigin="1565,1091" coordsize="121,118" path="m1626,1091l1603,1095,1585,1107,1571,1124,1565,1144,1568,1168,1579,1188,1595,1202,1615,1209,1641,1206,1662,1197,1677,1183,1685,1165,1683,1138,1674,1118,1661,1103,1643,1094,1626,1091xe" filled="t" fillcolor="#1F56AE" stroked="f">
                <v:path arrowok="t"/>
                <v:fill type="solid"/>
              </v:shape>
            </v:group>
            <v:group style="position:absolute;left:538;top:1432;width:120;height:210" coordorigin="538,1432" coordsize="120,210">
              <v:shape style="position:absolute;left:538;top:1432;width:120;height:210" coordorigin="538,1432" coordsize="120,210" path="m538,1642l659,1642,659,1432,538,1432,538,1642xe" filled="t" fillcolor="#1F56AE" stroked="f">
                <v:path arrowok="t"/>
                <v:fill type="solid"/>
              </v:shape>
            </v:group>
            <v:group style="position:absolute;left:538;top:1336;width:479;height:96" coordorigin="538,1336" coordsize="479,96">
              <v:shape style="position:absolute;left:538;top:1336;width:479;height:96" coordorigin="538,1336" coordsize="479,96" path="m538,1432l1017,1432,1017,1336,538,1336,538,1432xe" filled="t" fillcolor="#1F56AE" stroked="f">
                <v:path arrowok="t"/>
                <v:fill type="solid"/>
              </v:shape>
            </v:group>
            <v:group style="position:absolute;left:538;top:1126;width:120;height:210" coordorigin="538,1126" coordsize="120,210">
              <v:shape style="position:absolute;left:538;top:1126;width:120;height:210" coordorigin="538,1126" coordsize="120,210" path="m538,1336l659,1336,659,1126,538,1126,538,1336xe" filled="t" fillcolor="#1F56AE" stroked="f">
                <v:path arrowok="t"/>
                <v:fill type="solid"/>
              </v:shape>
            </v:group>
            <v:group style="position:absolute;left:896;top:1431;width:121;height:211" coordorigin="896,1431" coordsize="121,211">
              <v:shape style="position:absolute;left:896;top:1431;width:121;height:211" coordorigin="896,1431" coordsize="121,211" path="m1017,1431l896,1431,896,1642,1017,1642,1017,1431xe" filled="t" fillcolor="#1F56AE" stroked="f">
                <v:path arrowok="t"/>
                <v:fill type="solid"/>
              </v:shape>
            </v:group>
            <v:group style="position:absolute;left:896;top:1125;width:121;height:211" coordorigin="896,1125" coordsize="121,211">
              <v:shape style="position:absolute;left:896;top:1125;width:121;height:211" coordorigin="896,1125" coordsize="121,211" path="m1017,1125l896,1125,896,1336,1017,1336,1017,1125xe" filled="t" fillcolor="#1F56AE" stroked="f">
                <v:path arrowok="t"/>
                <v:fill type="solid"/>
              </v:shape>
            </v:group>
            <v:group style="position:absolute;left:1072;top:1243;width:426;height:405" coordorigin="1072,1243" coordsize="426,405">
              <v:shape style="position:absolute;left:1072;top:1243;width:426;height:405" coordorigin="1072,1243" coordsize="426,405" path="m1298,1243l1225,1253,1164,1281,1116,1324,1084,1378,1072,1441,1074,1464,1092,1529,1128,1583,1179,1622,1241,1645,1264,1648,1290,1648,1351,1638,1384,1625,1499,1625,1499,1564,1289,1564,1266,1561,1206,1533,1171,1479,1167,1458,1168,1433,1195,1372,1247,1335,1268,1330,1499,1330,1499,1272,1394,1272,1376,1263,1358,1255,1339,1249,1319,1245,1298,1243xe" filled="t" fillcolor="#1F56AE" stroked="f">
                <v:path arrowok="t"/>
                <v:fill type="solid"/>
              </v:shape>
              <v:shape style="position:absolute;left:1072;top:1243;width:426;height:405" coordorigin="1072,1243" coordsize="426,405" path="m1499,1625l1384,1625,1391,1642,1499,1642,1499,1625xe" filled="t" fillcolor="#1F56AE" stroked="f">
                <v:path arrowok="t"/>
                <v:fill type="solid"/>
              </v:shape>
              <v:shape style="position:absolute;left:1072;top:1243;width:426;height:405" coordorigin="1072,1243" coordsize="426,405" path="m1499,1330l1268,1330,1295,1331,1320,1336,1379,1367,1412,1438,1410,1462,1382,1522,1329,1557,1289,1564,1499,1564,1499,1330xe" filled="t" fillcolor="#1F56AE" stroked="f">
                <v:path arrowok="t"/>
                <v:fill type="solid"/>
              </v:shape>
              <v:shape style="position:absolute;left:1072;top:1243;width:426;height:405" coordorigin="1072,1243" coordsize="426,405" path="m1499,1251l1394,1251,1394,1272,1499,1272,1499,1251xe" filled="t" fillcolor="#1F56AE" stroked="f">
                <v:path arrowok="t"/>
                <v:fill type="solid"/>
              </v:shape>
            </v:group>
            <v:group style="position:absolute;left:2219;top:1214;width:180;height:428" coordorigin="2219,1214" coordsize="180,428">
              <v:shape style="position:absolute;left:2219;top:1214;width:180;height:428" coordorigin="2219,1214" coordsize="180,428" path="m2398,1214l2335,1235,2283,1272,2244,1323,2222,1383,2219,1642,2324,1642,2324,1415,2327,1393,2360,1339,2398,1318,2398,1214xe" filled="t" fillcolor="#1F56AE" stroked="f">
                <v:path arrowok="t"/>
                <v:fill type="solid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504" w:lineRule="exact" w:before="17"/>
        <w:ind w:left="195" w:right="0" w:firstLine="0"/>
        <w:jc w:val="left"/>
        <w:rPr>
          <w:rFonts w:ascii="Calibri" w:hAnsi="Calibri" w:cs="Calibri" w:eastAsia="Calibri"/>
          <w:sz w:val="43"/>
          <w:szCs w:val="43"/>
        </w:rPr>
      </w:pP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43"/>
          <w:szCs w:val="43"/>
        </w:rPr>
        <w:t>www.ha</w:t>
      </w:r>
      <w:r>
        <w:rPr>
          <w:rFonts w:ascii="Calibri" w:hAnsi="Calibri" w:cs="Calibri" w:eastAsia="Calibri"/>
          <w:b w:val="0"/>
          <w:bCs w:val="0"/>
          <w:color w:val="000001"/>
          <w:spacing w:val="-1"/>
          <w:w w:val="105"/>
          <w:sz w:val="43"/>
          <w:szCs w:val="43"/>
        </w:rPr>
        <w:t>i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43"/>
          <w:szCs w:val="43"/>
        </w:rPr>
        <w:t>er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43"/>
          <w:szCs w:val="43"/>
        </w:rPr>
        <w:t>‐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43"/>
          <w:szCs w:val="43"/>
        </w:rPr>
        <w:t>ai</w:t>
      </w:r>
      <w:r>
        <w:rPr>
          <w:rFonts w:ascii="Calibri" w:hAnsi="Calibri" w:cs="Calibri" w:eastAsia="Calibri"/>
          <w:b w:val="0"/>
          <w:bCs w:val="0"/>
          <w:color w:val="000001"/>
          <w:spacing w:val="1"/>
          <w:w w:val="105"/>
          <w:sz w:val="43"/>
          <w:szCs w:val="43"/>
        </w:rPr>
        <w:t>r</w:t>
      </w:r>
      <w:r>
        <w:rPr>
          <w:rFonts w:ascii="Calibri" w:hAnsi="Calibri" w:cs="Calibri" w:eastAsia="Calibri"/>
          <w:b w:val="0"/>
          <w:bCs w:val="0"/>
          <w:color w:val="000001"/>
          <w:spacing w:val="0"/>
          <w:w w:val="105"/>
          <w:sz w:val="43"/>
          <w:szCs w:val="43"/>
        </w:rPr>
        <w:t>con.ru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3"/>
          <w:szCs w:val="43"/>
        </w:rPr>
      </w:r>
    </w:p>
    <w:sectPr>
      <w:type w:val="continuous"/>
      <w:pgSz w:w="11906" w:h="16840"/>
      <w:pgMar w:top="1580" w:bottom="0" w:left="42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alibri">
    <w:altName w:val="Calibri"/>
    <w:charset w:val="CC"/>
    <w:family w:val="swiss"/>
    <w:pitch w:val="variable"/>
  </w:font>
  <w:font w:name="Arial Narrow">
    <w:altName w:val="Arial Narrow"/>
    <w:charset w:val="CC"/>
    <w:family w:val="swiss"/>
    <w:pitch w:val="variable"/>
  </w:font>
  <w:font w:name="Myriad Pro">
    <w:altName w:val="Myriad Pro"/>
    <w:charset w:val="0"/>
    <w:family w:val="swiss"/>
    <w:pitch w:val="variable"/>
  </w:font>
  <w:font w:name="Kozuka Gothic Pro EL">
    <w:altName w:val="Kozuka Gothic Pro EL"/>
    <w:charset w:val="80"/>
    <w:family w:val="swiss"/>
    <w:pitch w:val="variable"/>
  </w:font>
  <w:font w:name="Cambria">
    <w:altName w:val="Cambria"/>
    <w:charset w:val="CC"/>
    <w:family w:val="roman"/>
    <w:pitch w:val="variable"/>
  </w:font>
  <w:font w:name="Microsoft JhengHei">
    <w:altName w:val="Microsoft JhengHei"/>
    <w:charset w:val="0"/>
    <w:family w:val="swiss"/>
    <w:pitch w:val="variable"/>
  </w:font>
  <w:font w:name="Kozuka Gothic Pro L">
    <w:altName w:val="Kozuka Gothic Pro L"/>
    <w:charset w:val="8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8.047001pt;margin-top:21.463015pt;width:555.198600pt;height:45.6pt;mso-position-horizontal-relative:page;mso-position-vertical-relative:page;z-index:-8079" type="#_x0000_t75">
          <v:imagedata r:id="rId1" o:title="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9.062901pt;margin-top:25.792814pt;width:556.16pt;height:45.906pt;mso-position-horizontal-relative:page;mso-position-vertical-relative:page;z-index:-8078" coordorigin="381,516" coordsize="11123,918">
          <v:group style="position:absolute;left:391;top:526;width:11103;height:898" coordorigin="391,526" coordsize="11103,898">
            <v:shape style="position:absolute;left:391;top:526;width:11103;height:898" coordorigin="391,526" coordsize="11103,898" path="m11278,526l608,526,582,527,507,542,446,573,398,633,391,668,393,1299,429,1363,483,1398,554,1420,608,1424,11304,1423,11379,1408,11439,1377,11488,1317,11494,1282,11493,651,11456,587,11402,552,11332,530,11278,526xe" filled="t" fillcolor="#E9E8E8" stroked="f">
              <v:path arrowok="t"/>
              <v:fill type="solid"/>
            </v:shape>
            <v:shape style="position:absolute;left:4553;top:788;width:1552;height:303" type="#_x0000_t75">
              <v:imagedata r:id="rId1" o:title=""/>
            </v:shape>
            <v:shape style="position:absolute;left:6258;top:764;width:888;height:402" type="#_x0000_t75">
              <v:imagedata r:id="rId2" o:title=""/>
            </v:shape>
          </v:group>
          <v:group style="position:absolute;left:7159;top:871;width:169;height:209" coordorigin="7159,871" coordsize="169,209">
            <v:shape style="position:absolute;left:7159;top:871;width:169;height:209" coordorigin="7159,871" coordsize="169,209" path="m7328,887l7324,903,7323,903,7322,904,7321,904,7262,904,7262,1073,7262,1074,7262,1075,7261,1076,7260,1077,7259,1078,7258,1078,7257,1079,7244,1080,7240,1080,7229,1078,7228,1078,7227,1077,7227,1076,7226,1075,7226,1074,7226,1073,7226,904,7167,904,7166,904,7164,903,7164,903,7163,902,7162,901,7161,900,7161,898,7160,897,7160,894,7159,892,7159,890,7159,887,7159,884,7159,882,7160,880,7160,878,7161,876,7167,871,7321,871,7328,885,7328,887xe" filled="f" stroked="t" strokeweight=".8pt" strokecolor="#000000">
              <v:path arrowok="t"/>
            </v:shape>
          </v:group>
          <v:group style="position:absolute;left:7559;top:870;width:36;height:210" coordorigin="7559,870" coordsize="36,210">
            <v:shape style="position:absolute;left:7559;top:870;width:36;height:210" coordorigin="7559,870" coordsize="36,210" path="m7595,1073l7591,1078,7590,1079,7577,1080,7573,1080,7563,1078,7561,1078,7560,1077,7560,1076,7559,1075,7559,1074,7559,1073,7559,876,7559,875,7559,874,7560,874,7560,873,7561,872,7563,871,7564,871,7577,870,7581,870,7595,876,7595,1073xe" filled="f" stroked="t" strokeweight=".8pt" strokecolor="#000000">
              <v:path arrowok="t"/>
            </v:shape>
          </v:group>
          <v:group style="position:absolute;left:7364;top:870;width:159;height:213" coordorigin="7364,870" coordsize="159,213">
            <v:shape style="position:absolute;left:7364;top:870;width:159;height:213" coordorigin="7364,870" coordsize="159,213" path="m7400,946l7428,944,7434,944,7494,957,7522,1011,7522,1021,7483,1073,7424,1083,7420,1082,7416,1082,7412,1082,7385,1080,7382,1080,7376,1079,7371,1077,7368,1074,7365,1071,7364,1066,7364,1060,7364,876,7364,875,7364,874,7365,874,7365,873,7381,870,7388,870,7400,876,7400,946xe" filled="f" stroked="t" strokeweight=".8pt" strokecolor="#000000">
              <v:path arrowok="t"/>
            </v:shape>
          </v:group>
          <v:group style="position:absolute;left:7400;top:974;width:85;height:79" coordorigin="7400,974" coordsize="85,79">
            <v:shape style="position:absolute;left:7400;top:974;width:85;height:79" coordorigin="7400,974" coordsize="85,79" path="m7485,1013l7485,1007,7484,1002,7441,974,7431,974,7425,974,7420,974,7415,974,7410,975,7405,975,7400,975,7400,1051,7405,1052,7410,1052,7415,1053,7420,1053,7426,1053,7433,1053,7456,1051,7472,1043,7481,1036,7485,1026,7485,1013xe" filled="f" stroked="t" strokeweight=".8pt" strokecolor="#000000">
              <v:path arrowok="t"/>
            </v:shape>
          </v:group>
          <w10:wrap type="none"/>
        </v:group>
      </w:pict>
    </w:r>
    <w:r>
      <w:rPr/>
      <w:pict>
        <v:shape style="position:absolute;margin-left:225.166pt;margin-top:36.138817pt;width:157.155843pt;height:24.4pt;mso-position-horizontal-relative:page;mso-position-vertical-relative:page;z-index:-8077" type="#_x0000_t202" filled="f" stroked="f">
          <v:textbox inset="0,0,0,0">
            <w:txbxContent>
              <w:p>
                <w:pPr>
                  <w:spacing w:line="477" w:lineRule="exact"/>
                  <w:ind w:left="20" w:right="0" w:firstLine="0"/>
                  <w:jc w:val="left"/>
                  <w:rPr>
                    <w:rFonts w:ascii="Calibri" w:hAnsi="Calibri" w:cs="Calibri" w:eastAsia="Calibri"/>
                    <w:sz w:val="45"/>
                    <w:szCs w:val="45"/>
                  </w:rPr>
                </w:pPr>
                <w:r>
                  <w:rPr>
                    <w:rFonts w:ascii="Calibri" w:hAnsi="Calibri" w:cs="Calibri" w:eastAsia="Calibri"/>
                    <w:b w:val="0"/>
                    <w:bCs w:val="0"/>
                    <w:color w:val="000001"/>
                    <w:spacing w:val="0"/>
                    <w:w w:val="100"/>
                    <w:sz w:val="45"/>
                    <w:szCs w:val="45"/>
                  </w:rPr>
                  <w:t>Режимы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000001"/>
                    <w:spacing w:val="-34"/>
                    <w:w w:val="100"/>
                    <w:sz w:val="45"/>
                    <w:szCs w:val="45"/>
                  </w:rPr>
                  <w:t> 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000001"/>
                    <w:spacing w:val="0"/>
                    <w:w w:val="100"/>
                    <w:sz w:val="45"/>
                    <w:szCs w:val="45"/>
                  </w:rPr>
                  <w:t>работы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000000"/>
                    <w:spacing w:val="0"/>
                    <w:w w:val="100"/>
                    <w:sz w:val="45"/>
                    <w:szCs w:val="4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25.372162pt;margin-top:25.229855pt;width:157.120002pt;height:24.4pt;mso-position-horizontal-relative:page;mso-position-vertical-relative:page;z-index:-8076" type="#_x0000_t202" filled="f" stroked="f">
          <v:textbox inset="0,0,0,0">
            <w:txbxContent>
              <w:p>
                <w:pPr>
                  <w:spacing w:line="474" w:lineRule="exact"/>
                  <w:ind w:left="20" w:right="0" w:firstLine="0"/>
                  <w:jc w:val="left"/>
                  <w:rPr>
                    <w:rFonts w:ascii="Calibri" w:hAnsi="Calibri" w:cs="Calibri" w:eastAsia="Calibri"/>
                    <w:sz w:val="44"/>
                    <w:szCs w:val="44"/>
                  </w:rPr>
                </w:pPr>
                <w:r>
                  <w:rPr>
                    <w:rFonts w:ascii="Calibri" w:hAnsi="Calibri" w:cs="Calibri" w:eastAsia="Calibri"/>
                    <w:b w:val="0"/>
                    <w:bCs w:val="0"/>
                    <w:color w:val="000001"/>
                    <w:spacing w:val="0"/>
                    <w:w w:val="100"/>
                    <w:sz w:val="44"/>
                    <w:szCs w:val="44"/>
                  </w:rPr>
                  <w:t>Режимы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000001"/>
                    <w:spacing w:val="30"/>
                    <w:w w:val="100"/>
                    <w:sz w:val="44"/>
                    <w:szCs w:val="44"/>
                  </w:rPr>
                  <w:t> 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000001"/>
                    <w:spacing w:val="0"/>
                    <w:w w:val="100"/>
                    <w:sz w:val="44"/>
                    <w:szCs w:val="44"/>
                  </w:rPr>
                  <w:t>работы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000000"/>
                    <w:spacing w:val="0"/>
                    <w:w w:val="100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22.881302pt;margin-top:33.853714pt;width:157.155843pt;height:24.4pt;mso-position-horizontal-relative:page;mso-position-vertical-relative:page;z-index:-8075" type="#_x0000_t202" filled="f" stroked="f">
          <v:textbox inset="0,0,0,0">
            <w:txbxContent>
              <w:p>
                <w:pPr>
                  <w:spacing w:line="474" w:lineRule="exact"/>
                  <w:ind w:left="20" w:right="0" w:firstLine="0"/>
                  <w:jc w:val="left"/>
                  <w:rPr>
                    <w:rFonts w:ascii="Calibri" w:hAnsi="Calibri" w:cs="Calibri" w:eastAsia="Calibri"/>
                    <w:sz w:val="44"/>
                    <w:szCs w:val="44"/>
                  </w:rPr>
                </w:pPr>
                <w:r>
                  <w:rPr>
                    <w:rFonts w:ascii="Calibri" w:hAnsi="Calibri" w:cs="Calibri" w:eastAsia="Calibri"/>
                    <w:b w:val="0"/>
                    <w:bCs w:val="0"/>
                    <w:color w:val="000001"/>
                    <w:spacing w:val="0"/>
                    <w:w w:val="100"/>
                    <w:sz w:val="44"/>
                    <w:szCs w:val="44"/>
                  </w:rPr>
                  <w:t>Режимы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000001"/>
                    <w:spacing w:val="29"/>
                    <w:w w:val="100"/>
                    <w:sz w:val="44"/>
                    <w:szCs w:val="44"/>
                  </w:rPr>
                  <w:t> 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000001"/>
                    <w:spacing w:val="0"/>
                    <w:w w:val="100"/>
                    <w:sz w:val="44"/>
                    <w:szCs w:val="44"/>
                  </w:rPr>
                  <w:t>работы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000000"/>
                    <w:spacing w:val="0"/>
                    <w:w w:val="100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8.380215pt;margin-top:17.060415pt;width:560.525971pt;height:45.989pt;mso-position-horizontal-relative:page;mso-position-vertical-relative:page;z-index:-8074" coordorigin="368,341" coordsize="11211,920">
          <v:group style="position:absolute;left:378;top:351;width:11191;height:900" coordorigin="378,351" coordsize="11191,900">
            <v:shape style="position:absolute;left:378;top:351;width:11191;height:900" coordorigin="378,351" coordsize="11191,900" path="m11350,351l596,351,568,352,493,368,433,399,384,458,378,1109,379,1127,417,1190,471,1226,542,1247,596,1251,11350,1251,11429,1241,11495,1215,11543,1176,11568,1109,11568,493,11566,475,11529,412,11475,377,11404,356,11350,351xe" filled="t" fillcolor="#E9E8E8" stroked="f">
              <v:path arrowok="t"/>
              <v:fill type="solid"/>
            </v:shape>
          </v:group>
          <v:group style="position:absolute;left:3559;top:614;width:212;height:284" coordorigin="3559,614" coordsize="212,284">
            <v:shape style="position:absolute;left:3559;top:614;width:212;height:284" coordorigin="3559,614" coordsize="212,284" path="m3771,631l3764,646,3763,646,3684,646,3684,892,3684,893,3683,894,3683,895,3682,896,3681,896,3680,897,3678,897,3665,899,3661,899,3650,897,3649,896,3648,896,3647,895,3646,894,3646,893,3646,892,3646,646,3567,646,3565,646,3564,646,3563,645,3562,645,3562,644,3561,643,3560,642,3560,640,3560,638,3559,636,3559,633,3559,631,3559,628,3559,625,3560,623,3560,621,3560,619,3561,618,3562,617,3562,616,3563,615,3564,615,3565,614,3567,614,3763,614,3771,628,3771,631xe" filled="f" stroked="t" strokeweight=".8pt" strokecolor="#000000">
              <v:path arrowok="t"/>
            </v:shape>
          </v:group>
          <v:group style="position:absolute;left:3795;top:685;width:181;height:216" coordorigin="3795,685" coordsize="181,216">
            <v:shape style="position:absolute;left:3795;top:685;width:181;height:216" coordorigin="3795,685" coordsize="181,216" path="m3976,785l3976,791,3975,795,3972,797,3969,799,3966,801,3962,801,3832,801,3832,812,3833,822,3836,830,3838,839,3841,847,3847,853,3852,859,3858,864,3867,867,3875,871,3885,872,3897,872,3906,872,3941,865,3946,863,3950,861,3954,860,3957,858,3960,857,3962,857,3963,857,3968,869,3968,871,3968,873,3968,875,3967,876,3967,878,3967,879,3967,880,3967,881,3966,882,3966,883,3965,884,3965,885,3964,886,3963,886,3961,888,3957,889,3953,891,3948,893,3941,895,3935,897,3893,902,3872,900,3812,866,3795,802,3796,778,3815,721,3867,688,3886,685,3909,687,3963,721,3976,778,3976,785xe" filled="f" stroked="t" strokeweight=".8pt" strokecolor="#000000">
              <v:path arrowok="t"/>
            </v:shape>
          </v:group>
          <v:group style="position:absolute;left:3832;top:713;width:107;height:61" coordorigin="3832,713" coordsize="107,61">
            <v:shape style="position:absolute;left:3832;top:713;width:107;height:61" coordorigin="3832,713" coordsize="107,61" path="m3940,774l3914,720,3879,713,3871,715,3864,718,3857,722,3852,726,3847,732,3842,737,3839,744,3837,751,3834,759,3833,766,3832,774,3940,774xe" filled="f" stroked="t" strokeweight=".8pt" strokecolor="#000000">
              <v:path arrowok="t"/>
            </v:shape>
          </v:group>
          <v:group style="position:absolute;left:4007;top:688;width:175;height:210" coordorigin="4007,688" coordsize="175,210">
            <v:shape style="position:absolute;left:4007;top:688;width:175;height:210" coordorigin="4007,688" coordsize="175,210" path="m4180,888l4181,890,4182,892,4182,893,4182,894,4181,896,4180,896,4179,897,4163,899,4158,899,4143,895,4142,895,4141,894,4140,893,4093,814,4046,893,4025,899,4020,899,4008,896,4007,896,4007,894,4007,893,4007,892,4007,890,4009,888,4070,792,4012,699,4011,697,4010,696,4010,694,4010,693,4011,692,4030,688,4034,688,4096,767,4142,694,4142,693,4143,692,4144,692,4144,691,4161,688,4165,688,4179,692,4179,694,4179,695,4178,697,4177,699,4120,791,4180,888xe" filled="f" stroked="t" strokeweight=".8pt" strokecolor="#000000">
              <v:path arrowok="t"/>
            </v:shape>
            <v:shape style="position:absolute;left:4217;top:677;width:1740;height:232" type="#_x0000_t75">
              <v:imagedata r:id="rId1" o:title=""/>
            </v:shape>
            <v:shape style="position:absolute;left:6073;top:677;width:2123;height:308" type="#_x0000_t75">
              <v:imagedata r:id="rId2" o:title=""/>
            </v:shape>
            <v:shape style="position:absolute;left:8197;top:680;width:846;height:226" type="#_x0000_t75">
              <v:imagedata r:id="rId3" o:title=""/>
            </v:shape>
          </v:group>
          <w10:wrap type="none"/>
        </v:group>
      </w:pict>
    </w:r>
    <w:r>
      <w:rPr/>
      <w:pict>
        <v:shape style="position:absolute;margin-left:176.788605pt;margin-top:27.071014pt;width:277.486402pt;height:24.4pt;mso-position-horizontal-relative:page;mso-position-vertical-relative:page;z-index:-8073" type="#_x0000_t202" filled="f" stroked="f">
          <v:textbox inset="0,0,0,0">
            <w:txbxContent>
              <w:p>
                <w:pPr>
                  <w:spacing w:line="477" w:lineRule="exact"/>
                  <w:ind w:left="20" w:right="0" w:firstLine="0"/>
                  <w:jc w:val="left"/>
                  <w:rPr>
                    <w:rFonts w:ascii="Calibri" w:hAnsi="Calibri" w:cs="Calibri" w:eastAsia="Calibri"/>
                    <w:sz w:val="45"/>
                    <w:szCs w:val="45"/>
                  </w:rPr>
                </w:pPr>
                <w:r>
                  <w:rPr>
                    <w:rFonts w:ascii="Calibri" w:hAnsi="Calibri" w:cs="Calibri" w:eastAsia="Calibri"/>
                    <w:b w:val="0"/>
                    <w:bCs w:val="0"/>
                    <w:color w:val="000001"/>
                    <w:spacing w:val="0"/>
                    <w:w w:val="100"/>
                    <w:sz w:val="45"/>
                    <w:szCs w:val="45"/>
                  </w:rPr>
                  <w:t>Технич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000001"/>
                    <w:spacing w:val="-1"/>
                    <w:w w:val="100"/>
                    <w:sz w:val="45"/>
                    <w:szCs w:val="45"/>
                  </w:rPr>
                  <w:t>е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000001"/>
                    <w:spacing w:val="0"/>
                    <w:w w:val="100"/>
                    <w:sz w:val="45"/>
                    <w:szCs w:val="45"/>
                  </w:rPr>
                  <w:t>ские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000001"/>
                    <w:spacing w:val="-58"/>
                    <w:w w:val="100"/>
                    <w:sz w:val="45"/>
                    <w:szCs w:val="45"/>
                  </w:rPr>
                  <w:t> 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000001"/>
                    <w:spacing w:val="0"/>
                    <w:w w:val="100"/>
                    <w:sz w:val="45"/>
                    <w:szCs w:val="45"/>
                  </w:rPr>
                  <w:t>характ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000001"/>
                    <w:spacing w:val="-1"/>
                    <w:w w:val="100"/>
                    <w:sz w:val="45"/>
                    <w:szCs w:val="45"/>
                  </w:rPr>
                  <w:t>е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000001"/>
                    <w:spacing w:val="0"/>
                    <w:w w:val="100"/>
                    <w:sz w:val="45"/>
                    <w:szCs w:val="45"/>
                  </w:rPr>
                  <w:t>рист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000001"/>
                    <w:spacing w:val="-1"/>
                    <w:w w:val="100"/>
                    <w:sz w:val="45"/>
                    <w:szCs w:val="45"/>
                  </w:rPr>
                  <w:t>и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000001"/>
                    <w:spacing w:val="0"/>
                    <w:w w:val="100"/>
                    <w:sz w:val="45"/>
                    <w:szCs w:val="45"/>
                  </w:rPr>
                  <w:t>ки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000000"/>
                    <w:spacing w:val="0"/>
                    <w:w w:val="100"/>
                    <w:sz w:val="45"/>
                    <w:szCs w:val="4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hanging="292"/>
        <w:jc w:val="right"/>
      </w:pPr>
      <w:rPr>
        <w:rFonts w:hint="default" w:ascii="Calibri" w:hAnsi="Calibri" w:eastAsia="Calibri"/>
        <w:color w:val="000001"/>
        <w:w w:val="101"/>
        <w:sz w:val="22"/>
        <w:szCs w:val="22"/>
      </w:rPr>
    </w:lvl>
    <w:lvl w:ilvl="1">
      <w:start w:val="1"/>
      <w:numFmt w:val="decimal"/>
      <w:lvlText w:val="%2."/>
      <w:lvlJc w:val="left"/>
      <w:pPr>
        <w:ind w:hanging="176"/>
        <w:jc w:val="left"/>
      </w:pPr>
      <w:rPr>
        <w:rFonts w:hint="default" w:ascii="Calibri" w:hAnsi="Calibri" w:eastAsia="Calibri"/>
        <w:b/>
        <w:bCs/>
        <w:color w:val="000001"/>
        <w:w w:val="103"/>
        <w:sz w:val="17"/>
        <w:szCs w:val="17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hanging="280"/>
        <w:jc w:val="left"/>
      </w:pPr>
      <w:rPr>
        <w:rFonts w:hint="default" w:ascii="Arial" w:hAnsi="Arial" w:eastAsia="Arial"/>
        <w:color w:val="FFFFFF"/>
        <w:w w:val="112"/>
        <w:position w:val="1"/>
        <w:sz w:val="18"/>
        <w:szCs w:val="18"/>
      </w:rPr>
    </w:lvl>
    <w:lvl w:ilvl="1">
      <w:start w:val="1"/>
      <w:numFmt w:val="decimal"/>
      <w:lvlText w:val="%2."/>
      <w:lvlJc w:val="left"/>
      <w:pPr>
        <w:ind w:hanging="261"/>
        <w:jc w:val="right"/>
      </w:pPr>
      <w:rPr>
        <w:rFonts w:hint="default" w:ascii="Arial" w:hAnsi="Arial" w:eastAsia="Arial"/>
        <w:w w:val="99"/>
        <w:position w:val="-1"/>
        <w:sz w:val="20"/>
        <w:szCs w:val="20"/>
      </w:rPr>
    </w:lvl>
    <w:lvl w:ilvl="2">
      <w:start w:val="6"/>
      <w:numFmt w:val="decimal"/>
      <w:lvlText w:val="%3."/>
      <w:lvlJc w:val="left"/>
      <w:pPr>
        <w:ind w:hanging="256"/>
        <w:jc w:val="right"/>
      </w:pPr>
      <w:rPr>
        <w:rFonts w:hint="default" w:ascii="Arial" w:hAnsi="Arial" w:eastAsia="Arial"/>
        <w:w w:val="99"/>
        <w:sz w:val="20"/>
        <w:szCs w:val="20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14"/>
      <w:numFmt w:val="decimal"/>
      <w:lvlText w:val="%1"/>
      <w:lvlJc w:val="left"/>
      <w:pPr>
        <w:ind w:hanging="301"/>
        <w:jc w:val="left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•"/>
      <w:lvlJc w:val="left"/>
      <w:pPr>
        <w:ind w:hanging="576"/>
      </w:pPr>
      <w:rPr>
        <w:rFonts w:hint="default" w:ascii="Calibri" w:hAnsi="Calibri" w:eastAsia="Calibri"/>
        <w:color w:val="000001"/>
        <w:w w:val="103"/>
        <w:sz w:val="20"/>
        <w:szCs w:val="20"/>
      </w:rPr>
    </w:lvl>
    <w:lvl w:ilvl="1">
      <w:start w:val="1"/>
      <w:numFmt w:val="bullet"/>
      <w:lvlText w:val="•"/>
      <w:lvlJc w:val="left"/>
      <w:pPr>
        <w:ind w:hanging="355"/>
      </w:pPr>
      <w:rPr>
        <w:rFonts w:hint="default" w:ascii="Calibri" w:hAnsi="Calibri" w:eastAsia="Calibri"/>
        <w:color w:val="000001"/>
        <w:w w:val="102"/>
        <w:sz w:val="25"/>
        <w:szCs w:val="25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hanging="306"/>
        <w:jc w:val="left"/>
      </w:pPr>
      <w:rPr>
        <w:rFonts w:hint="default" w:ascii="Calibri" w:hAnsi="Calibri" w:eastAsia="Calibri"/>
        <w:color w:val="000001"/>
        <w:w w:val="104"/>
        <w:sz w:val="20"/>
        <w:szCs w:val="20"/>
      </w:rPr>
    </w:lvl>
    <w:lvl w:ilvl="1">
      <w:start w:val="1"/>
      <w:numFmt w:val="decimal"/>
      <w:lvlText w:val="%2."/>
      <w:lvlJc w:val="left"/>
      <w:pPr>
        <w:ind w:hanging="299"/>
        <w:jc w:val="left"/>
      </w:pPr>
      <w:rPr>
        <w:rFonts w:hint="default" w:ascii="Calibri" w:hAnsi="Calibri" w:eastAsia="Calibri"/>
        <w:color w:val="000001"/>
        <w:w w:val="99"/>
        <w:sz w:val="21"/>
        <w:szCs w:val="2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25"/>
      <w:numFmt w:val="decimal"/>
      <w:lvlText w:val="%1."/>
      <w:lvlJc w:val="left"/>
      <w:pPr>
        <w:ind w:hanging="317"/>
        <w:jc w:val="right"/>
      </w:pPr>
      <w:rPr>
        <w:rFonts w:hint="default" w:ascii="Calibri" w:hAnsi="Calibri" w:eastAsia="Calibri"/>
        <w:color w:val="000001"/>
        <w:spacing w:val="7"/>
        <w:w w:val="103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hanging="424"/>
        <w:jc w:val="left"/>
      </w:pPr>
      <w:rPr>
        <w:rFonts w:hint="default" w:ascii="Calibri" w:hAnsi="Calibri" w:eastAsia="Calibri"/>
        <w:color w:val="000001"/>
        <w:w w:val="101"/>
        <w:sz w:val="22"/>
        <w:szCs w:val="22"/>
      </w:rPr>
    </w:lvl>
    <w:lvl w:ilvl="1">
      <w:start w:val="1"/>
      <w:numFmt w:val="decimal"/>
      <w:lvlText w:val="%2"/>
      <w:lvlJc w:val="left"/>
      <w:pPr>
        <w:ind w:hanging="196"/>
        <w:jc w:val="left"/>
      </w:pPr>
      <w:rPr>
        <w:rFonts w:hint="default" w:ascii="Arial" w:hAnsi="Arial" w:eastAsia="Arial"/>
        <w:color w:val="FFFFFF"/>
        <w:w w:val="103"/>
        <w:position w:val="-1"/>
        <w:sz w:val="18"/>
        <w:szCs w:val="18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hanging="221"/>
        <w:jc w:val="left"/>
      </w:pPr>
      <w:rPr>
        <w:rFonts w:hint="default" w:ascii="Calibri" w:hAnsi="Calibri" w:eastAsia="Calibri"/>
        <w:color w:val="000001"/>
        <w:w w:val="101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—"/>
      <w:lvlJc w:val="left"/>
      <w:pPr>
        <w:ind w:hanging="290"/>
      </w:pPr>
      <w:rPr>
        <w:rFonts w:hint="default" w:ascii="Calibri" w:hAnsi="Calibri" w:eastAsia="Calibri"/>
        <w:color w:val="000001"/>
        <w:w w:val="102"/>
        <w:sz w:val="25"/>
        <w:szCs w:val="2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hanging="222"/>
        <w:jc w:val="right"/>
      </w:pPr>
      <w:rPr>
        <w:rFonts w:hint="default" w:ascii="Arial" w:hAnsi="Arial" w:eastAsia="Arial"/>
        <w:color w:val="FFFFFF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8">
    <w:abstractNumId w:val="7"/>
  </w:num>
  <w:num w:numId="5">
    <w:abstractNumId w:val="4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4"/>
    </w:pPr>
    <w:rPr>
      <w:rFonts w:ascii="Calibri" w:hAnsi="Calibri" w:eastAsia="Calibri"/>
      <w:sz w:val="22"/>
      <w:szCs w:val="22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Calibri" w:hAnsi="Calibri" w:eastAsia="Calibri"/>
      <w:sz w:val="45"/>
      <w:szCs w:val="45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Calibri" w:hAnsi="Calibri" w:eastAsia="Calibri"/>
      <w:sz w:val="44"/>
      <w:szCs w:val="44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/>
      <w:sz w:val="42"/>
      <w:szCs w:val="42"/>
    </w:rPr>
  </w:style>
  <w:style w:styleId="Heading4" w:type="paragraph">
    <w:name w:val="Heading 4"/>
    <w:basedOn w:val="Normal"/>
    <w:uiPriority w:val="1"/>
    <w:qFormat/>
    <w:pPr>
      <w:ind w:left="979"/>
      <w:outlineLvl w:val="4"/>
    </w:pPr>
    <w:rPr>
      <w:rFonts w:ascii="Calibri" w:hAnsi="Calibri" w:eastAsia="Calibri"/>
      <w:sz w:val="38"/>
      <w:szCs w:val="38"/>
    </w:rPr>
  </w:style>
  <w:style w:styleId="Heading5" w:type="paragraph">
    <w:name w:val="Heading 5"/>
    <w:basedOn w:val="Normal"/>
    <w:uiPriority w:val="1"/>
    <w:qFormat/>
    <w:pPr>
      <w:ind w:left="283"/>
      <w:outlineLvl w:val="5"/>
    </w:pPr>
    <w:rPr>
      <w:rFonts w:ascii="Calibri" w:hAnsi="Calibri" w:eastAsia="Calibri"/>
      <w:sz w:val="32"/>
      <w:szCs w:val="32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Arial" w:hAnsi="Arial" w:eastAsia="Arial"/>
      <w:sz w:val="29"/>
      <w:szCs w:val="29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Arial" w:hAnsi="Arial" w:eastAsia="Arial"/>
      <w:sz w:val="28"/>
      <w:szCs w:val="28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Calibri" w:hAnsi="Calibri" w:eastAsia="Calibri"/>
      <w:sz w:val="27"/>
      <w:szCs w:val="27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Calibri" w:hAnsi="Calibri" w:eastAsia="Calibri"/>
      <w:b/>
      <w:bCs/>
      <w:sz w:val="25"/>
      <w:szCs w:val="25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header" Target="header1.xml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header" Target="header2.xml"/><Relationship Id="rId147" Type="http://schemas.openxmlformats.org/officeDocument/2006/relationships/image" Target="media/image144.png"/><Relationship Id="rId148" Type="http://schemas.openxmlformats.org/officeDocument/2006/relationships/image" Target="media/image145.png"/><Relationship Id="rId149" Type="http://schemas.openxmlformats.org/officeDocument/2006/relationships/image" Target="media/image146.png"/><Relationship Id="rId150" Type="http://schemas.openxmlformats.org/officeDocument/2006/relationships/image" Target="media/image147.png"/><Relationship Id="rId151" Type="http://schemas.openxmlformats.org/officeDocument/2006/relationships/image" Target="media/image148.png"/><Relationship Id="rId152" Type="http://schemas.openxmlformats.org/officeDocument/2006/relationships/image" Target="media/image149.png"/><Relationship Id="rId153" Type="http://schemas.openxmlformats.org/officeDocument/2006/relationships/image" Target="media/image150.png"/><Relationship Id="rId154" Type="http://schemas.openxmlformats.org/officeDocument/2006/relationships/image" Target="media/image151.png"/><Relationship Id="rId155" Type="http://schemas.openxmlformats.org/officeDocument/2006/relationships/image" Target="media/image152.png"/><Relationship Id="rId156" Type="http://schemas.openxmlformats.org/officeDocument/2006/relationships/image" Target="media/image153.png"/><Relationship Id="rId157" Type="http://schemas.openxmlformats.org/officeDocument/2006/relationships/image" Target="media/image154.png"/><Relationship Id="rId158" Type="http://schemas.openxmlformats.org/officeDocument/2006/relationships/image" Target="media/image155.png"/><Relationship Id="rId159" Type="http://schemas.openxmlformats.org/officeDocument/2006/relationships/image" Target="media/image156.png"/><Relationship Id="rId160" Type="http://schemas.openxmlformats.org/officeDocument/2006/relationships/image" Target="media/image157.png"/><Relationship Id="rId161" Type="http://schemas.openxmlformats.org/officeDocument/2006/relationships/image" Target="media/image158.png"/><Relationship Id="rId162" Type="http://schemas.openxmlformats.org/officeDocument/2006/relationships/image" Target="media/image159.png"/><Relationship Id="rId163" Type="http://schemas.openxmlformats.org/officeDocument/2006/relationships/image" Target="media/image160.png"/><Relationship Id="rId164" Type="http://schemas.openxmlformats.org/officeDocument/2006/relationships/image" Target="media/image161.png"/><Relationship Id="rId165" Type="http://schemas.openxmlformats.org/officeDocument/2006/relationships/image" Target="media/image162.png"/><Relationship Id="rId166" Type="http://schemas.openxmlformats.org/officeDocument/2006/relationships/image" Target="media/image163.png"/><Relationship Id="rId167" Type="http://schemas.openxmlformats.org/officeDocument/2006/relationships/image" Target="media/image164.png"/><Relationship Id="rId168" Type="http://schemas.openxmlformats.org/officeDocument/2006/relationships/image" Target="media/image165.png"/><Relationship Id="rId169" Type="http://schemas.openxmlformats.org/officeDocument/2006/relationships/image" Target="media/image166.png"/><Relationship Id="rId170" Type="http://schemas.openxmlformats.org/officeDocument/2006/relationships/header" Target="header3.xml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header" Target="header4.xml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hyperlink" Target="http://WWW.HAIER.COM/RU" TargetMode="External"/><Relationship Id="rId211" Type="http://schemas.openxmlformats.org/officeDocument/2006/relationships/header" Target="header5.xml"/><Relationship Id="rId212" Type="http://schemas.openxmlformats.org/officeDocument/2006/relationships/image" Target="media/image205.png"/><Relationship Id="rId213" Type="http://schemas.openxmlformats.org/officeDocument/2006/relationships/image" Target="media/image206.png"/><Relationship Id="rId214" Type="http://schemas.openxmlformats.org/officeDocument/2006/relationships/image" Target="media/image207.png"/><Relationship Id="rId215" Type="http://schemas.openxmlformats.org/officeDocument/2006/relationships/image" Target="media/image208.png"/><Relationship Id="rId216" Type="http://schemas.openxmlformats.org/officeDocument/2006/relationships/image" Target="media/image209.png"/><Relationship Id="rId217" Type="http://schemas.openxmlformats.org/officeDocument/2006/relationships/image" Target="media/image210.png"/><Relationship Id="rId218" Type="http://schemas.openxmlformats.org/officeDocument/2006/relationships/image" Target="media/image211.png"/><Relationship Id="rId219" Type="http://schemas.openxmlformats.org/officeDocument/2006/relationships/image" Target="media/image212.png"/><Relationship Id="rId220" Type="http://schemas.openxmlformats.org/officeDocument/2006/relationships/image" Target="media/image213.png"/><Relationship Id="rId221" Type="http://schemas.openxmlformats.org/officeDocument/2006/relationships/image" Target="media/image214.png"/><Relationship Id="rId222" Type="http://schemas.openxmlformats.org/officeDocument/2006/relationships/image" Target="media/image215.png"/><Relationship Id="rId223" Type="http://schemas.openxmlformats.org/officeDocument/2006/relationships/image" Target="media/image216.png"/><Relationship Id="rId224" Type="http://schemas.openxmlformats.org/officeDocument/2006/relationships/image" Target="media/image217.png"/><Relationship Id="rId225" Type="http://schemas.openxmlformats.org/officeDocument/2006/relationships/image" Target="media/image218.png"/><Relationship Id="rId226" Type="http://schemas.openxmlformats.org/officeDocument/2006/relationships/image" Target="media/image219.png"/><Relationship Id="rId227" Type="http://schemas.openxmlformats.org/officeDocument/2006/relationships/header" Target="header6.xml"/><Relationship Id="rId228" Type="http://schemas.openxmlformats.org/officeDocument/2006/relationships/image" Target="media/image220.png"/><Relationship Id="rId229" Type="http://schemas.openxmlformats.org/officeDocument/2006/relationships/image" Target="media/image221.png"/><Relationship Id="rId230" Type="http://schemas.openxmlformats.org/officeDocument/2006/relationships/image" Target="media/image222.png"/><Relationship Id="rId231" Type="http://schemas.openxmlformats.org/officeDocument/2006/relationships/image" Target="media/image223.png"/><Relationship Id="rId232" Type="http://schemas.openxmlformats.org/officeDocument/2006/relationships/image" Target="media/image224.png"/><Relationship Id="rId233" Type="http://schemas.openxmlformats.org/officeDocument/2006/relationships/image" Target="media/image225.png"/><Relationship Id="rId234" Type="http://schemas.openxmlformats.org/officeDocument/2006/relationships/image" Target="media/image226.png"/><Relationship Id="rId235" Type="http://schemas.openxmlformats.org/officeDocument/2006/relationships/image" Target="media/image227.png"/><Relationship Id="rId236" Type="http://schemas.openxmlformats.org/officeDocument/2006/relationships/image" Target="media/image228.png"/><Relationship Id="rId237" Type="http://schemas.openxmlformats.org/officeDocument/2006/relationships/image" Target="media/image229.png"/><Relationship Id="rId238" Type="http://schemas.openxmlformats.org/officeDocument/2006/relationships/image" Target="media/image230.png"/><Relationship Id="rId239" Type="http://schemas.openxmlformats.org/officeDocument/2006/relationships/image" Target="media/image231.png"/><Relationship Id="rId240" Type="http://schemas.openxmlformats.org/officeDocument/2006/relationships/image" Target="media/image232.png"/><Relationship Id="rId241" Type="http://schemas.openxmlformats.org/officeDocument/2006/relationships/image" Target="media/image233.png"/><Relationship Id="rId242" Type="http://schemas.openxmlformats.org/officeDocument/2006/relationships/header" Target="header7.xml"/><Relationship Id="rId243" Type="http://schemas.openxmlformats.org/officeDocument/2006/relationships/header" Target="header8.xml"/><Relationship Id="rId244" Type="http://schemas.openxmlformats.org/officeDocument/2006/relationships/image" Target="media/image237.png"/><Relationship Id="rId245" Type="http://schemas.openxmlformats.org/officeDocument/2006/relationships/image" Target="media/image238.png"/><Relationship Id="rId246" Type="http://schemas.openxmlformats.org/officeDocument/2006/relationships/image" Target="media/image239.png"/><Relationship Id="rId247" Type="http://schemas.openxmlformats.org/officeDocument/2006/relationships/image" Target="media/image240.png"/><Relationship Id="rId248" Type="http://schemas.openxmlformats.org/officeDocument/2006/relationships/image" Target="media/image241.png"/><Relationship Id="rId249" Type="http://schemas.openxmlformats.org/officeDocument/2006/relationships/image" Target="media/image242.png"/><Relationship Id="rId250" Type="http://schemas.openxmlformats.org/officeDocument/2006/relationships/image" Target="media/image243.png"/><Relationship Id="rId251" Type="http://schemas.openxmlformats.org/officeDocument/2006/relationships/image" Target="media/image244.png"/><Relationship Id="rId252" Type="http://schemas.openxmlformats.org/officeDocument/2006/relationships/image" Target="media/image245.png"/><Relationship Id="rId253" Type="http://schemas.openxmlformats.org/officeDocument/2006/relationships/image" Target="media/image246.png"/><Relationship Id="rId254" Type="http://schemas.openxmlformats.org/officeDocument/2006/relationships/image" Target="media/image247.png"/><Relationship Id="rId255" Type="http://schemas.openxmlformats.org/officeDocument/2006/relationships/image" Target="media/image248.png"/><Relationship Id="rId256" Type="http://schemas.openxmlformats.org/officeDocument/2006/relationships/image" Target="media/image249.png"/><Relationship Id="rId257" Type="http://schemas.openxmlformats.org/officeDocument/2006/relationships/image" Target="media/image250.png"/><Relationship Id="rId258" Type="http://schemas.openxmlformats.org/officeDocument/2006/relationships/image" Target="media/image251.png"/><Relationship Id="rId259" Type="http://schemas.openxmlformats.org/officeDocument/2006/relationships/image" Target="media/image252.png"/><Relationship Id="rId260" Type="http://schemas.openxmlformats.org/officeDocument/2006/relationships/image" Target="media/image253.png"/><Relationship Id="rId261" Type="http://schemas.openxmlformats.org/officeDocument/2006/relationships/image" Target="media/image254.png"/><Relationship Id="rId262" Type="http://schemas.openxmlformats.org/officeDocument/2006/relationships/image" Target="media/image255.png"/><Relationship Id="rId263" Type="http://schemas.openxmlformats.org/officeDocument/2006/relationships/image" Target="media/image256.png"/><Relationship Id="rId264" Type="http://schemas.openxmlformats.org/officeDocument/2006/relationships/image" Target="media/image257.png"/><Relationship Id="rId265" Type="http://schemas.openxmlformats.org/officeDocument/2006/relationships/image" Target="media/image258.png"/><Relationship Id="rId266" Type="http://schemas.openxmlformats.org/officeDocument/2006/relationships/image" Target="media/image259.png"/><Relationship Id="rId267" Type="http://schemas.openxmlformats.org/officeDocument/2006/relationships/image" Target="media/image260.png"/><Relationship Id="rId268" Type="http://schemas.openxmlformats.org/officeDocument/2006/relationships/image" Target="media/image261.png"/><Relationship Id="rId269" Type="http://schemas.openxmlformats.org/officeDocument/2006/relationships/image" Target="media/image262.png"/><Relationship Id="rId270" Type="http://schemas.openxmlformats.org/officeDocument/2006/relationships/image" Target="media/image263.png"/><Relationship Id="rId271" Type="http://schemas.openxmlformats.org/officeDocument/2006/relationships/header" Target="header9.xml"/><Relationship Id="rId272" Type="http://schemas.openxmlformats.org/officeDocument/2006/relationships/image" Target="media/image264.png"/><Relationship Id="rId273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0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2.png"/><Relationship Id="rId2" Type="http://schemas.openxmlformats.org/officeDocument/2006/relationships/image" Target="media/image143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34.png"/><Relationship Id="rId2" Type="http://schemas.openxmlformats.org/officeDocument/2006/relationships/image" Target="media/image235.png"/><Relationship Id="rId3" Type="http://schemas.openxmlformats.org/officeDocument/2006/relationships/image" Target="media/image23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2017-03-28T07:50:40Z</dcterms:created>
  <dcterms:modified xsi:type="dcterms:W3CDTF">2017-03-28T07:50:40Z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2014-01-23T00:00:00Z</vt:filetime>
  </property>
  <property fmtid="{D5CDD505-2E9C-101B-9397-08002B2CF9AE}" pid="3" name="LastSaved">
    <vt:filetime>2017-03-28T00:00:00Z</vt:filetime>
  </property>
</Properties>
</file>